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10" w:type="dxa"/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4687"/>
        <w:gridCol w:w="693"/>
        <w:gridCol w:w="4230"/>
        <w:gridCol w:w="540"/>
        <w:gridCol w:w="4610"/>
      </w:tblGrid>
      <w:tr w:rsidR="007E2494" w14:paraId="2FFE6A67" w14:textId="77777777" w:rsidTr="00C94D47">
        <w:trPr>
          <w:trHeight w:val="5370"/>
        </w:trPr>
        <w:tc>
          <w:tcPr>
            <w:tcW w:w="4687" w:type="dxa"/>
          </w:tcPr>
          <w:p w14:paraId="36E5F02F" w14:textId="77777777" w:rsidR="003500B9" w:rsidRDefault="003500B9" w:rsidP="00C94D47">
            <w:pPr>
              <w:spacing w:before="120"/>
              <w:jc w:val="center"/>
            </w:pPr>
            <w:r>
              <w:rPr>
                <w:noProof/>
                <w:lang w:bidi="ar-SA"/>
              </w:rPr>
              <mc:AlternateContent>
                <mc:Choice Requires="wps">
                  <w:drawing>
                    <wp:inline distT="0" distB="0" distL="0" distR="0" wp14:anchorId="3060803B" wp14:editId="0124353F">
                      <wp:extent cx="848995" cy="153670"/>
                      <wp:effectExtent l="19050" t="19050" r="46355" b="36830"/>
                      <wp:docPr id="1" name="Freeform 22" descr="Decorative accent light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848995" cy="153670"/>
                              </a:xfrm>
                              <a:custGeom>
                                <a:avLst/>
                                <a:gdLst>
                                  <a:gd name="T0" fmla="+- 0 50 50"/>
                                  <a:gd name="T1" fmla="*/ T0 w 1337"/>
                                  <a:gd name="T2" fmla="+- 0 291 50"/>
                                  <a:gd name="T3" fmla="*/ 291 h 242"/>
                                  <a:gd name="T4" fmla="+- 0 715 50"/>
                                  <a:gd name="T5" fmla="*/ T4 w 1337"/>
                                  <a:gd name="T6" fmla="+- 0 50 50"/>
                                  <a:gd name="T7" fmla="*/ 50 h 242"/>
                                  <a:gd name="T8" fmla="+- 0 1386 50"/>
                                  <a:gd name="T9" fmla="*/ T8 w 1337"/>
                                  <a:gd name="T10" fmla="+- 0 291 50"/>
                                  <a:gd name="T11" fmla="*/ 291 h 24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1337" h="242">
                                    <a:moveTo>
                                      <a:pt x="0" y="241"/>
                                    </a:moveTo>
                                    <a:lnTo>
                                      <a:pt x="665" y="0"/>
                                    </a:lnTo>
                                    <a:lnTo>
                                      <a:pt x="1336" y="241"/>
                                    </a:lnTo>
                                  </a:path>
                                </a:pathLst>
                              </a:custGeom>
                              <a:noFill/>
                              <a:ln w="63500" cap="rnd">
                                <a:solidFill>
                                  <a:srgbClr val="FFFFFF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polyline w14:anchorId="03AC618F" id="Freeform 22" o:spid="_x0000_s1026" alt="Decorative accent light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points="0,12.05pt,33.25pt,0,66.8pt,12.05pt" coordsize="1337,24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" filled="f" strokecolor="white" strokeweight="5pt">
                      <v:stroke endcap="round"/>
                      <v:path arrowok="t" o:connecttype="custom" o:connectlocs="0,184785;422275,31750;848360,184785" o:connectangles="0,0,0"/>
                      <w10:anchorlock/>
                    </v:polyline>
                  </w:pict>
                </mc:Fallback>
              </mc:AlternateContent>
            </w:r>
          </w:p>
          <w:p w14:paraId="2E3C0CF9" w14:textId="12C946B9" w:rsidR="007E2494" w:rsidRPr="000C4E0D" w:rsidRDefault="00102427" w:rsidP="000C4E0D">
            <w:pPr>
              <w:pStyle w:val="Quote"/>
            </w:pPr>
            <w:r>
              <w:rPr>
                <w:rFonts w:ascii="-webkit-standard" w:hAnsi="-webkit-standard"/>
                <w:color w:val="000000"/>
                <w:sz w:val="27"/>
                <w:szCs w:val="27"/>
              </w:rPr>
              <w:t>“A smart investment isn’t just about space—it’s about potential. This commercial property offers the location, structure, and opportunity to grow your business or portfolio.”</w:t>
            </w:r>
          </w:p>
        </w:tc>
        <w:tc>
          <w:tcPr>
            <w:tcW w:w="693" w:type="dxa"/>
          </w:tcPr>
          <w:p w14:paraId="50CA7463" w14:textId="77777777" w:rsidR="007E2494" w:rsidRDefault="007E2494">
            <w:pPr>
              <w:rPr>
                <w:rFonts w:ascii="Times New Roman"/>
                <w:sz w:val="24"/>
              </w:rPr>
            </w:pPr>
          </w:p>
        </w:tc>
        <w:tc>
          <w:tcPr>
            <w:tcW w:w="4230" w:type="dxa"/>
          </w:tcPr>
          <w:p w14:paraId="01DFE232" w14:textId="77777777" w:rsidR="00A24BE5" w:rsidRDefault="00ED77E6" w:rsidP="00C94D47">
            <w:pPr>
              <w:spacing w:before="120"/>
            </w:pPr>
            <w:r w:rsidRPr="00ED77E6">
              <w:rPr>
                <w:noProof/>
                <w:lang w:bidi="ar-SA"/>
              </w:rPr>
              <mc:AlternateContent>
                <mc:Choice Requires="wps">
                  <w:drawing>
                    <wp:inline distT="0" distB="0" distL="0" distR="0" wp14:anchorId="651B753F" wp14:editId="696DD70A">
                      <wp:extent cx="848995" cy="153670"/>
                      <wp:effectExtent l="19050" t="19050" r="46355" b="36830"/>
                      <wp:docPr id="2" name="Freeform 13" descr="Decorative accent dark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848995" cy="153670"/>
                              </a:xfrm>
                              <a:custGeom>
                                <a:avLst/>
                                <a:gdLst>
                                  <a:gd name="T0" fmla="+- 0 5834 5834"/>
                                  <a:gd name="T1" fmla="*/ T0 w 1337"/>
                                  <a:gd name="T2" fmla="+- 0 1054 813"/>
                                  <a:gd name="T3" fmla="*/ 1054 h 242"/>
                                  <a:gd name="T4" fmla="+- 0 6499 5834"/>
                                  <a:gd name="T5" fmla="*/ T4 w 1337"/>
                                  <a:gd name="T6" fmla="+- 0 813 813"/>
                                  <a:gd name="T7" fmla="*/ 813 h 242"/>
                                  <a:gd name="T8" fmla="+- 0 7170 5834"/>
                                  <a:gd name="T9" fmla="*/ T8 w 1337"/>
                                  <a:gd name="T10" fmla="+- 0 1054 813"/>
                                  <a:gd name="T11" fmla="*/ 1054 h 24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1337" h="242">
                                    <a:moveTo>
                                      <a:pt x="0" y="241"/>
                                    </a:moveTo>
                                    <a:lnTo>
                                      <a:pt x="665" y="0"/>
                                    </a:lnTo>
                                    <a:lnTo>
                                      <a:pt x="1336" y="241"/>
                                    </a:lnTo>
                                  </a:path>
                                </a:pathLst>
                              </a:custGeom>
                              <a:noFill/>
                              <a:ln w="63500" cap="rnd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polyline w14:anchorId="74E0E000" id="Freeform 13" o:spid="_x0000_s1026" alt="Decorative accent dark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points="0,12.05pt,33.25pt,0,66.8pt,12.05pt" coordsize="1337,24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" filled="f" strokecolor="#0e3a53 [3215]" strokeweight="5pt">
                      <v:stroke endcap="round"/>
                      <v:path arrowok="t" o:connecttype="custom" o:connectlocs="0,669290;422275,516255;848360,669290" o:connectangles="0,0,0"/>
                      <w10:anchorlock/>
                    </v:polyline>
                  </w:pict>
                </mc:Fallback>
              </mc:AlternateContent>
            </w:r>
          </w:p>
          <w:p w14:paraId="04F53EAE" w14:textId="6802F5FF" w:rsidR="007E2494" w:rsidRPr="003D5AE1" w:rsidRDefault="007E2494" w:rsidP="000C4E0D">
            <w:pPr>
              <w:pStyle w:val="Heading1"/>
            </w:pPr>
          </w:p>
          <w:sdt>
            <w:sdtPr>
              <w:id w:val="-1289808755"/>
              <w:placeholder>
                <w:docPart w:val="CBCB269B0A51174EB5922093A6B707A5"/>
              </w:placeholder>
              <w:temporary/>
              <w:showingPlcHdr/>
              <w15:appearance w15:val="hidden"/>
            </w:sdtPr>
            <w:sdtContent>
              <w:p w14:paraId="4F725AA0" w14:textId="77777777" w:rsidR="007E2494" w:rsidRPr="000C4E0D" w:rsidRDefault="002C03B1" w:rsidP="000C4E0D">
                <w:r w:rsidRPr="000C4E0D">
                  <w:t>At any time, you can easily change the text of any section in this document by simply clicking and typing.</w:t>
                </w:r>
                <w:r w:rsidR="000C4E0D">
                  <w:t xml:space="preserve"> </w:t>
                </w:r>
                <w:r w:rsidRPr="000C4E0D">
                  <w:t xml:space="preserve"> The template is prepared so that formatting stays in tact with the new information you include.</w:t>
                </w:r>
              </w:p>
              <w:p w14:paraId="710B8C8D" w14:textId="77777777" w:rsidR="007E2494" w:rsidRDefault="002C03B1" w:rsidP="000C4E0D">
                <w:r w:rsidRPr="000C4E0D">
                  <w:t xml:space="preserve">To update formatting, from the Home tab, you can use the Quick Styles gallery for the built in styles. </w:t>
                </w:r>
                <w:r w:rsidR="00C94D47">
                  <w:t xml:space="preserve"> </w:t>
                </w:r>
                <w:r w:rsidRPr="000C4E0D">
                  <w:t>You can also format text directly by using the other controls on the Home tab.</w:t>
                </w:r>
              </w:p>
            </w:sdtContent>
          </w:sdt>
        </w:tc>
        <w:tc>
          <w:tcPr>
            <w:tcW w:w="540" w:type="dxa"/>
          </w:tcPr>
          <w:p w14:paraId="631BED04" w14:textId="77777777" w:rsidR="007E2494" w:rsidRDefault="007E2494">
            <w:pPr>
              <w:rPr>
                <w:rFonts w:ascii="Times New Roman"/>
                <w:sz w:val="24"/>
              </w:rPr>
            </w:pPr>
          </w:p>
        </w:tc>
        <w:tc>
          <w:tcPr>
            <w:tcW w:w="4610" w:type="dxa"/>
          </w:tcPr>
          <w:p w14:paraId="41608C98" w14:textId="77777777" w:rsidR="007E2494" w:rsidRDefault="007E2494">
            <w:pPr>
              <w:rPr>
                <w:rFonts w:ascii="Times New Roman"/>
                <w:sz w:val="24"/>
              </w:rPr>
            </w:pPr>
          </w:p>
        </w:tc>
      </w:tr>
      <w:tr w:rsidR="00ED77E6" w14:paraId="13602F6F" w14:textId="77777777" w:rsidTr="00C94D47">
        <w:trPr>
          <w:trHeight w:val="3838"/>
        </w:trPr>
        <w:tc>
          <w:tcPr>
            <w:tcW w:w="4687" w:type="dxa"/>
          </w:tcPr>
          <w:p w14:paraId="4E44BA53" w14:textId="77777777" w:rsidR="00ED77E6" w:rsidRDefault="00ED77E6">
            <w:pPr>
              <w:rPr>
                <w:rFonts w:ascii="Times New Roman"/>
                <w:sz w:val="24"/>
              </w:rPr>
            </w:pPr>
          </w:p>
        </w:tc>
        <w:tc>
          <w:tcPr>
            <w:tcW w:w="693" w:type="dxa"/>
          </w:tcPr>
          <w:p w14:paraId="3DACD1E0" w14:textId="77777777" w:rsidR="00ED77E6" w:rsidRDefault="00ED77E6">
            <w:pPr>
              <w:rPr>
                <w:rFonts w:ascii="Times New Roman"/>
                <w:sz w:val="24"/>
              </w:rPr>
            </w:pPr>
          </w:p>
        </w:tc>
        <w:tc>
          <w:tcPr>
            <w:tcW w:w="4230" w:type="dxa"/>
            <w:vAlign w:val="center"/>
          </w:tcPr>
          <w:p w14:paraId="29FC6268" w14:textId="60ADDA7A" w:rsidR="00ED77E6" w:rsidRDefault="00102427" w:rsidP="003D5AE1">
            <w:pPr>
              <w:pStyle w:val="ContactInfo"/>
            </w:pPr>
            <w:r>
              <w:t>110 &amp; 112 S Creek Ave Bartlesville Ok 74003</w:t>
            </w:r>
          </w:p>
          <w:p w14:paraId="5257F610" w14:textId="77777777" w:rsidR="003D5AE1" w:rsidRPr="003D5AE1" w:rsidRDefault="003D5AE1" w:rsidP="003D5AE1">
            <w:pPr>
              <w:pStyle w:val="ContactInfo"/>
            </w:pPr>
            <w:r w:rsidRPr="003D5AE1">
              <w:t>—</w:t>
            </w:r>
          </w:p>
          <w:p w14:paraId="1387AC31" w14:textId="3C489AFB" w:rsidR="00ED77E6" w:rsidRDefault="00102427" w:rsidP="003D5AE1">
            <w:pPr>
              <w:pStyle w:val="ContactInfo"/>
            </w:pPr>
            <w:r>
              <w:t>918-397-1975</w:t>
            </w:r>
          </w:p>
          <w:p w14:paraId="56E58840" w14:textId="77777777" w:rsidR="003D5AE1" w:rsidRPr="003D5AE1" w:rsidRDefault="003D5AE1" w:rsidP="003D5AE1">
            <w:pPr>
              <w:pStyle w:val="ContactInfo"/>
            </w:pPr>
            <w:r w:rsidRPr="003D5AE1">
              <w:t>—</w:t>
            </w:r>
          </w:p>
          <w:p w14:paraId="3EA8DEC9" w14:textId="03AFBB40" w:rsidR="003D5AE1" w:rsidRDefault="00102427" w:rsidP="003D5AE1">
            <w:pPr>
              <w:pStyle w:val="ContactInfo"/>
            </w:pPr>
            <w:r>
              <w:t>tinamartinez101120@gmail.com</w:t>
            </w:r>
          </w:p>
          <w:p w14:paraId="6F778F32" w14:textId="77777777" w:rsidR="003D5AE1" w:rsidRPr="003D5AE1" w:rsidRDefault="003D5AE1" w:rsidP="003D5AE1">
            <w:pPr>
              <w:pStyle w:val="ContactInfo"/>
            </w:pPr>
            <w:r w:rsidRPr="003D5AE1">
              <w:t>—</w:t>
            </w:r>
          </w:p>
          <w:p w14:paraId="58BD6A9F" w14:textId="7F628D24" w:rsidR="00ED77E6" w:rsidRDefault="00ED77E6" w:rsidP="003D5AE1">
            <w:pPr>
              <w:pStyle w:val="ContactInfo"/>
            </w:pPr>
          </w:p>
        </w:tc>
        <w:tc>
          <w:tcPr>
            <w:tcW w:w="540" w:type="dxa"/>
          </w:tcPr>
          <w:p w14:paraId="75B04088" w14:textId="77777777" w:rsidR="00ED77E6" w:rsidRDefault="00ED77E6">
            <w:pPr>
              <w:rPr>
                <w:rFonts w:ascii="Times New Roman"/>
                <w:sz w:val="24"/>
              </w:rPr>
            </w:pPr>
          </w:p>
        </w:tc>
        <w:tc>
          <w:tcPr>
            <w:tcW w:w="4610" w:type="dxa"/>
          </w:tcPr>
          <w:p w14:paraId="05A89B65" w14:textId="77777777" w:rsidR="003D5AE1" w:rsidRDefault="003D5AE1" w:rsidP="003D5AE1">
            <w:pPr>
              <w:pStyle w:val="Title"/>
            </w:pPr>
            <w:r>
              <w:rPr>
                <w:noProof/>
                <w:lang w:bidi="ar-SA"/>
              </w:rPr>
              <mc:AlternateContent>
                <mc:Choice Requires="wps">
                  <w:drawing>
                    <wp:inline distT="0" distB="0" distL="0" distR="0" wp14:anchorId="35DF882E" wp14:editId="5B78159D">
                      <wp:extent cx="1381760" cy="215900"/>
                      <wp:effectExtent l="38100" t="38100" r="46990" b="31750"/>
                      <wp:docPr id="3" name="Freeform 13" descr="Decorative accent light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381760" cy="215900"/>
                              </a:xfrm>
                              <a:custGeom>
                                <a:avLst/>
                                <a:gdLst>
                                  <a:gd name="T0" fmla="+- 0 10603 10603"/>
                                  <a:gd name="T1" fmla="*/ T0 w 2176"/>
                                  <a:gd name="T2" fmla="+- 0 6393 6053"/>
                                  <a:gd name="T3" fmla="*/ 6393 h 340"/>
                                  <a:gd name="T4" fmla="+- 0 11689 10603"/>
                                  <a:gd name="T5" fmla="*/ T4 w 2176"/>
                                  <a:gd name="T6" fmla="+- 0 6053 6053"/>
                                  <a:gd name="T7" fmla="*/ 6053 h 340"/>
                                  <a:gd name="T8" fmla="+- 0 12778 10603"/>
                                  <a:gd name="T9" fmla="*/ T8 w 2176"/>
                                  <a:gd name="T10" fmla="+- 0 6393 6053"/>
                                  <a:gd name="T11" fmla="*/ 6393 h 3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2176" h="340">
                                    <a:moveTo>
                                      <a:pt x="0" y="340"/>
                                    </a:moveTo>
                                    <a:lnTo>
                                      <a:pt x="1086" y="0"/>
                                    </a:lnTo>
                                    <a:lnTo>
                                      <a:pt x="2175" y="340"/>
                                    </a:lnTo>
                                  </a:path>
                                </a:pathLst>
                              </a:custGeom>
                              <a:noFill/>
                              <a:ln w="76200" cap="rnd">
                                <a:solidFill>
                                  <a:srgbClr val="FFFFFF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polyline w14:anchorId="540816BB" id="Freeform 13" o:spid="_x0000_s1026" alt="Decorative accent light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points="0,17pt,54.3pt,0,108.75pt,17pt" coordsize="2176,34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" filled="f" strokecolor="white" strokeweight="6pt">
                      <v:stroke endcap="round"/>
                      <v:path arrowok="t" o:connecttype="custom" o:connectlocs="0,4059555;689610,3843655;1381125,4059555" o:connectangles="0,0,0"/>
                      <w10:anchorlock/>
                    </v:polyline>
                  </w:pict>
                </mc:Fallback>
              </mc:AlternateContent>
            </w:r>
          </w:p>
          <w:p w14:paraId="251B476F" w14:textId="134DB8EB" w:rsidR="003D5AE1" w:rsidRDefault="00102427" w:rsidP="00102427">
            <w:pPr>
              <w:pStyle w:val="Title"/>
            </w:pPr>
            <w:r>
              <w:t>Commercial Property for Sale</w:t>
            </w:r>
          </w:p>
          <w:p w14:paraId="229042D2" w14:textId="17CDA734" w:rsidR="003D5AE1" w:rsidRPr="000C4E0D" w:rsidRDefault="00102427" w:rsidP="000C4E0D">
            <w:pPr>
              <w:pStyle w:val="Subtitle"/>
            </w:pPr>
            <w:r>
              <w:rPr>
                <w:rStyle w:val="Strong"/>
                <w:color w:val="000000"/>
              </w:rPr>
              <w:t>Zoning:</w:t>
            </w:r>
            <w:r>
              <w:rPr>
                <w:color w:val="000000"/>
              </w:rPr>
              <w:br/>
            </w:r>
            <w:r>
              <w:rPr>
                <w:rFonts w:ascii="-webkit-standard" w:hAnsi="-webkit-standard"/>
                <w:color w:val="000000"/>
                <w:sz w:val="27"/>
                <w:szCs w:val="27"/>
              </w:rPr>
              <w:t>[Zoning classification]</w:t>
            </w:r>
          </w:p>
        </w:tc>
      </w:tr>
      <w:tr w:rsidR="00ED77E6" w14:paraId="032ECC64" w14:textId="77777777" w:rsidTr="00C94D47">
        <w:trPr>
          <w:trHeight w:val="1485"/>
        </w:trPr>
        <w:tc>
          <w:tcPr>
            <w:tcW w:w="4687" w:type="dxa"/>
          </w:tcPr>
          <w:p w14:paraId="6C087131" w14:textId="77777777" w:rsidR="00ED77E6" w:rsidRDefault="00ED77E6">
            <w:pPr>
              <w:rPr>
                <w:rFonts w:ascii="Times New Roman"/>
                <w:sz w:val="24"/>
              </w:rPr>
            </w:pPr>
          </w:p>
        </w:tc>
        <w:tc>
          <w:tcPr>
            <w:tcW w:w="693" w:type="dxa"/>
          </w:tcPr>
          <w:p w14:paraId="1AEB43AA" w14:textId="77777777" w:rsidR="00ED77E6" w:rsidRDefault="00ED77E6">
            <w:pPr>
              <w:rPr>
                <w:rFonts w:ascii="Times New Roman"/>
                <w:sz w:val="24"/>
              </w:rPr>
            </w:pPr>
          </w:p>
        </w:tc>
        <w:tc>
          <w:tcPr>
            <w:tcW w:w="4230" w:type="dxa"/>
            <w:vAlign w:val="center"/>
          </w:tcPr>
          <w:p w14:paraId="4E8F8296" w14:textId="02CDA062" w:rsidR="00ED77E6" w:rsidRDefault="00ED77E6" w:rsidP="003D5AE1">
            <w:pPr>
              <w:pStyle w:val="BodyText"/>
              <w:jc w:val="center"/>
              <w:rPr>
                <w:b/>
              </w:rPr>
            </w:pPr>
          </w:p>
        </w:tc>
        <w:tc>
          <w:tcPr>
            <w:tcW w:w="540" w:type="dxa"/>
          </w:tcPr>
          <w:p w14:paraId="72918650" w14:textId="77777777" w:rsidR="00ED77E6" w:rsidRDefault="00ED77E6" w:rsidP="00FE73E7">
            <w:pPr>
              <w:pStyle w:val="BodyText"/>
              <w:rPr>
                <w:sz w:val="24"/>
              </w:rPr>
            </w:pPr>
          </w:p>
        </w:tc>
        <w:tc>
          <w:tcPr>
            <w:tcW w:w="4610" w:type="dxa"/>
            <w:vAlign w:val="center"/>
          </w:tcPr>
          <w:p w14:paraId="53DA9263" w14:textId="48B18947" w:rsidR="00ED77E6" w:rsidRDefault="00ED77E6" w:rsidP="003D5AE1">
            <w:pPr>
              <w:pStyle w:val="BodyText"/>
            </w:pPr>
          </w:p>
        </w:tc>
      </w:tr>
    </w:tbl>
    <w:p w14:paraId="3563C570" w14:textId="77777777" w:rsidR="003D5AE1" w:rsidRDefault="003D5AE1">
      <w:pPr>
        <w:spacing w:after="0"/>
        <w:rPr>
          <w:rFonts w:ascii="Arial" w:hAnsi="Arial"/>
          <w:sz w:val="20"/>
        </w:rPr>
      </w:pPr>
      <w:r>
        <w:br w:type="page"/>
      </w:r>
    </w:p>
    <w:tbl>
      <w:tblPr>
        <w:tblW w:w="0" w:type="auto"/>
        <w:tblInd w:w="110" w:type="dxa"/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4687"/>
        <w:gridCol w:w="683"/>
        <w:gridCol w:w="4320"/>
        <w:gridCol w:w="368"/>
        <w:gridCol w:w="4702"/>
      </w:tblGrid>
      <w:tr w:rsidR="00C94D47" w:rsidRPr="00FE73E7" w14:paraId="08CF796A" w14:textId="77777777" w:rsidTr="00140216">
        <w:trPr>
          <w:trHeight w:val="7290"/>
        </w:trPr>
        <w:tc>
          <w:tcPr>
            <w:tcW w:w="4687" w:type="dxa"/>
          </w:tcPr>
          <w:p w14:paraId="4F9A1A81" w14:textId="502F1D32" w:rsidR="00C94D47" w:rsidRDefault="00C94D47" w:rsidP="000C4E0D">
            <w:pPr>
              <w:pStyle w:val="Heading1"/>
            </w:pPr>
            <w:r w:rsidRPr="000C4E0D"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E7620C2" wp14:editId="74D398FA">
                      <wp:simplePos x="0" y="0"/>
                      <wp:positionH relativeFrom="page">
                        <wp:posOffset>25400</wp:posOffset>
                      </wp:positionH>
                      <wp:positionV relativeFrom="page">
                        <wp:posOffset>69215</wp:posOffset>
                      </wp:positionV>
                      <wp:extent cx="848995" cy="153670"/>
                      <wp:effectExtent l="25400" t="25400" r="40005" b="49530"/>
                      <wp:wrapTopAndBottom/>
                      <wp:docPr id="11" name="Freeform 13" descr="Decorative accent dark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848995" cy="153670"/>
                              </a:xfrm>
                              <a:custGeom>
                                <a:avLst/>
                                <a:gdLst>
                                  <a:gd name="T0" fmla="+- 0 5834 5834"/>
                                  <a:gd name="T1" fmla="*/ T0 w 1337"/>
                                  <a:gd name="T2" fmla="+- 0 1054 813"/>
                                  <a:gd name="T3" fmla="*/ 1054 h 242"/>
                                  <a:gd name="T4" fmla="+- 0 6499 5834"/>
                                  <a:gd name="T5" fmla="*/ T4 w 1337"/>
                                  <a:gd name="T6" fmla="+- 0 813 813"/>
                                  <a:gd name="T7" fmla="*/ 813 h 242"/>
                                  <a:gd name="T8" fmla="+- 0 7170 5834"/>
                                  <a:gd name="T9" fmla="*/ T8 w 1337"/>
                                  <a:gd name="T10" fmla="+- 0 1054 813"/>
                                  <a:gd name="T11" fmla="*/ 1054 h 24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1337" h="242">
                                    <a:moveTo>
                                      <a:pt x="0" y="241"/>
                                    </a:moveTo>
                                    <a:lnTo>
                                      <a:pt x="665" y="0"/>
                                    </a:lnTo>
                                    <a:lnTo>
                                      <a:pt x="1336" y="241"/>
                                    </a:lnTo>
                                  </a:path>
                                </a:pathLst>
                              </a:custGeom>
                              <a:noFill/>
                              <a:ln w="63500" cap="rnd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polyline w14:anchorId="20CB355E" id="Freeform 13" o:spid="_x0000_s1026" alt="Decorative accent dark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pt,17.5pt,35.25pt,5.45pt,68.8pt,17.5pt" coordsize="1337,24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" filled="f" strokecolor="#0e3a53 [3215]" strokeweight="5pt">
                      <v:stroke endcap="round"/>
                      <v:path arrowok="t" o:connecttype="custom" o:connectlocs="0,669290;422275,516255;848360,669290" o:connectangles="0,0,0"/>
                      <w10:wrap type="topAndBottom" anchorx="page" anchory="page"/>
                    </v:polyline>
                  </w:pict>
                </mc:Fallback>
              </mc:AlternateContent>
            </w:r>
          </w:p>
          <w:p w14:paraId="2E6590B8" w14:textId="2B9F8960" w:rsidR="00102427" w:rsidRDefault="00102427" w:rsidP="00102427">
            <w:pPr>
              <w:pStyle w:val="NormalWeb"/>
              <w:rPr>
                <w:color w:val="000000"/>
              </w:rPr>
            </w:pPr>
            <w:r>
              <w:rPr>
                <w:rStyle w:val="Strong"/>
                <w:color w:val="000000"/>
              </w:rPr>
              <w:t>Included in Sale:</w:t>
            </w:r>
          </w:p>
          <w:p w14:paraId="096DA0BD" w14:textId="77777777" w:rsidR="00102427" w:rsidRDefault="00102427" w:rsidP="00102427">
            <w:pPr>
              <w:pStyle w:val="NormalWeb"/>
              <w:numPr>
                <w:ilvl w:val="0"/>
                <w:numId w:val="14"/>
              </w:numPr>
              <w:rPr>
                <w:color w:val="000000"/>
              </w:rPr>
            </w:pPr>
            <w:r>
              <w:rPr>
                <w:color w:val="000000"/>
              </w:rPr>
              <w:t>Building and land</w:t>
            </w:r>
          </w:p>
          <w:p w14:paraId="4DBC277C" w14:textId="77777777" w:rsidR="00102427" w:rsidRDefault="00102427" w:rsidP="00102427">
            <w:pPr>
              <w:pStyle w:val="NormalWeb"/>
              <w:numPr>
                <w:ilvl w:val="0"/>
                <w:numId w:val="14"/>
              </w:numPr>
              <w:rPr>
                <w:color w:val="000000"/>
              </w:rPr>
            </w:pPr>
            <w:r>
              <w:rPr>
                <w:color w:val="000000"/>
              </w:rPr>
              <w:t>Existing fixtures (if applicable)</w:t>
            </w:r>
          </w:p>
          <w:p w14:paraId="46439C0F" w14:textId="77777777" w:rsidR="00102427" w:rsidRDefault="00102427" w:rsidP="00102427">
            <w:pPr>
              <w:pStyle w:val="NormalWeb"/>
              <w:numPr>
                <w:ilvl w:val="0"/>
                <w:numId w:val="14"/>
              </w:numPr>
              <w:rPr>
                <w:color w:val="000000"/>
              </w:rPr>
            </w:pPr>
            <w:r>
              <w:rPr>
                <w:color w:val="000000"/>
              </w:rPr>
              <w:t>Parking areas</w:t>
            </w:r>
          </w:p>
          <w:p w14:paraId="2AC6C763" w14:textId="77777777" w:rsidR="00102427" w:rsidRDefault="00102427" w:rsidP="00102427">
            <w:pPr>
              <w:pStyle w:val="NormalWeb"/>
              <w:numPr>
                <w:ilvl w:val="0"/>
                <w:numId w:val="14"/>
              </w:numPr>
              <w:rPr>
                <w:color w:val="000000"/>
              </w:rPr>
            </w:pPr>
            <w:r>
              <w:rPr>
                <w:color w:val="000000"/>
              </w:rPr>
              <w:t>Utilities and infrastructure</w:t>
            </w:r>
          </w:p>
          <w:p w14:paraId="1706A33F" w14:textId="7831DAB0" w:rsidR="00C94D47" w:rsidRDefault="00C94D47" w:rsidP="00102427">
            <w:pPr>
              <w:pStyle w:val="ListBullet"/>
              <w:numPr>
                <w:ilvl w:val="0"/>
                <w:numId w:val="0"/>
              </w:numPr>
              <w:ind w:left="360" w:hanging="360"/>
            </w:pPr>
          </w:p>
        </w:tc>
        <w:tc>
          <w:tcPr>
            <w:tcW w:w="683" w:type="dxa"/>
          </w:tcPr>
          <w:p w14:paraId="74B172BD" w14:textId="77777777" w:rsidR="00C94D47" w:rsidRDefault="00C94D47">
            <w:pPr>
              <w:rPr>
                <w:rFonts w:ascii="Times New Roman"/>
                <w:sz w:val="20"/>
              </w:rPr>
            </w:pPr>
          </w:p>
        </w:tc>
        <w:tc>
          <w:tcPr>
            <w:tcW w:w="4320" w:type="dxa"/>
            <w:vMerge w:val="restart"/>
          </w:tcPr>
          <w:p w14:paraId="568BA81B" w14:textId="2DB8650C" w:rsidR="00C94D47" w:rsidRDefault="00C94D47" w:rsidP="000C4E0D">
            <w:pPr>
              <w:pStyle w:val="Heading1"/>
            </w:pPr>
            <w:r w:rsidRPr="00ED77E6"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4A09B3D" wp14:editId="50706D11">
                      <wp:simplePos x="0" y="0"/>
                      <wp:positionH relativeFrom="page">
                        <wp:posOffset>25400</wp:posOffset>
                      </wp:positionH>
                      <wp:positionV relativeFrom="page">
                        <wp:posOffset>60960</wp:posOffset>
                      </wp:positionV>
                      <wp:extent cx="848995" cy="153670"/>
                      <wp:effectExtent l="25400" t="25400" r="40005" b="49530"/>
                      <wp:wrapTopAndBottom/>
                      <wp:docPr id="12" name="Freeform 13" descr="Decorative accent dark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848995" cy="153670"/>
                              </a:xfrm>
                              <a:custGeom>
                                <a:avLst/>
                                <a:gdLst>
                                  <a:gd name="T0" fmla="+- 0 5834 5834"/>
                                  <a:gd name="T1" fmla="*/ T0 w 1337"/>
                                  <a:gd name="T2" fmla="+- 0 1054 813"/>
                                  <a:gd name="T3" fmla="*/ 1054 h 242"/>
                                  <a:gd name="T4" fmla="+- 0 6499 5834"/>
                                  <a:gd name="T5" fmla="*/ T4 w 1337"/>
                                  <a:gd name="T6" fmla="+- 0 813 813"/>
                                  <a:gd name="T7" fmla="*/ 813 h 242"/>
                                  <a:gd name="T8" fmla="+- 0 7170 5834"/>
                                  <a:gd name="T9" fmla="*/ T8 w 1337"/>
                                  <a:gd name="T10" fmla="+- 0 1054 813"/>
                                  <a:gd name="T11" fmla="*/ 1054 h 24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1337" h="242">
                                    <a:moveTo>
                                      <a:pt x="0" y="241"/>
                                    </a:moveTo>
                                    <a:lnTo>
                                      <a:pt x="665" y="0"/>
                                    </a:lnTo>
                                    <a:lnTo>
                                      <a:pt x="1336" y="241"/>
                                    </a:lnTo>
                                  </a:path>
                                </a:pathLst>
                              </a:custGeom>
                              <a:noFill/>
                              <a:ln w="63500" cap="rnd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polyline w14:anchorId="746A9F46" id="Freeform 13" o:spid="_x0000_s1026" alt="Decorative accent dark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pt,16.85pt,35.25pt,4.8pt,68.8pt,16.85pt" coordsize="1337,24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" filled="f" strokecolor="#0e3a53 [3215]" strokeweight="5pt">
                      <v:stroke endcap="round"/>
                      <v:path arrowok="t" o:connecttype="custom" o:connectlocs="0,669290;422275,516255;848360,669290" o:connectangles="0,0,0"/>
                      <w10:wrap type="topAndBottom" anchorx="page" anchory="page"/>
                    </v:polyline>
                  </w:pict>
                </mc:Fallback>
              </mc:AlternateContent>
            </w:r>
          </w:p>
          <w:p w14:paraId="173A5CE7" w14:textId="48D949C9" w:rsidR="00102427" w:rsidRPr="00102427" w:rsidRDefault="00102427" w:rsidP="00102427">
            <w:pPr>
              <w:widowControl/>
              <w:adjustRightInd w:val="0"/>
              <w:spacing w:after="0"/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</w:pPr>
            <w:r w:rsidRPr="00102427"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  <w:t>Possible Uses Include:</w:t>
            </w:r>
          </w:p>
          <w:p w14:paraId="350ABE72" w14:textId="77777777" w:rsidR="00102427" w:rsidRPr="00102427" w:rsidRDefault="00102427" w:rsidP="00102427">
            <w:pPr>
              <w:widowControl/>
              <w:adjustRightInd w:val="0"/>
              <w:spacing w:after="0"/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</w:pPr>
          </w:p>
          <w:p w14:paraId="7838DB8D" w14:textId="77777777" w:rsidR="00102427" w:rsidRPr="00102427" w:rsidRDefault="00102427" w:rsidP="00102427">
            <w:pPr>
              <w:widowControl/>
              <w:adjustRightInd w:val="0"/>
              <w:spacing w:after="0"/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</w:pPr>
            <w:r w:rsidRPr="00102427"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  <w:t>• Childcare or early learning center</w:t>
            </w:r>
          </w:p>
          <w:p w14:paraId="384B9CA5" w14:textId="77777777" w:rsidR="00102427" w:rsidRPr="00102427" w:rsidRDefault="00102427" w:rsidP="00102427">
            <w:pPr>
              <w:widowControl/>
              <w:adjustRightInd w:val="0"/>
              <w:spacing w:after="0"/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</w:pPr>
          </w:p>
          <w:p w14:paraId="47C5397C" w14:textId="77777777" w:rsidR="00102427" w:rsidRPr="00102427" w:rsidRDefault="00102427" w:rsidP="00102427">
            <w:pPr>
              <w:widowControl/>
              <w:adjustRightInd w:val="0"/>
              <w:spacing w:after="0"/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</w:pPr>
            <w:r w:rsidRPr="00102427"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  <w:t>• Professional offices (medical, therapy, counseling, legal, or administrative)</w:t>
            </w:r>
          </w:p>
          <w:p w14:paraId="743B3830" w14:textId="77777777" w:rsidR="00102427" w:rsidRPr="00102427" w:rsidRDefault="00102427" w:rsidP="00102427">
            <w:pPr>
              <w:widowControl/>
              <w:adjustRightInd w:val="0"/>
              <w:spacing w:after="0"/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</w:pPr>
          </w:p>
          <w:p w14:paraId="1EE78A17" w14:textId="77777777" w:rsidR="00102427" w:rsidRPr="00102427" w:rsidRDefault="00102427" w:rsidP="00102427">
            <w:pPr>
              <w:widowControl/>
              <w:adjustRightInd w:val="0"/>
              <w:spacing w:after="0"/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</w:pPr>
            <w:r w:rsidRPr="00102427"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  <w:t>• Salon, spa, or wellness center</w:t>
            </w:r>
          </w:p>
          <w:p w14:paraId="33A9698D" w14:textId="77777777" w:rsidR="00102427" w:rsidRPr="00102427" w:rsidRDefault="00102427" w:rsidP="00102427">
            <w:pPr>
              <w:widowControl/>
              <w:adjustRightInd w:val="0"/>
              <w:spacing w:after="0"/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</w:pPr>
          </w:p>
          <w:p w14:paraId="05430DDC" w14:textId="77777777" w:rsidR="00102427" w:rsidRPr="00102427" w:rsidRDefault="00102427" w:rsidP="00102427">
            <w:pPr>
              <w:widowControl/>
              <w:adjustRightInd w:val="0"/>
              <w:spacing w:after="0"/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</w:pPr>
            <w:r w:rsidRPr="00102427"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  <w:t>• Nonprofit or community service organization</w:t>
            </w:r>
          </w:p>
          <w:p w14:paraId="787756E8" w14:textId="77777777" w:rsidR="00102427" w:rsidRPr="00102427" w:rsidRDefault="00102427" w:rsidP="00102427">
            <w:pPr>
              <w:widowControl/>
              <w:adjustRightInd w:val="0"/>
              <w:spacing w:after="0"/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</w:pPr>
          </w:p>
          <w:p w14:paraId="154E0602" w14:textId="77777777" w:rsidR="00102427" w:rsidRPr="00102427" w:rsidRDefault="00102427" w:rsidP="00102427">
            <w:pPr>
              <w:widowControl/>
              <w:adjustRightInd w:val="0"/>
              <w:spacing w:after="0"/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</w:pPr>
            <w:r w:rsidRPr="00102427"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  <w:t>• Training facility or small school</w:t>
            </w:r>
          </w:p>
          <w:p w14:paraId="6D493AA3" w14:textId="77777777" w:rsidR="00102427" w:rsidRPr="00102427" w:rsidRDefault="00102427" w:rsidP="00102427">
            <w:pPr>
              <w:widowControl/>
              <w:adjustRightInd w:val="0"/>
              <w:spacing w:after="0"/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</w:pPr>
          </w:p>
          <w:p w14:paraId="2D5B7D19" w14:textId="77777777" w:rsidR="00102427" w:rsidRPr="00102427" w:rsidRDefault="00102427" w:rsidP="00102427">
            <w:pPr>
              <w:widowControl/>
              <w:adjustRightInd w:val="0"/>
              <w:spacing w:after="0"/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</w:pPr>
            <w:r w:rsidRPr="00102427"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  <w:t>• Multi-business or owner-occupied workspace</w:t>
            </w:r>
          </w:p>
          <w:p w14:paraId="29DAE18E" w14:textId="77777777" w:rsidR="00102427" w:rsidRPr="00102427" w:rsidRDefault="00102427" w:rsidP="00102427">
            <w:pPr>
              <w:widowControl/>
              <w:adjustRightInd w:val="0"/>
              <w:spacing w:after="0"/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</w:pPr>
          </w:p>
          <w:p w14:paraId="4D0BC446" w14:textId="77777777" w:rsidR="00102427" w:rsidRPr="00102427" w:rsidRDefault="00102427" w:rsidP="00102427">
            <w:pPr>
              <w:widowControl/>
              <w:adjustRightInd w:val="0"/>
              <w:spacing w:after="0"/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</w:pPr>
            <w:r w:rsidRPr="00102427"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  <w:t>Asking Price: 350,000</w:t>
            </w:r>
          </w:p>
          <w:p w14:paraId="57759A67" w14:textId="77777777" w:rsidR="00102427" w:rsidRPr="00102427" w:rsidRDefault="00102427" w:rsidP="00102427">
            <w:pPr>
              <w:widowControl/>
              <w:adjustRightInd w:val="0"/>
              <w:spacing w:after="0"/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</w:pPr>
          </w:p>
          <w:p w14:paraId="5BAD6BAE" w14:textId="54EDFB94" w:rsidR="00C94D47" w:rsidRPr="00102427" w:rsidRDefault="00102427" w:rsidP="00102427">
            <w:pPr>
              <w:rPr>
                <w:sz w:val="20"/>
                <w:szCs w:val="20"/>
              </w:rPr>
            </w:pPr>
            <w:r w:rsidRPr="00102427"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  <w:t>Both buildings are being sold together.</w:t>
            </w:r>
          </w:p>
          <w:p w14:paraId="2708CBC1" w14:textId="007EA11F" w:rsidR="00C94D47" w:rsidRPr="000C4E0D" w:rsidRDefault="00102427" w:rsidP="000C4E0D">
            <w:pPr>
              <w:pStyle w:val="QuoteAlt"/>
            </w:pPr>
            <w:r>
              <w:rPr>
                <w:rFonts w:ascii="-webkit-standard" w:hAnsi="-webkit-standard"/>
                <w:color w:val="000000"/>
                <w:sz w:val="27"/>
                <w:szCs w:val="27"/>
              </w:rPr>
              <w:t>“Built for business, positioned for success, and priced for opportunity.”</w:t>
            </w:r>
          </w:p>
        </w:tc>
        <w:tc>
          <w:tcPr>
            <w:tcW w:w="368" w:type="dxa"/>
          </w:tcPr>
          <w:p w14:paraId="177D60EA" w14:textId="77777777" w:rsidR="00C94D47" w:rsidRDefault="00C94D47">
            <w:pPr>
              <w:rPr>
                <w:rFonts w:ascii="Times New Roman"/>
                <w:sz w:val="20"/>
              </w:rPr>
            </w:pPr>
          </w:p>
        </w:tc>
        <w:tc>
          <w:tcPr>
            <w:tcW w:w="4702" w:type="dxa"/>
            <w:vMerge w:val="restart"/>
          </w:tcPr>
          <w:p w14:paraId="3FFBB485" w14:textId="175E346E" w:rsidR="00C94D47" w:rsidRDefault="00C94D47" w:rsidP="000C4E0D">
            <w:pPr>
              <w:pStyle w:val="Heading2"/>
            </w:pPr>
          </w:p>
          <w:p w14:paraId="0F428EEC" w14:textId="63FE72E0" w:rsidR="00102427" w:rsidRPr="00102427" w:rsidRDefault="00102427" w:rsidP="00102427">
            <w:pPr>
              <w:widowControl/>
              <w:adjustRightInd w:val="0"/>
              <w:spacing w:after="0"/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</w:pPr>
            <w:r w:rsidRPr="00102427"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  <w:t>Property 1:</w:t>
            </w:r>
          </w:p>
          <w:p w14:paraId="0771BD51" w14:textId="77777777" w:rsidR="00102427" w:rsidRPr="00102427" w:rsidRDefault="00102427" w:rsidP="00102427">
            <w:pPr>
              <w:widowControl/>
              <w:adjustRightInd w:val="0"/>
              <w:spacing w:after="0"/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</w:pPr>
          </w:p>
          <w:p w14:paraId="31788E24" w14:textId="77777777" w:rsidR="00102427" w:rsidRPr="00102427" w:rsidRDefault="00102427" w:rsidP="00102427">
            <w:pPr>
              <w:widowControl/>
              <w:adjustRightInd w:val="0"/>
              <w:spacing w:after="0"/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</w:pPr>
            <w:r w:rsidRPr="00102427"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  <w:t>• Two-story house</w:t>
            </w:r>
          </w:p>
          <w:p w14:paraId="78F1BA04" w14:textId="77777777" w:rsidR="00102427" w:rsidRPr="00102427" w:rsidRDefault="00102427" w:rsidP="00102427">
            <w:pPr>
              <w:widowControl/>
              <w:adjustRightInd w:val="0"/>
              <w:spacing w:after="0"/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</w:pPr>
          </w:p>
          <w:p w14:paraId="6C7A1B78" w14:textId="77777777" w:rsidR="00102427" w:rsidRPr="00102427" w:rsidRDefault="00102427" w:rsidP="00102427">
            <w:pPr>
              <w:widowControl/>
              <w:adjustRightInd w:val="0"/>
              <w:spacing w:after="0"/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</w:pPr>
            <w:r w:rsidRPr="00102427"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  <w:t>• 1,552 sq ft</w:t>
            </w:r>
          </w:p>
          <w:p w14:paraId="237CB9B7" w14:textId="77777777" w:rsidR="00102427" w:rsidRPr="00102427" w:rsidRDefault="00102427" w:rsidP="00102427">
            <w:pPr>
              <w:widowControl/>
              <w:adjustRightInd w:val="0"/>
              <w:spacing w:after="0"/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</w:pPr>
          </w:p>
          <w:p w14:paraId="02ED6359" w14:textId="77777777" w:rsidR="00102427" w:rsidRPr="00102427" w:rsidRDefault="00102427" w:rsidP="00102427">
            <w:pPr>
              <w:widowControl/>
              <w:adjustRightInd w:val="0"/>
              <w:spacing w:after="0"/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</w:pPr>
            <w:r w:rsidRPr="00102427"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  <w:t>• No water currently running to the upstairs</w:t>
            </w:r>
          </w:p>
          <w:p w14:paraId="6808F3D8" w14:textId="77777777" w:rsidR="00102427" w:rsidRPr="00102427" w:rsidRDefault="00102427" w:rsidP="00102427">
            <w:pPr>
              <w:widowControl/>
              <w:adjustRightInd w:val="0"/>
              <w:spacing w:after="0"/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</w:pPr>
          </w:p>
          <w:p w14:paraId="3A7F8D3F" w14:textId="77777777" w:rsidR="00102427" w:rsidRPr="00102427" w:rsidRDefault="00102427" w:rsidP="00102427">
            <w:pPr>
              <w:widowControl/>
              <w:adjustRightInd w:val="0"/>
              <w:spacing w:after="0"/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</w:pPr>
            <w:r w:rsidRPr="00102427"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  <w:t>• New plumbing downstairs</w:t>
            </w:r>
          </w:p>
          <w:p w14:paraId="4A5A8A52" w14:textId="77777777" w:rsidR="00102427" w:rsidRPr="00102427" w:rsidRDefault="00102427" w:rsidP="00102427">
            <w:pPr>
              <w:widowControl/>
              <w:adjustRightInd w:val="0"/>
              <w:spacing w:after="0"/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</w:pPr>
          </w:p>
          <w:p w14:paraId="0E793CDD" w14:textId="77777777" w:rsidR="00102427" w:rsidRPr="00102427" w:rsidRDefault="00102427" w:rsidP="00102427">
            <w:pPr>
              <w:widowControl/>
              <w:adjustRightInd w:val="0"/>
              <w:spacing w:after="0"/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</w:pPr>
            <w:r w:rsidRPr="00102427"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  <w:t>• Newer heat and air unit (downstairs)</w:t>
            </w:r>
          </w:p>
          <w:p w14:paraId="5C20B24A" w14:textId="77777777" w:rsidR="00102427" w:rsidRPr="00102427" w:rsidRDefault="00102427" w:rsidP="00102427">
            <w:pPr>
              <w:widowControl/>
              <w:adjustRightInd w:val="0"/>
              <w:spacing w:after="0"/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</w:pPr>
          </w:p>
          <w:p w14:paraId="6D64B013" w14:textId="77777777" w:rsidR="00102427" w:rsidRPr="00102427" w:rsidRDefault="00102427" w:rsidP="00102427">
            <w:pPr>
              <w:widowControl/>
              <w:adjustRightInd w:val="0"/>
              <w:spacing w:after="0"/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</w:pPr>
            <w:r w:rsidRPr="00102427"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  <w:t>Property 2:</w:t>
            </w:r>
          </w:p>
          <w:p w14:paraId="4AC3B805" w14:textId="77777777" w:rsidR="00102427" w:rsidRPr="00102427" w:rsidRDefault="00102427" w:rsidP="00102427">
            <w:pPr>
              <w:widowControl/>
              <w:adjustRightInd w:val="0"/>
              <w:spacing w:after="0"/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</w:pPr>
          </w:p>
          <w:p w14:paraId="5177800A" w14:textId="77777777" w:rsidR="00102427" w:rsidRPr="00102427" w:rsidRDefault="00102427" w:rsidP="00102427">
            <w:pPr>
              <w:widowControl/>
              <w:adjustRightInd w:val="0"/>
              <w:spacing w:after="0"/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</w:pPr>
            <w:r w:rsidRPr="00102427"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  <w:t>• 1,800 sq ft</w:t>
            </w:r>
          </w:p>
          <w:p w14:paraId="7077F2DF" w14:textId="77777777" w:rsidR="00102427" w:rsidRPr="00102427" w:rsidRDefault="00102427" w:rsidP="00102427">
            <w:pPr>
              <w:widowControl/>
              <w:adjustRightInd w:val="0"/>
              <w:spacing w:after="0"/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</w:pPr>
          </w:p>
          <w:p w14:paraId="44AD3CCA" w14:textId="77777777" w:rsidR="00102427" w:rsidRPr="00102427" w:rsidRDefault="00102427" w:rsidP="00102427">
            <w:pPr>
              <w:widowControl/>
              <w:adjustRightInd w:val="0"/>
              <w:spacing w:after="0"/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</w:pPr>
            <w:r w:rsidRPr="00102427"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  <w:t>• Reception area</w:t>
            </w:r>
          </w:p>
          <w:p w14:paraId="4501DAE3" w14:textId="77777777" w:rsidR="00102427" w:rsidRPr="00102427" w:rsidRDefault="00102427" w:rsidP="00102427">
            <w:pPr>
              <w:widowControl/>
              <w:adjustRightInd w:val="0"/>
              <w:spacing w:after="0"/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</w:pPr>
          </w:p>
          <w:p w14:paraId="73371792" w14:textId="77777777" w:rsidR="00102427" w:rsidRPr="00102427" w:rsidRDefault="00102427" w:rsidP="00102427">
            <w:pPr>
              <w:widowControl/>
              <w:adjustRightInd w:val="0"/>
              <w:spacing w:after="0"/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</w:pPr>
            <w:r w:rsidRPr="00102427"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  <w:t>• 5 rooms</w:t>
            </w:r>
          </w:p>
          <w:p w14:paraId="23902577" w14:textId="77777777" w:rsidR="00102427" w:rsidRPr="00102427" w:rsidRDefault="00102427" w:rsidP="00102427">
            <w:pPr>
              <w:widowControl/>
              <w:adjustRightInd w:val="0"/>
              <w:spacing w:after="0"/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</w:pPr>
          </w:p>
          <w:p w14:paraId="6BFA0F95" w14:textId="77777777" w:rsidR="00102427" w:rsidRPr="00102427" w:rsidRDefault="00102427" w:rsidP="00102427">
            <w:pPr>
              <w:widowControl/>
              <w:adjustRightInd w:val="0"/>
              <w:spacing w:after="0"/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</w:pPr>
            <w:r w:rsidRPr="00102427"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  <w:t>• 3 bathrooms</w:t>
            </w:r>
          </w:p>
          <w:p w14:paraId="7334C0A9" w14:textId="77777777" w:rsidR="00102427" w:rsidRPr="00102427" w:rsidRDefault="00102427" w:rsidP="00102427">
            <w:pPr>
              <w:widowControl/>
              <w:adjustRightInd w:val="0"/>
              <w:spacing w:after="0"/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</w:pPr>
          </w:p>
          <w:p w14:paraId="49D0050F" w14:textId="77777777" w:rsidR="00102427" w:rsidRPr="00102427" w:rsidRDefault="00102427" w:rsidP="00102427">
            <w:pPr>
              <w:widowControl/>
              <w:adjustRightInd w:val="0"/>
              <w:spacing w:after="0"/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</w:pPr>
            <w:r w:rsidRPr="00102427"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  <w:t>• Full kitchen</w:t>
            </w:r>
          </w:p>
          <w:p w14:paraId="4C5EFF6B" w14:textId="77777777" w:rsidR="00102427" w:rsidRPr="00102427" w:rsidRDefault="00102427" w:rsidP="00102427">
            <w:pPr>
              <w:widowControl/>
              <w:adjustRightInd w:val="0"/>
              <w:spacing w:after="0"/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</w:pPr>
          </w:p>
          <w:p w14:paraId="36491F0B" w14:textId="721D2AC3" w:rsidR="00C94D47" w:rsidRPr="00C94D47" w:rsidRDefault="00102427" w:rsidP="00102427">
            <w:r w:rsidRPr="00102427">
              <w:rPr>
                <w:rFonts w:ascii="AppleSystemUIFont" w:eastAsiaTheme="minorHAnsi" w:hAnsi="AppleSystemUIFont" w:cs="AppleSystemUIFont"/>
                <w:color w:val="auto"/>
                <w:sz w:val="20"/>
                <w:szCs w:val="20"/>
                <w:lang w:bidi="ar-SA"/>
              </w:rPr>
              <w:t>• Newer roof (2022</w:t>
            </w:r>
            <w:r>
              <w:rPr>
                <w:rFonts w:ascii="AppleSystemUIFont" w:eastAsiaTheme="minorHAnsi" w:hAnsi="AppleSystemUIFont" w:cs="AppleSystemUIFont"/>
                <w:color w:val="auto"/>
                <w:sz w:val="26"/>
                <w:szCs w:val="26"/>
                <w:lang w:bidi="ar-SA"/>
              </w:rPr>
              <w:t>)</w:t>
            </w:r>
          </w:p>
          <w:p w14:paraId="2E38C2D6" w14:textId="20AED96B" w:rsidR="00C94D47" w:rsidRDefault="00C94D47" w:rsidP="000C4E0D">
            <w:pPr>
              <w:pStyle w:val="Heading2"/>
            </w:pPr>
          </w:p>
          <w:p w14:paraId="52975D6A" w14:textId="28DECBF2" w:rsidR="00C94D47" w:rsidRPr="00C94D47" w:rsidRDefault="00C94D47" w:rsidP="00C94D47"/>
          <w:p w14:paraId="13E784E6" w14:textId="20738CB9" w:rsidR="00C94D47" w:rsidRPr="00B32DA6" w:rsidRDefault="00C94D47" w:rsidP="000C4E0D">
            <w:pPr>
              <w:pStyle w:val="Heading2"/>
            </w:pPr>
          </w:p>
          <w:p w14:paraId="33E239C8" w14:textId="5246D1E4" w:rsidR="00C94D47" w:rsidRPr="00C94D47" w:rsidRDefault="00C94D47" w:rsidP="00C94D47"/>
        </w:tc>
      </w:tr>
      <w:tr w:rsidR="00C94D47" w:rsidRPr="00FE73E7" w14:paraId="5BEC569C" w14:textId="77777777" w:rsidTr="00140216">
        <w:trPr>
          <w:trHeight w:val="1620"/>
        </w:trPr>
        <w:tc>
          <w:tcPr>
            <w:tcW w:w="4687" w:type="dxa"/>
          </w:tcPr>
          <w:p w14:paraId="1A717D20" w14:textId="77777777" w:rsidR="00C94D47" w:rsidRPr="000C4E0D" w:rsidRDefault="00C94D47" w:rsidP="00C94D47"/>
        </w:tc>
        <w:tc>
          <w:tcPr>
            <w:tcW w:w="683" w:type="dxa"/>
          </w:tcPr>
          <w:p w14:paraId="0ED9EF26" w14:textId="77777777" w:rsidR="00C94D47" w:rsidRDefault="00C94D47" w:rsidP="00C94D47">
            <w:pPr>
              <w:rPr>
                <w:rFonts w:ascii="Times New Roman"/>
                <w:sz w:val="20"/>
              </w:rPr>
            </w:pPr>
          </w:p>
        </w:tc>
        <w:tc>
          <w:tcPr>
            <w:tcW w:w="4320" w:type="dxa"/>
            <w:vMerge/>
          </w:tcPr>
          <w:p w14:paraId="59B832F6" w14:textId="77777777" w:rsidR="00C94D47" w:rsidRPr="00ED77E6" w:rsidRDefault="00C94D47" w:rsidP="00C94D47">
            <w:pPr>
              <w:rPr>
                <w:noProof/>
                <w:lang w:bidi="ar-SA"/>
              </w:rPr>
            </w:pPr>
          </w:p>
        </w:tc>
        <w:tc>
          <w:tcPr>
            <w:tcW w:w="368" w:type="dxa"/>
          </w:tcPr>
          <w:p w14:paraId="0A87DD04" w14:textId="77777777" w:rsidR="00C94D47" w:rsidRDefault="00C94D47" w:rsidP="00C94D47">
            <w:pPr>
              <w:rPr>
                <w:rFonts w:ascii="Times New Roman"/>
                <w:sz w:val="20"/>
              </w:rPr>
            </w:pPr>
          </w:p>
        </w:tc>
        <w:tc>
          <w:tcPr>
            <w:tcW w:w="4702" w:type="dxa"/>
            <w:vMerge/>
          </w:tcPr>
          <w:p w14:paraId="1936872C" w14:textId="77777777" w:rsidR="00C94D47" w:rsidRDefault="00C94D47" w:rsidP="00C94D47"/>
        </w:tc>
      </w:tr>
      <w:tr w:rsidR="00C94D47" w:rsidRPr="00FE73E7" w14:paraId="159EDA15" w14:textId="77777777" w:rsidTr="00140216">
        <w:trPr>
          <w:trHeight w:val="1260"/>
        </w:trPr>
        <w:tc>
          <w:tcPr>
            <w:tcW w:w="4687" w:type="dxa"/>
          </w:tcPr>
          <w:p w14:paraId="14C37E49" w14:textId="77777777" w:rsidR="00C94D47" w:rsidRPr="000C4E0D" w:rsidRDefault="00C94D47" w:rsidP="00C94D47"/>
        </w:tc>
        <w:tc>
          <w:tcPr>
            <w:tcW w:w="683" w:type="dxa"/>
          </w:tcPr>
          <w:p w14:paraId="2AD0614E" w14:textId="77777777" w:rsidR="00C94D47" w:rsidRDefault="00C94D47" w:rsidP="00C94D47">
            <w:pPr>
              <w:rPr>
                <w:rFonts w:ascii="Times New Roman"/>
                <w:sz w:val="20"/>
              </w:rPr>
            </w:pPr>
          </w:p>
        </w:tc>
        <w:tc>
          <w:tcPr>
            <w:tcW w:w="4320" w:type="dxa"/>
          </w:tcPr>
          <w:p w14:paraId="1731BC50" w14:textId="77777777" w:rsidR="00C94D47" w:rsidRPr="00ED77E6" w:rsidRDefault="00C94D47" w:rsidP="00C94D47">
            <w:pPr>
              <w:rPr>
                <w:noProof/>
                <w:lang w:bidi="ar-SA"/>
              </w:rPr>
            </w:pPr>
          </w:p>
        </w:tc>
        <w:tc>
          <w:tcPr>
            <w:tcW w:w="368" w:type="dxa"/>
          </w:tcPr>
          <w:p w14:paraId="6A120DC5" w14:textId="77777777" w:rsidR="00C94D47" w:rsidRDefault="00C94D47" w:rsidP="00C94D47">
            <w:pPr>
              <w:rPr>
                <w:rFonts w:ascii="Times New Roman"/>
                <w:sz w:val="20"/>
              </w:rPr>
            </w:pPr>
          </w:p>
        </w:tc>
        <w:tc>
          <w:tcPr>
            <w:tcW w:w="4702" w:type="dxa"/>
          </w:tcPr>
          <w:p w14:paraId="51A72E0F" w14:textId="77777777" w:rsidR="00C94D47" w:rsidRDefault="00C94D47" w:rsidP="00C94D47"/>
        </w:tc>
      </w:tr>
    </w:tbl>
    <w:p w14:paraId="0A2108EF" w14:textId="77777777" w:rsidR="007E2494" w:rsidRDefault="007E2494" w:rsidP="00C94D47">
      <w:pPr>
        <w:pStyle w:val="BodyText"/>
      </w:pPr>
    </w:p>
    <w:sectPr w:rsidR="007E2494" w:rsidSect="00C94D47">
      <w:headerReference w:type="default" r:id="rId11"/>
      <w:footerReference w:type="even" r:id="rId12"/>
      <w:pgSz w:w="15840" w:h="12240" w:orient="landscape"/>
      <w:pgMar w:top="720" w:right="400" w:bottom="0" w:left="440" w:header="720" w:footer="43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FBFCBA" w14:textId="77777777" w:rsidR="00C24C02" w:rsidRDefault="00C24C02" w:rsidP="00ED77E6">
      <w:r>
        <w:separator/>
      </w:r>
    </w:p>
  </w:endnote>
  <w:endnote w:type="continuationSeparator" w:id="0">
    <w:p w14:paraId="14EA055C" w14:textId="77777777" w:rsidR="00C24C02" w:rsidRDefault="00C24C02" w:rsidP="00ED7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32139" w14:textId="77777777" w:rsidR="005C2956" w:rsidRDefault="00140216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70528" behindDoc="1" locked="0" layoutInCell="1" allowOverlap="1" wp14:anchorId="0CF85516" wp14:editId="2DE4EA0F">
              <wp:simplePos x="0" y="0"/>
              <mc:AlternateContent>
                <mc:Choice Requires="wp14">
                  <wp:positionH relativeFrom="page">
                    <wp14:pctPosHOffset>-1200</wp14:pctPosHOffset>
                  </wp:positionH>
                </mc:Choice>
                <mc:Fallback>
                  <wp:positionH relativeFrom="page">
                    <wp:posOffset>-120650</wp:posOffset>
                  </wp:positionH>
                </mc:Fallback>
              </mc:AlternateContent>
              <wp:positionV relativeFrom="page">
                <wp:align>bottom</wp:align>
              </wp:positionV>
              <wp:extent cx="10734041" cy="3362325"/>
              <wp:effectExtent l="0" t="0" r="0" b="6350"/>
              <wp:wrapNone/>
              <wp:docPr id="30" name="Group 30" descr="Inside background accent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734041" cy="3362325"/>
                        <a:chOff x="0" y="66675"/>
                        <a:chExt cx="10734041" cy="3362325"/>
                      </a:xfrm>
                    </wpg:grpSpPr>
                    <wps:wsp>
                      <wps:cNvPr id="9" name="Freeform 16"/>
                      <wps:cNvSpPr>
                        <a:spLocks/>
                      </wps:cNvSpPr>
                      <wps:spPr bwMode="auto">
                        <a:xfrm>
                          <a:off x="133351" y="66675"/>
                          <a:ext cx="10600690" cy="3362325"/>
                        </a:xfrm>
                        <a:custGeom>
                          <a:avLst/>
                          <a:gdLst>
                            <a:gd name="T0" fmla="*/ 0 w 15840"/>
                            <a:gd name="T1" fmla="+- 0 6948 6948"/>
                            <a:gd name="T2" fmla="*/ 6948 h 5112"/>
                            <a:gd name="T3" fmla="*/ 0 w 15840"/>
                            <a:gd name="T4" fmla="+- 0 12060 6948"/>
                            <a:gd name="T5" fmla="*/ 12060 h 5112"/>
                            <a:gd name="T6" fmla="*/ 15840 w 15840"/>
                            <a:gd name="T7" fmla="+- 0 12060 6948"/>
                            <a:gd name="T8" fmla="*/ 12060 h 5112"/>
                            <a:gd name="T9" fmla="*/ 0 w 15840"/>
                            <a:gd name="T10" fmla="+- 0 6948 6948"/>
                            <a:gd name="T11" fmla="*/ 6948 h 5112"/>
                          </a:gdLst>
                          <a:ahLst/>
                          <a:cxnLst>
                            <a:cxn ang="0">
                              <a:pos x="T0" y="T2"/>
                            </a:cxn>
                            <a:cxn ang="0">
                              <a:pos x="T3" y="T5"/>
                            </a:cxn>
                            <a:cxn ang="0">
                              <a:pos x="T6" y="T8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15840" h="5112">
                              <a:moveTo>
                                <a:pt x="0" y="0"/>
                              </a:moveTo>
                              <a:lnTo>
                                <a:pt x="0" y="5112"/>
                              </a:lnTo>
                              <a:lnTo>
                                <a:pt x="15840" y="51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16" descr="Construction Texture. Bricks. Wall."/>
                      <wps:cNvSpPr>
                        <a:spLocks/>
                      </wps:cNvSpPr>
                      <wps:spPr bwMode="auto">
                        <a:xfrm>
                          <a:off x="0" y="152400"/>
                          <a:ext cx="10058400" cy="3247200"/>
                        </a:xfrm>
                        <a:custGeom>
                          <a:avLst/>
                          <a:gdLst>
                            <a:gd name="T0" fmla="*/ 0 w 15840"/>
                            <a:gd name="T1" fmla="+- 0 6948 6948"/>
                            <a:gd name="T2" fmla="*/ 6948 h 5112"/>
                            <a:gd name="T3" fmla="*/ 0 w 15840"/>
                            <a:gd name="T4" fmla="+- 0 12060 6948"/>
                            <a:gd name="T5" fmla="*/ 12060 h 5112"/>
                            <a:gd name="T6" fmla="*/ 15840 w 15840"/>
                            <a:gd name="T7" fmla="+- 0 12060 6948"/>
                            <a:gd name="T8" fmla="*/ 12060 h 5112"/>
                            <a:gd name="T9" fmla="*/ 0 w 15840"/>
                            <a:gd name="T10" fmla="+- 0 6948 6948"/>
                            <a:gd name="T11" fmla="*/ 6948 h 5112"/>
                          </a:gdLst>
                          <a:ahLst/>
                          <a:cxnLst>
                            <a:cxn ang="0">
                              <a:pos x="T0" y="T2"/>
                            </a:cxn>
                            <a:cxn ang="0">
                              <a:pos x="T3" y="T5"/>
                            </a:cxn>
                            <a:cxn ang="0">
                              <a:pos x="T6" y="T8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15840" h="5112">
                              <a:moveTo>
                                <a:pt x="0" y="0"/>
                              </a:moveTo>
                              <a:lnTo>
                                <a:pt x="0" y="5112"/>
                              </a:lnTo>
                              <a:lnTo>
                                <a:pt x="15840" y="51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 dpi="0" rotWithShape="1">
                          <a:blip r:embed="rId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tile tx="0" ty="0" sx="100000" sy="100000" flip="none" algn="tl"/>
                        </a:blip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Freeform 18"/>
                      <wps:cNvSpPr>
                        <a:spLocks/>
                      </wps:cNvSpPr>
                      <wps:spPr bwMode="auto">
                        <a:xfrm>
                          <a:off x="3667125" y="986790"/>
                          <a:ext cx="6547104" cy="2423160"/>
                        </a:xfrm>
                        <a:custGeom>
                          <a:avLst/>
                          <a:gdLst>
                            <a:gd name="T0" fmla="+- 0 15840 5530"/>
                            <a:gd name="T1" fmla="*/ T0 w 10311"/>
                            <a:gd name="T2" fmla="+- 0 8424 8424"/>
                            <a:gd name="T3" fmla="*/ 8424 h 3816"/>
                            <a:gd name="T4" fmla="+- 0 5530 5530"/>
                            <a:gd name="T5" fmla="*/ T4 w 10311"/>
                            <a:gd name="T6" fmla="+- 0 12240 8424"/>
                            <a:gd name="T7" fmla="*/ 12240 h 3816"/>
                            <a:gd name="T8" fmla="+- 0 15840 5530"/>
                            <a:gd name="T9" fmla="*/ T8 w 10311"/>
                            <a:gd name="T10" fmla="+- 0 12240 8424"/>
                            <a:gd name="T11" fmla="*/ 12240 h 3816"/>
                            <a:gd name="T12" fmla="+- 0 15840 5530"/>
                            <a:gd name="T13" fmla="*/ T12 w 10311"/>
                            <a:gd name="T14" fmla="+- 0 8424 8424"/>
                            <a:gd name="T15" fmla="*/ 8424 h 381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10311" h="3816">
                              <a:moveTo>
                                <a:pt x="10310" y="0"/>
                              </a:moveTo>
                              <a:lnTo>
                                <a:pt x="0" y="3816"/>
                              </a:lnTo>
                              <a:lnTo>
                                <a:pt x="10310" y="3816"/>
                              </a:lnTo>
                              <a:lnTo>
                                <a:pt x="1031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2">
                            <a:alpha val="80000"/>
                          </a:scheme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106700</wp14:pctWidth>
              </wp14:sizeRelH>
              <wp14:sizeRelV relativeFrom="page">
                <wp14:pctHeight>43300</wp14:pctHeight>
              </wp14:sizeRelV>
            </wp:anchor>
          </w:drawing>
        </mc:Choice>
        <mc:Fallback>
          <w:pict>
            <v:group w14:anchorId="70C27823" id="Group 30" o:spid="_x0000_s1026" alt="Inside background accent" style="position:absolute;margin-left:0;margin-top:0;width:845.2pt;height:264.75pt;z-index:-251645952;mso-width-percent:1067;mso-height-percent:433;mso-left-percent:-12;mso-position-horizontal-relative:page;mso-position-vertical:bottom;mso-position-vertical-relative:page;mso-width-percent:1067;mso-height-percent:433;mso-left-percent:-12" coordorigin=",666" coordsize="107340,33623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">
              <v:shape id="Freeform 16" o:spid="_x0000_s1027" style="position:absolute;left:1333;top:666;width:106007;height:33624;visibility:visible;mso-wrap-style:square;v-text-anchor:top" coordsize="15840,51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" path="m,l,5112r15840,l,xe" fillcolor="#c6c2b9 [3205]" stroked="f">
                <v:path arrowok="t" o:connecttype="custom" o:connectlocs="0,4569921;0,7932246;10600690,7932246;0,4569921" o:connectangles="0,0,0,0"/>
              </v:shape>
              <v:shape id="Freeform 16" o:spid="_x0000_s1028" alt="Construction Texture. Bricks. Wall." style="position:absolute;top:1524;width:100584;height:32472;visibility:visible;mso-wrap-style:square;v-text-anchor:top" coordsize="15840,51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" path="m,l,5112r15840,l,xe" stroked="f">
                <v:fill r:id="rId2" o:title="Construction Texture. Bricks. Wall" recolor="t" rotate="t" type="tile"/>
                <v:path arrowok="t" o:connecttype="custom" o:connectlocs="0,4413448;0,7660648;10058400,7660648;0,4413448" o:connectangles="0,0,0,0"/>
              </v:shape>
              <v:shape id="Freeform 18" o:spid="_x0000_s1029" style="position:absolute;left:36671;top:9867;width:65471;height:24232;visibility:visible;mso-wrap-style:square;v-text-anchor:top" coordsize="10311,381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" path="m10310,l,3816r10310,l10310,xe" fillcolor="#77a6ae [3214]" stroked="f">
                <v:fill opacity="52428f"/>
                <v:path arrowok="t" o:connecttype="custom" o:connectlocs="6546469,5349240;0,7772400;6546469,7772400;6546469,5349240" o:connectangles="0,0,0,0"/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844AEC" w14:textId="77777777" w:rsidR="00C24C02" w:rsidRDefault="00C24C02" w:rsidP="00ED77E6">
      <w:r>
        <w:separator/>
      </w:r>
    </w:p>
  </w:footnote>
  <w:footnote w:type="continuationSeparator" w:id="0">
    <w:p w14:paraId="6448D0FE" w14:textId="77777777" w:rsidR="00C24C02" w:rsidRDefault="00C24C02" w:rsidP="00ED77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E7AF0" w14:textId="77777777" w:rsidR="00ED77E6" w:rsidRDefault="003D5AE1" w:rsidP="003D5AE1">
    <w:pPr>
      <w:pStyle w:val="Header"/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66432" behindDoc="1" locked="0" layoutInCell="1" allowOverlap="1" wp14:anchorId="53E9EABF" wp14:editId="4FDF96F3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0058400" cy="7772400"/>
              <wp:effectExtent l="0" t="0" r="0" b="0"/>
              <wp:wrapNone/>
              <wp:docPr id="14" name="Group 14" descr="Background accents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058400" cy="7772400"/>
                        <a:chOff x="0" y="0"/>
                        <a:chExt cx="10052213" cy="7772400"/>
                      </a:xfrm>
                    </wpg:grpSpPr>
                    <wps:wsp>
                      <wps:cNvPr id="5" name="Freeform 9"/>
                      <wps:cNvSpPr>
                        <a:spLocks/>
                      </wps:cNvSpPr>
                      <wps:spPr bwMode="auto">
                        <a:xfrm>
                          <a:off x="3505200" y="3314700"/>
                          <a:ext cx="6547013" cy="4453255"/>
                        </a:xfrm>
                        <a:custGeom>
                          <a:avLst/>
                          <a:gdLst>
                            <a:gd name="T0" fmla="*/ 15840 w 15840"/>
                            <a:gd name="T1" fmla="+- 0 6120 5227"/>
                            <a:gd name="T2" fmla="*/ 6120 h 7013"/>
                            <a:gd name="T3" fmla="*/ 10310 w 15840"/>
                            <a:gd name="T4" fmla="+- 0 5227 5227"/>
                            <a:gd name="T5" fmla="*/ 5227 h 7013"/>
                            <a:gd name="T6" fmla="*/ 5530 w 15840"/>
                            <a:gd name="T7" fmla="+- 0 5947 5227"/>
                            <a:gd name="T8" fmla="*/ 5947 h 7013"/>
                            <a:gd name="T9" fmla="*/ 5530 w 15840"/>
                            <a:gd name="T10" fmla="+- 0 5717 5227"/>
                            <a:gd name="T11" fmla="*/ 5717 h 7013"/>
                            <a:gd name="T12" fmla="*/ 0 w 15840"/>
                            <a:gd name="T13" fmla="+- 0 5717 5227"/>
                            <a:gd name="T14" fmla="*/ 5717 h 7013"/>
                            <a:gd name="T15" fmla="*/ 0 w 15840"/>
                            <a:gd name="T16" fmla="+- 0 12240 5227"/>
                            <a:gd name="T17" fmla="*/ 12240 h 7013"/>
                            <a:gd name="T18" fmla="*/ 5530 w 15840"/>
                            <a:gd name="T19" fmla="+- 0 12240 5227"/>
                            <a:gd name="T20" fmla="*/ 12240 h 7013"/>
                            <a:gd name="T21" fmla="*/ 5530 w 15840"/>
                            <a:gd name="T22" fmla="+- 0 12067 5227"/>
                            <a:gd name="T23" fmla="*/ 12067 h 7013"/>
                            <a:gd name="T24" fmla="*/ 10310 w 15840"/>
                            <a:gd name="T25" fmla="+- 0 12067 5227"/>
                            <a:gd name="T26" fmla="*/ 12067 h 7013"/>
                            <a:gd name="T27" fmla="*/ 10310 w 15840"/>
                            <a:gd name="T28" fmla="+- 0 12240 5227"/>
                            <a:gd name="T29" fmla="*/ 12240 h 7013"/>
                            <a:gd name="T30" fmla="*/ 15840 w 15840"/>
                            <a:gd name="T31" fmla="+- 0 12240 5227"/>
                            <a:gd name="T32" fmla="*/ 12240 h 7013"/>
                            <a:gd name="T33" fmla="*/ 15840 w 15840"/>
                            <a:gd name="T34" fmla="+- 0 6120 5227"/>
                            <a:gd name="T35" fmla="*/ 6120 h 7013"/>
                            <a:gd name="connsiteX0" fmla="*/ 10000 w 10000"/>
                            <a:gd name="connsiteY0" fmla="*/ 1273 h 10000"/>
                            <a:gd name="connsiteX1" fmla="*/ 6509 w 10000"/>
                            <a:gd name="connsiteY1" fmla="*/ 0 h 10000"/>
                            <a:gd name="connsiteX2" fmla="*/ 3491 w 10000"/>
                            <a:gd name="connsiteY2" fmla="*/ 1027 h 10000"/>
                            <a:gd name="connsiteX3" fmla="*/ 3491 w 10000"/>
                            <a:gd name="connsiteY3" fmla="*/ 699 h 10000"/>
                            <a:gd name="connsiteX4" fmla="*/ 0 w 10000"/>
                            <a:gd name="connsiteY4" fmla="*/ 10000 h 10000"/>
                            <a:gd name="connsiteX5" fmla="*/ 3491 w 10000"/>
                            <a:gd name="connsiteY5" fmla="*/ 10000 h 10000"/>
                            <a:gd name="connsiteX6" fmla="*/ 3491 w 10000"/>
                            <a:gd name="connsiteY6" fmla="*/ 9753 h 10000"/>
                            <a:gd name="connsiteX7" fmla="*/ 6509 w 10000"/>
                            <a:gd name="connsiteY7" fmla="*/ 9753 h 10000"/>
                            <a:gd name="connsiteX8" fmla="*/ 6509 w 10000"/>
                            <a:gd name="connsiteY8" fmla="*/ 10000 h 10000"/>
                            <a:gd name="connsiteX9" fmla="*/ 10000 w 10000"/>
                            <a:gd name="connsiteY9" fmla="*/ 10000 h 10000"/>
                            <a:gd name="connsiteX10" fmla="*/ 10000 w 10000"/>
                            <a:gd name="connsiteY10" fmla="*/ 1273 h 10000"/>
                            <a:gd name="connsiteX0" fmla="*/ 10000 w 10000"/>
                            <a:gd name="connsiteY0" fmla="*/ 1273 h 10000"/>
                            <a:gd name="connsiteX1" fmla="*/ 6509 w 10000"/>
                            <a:gd name="connsiteY1" fmla="*/ 0 h 10000"/>
                            <a:gd name="connsiteX2" fmla="*/ 3491 w 10000"/>
                            <a:gd name="connsiteY2" fmla="*/ 1027 h 10000"/>
                            <a:gd name="connsiteX3" fmla="*/ 0 w 10000"/>
                            <a:gd name="connsiteY3" fmla="*/ 10000 h 10000"/>
                            <a:gd name="connsiteX4" fmla="*/ 3491 w 10000"/>
                            <a:gd name="connsiteY4" fmla="*/ 10000 h 10000"/>
                            <a:gd name="connsiteX5" fmla="*/ 3491 w 10000"/>
                            <a:gd name="connsiteY5" fmla="*/ 9753 h 10000"/>
                            <a:gd name="connsiteX6" fmla="*/ 6509 w 10000"/>
                            <a:gd name="connsiteY6" fmla="*/ 9753 h 10000"/>
                            <a:gd name="connsiteX7" fmla="*/ 6509 w 10000"/>
                            <a:gd name="connsiteY7" fmla="*/ 10000 h 10000"/>
                            <a:gd name="connsiteX8" fmla="*/ 10000 w 10000"/>
                            <a:gd name="connsiteY8" fmla="*/ 10000 h 10000"/>
                            <a:gd name="connsiteX9" fmla="*/ 10000 w 10000"/>
                            <a:gd name="connsiteY9" fmla="*/ 1273 h 10000"/>
                            <a:gd name="connsiteX0" fmla="*/ 10000 w 10000"/>
                            <a:gd name="connsiteY0" fmla="*/ 1273 h 10000"/>
                            <a:gd name="connsiteX1" fmla="*/ 6509 w 10000"/>
                            <a:gd name="connsiteY1" fmla="*/ 0 h 10000"/>
                            <a:gd name="connsiteX2" fmla="*/ 3491 w 10000"/>
                            <a:gd name="connsiteY2" fmla="*/ 1027 h 10000"/>
                            <a:gd name="connsiteX3" fmla="*/ 0 w 10000"/>
                            <a:gd name="connsiteY3" fmla="*/ 10000 h 10000"/>
                            <a:gd name="connsiteX4" fmla="*/ 3491 w 10000"/>
                            <a:gd name="connsiteY4" fmla="*/ 10000 h 10000"/>
                            <a:gd name="connsiteX5" fmla="*/ 3491 w 10000"/>
                            <a:gd name="connsiteY5" fmla="*/ 9753 h 10000"/>
                            <a:gd name="connsiteX6" fmla="*/ 6509 w 10000"/>
                            <a:gd name="connsiteY6" fmla="*/ 9753 h 10000"/>
                            <a:gd name="connsiteX7" fmla="*/ 6509 w 10000"/>
                            <a:gd name="connsiteY7" fmla="*/ 10000 h 10000"/>
                            <a:gd name="connsiteX8" fmla="*/ 10000 w 10000"/>
                            <a:gd name="connsiteY8" fmla="*/ 10000 h 10000"/>
                            <a:gd name="connsiteX9" fmla="*/ 10000 w 10000"/>
                            <a:gd name="connsiteY9" fmla="*/ 1273 h 10000"/>
                            <a:gd name="connsiteX10" fmla="*/ 10000 w 10000"/>
                            <a:gd name="connsiteY10" fmla="*/ 1273 h 10000"/>
                            <a:gd name="connsiteX0" fmla="*/ 6509 w 6509"/>
                            <a:gd name="connsiteY0" fmla="*/ 1273 h 10000"/>
                            <a:gd name="connsiteX1" fmla="*/ 3018 w 6509"/>
                            <a:gd name="connsiteY1" fmla="*/ 0 h 10000"/>
                            <a:gd name="connsiteX2" fmla="*/ 0 w 6509"/>
                            <a:gd name="connsiteY2" fmla="*/ 1027 h 10000"/>
                            <a:gd name="connsiteX3" fmla="*/ 0 w 6509"/>
                            <a:gd name="connsiteY3" fmla="*/ 10000 h 10000"/>
                            <a:gd name="connsiteX4" fmla="*/ 0 w 6509"/>
                            <a:gd name="connsiteY4" fmla="*/ 9753 h 10000"/>
                            <a:gd name="connsiteX5" fmla="*/ 3018 w 6509"/>
                            <a:gd name="connsiteY5" fmla="*/ 9753 h 10000"/>
                            <a:gd name="connsiteX6" fmla="*/ 3018 w 6509"/>
                            <a:gd name="connsiteY6" fmla="*/ 10000 h 10000"/>
                            <a:gd name="connsiteX7" fmla="*/ 6509 w 6509"/>
                            <a:gd name="connsiteY7" fmla="*/ 10000 h 10000"/>
                            <a:gd name="connsiteX8" fmla="*/ 6509 w 6509"/>
                            <a:gd name="connsiteY8" fmla="*/ 1273 h 10000"/>
                            <a:gd name="connsiteX9" fmla="*/ 6509 w 6509"/>
                            <a:gd name="connsiteY9" fmla="*/ 1273 h 10000"/>
                            <a:gd name="connsiteX0" fmla="*/ 10000 w 10000"/>
                            <a:gd name="connsiteY0" fmla="*/ 1273 h 10000"/>
                            <a:gd name="connsiteX1" fmla="*/ 4637 w 10000"/>
                            <a:gd name="connsiteY1" fmla="*/ 0 h 10000"/>
                            <a:gd name="connsiteX2" fmla="*/ 0 w 10000"/>
                            <a:gd name="connsiteY2" fmla="*/ 1027 h 10000"/>
                            <a:gd name="connsiteX3" fmla="*/ 0 w 10000"/>
                            <a:gd name="connsiteY3" fmla="*/ 10000 h 10000"/>
                            <a:gd name="connsiteX4" fmla="*/ 4637 w 10000"/>
                            <a:gd name="connsiteY4" fmla="*/ 9753 h 10000"/>
                            <a:gd name="connsiteX5" fmla="*/ 4637 w 10000"/>
                            <a:gd name="connsiteY5" fmla="*/ 10000 h 10000"/>
                            <a:gd name="connsiteX6" fmla="*/ 10000 w 10000"/>
                            <a:gd name="connsiteY6" fmla="*/ 10000 h 10000"/>
                            <a:gd name="connsiteX7" fmla="*/ 10000 w 10000"/>
                            <a:gd name="connsiteY7" fmla="*/ 1273 h 10000"/>
                            <a:gd name="connsiteX8" fmla="*/ 10000 w 10000"/>
                            <a:gd name="connsiteY8" fmla="*/ 1273 h 10000"/>
                            <a:gd name="connsiteX0" fmla="*/ 10000 w 10000"/>
                            <a:gd name="connsiteY0" fmla="*/ 1273 h 10000"/>
                            <a:gd name="connsiteX1" fmla="*/ 4637 w 10000"/>
                            <a:gd name="connsiteY1" fmla="*/ 0 h 10000"/>
                            <a:gd name="connsiteX2" fmla="*/ 0 w 10000"/>
                            <a:gd name="connsiteY2" fmla="*/ 1027 h 10000"/>
                            <a:gd name="connsiteX3" fmla="*/ 0 w 10000"/>
                            <a:gd name="connsiteY3" fmla="*/ 10000 h 10000"/>
                            <a:gd name="connsiteX4" fmla="*/ 4637 w 10000"/>
                            <a:gd name="connsiteY4" fmla="*/ 10000 h 10000"/>
                            <a:gd name="connsiteX5" fmla="*/ 10000 w 10000"/>
                            <a:gd name="connsiteY5" fmla="*/ 10000 h 10000"/>
                            <a:gd name="connsiteX6" fmla="*/ 10000 w 10000"/>
                            <a:gd name="connsiteY6" fmla="*/ 1273 h 10000"/>
                            <a:gd name="connsiteX7" fmla="*/ 10000 w 10000"/>
                            <a:gd name="connsiteY7" fmla="*/ 1273 h 10000"/>
                            <a:gd name="connsiteX0" fmla="*/ 10000 w 10000"/>
                            <a:gd name="connsiteY0" fmla="*/ 1273 h 10000"/>
                            <a:gd name="connsiteX1" fmla="*/ 4637 w 10000"/>
                            <a:gd name="connsiteY1" fmla="*/ 0 h 10000"/>
                            <a:gd name="connsiteX2" fmla="*/ 0 w 10000"/>
                            <a:gd name="connsiteY2" fmla="*/ 1027 h 10000"/>
                            <a:gd name="connsiteX3" fmla="*/ 0 w 10000"/>
                            <a:gd name="connsiteY3" fmla="*/ 10000 h 10000"/>
                            <a:gd name="connsiteX4" fmla="*/ 10000 w 10000"/>
                            <a:gd name="connsiteY4" fmla="*/ 10000 h 10000"/>
                            <a:gd name="connsiteX5" fmla="*/ 10000 w 10000"/>
                            <a:gd name="connsiteY5" fmla="*/ 1273 h 10000"/>
                            <a:gd name="connsiteX6" fmla="*/ 10000 w 10000"/>
                            <a:gd name="connsiteY6" fmla="*/ 1273 h 10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0000" h="10000">
                              <a:moveTo>
                                <a:pt x="10000" y="1273"/>
                              </a:moveTo>
                              <a:lnTo>
                                <a:pt x="4637" y="0"/>
                              </a:lnTo>
                              <a:lnTo>
                                <a:pt x="0" y="1027"/>
                              </a:lnTo>
                              <a:lnTo>
                                <a:pt x="0" y="10000"/>
                              </a:lnTo>
                              <a:lnTo>
                                <a:pt x="10000" y="10000"/>
                              </a:lnTo>
                              <a:lnTo>
                                <a:pt x="10000" y="1273"/>
                              </a:lnTo>
                              <a:lnTo>
                                <a:pt x="10000" y="1273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Freeform 11"/>
                      <wps:cNvSpPr>
                        <a:spLocks/>
                      </wps:cNvSpPr>
                      <wps:spPr bwMode="auto">
                        <a:xfrm>
                          <a:off x="0" y="0"/>
                          <a:ext cx="3511550" cy="4380230"/>
                        </a:xfrm>
                        <a:custGeom>
                          <a:avLst/>
                          <a:gdLst>
                            <a:gd name="T0" fmla="*/ 5530 w 5530"/>
                            <a:gd name="T1" fmla="*/ 0 h 6898"/>
                            <a:gd name="T2" fmla="*/ 0 w 5530"/>
                            <a:gd name="T3" fmla="*/ 0 h 6898"/>
                            <a:gd name="T4" fmla="*/ 0 w 5530"/>
                            <a:gd name="T5" fmla="*/ 6898 h 6898"/>
                            <a:gd name="T6" fmla="*/ 5530 w 5530"/>
                            <a:gd name="T7" fmla="*/ 6120 h 6898"/>
                            <a:gd name="T8" fmla="*/ 5530 w 5530"/>
                            <a:gd name="T9" fmla="*/ 0 h 689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530" h="6898">
                              <a:moveTo>
                                <a:pt x="5530" y="0"/>
                              </a:moveTo>
                              <a:lnTo>
                                <a:pt x="0" y="0"/>
                              </a:lnTo>
                              <a:lnTo>
                                <a:pt x="0" y="6898"/>
                              </a:lnTo>
                              <a:lnTo>
                                <a:pt x="5530" y="6120"/>
                              </a:lnTo>
                              <a:lnTo>
                                <a:pt x="553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12"/>
                      <wps:cNvSpPr>
                        <a:spLocks/>
                      </wps:cNvSpPr>
                      <wps:spPr bwMode="auto">
                        <a:xfrm>
                          <a:off x="0" y="0"/>
                          <a:ext cx="3511891" cy="4265930"/>
                        </a:xfrm>
                        <a:custGeom>
                          <a:avLst/>
                          <a:gdLst>
                            <a:gd name="T0" fmla="*/ 5530 w 10311"/>
                            <a:gd name="T1" fmla="*/ 0 h 12240"/>
                            <a:gd name="T2" fmla="*/ 0 w 10311"/>
                            <a:gd name="T3" fmla="*/ 0 h 12240"/>
                            <a:gd name="T4" fmla="*/ 0 w 10311"/>
                            <a:gd name="T5" fmla="*/ 6718 h 12240"/>
                            <a:gd name="T6" fmla="*/ 5530 w 10311"/>
                            <a:gd name="T7" fmla="*/ 5940 h 12240"/>
                            <a:gd name="T8" fmla="*/ 5530 w 10311"/>
                            <a:gd name="T9" fmla="*/ 0 h 12240"/>
                            <a:gd name="T10" fmla="*/ 10310 w 10311"/>
                            <a:gd name="T11" fmla="*/ 5400 h 12240"/>
                            <a:gd name="T12" fmla="*/ 5530 w 10311"/>
                            <a:gd name="T13" fmla="*/ 6120 h 12240"/>
                            <a:gd name="T14" fmla="*/ 5530 w 10311"/>
                            <a:gd name="T15" fmla="*/ 12240 h 12240"/>
                            <a:gd name="T16" fmla="*/ 10310 w 10311"/>
                            <a:gd name="T17" fmla="*/ 12240 h 12240"/>
                            <a:gd name="T18" fmla="*/ 10310 w 10311"/>
                            <a:gd name="T19" fmla="*/ 5400 h 12240"/>
                            <a:gd name="connsiteX0" fmla="*/ 5530 w 10310"/>
                            <a:gd name="connsiteY0" fmla="*/ 0 h 12240"/>
                            <a:gd name="connsiteX1" fmla="*/ 0 w 10310"/>
                            <a:gd name="connsiteY1" fmla="*/ 0 h 12240"/>
                            <a:gd name="connsiteX2" fmla="*/ 0 w 10310"/>
                            <a:gd name="connsiteY2" fmla="*/ 6718 h 12240"/>
                            <a:gd name="connsiteX3" fmla="*/ 5530 w 10310"/>
                            <a:gd name="connsiteY3" fmla="*/ 5940 h 12240"/>
                            <a:gd name="connsiteX4" fmla="*/ 5530 w 10310"/>
                            <a:gd name="connsiteY4" fmla="*/ 0 h 12240"/>
                            <a:gd name="connsiteX5" fmla="*/ 10310 w 10310"/>
                            <a:gd name="connsiteY5" fmla="*/ 5400 h 12240"/>
                            <a:gd name="connsiteX6" fmla="*/ 5530 w 10310"/>
                            <a:gd name="connsiteY6" fmla="*/ 6120 h 12240"/>
                            <a:gd name="connsiteX7" fmla="*/ 5530 w 10310"/>
                            <a:gd name="connsiteY7" fmla="*/ 12240 h 12240"/>
                            <a:gd name="connsiteX8" fmla="*/ 10310 w 10310"/>
                            <a:gd name="connsiteY8" fmla="*/ 12240 h 12240"/>
                            <a:gd name="connsiteX9" fmla="*/ 8851 w 10310"/>
                            <a:gd name="connsiteY9" fmla="*/ 7964 h 12240"/>
                            <a:gd name="connsiteX0" fmla="*/ 5530 w 10310"/>
                            <a:gd name="connsiteY0" fmla="*/ 0 h 12240"/>
                            <a:gd name="connsiteX1" fmla="*/ 0 w 10310"/>
                            <a:gd name="connsiteY1" fmla="*/ 0 h 12240"/>
                            <a:gd name="connsiteX2" fmla="*/ 0 w 10310"/>
                            <a:gd name="connsiteY2" fmla="*/ 6718 h 12240"/>
                            <a:gd name="connsiteX3" fmla="*/ 5530 w 10310"/>
                            <a:gd name="connsiteY3" fmla="*/ 5940 h 12240"/>
                            <a:gd name="connsiteX4" fmla="*/ 5530 w 10310"/>
                            <a:gd name="connsiteY4" fmla="*/ 0 h 12240"/>
                            <a:gd name="connsiteX5" fmla="*/ 8190 w 10310"/>
                            <a:gd name="connsiteY5" fmla="*/ 3479 h 12240"/>
                            <a:gd name="connsiteX6" fmla="*/ 5530 w 10310"/>
                            <a:gd name="connsiteY6" fmla="*/ 6120 h 12240"/>
                            <a:gd name="connsiteX7" fmla="*/ 5530 w 10310"/>
                            <a:gd name="connsiteY7" fmla="*/ 12240 h 12240"/>
                            <a:gd name="connsiteX8" fmla="*/ 10310 w 10310"/>
                            <a:gd name="connsiteY8" fmla="*/ 12240 h 12240"/>
                            <a:gd name="connsiteX9" fmla="*/ 8851 w 10310"/>
                            <a:gd name="connsiteY9" fmla="*/ 7964 h 12240"/>
                            <a:gd name="connsiteX0" fmla="*/ 5530 w 10310"/>
                            <a:gd name="connsiteY0" fmla="*/ 0 h 12240"/>
                            <a:gd name="connsiteX1" fmla="*/ 0 w 10310"/>
                            <a:gd name="connsiteY1" fmla="*/ 0 h 12240"/>
                            <a:gd name="connsiteX2" fmla="*/ 0 w 10310"/>
                            <a:gd name="connsiteY2" fmla="*/ 6718 h 12240"/>
                            <a:gd name="connsiteX3" fmla="*/ 5530 w 10310"/>
                            <a:gd name="connsiteY3" fmla="*/ 5940 h 12240"/>
                            <a:gd name="connsiteX4" fmla="*/ 5530 w 10310"/>
                            <a:gd name="connsiteY4" fmla="*/ 0 h 12240"/>
                            <a:gd name="connsiteX5" fmla="*/ 5530 w 10310"/>
                            <a:gd name="connsiteY5" fmla="*/ 6120 h 12240"/>
                            <a:gd name="connsiteX6" fmla="*/ 5530 w 10310"/>
                            <a:gd name="connsiteY6" fmla="*/ 12240 h 12240"/>
                            <a:gd name="connsiteX7" fmla="*/ 10310 w 10310"/>
                            <a:gd name="connsiteY7" fmla="*/ 12240 h 12240"/>
                            <a:gd name="connsiteX8" fmla="*/ 8851 w 10310"/>
                            <a:gd name="connsiteY8" fmla="*/ 7964 h 12240"/>
                            <a:gd name="connsiteX0" fmla="*/ 5530 w 10310"/>
                            <a:gd name="connsiteY0" fmla="*/ 0 h 12240"/>
                            <a:gd name="connsiteX1" fmla="*/ 0 w 10310"/>
                            <a:gd name="connsiteY1" fmla="*/ 0 h 12240"/>
                            <a:gd name="connsiteX2" fmla="*/ 0 w 10310"/>
                            <a:gd name="connsiteY2" fmla="*/ 6718 h 12240"/>
                            <a:gd name="connsiteX3" fmla="*/ 5530 w 10310"/>
                            <a:gd name="connsiteY3" fmla="*/ 5940 h 12240"/>
                            <a:gd name="connsiteX4" fmla="*/ 5530 w 10310"/>
                            <a:gd name="connsiteY4" fmla="*/ 0 h 12240"/>
                            <a:gd name="connsiteX5" fmla="*/ 5530 w 10310"/>
                            <a:gd name="connsiteY5" fmla="*/ 12240 h 12240"/>
                            <a:gd name="connsiteX6" fmla="*/ 10310 w 10310"/>
                            <a:gd name="connsiteY6" fmla="*/ 12240 h 12240"/>
                            <a:gd name="connsiteX7" fmla="*/ 8851 w 10310"/>
                            <a:gd name="connsiteY7" fmla="*/ 7964 h 12240"/>
                            <a:gd name="connsiteX0" fmla="*/ 5530 w 10310"/>
                            <a:gd name="connsiteY0" fmla="*/ 0 h 12240"/>
                            <a:gd name="connsiteX1" fmla="*/ 0 w 10310"/>
                            <a:gd name="connsiteY1" fmla="*/ 0 h 12240"/>
                            <a:gd name="connsiteX2" fmla="*/ 0 w 10310"/>
                            <a:gd name="connsiteY2" fmla="*/ 6718 h 12240"/>
                            <a:gd name="connsiteX3" fmla="*/ 5530 w 10310"/>
                            <a:gd name="connsiteY3" fmla="*/ 5940 h 12240"/>
                            <a:gd name="connsiteX4" fmla="*/ 5530 w 10310"/>
                            <a:gd name="connsiteY4" fmla="*/ 0 h 12240"/>
                            <a:gd name="connsiteX5" fmla="*/ 5530 w 10310"/>
                            <a:gd name="connsiteY5" fmla="*/ 12240 h 12240"/>
                            <a:gd name="connsiteX6" fmla="*/ 10310 w 10310"/>
                            <a:gd name="connsiteY6" fmla="*/ 12240 h 12240"/>
                            <a:gd name="connsiteX0" fmla="*/ 5530 w 5530"/>
                            <a:gd name="connsiteY0" fmla="*/ 0 h 6718"/>
                            <a:gd name="connsiteX1" fmla="*/ 0 w 5530"/>
                            <a:gd name="connsiteY1" fmla="*/ 0 h 6718"/>
                            <a:gd name="connsiteX2" fmla="*/ 0 w 5530"/>
                            <a:gd name="connsiteY2" fmla="*/ 6718 h 6718"/>
                            <a:gd name="connsiteX3" fmla="*/ 5530 w 5530"/>
                            <a:gd name="connsiteY3" fmla="*/ 5940 h 6718"/>
                            <a:gd name="connsiteX4" fmla="*/ 5530 w 5530"/>
                            <a:gd name="connsiteY4" fmla="*/ 0 h 671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530" h="6718">
                              <a:moveTo>
                                <a:pt x="5530" y="0"/>
                              </a:moveTo>
                              <a:lnTo>
                                <a:pt x="0" y="0"/>
                              </a:lnTo>
                              <a:lnTo>
                                <a:pt x="0" y="6718"/>
                              </a:lnTo>
                              <a:lnTo>
                                <a:pt x="5530" y="5940"/>
                              </a:lnTo>
                              <a:lnTo>
                                <a:pt x="5530" y="0"/>
                              </a:lnTo>
                            </a:path>
                          </a:pathLst>
                        </a:cu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Freeform 12"/>
                      <wps:cNvSpPr>
                        <a:spLocks/>
                      </wps:cNvSpPr>
                      <wps:spPr bwMode="auto">
                        <a:xfrm>
                          <a:off x="3512820" y="0"/>
                          <a:ext cx="3031200" cy="7772400"/>
                        </a:xfrm>
                        <a:custGeom>
                          <a:avLst/>
                          <a:gdLst>
                            <a:gd name="T0" fmla="*/ 5530 w 10311"/>
                            <a:gd name="T1" fmla="*/ 0 h 12240"/>
                            <a:gd name="T2" fmla="*/ 0 w 10311"/>
                            <a:gd name="T3" fmla="*/ 0 h 12240"/>
                            <a:gd name="T4" fmla="*/ 0 w 10311"/>
                            <a:gd name="T5" fmla="*/ 6718 h 12240"/>
                            <a:gd name="T6" fmla="*/ 5530 w 10311"/>
                            <a:gd name="T7" fmla="*/ 5940 h 12240"/>
                            <a:gd name="T8" fmla="*/ 5530 w 10311"/>
                            <a:gd name="T9" fmla="*/ 0 h 12240"/>
                            <a:gd name="T10" fmla="*/ 10310 w 10311"/>
                            <a:gd name="T11" fmla="*/ 5400 h 12240"/>
                            <a:gd name="T12" fmla="*/ 5530 w 10311"/>
                            <a:gd name="T13" fmla="*/ 6120 h 12240"/>
                            <a:gd name="T14" fmla="*/ 5530 w 10311"/>
                            <a:gd name="T15" fmla="*/ 12240 h 12240"/>
                            <a:gd name="T16" fmla="*/ 10310 w 10311"/>
                            <a:gd name="T17" fmla="*/ 12240 h 12240"/>
                            <a:gd name="T18" fmla="*/ 10310 w 10311"/>
                            <a:gd name="T19" fmla="*/ 5400 h 12240"/>
                            <a:gd name="connsiteX0" fmla="*/ 5530 w 10310"/>
                            <a:gd name="connsiteY0" fmla="*/ 0 h 12240"/>
                            <a:gd name="connsiteX1" fmla="*/ 711 w 10310"/>
                            <a:gd name="connsiteY1" fmla="*/ 788 h 12240"/>
                            <a:gd name="connsiteX2" fmla="*/ 0 w 10310"/>
                            <a:gd name="connsiteY2" fmla="*/ 6718 h 12240"/>
                            <a:gd name="connsiteX3" fmla="*/ 5530 w 10310"/>
                            <a:gd name="connsiteY3" fmla="*/ 5940 h 12240"/>
                            <a:gd name="connsiteX4" fmla="*/ 5530 w 10310"/>
                            <a:gd name="connsiteY4" fmla="*/ 0 h 12240"/>
                            <a:gd name="connsiteX5" fmla="*/ 10310 w 10310"/>
                            <a:gd name="connsiteY5" fmla="*/ 5400 h 12240"/>
                            <a:gd name="connsiteX6" fmla="*/ 5530 w 10310"/>
                            <a:gd name="connsiteY6" fmla="*/ 6120 h 12240"/>
                            <a:gd name="connsiteX7" fmla="*/ 5530 w 10310"/>
                            <a:gd name="connsiteY7" fmla="*/ 12240 h 12240"/>
                            <a:gd name="connsiteX8" fmla="*/ 10310 w 10310"/>
                            <a:gd name="connsiteY8" fmla="*/ 12240 h 12240"/>
                            <a:gd name="connsiteX9" fmla="*/ 10310 w 10310"/>
                            <a:gd name="connsiteY9" fmla="*/ 5400 h 12240"/>
                            <a:gd name="connsiteX0" fmla="*/ 5530 w 10310"/>
                            <a:gd name="connsiteY0" fmla="*/ 0 h 12240"/>
                            <a:gd name="connsiteX1" fmla="*/ 0 w 10310"/>
                            <a:gd name="connsiteY1" fmla="*/ 6718 h 12240"/>
                            <a:gd name="connsiteX2" fmla="*/ 5530 w 10310"/>
                            <a:gd name="connsiteY2" fmla="*/ 5940 h 12240"/>
                            <a:gd name="connsiteX3" fmla="*/ 5530 w 10310"/>
                            <a:gd name="connsiteY3" fmla="*/ 0 h 12240"/>
                            <a:gd name="connsiteX4" fmla="*/ 10310 w 10310"/>
                            <a:gd name="connsiteY4" fmla="*/ 5400 h 12240"/>
                            <a:gd name="connsiteX5" fmla="*/ 5530 w 10310"/>
                            <a:gd name="connsiteY5" fmla="*/ 6120 h 12240"/>
                            <a:gd name="connsiteX6" fmla="*/ 5530 w 10310"/>
                            <a:gd name="connsiteY6" fmla="*/ 12240 h 12240"/>
                            <a:gd name="connsiteX7" fmla="*/ 10310 w 10310"/>
                            <a:gd name="connsiteY7" fmla="*/ 12240 h 12240"/>
                            <a:gd name="connsiteX8" fmla="*/ 10310 w 10310"/>
                            <a:gd name="connsiteY8" fmla="*/ 5400 h 12240"/>
                            <a:gd name="connsiteX0" fmla="*/ 0 w 4780"/>
                            <a:gd name="connsiteY0" fmla="*/ 0 h 12240"/>
                            <a:gd name="connsiteX1" fmla="*/ 0 w 4780"/>
                            <a:gd name="connsiteY1" fmla="*/ 5940 h 12240"/>
                            <a:gd name="connsiteX2" fmla="*/ 0 w 4780"/>
                            <a:gd name="connsiteY2" fmla="*/ 0 h 12240"/>
                            <a:gd name="connsiteX3" fmla="*/ 4780 w 4780"/>
                            <a:gd name="connsiteY3" fmla="*/ 5400 h 12240"/>
                            <a:gd name="connsiteX4" fmla="*/ 0 w 4780"/>
                            <a:gd name="connsiteY4" fmla="*/ 6120 h 12240"/>
                            <a:gd name="connsiteX5" fmla="*/ 0 w 4780"/>
                            <a:gd name="connsiteY5" fmla="*/ 12240 h 12240"/>
                            <a:gd name="connsiteX6" fmla="*/ 4780 w 4780"/>
                            <a:gd name="connsiteY6" fmla="*/ 12240 h 12240"/>
                            <a:gd name="connsiteX7" fmla="*/ 4780 w 4780"/>
                            <a:gd name="connsiteY7" fmla="*/ 5400 h 12240"/>
                            <a:gd name="connsiteX0" fmla="*/ 0 w 10000"/>
                            <a:gd name="connsiteY0" fmla="*/ 0 h 10000"/>
                            <a:gd name="connsiteX1" fmla="*/ 0 w 10000"/>
                            <a:gd name="connsiteY1" fmla="*/ 0 h 10000"/>
                            <a:gd name="connsiteX2" fmla="*/ 10000 w 10000"/>
                            <a:gd name="connsiteY2" fmla="*/ 4412 h 10000"/>
                            <a:gd name="connsiteX3" fmla="*/ 0 w 10000"/>
                            <a:gd name="connsiteY3" fmla="*/ 5000 h 10000"/>
                            <a:gd name="connsiteX4" fmla="*/ 0 w 10000"/>
                            <a:gd name="connsiteY4" fmla="*/ 10000 h 10000"/>
                            <a:gd name="connsiteX5" fmla="*/ 10000 w 10000"/>
                            <a:gd name="connsiteY5" fmla="*/ 10000 h 10000"/>
                            <a:gd name="connsiteX6" fmla="*/ 10000 w 10000"/>
                            <a:gd name="connsiteY6" fmla="*/ 4412 h 10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0000" h="10000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moveTo>
                                <a:pt x="10000" y="4412"/>
                              </a:moveTo>
                              <a:lnTo>
                                <a:pt x="0" y="5000"/>
                              </a:lnTo>
                              <a:lnTo>
                                <a:pt x="0" y="10000"/>
                              </a:lnTo>
                              <a:lnTo>
                                <a:pt x="10000" y="10000"/>
                              </a:lnTo>
                              <a:lnTo>
                                <a:pt x="10000" y="4412"/>
                              </a:lnTo>
                            </a:path>
                          </a:pathLst>
                        </a:cu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1F41CB6" w14:textId="77777777" w:rsidR="00B32DA6" w:rsidRDefault="00B32DA6" w:rsidP="00B32DA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100000</wp14:pctHeight>
              </wp14:sizeRelV>
            </wp:anchor>
          </w:drawing>
        </mc:Choice>
        <mc:Fallback>
          <w:pict>
            <v:group w14:anchorId="53E9EABF" id="Group 14" o:spid="_x0000_s1026" alt="Background accents" style="position:absolute;margin-left:0;margin-top:0;width:11in;height:612pt;z-index:-251650048;mso-width-percent:1000;mso-height-percent:1000;mso-position-horizontal-relative:page;mso-position-vertical-relative:page;mso-width-percent:1000;mso-height-percent:1000" coordsize="100522,7772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">
              <v:shape id="Freeform 9" o:spid="_x0000_s1027" style="position:absolute;left:35052;top:33147;width:65470;height:44532;visibility:visible;mso-wrap-style:square;v-text-anchor:top" coordsize="10000,100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" path="m10000,1273l4637,,,1027r,8973l10000,10000r,-8727l10000,1273xe" fillcolor="#0e3a53 [3215]" stroked="f">
                <v:path arrowok="t" o:connecttype="custom" o:connectlocs="6547013,566899;3035850,0;0,457349;0,4453255;6547013,4453255;6547013,566899;6547013,566899" o:connectangles="0,0,0,0,0,0,0"/>
              </v:shape>
              <v:shape id="Freeform 11" o:spid="_x0000_s1028" style="position:absolute;width:35115;height:43802;visibility:visible;mso-wrap-style:square;v-text-anchor:top" coordsize="5530,689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" path="m5530,l,,,6898,5530,6120,5530,xe" fillcolor="#c6c2b9 [3205]" stroked="f">
                <v:path arrowok="t" o:connecttype="custom" o:connectlocs="3511550,0;0,0;0,4380230;3511550,3886200;3511550,0" o:connectangles="0,0,0,0,0"/>
              </v:shape>
              <v:shape id="Freeform 12" o:spid="_x0000_s1029" style="position:absolute;width:35118;height:42659;visibility:visible;mso-wrap-style:square;v-text-anchor:top" coordsize="5530,67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" path="m5530,l,,,6718,5530,5940,5530,e" fillcolor="#77a6ae [3214]" stroked="f">
                <v:path arrowok="t" o:connecttype="custom" o:connectlocs="3511891,0;0,0;0,4265930;3511891,3771900;3511891,0" o:connectangles="0,0,0,0,0"/>
              </v:shape>
              <v:shape id="Freeform 12" o:spid="_x0000_s1030" style="position:absolute;left:35128;width:30312;height:77724;visibility:visible;mso-wrap-style:square;v-text-anchor:top" coordsize="10000,10000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" adj="-11796480,,5400" path="m,l,m10000,4412l,5000r,5000l10000,10000r,-5588e" fillcolor="#77a6ae [3214]" stroked="f">
                <v:stroke joinstyle="miter"/>
                <v:formulas/>
                <v:path arrowok="t" o:connecttype="custom" o:connectlocs="0,0;0,0;3031200,3429183;0,3886200;0,7772400;3031200,7772400;3031200,3429183" o:connectangles="0,0,0,0,0,0,0" textboxrect="0,0,10000,10000"/>
                <v:textbox>
                  <w:txbxContent>
                    <w:p w14:paraId="41F41CB6" w14:textId="77777777" w:rsidR="00B32DA6" w:rsidRDefault="00B32DA6" w:rsidP="00B32DA6">
                      <w:pPr>
                        <w:jc w:val="center"/>
                      </w:pP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  <w:r w:rsidR="00A24BE5">
      <w:rPr>
        <w:noProof/>
      </w:rPr>
      <mc:AlternateContent>
        <mc:Choice Requires="wps">
          <w:drawing>
            <wp:anchor distT="0" distB="0" distL="114300" distR="114300" simplePos="0" relativeHeight="251642877" behindDoc="1" locked="0" layoutInCell="1" allowOverlap="1" wp14:anchorId="4FAEC1E4" wp14:editId="7E512AF4">
              <wp:simplePos x="0" y="0"/>
              <mc:AlternateContent>
                <mc:Choice Requires="wp14">
                  <wp:positionH relativeFrom="page">
                    <wp14:pctPosHOffset>-15900</wp14:pctPosHOffset>
                  </wp:positionH>
                </mc:Choice>
                <mc:Fallback>
                  <wp:positionH relativeFrom="page">
                    <wp:posOffset>-1598930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49900</wp14:pctPosVOffset>
                  </wp:positionV>
                </mc:Choice>
                <mc:Fallback>
                  <wp:positionV relativeFrom="page">
                    <wp:posOffset>3877945</wp:posOffset>
                  </wp:positionV>
                </mc:Fallback>
              </mc:AlternateContent>
              <wp:extent cx="5797296" cy="4023360"/>
              <wp:effectExtent l="0" t="0" r="16510" b="12700"/>
              <wp:wrapNone/>
              <wp:docPr id="26" name="Rectangle 26" descr="Building area. Construction.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97296" cy="4023360"/>
                      </a:xfrm>
                      <a:prstGeom prst="rect">
                        <a:avLst/>
                      </a:prstGeom>
                      <a:blipFill dpi="0"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a:blip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57600</wp14:pctWidth>
              </wp14:sizeRelH>
              <wp14:sizeRelV relativeFrom="page">
                <wp14:pctHeight>51800</wp14:pctHeight>
              </wp14:sizeRelV>
            </wp:anchor>
          </w:drawing>
        </mc:Choice>
        <mc:Fallback>
          <w:pict>
            <v:rect w14:anchorId="3BCE89F9" id="Rectangle 26" o:spid="_x0000_s1026" alt="Building area. Construction." style="position:absolute;margin-left:0;margin-top:0;width:456.5pt;height:316.8pt;z-index:-251673603;visibility:visible;mso-wrap-style:square;mso-width-percent:576;mso-height-percent:518;mso-left-percent:-159;mso-top-percent:499;mso-wrap-distance-left:9pt;mso-wrap-distance-top:0;mso-wrap-distance-right:9pt;mso-wrap-distance-bottom:0;mso-position-horizontal-relative:page;mso-position-vertical-relative:page;mso-width-percent:576;mso-height-percent:518;mso-left-percent:-159;mso-top-percent:499;mso-width-relative:page;mso-height-relative:page;v-text-anchor:middle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" strokecolor="#22455f [1604]" strokeweight="1pt">
              <v:fill r:id="rId2" o:title="Building area. Construction" recolor="t" rotate="t" type="frame"/>
              <w10:wrap anchorx="page" anchory="page"/>
            </v:rect>
          </w:pict>
        </mc:Fallback>
      </mc:AlternateContent>
    </w:r>
    <w:r w:rsidR="00A24BE5">
      <w:rPr>
        <w:noProof/>
      </w:rPr>
      <mc:AlternateContent>
        <mc:Choice Requires="wps">
          <w:drawing>
            <wp:anchor distT="0" distB="0" distL="114300" distR="114300" simplePos="0" relativeHeight="251643902" behindDoc="1" locked="0" layoutInCell="1" allowOverlap="1" wp14:anchorId="0AE9DEC3" wp14:editId="49138594">
              <wp:simplePos x="0" y="0"/>
              <mc:AlternateContent>
                <mc:Choice Requires="wp14">
                  <wp:positionH relativeFrom="page">
                    <wp14:pctPosHOffset>65000</wp14:pctPosHOffset>
                  </wp:positionH>
                </mc:Choice>
                <mc:Fallback>
                  <wp:positionH relativeFrom="page">
                    <wp:posOffset>6537960</wp:posOffset>
                  </wp:positionH>
                </mc:Fallback>
              </mc:AlternateContent>
              <wp:positionV relativeFrom="page">
                <wp:posOffset>0</wp:posOffset>
              </wp:positionV>
              <wp:extent cx="4727448" cy="3950208"/>
              <wp:effectExtent l="0" t="0" r="0" b="1905"/>
              <wp:wrapNone/>
              <wp:docPr id="15" name="Rectangle 15" descr="Building/hous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727448" cy="3950208"/>
                      </a:xfrm>
                      <a:prstGeom prst="rect">
                        <a:avLst/>
                      </a:prstGeom>
                      <a:blipFill dpi="0"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 l="-28336" t="-12344" r="-17340" b="-3871"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47000</wp14:pctWidth>
              </wp14:sizeRelH>
              <wp14:sizeRelV relativeFrom="page">
                <wp14:pctHeight>51200</wp14:pctHeight>
              </wp14:sizeRelV>
            </wp:anchor>
          </w:drawing>
        </mc:Choice>
        <mc:Fallback>
          <w:pict>
            <v:rect w14:anchorId="6A0C1C05" id="Rectangle 15" o:spid="_x0000_s1026" alt="Building/house" style="position:absolute;margin-left:0;margin-top:0;width:372.25pt;height:311.05pt;z-index:-251672578;visibility:visible;mso-wrap-style:square;mso-width-percent:470;mso-height-percent:512;mso-left-percent:650;mso-wrap-distance-left:9pt;mso-wrap-distance-top:0;mso-wrap-distance-right:9pt;mso-wrap-distance-bottom:0;mso-position-horizontal-relative:page;mso-position-vertical:absolute;mso-position-vertical-relative:page;mso-width-percent:470;mso-height-percent:512;mso-left-percent:650;mso-width-relative:page;mso-height-relative:page;v-text-anchor:middle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" stroked="f" strokeweight="1pt">
              <v:fill r:id="rId4" o:title="house" recolor="t" rotate="t" type="frame"/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C4D46E2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5184CE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AD70313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6A38785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031A579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7A92A0C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29E8372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E556CE2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63AC36C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458FF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C8EECD4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8AF7ECA"/>
    <w:multiLevelType w:val="multilevel"/>
    <w:tmpl w:val="C86A3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CE32F44"/>
    <w:multiLevelType w:val="multilevel"/>
    <w:tmpl w:val="3AFE85E0"/>
    <w:lvl w:ilvl="0">
      <w:numFmt w:val="bullet"/>
      <w:lvlText w:val="•"/>
      <w:lvlJc w:val="left"/>
      <w:pPr>
        <w:ind w:left="315" w:hanging="126"/>
      </w:pPr>
      <w:rPr>
        <w:rFonts w:ascii="Arial" w:eastAsia="Arial" w:hAnsi="Arial" w:cs="Arial" w:hint="default"/>
        <w:color w:val="C5C2B8"/>
        <w:spacing w:val="-1"/>
        <w:w w:val="100"/>
        <w:sz w:val="20"/>
        <w:szCs w:val="20"/>
        <w:lang w:val="en-US" w:eastAsia="en-US" w:bidi="en-US"/>
      </w:rPr>
    </w:lvl>
    <w:lvl w:ilvl="1">
      <w:numFmt w:val="bullet"/>
      <w:lvlText w:val="•"/>
      <w:lvlJc w:val="left"/>
      <w:pPr>
        <w:ind w:left="754" w:hanging="126"/>
      </w:pPr>
      <w:rPr>
        <w:rFonts w:hint="default"/>
        <w:lang w:val="en-US" w:eastAsia="en-US" w:bidi="en-US"/>
      </w:rPr>
    </w:lvl>
    <w:lvl w:ilvl="2">
      <w:numFmt w:val="bullet"/>
      <w:lvlText w:val="•"/>
      <w:lvlJc w:val="left"/>
      <w:pPr>
        <w:ind w:left="1189" w:hanging="126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1624" w:hanging="126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2058" w:hanging="126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2493" w:hanging="126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2928" w:hanging="126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3362" w:hanging="126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3797" w:hanging="126"/>
      </w:pPr>
      <w:rPr>
        <w:rFonts w:hint="default"/>
        <w:lang w:val="en-US" w:eastAsia="en-US" w:bidi="en-US"/>
      </w:rPr>
    </w:lvl>
  </w:abstractNum>
  <w:abstractNum w:abstractNumId="13" w15:restartNumberingAfterBreak="0">
    <w:nsid w:val="66BC13EA"/>
    <w:multiLevelType w:val="hybridMultilevel"/>
    <w:tmpl w:val="6764BFAC"/>
    <w:lvl w:ilvl="0" w:tplc="15F2464C">
      <w:numFmt w:val="bullet"/>
      <w:pStyle w:val="ListParagraph"/>
      <w:lvlText w:val="•"/>
      <w:lvlJc w:val="left"/>
      <w:pPr>
        <w:ind w:left="319" w:hanging="126"/>
      </w:pPr>
      <w:rPr>
        <w:rFonts w:ascii="Arial" w:hAnsi="Arial" w:hint="default"/>
        <w:color w:val="C6C2B9" w:themeColor="accent2"/>
        <w:spacing w:val="-1"/>
        <w:w w:val="100"/>
        <w:sz w:val="20"/>
        <w:szCs w:val="20"/>
        <w:lang w:val="en-US" w:eastAsia="en-US" w:bidi="en-US"/>
      </w:rPr>
    </w:lvl>
    <w:lvl w:ilvl="1" w:tplc="45C28B6A">
      <w:numFmt w:val="bullet"/>
      <w:lvlText w:val="•"/>
      <w:lvlJc w:val="left"/>
      <w:pPr>
        <w:ind w:left="754" w:hanging="126"/>
      </w:pPr>
      <w:rPr>
        <w:rFonts w:hint="default"/>
        <w:lang w:val="en-US" w:eastAsia="en-US" w:bidi="en-US"/>
      </w:rPr>
    </w:lvl>
    <w:lvl w:ilvl="2" w:tplc="EC6C7440">
      <w:numFmt w:val="bullet"/>
      <w:lvlText w:val="•"/>
      <w:lvlJc w:val="left"/>
      <w:pPr>
        <w:ind w:left="1189" w:hanging="126"/>
      </w:pPr>
      <w:rPr>
        <w:rFonts w:hint="default"/>
        <w:lang w:val="en-US" w:eastAsia="en-US" w:bidi="en-US"/>
      </w:rPr>
    </w:lvl>
    <w:lvl w:ilvl="3" w:tplc="153640A8">
      <w:numFmt w:val="bullet"/>
      <w:lvlText w:val="•"/>
      <w:lvlJc w:val="left"/>
      <w:pPr>
        <w:ind w:left="1624" w:hanging="126"/>
      </w:pPr>
      <w:rPr>
        <w:rFonts w:hint="default"/>
        <w:lang w:val="en-US" w:eastAsia="en-US" w:bidi="en-US"/>
      </w:rPr>
    </w:lvl>
    <w:lvl w:ilvl="4" w:tplc="FF448A68">
      <w:numFmt w:val="bullet"/>
      <w:lvlText w:val="•"/>
      <w:lvlJc w:val="left"/>
      <w:pPr>
        <w:ind w:left="2058" w:hanging="126"/>
      </w:pPr>
      <w:rPr>
        <w:rFonts w:hint="default"/>
        <w:lang w:val="en-US" w:eastAsia="en-US" w:bidi="en-US"/>
      </w:rPr>
    </w:lvl>
    <w:lvl w:ilvl="5" w:tplc="18A0F51C">
      <w:numFmt w:val="bullet"/>
      <w:lvlText w:val="•"/>
      <w:lvlJc w:val="left"/>
      <w:pPr>
        <w:ind w:left="2493" w:hanging="126"/>
      </w:pPr>
      <w:rPr>
        <w:rFonts w:hint="default"/>
        <w:lang w:val="en-US" w:eastAsia="en-US" w:bidi="en-US"/>
      </w:rPr>
    </w:lvl>
    <w:lvl w:ilvl="6" w:tplc="D4DEFD6A">
      <w:numFmt w:val="bullet"/>
      <w:lvlText w:val="•"/>
      <w:lvlJc w:val="left"/>
      <w:pPr>
        <w:ind w:left="2928" w:hanging="126"/>
      </w:pPr>
      <w:rPr>
        <w:rFonts w:hint="default"/>
        <w:lang w:val="en-US" w:eastAsia="en-US" w:bidi="en-US"/>
      </w:rPr>
    </w:lvl>
    <w:lvl w:ilvl="7" w:tplc="567ADA76">
      <w:numFmt w:val="bullet"/>
      <w:lvlText w:val="•"/>
      <w:lvlJc w:val="left"/>
      <w:pPr>
        <w:ind w:left="3362" w:hanging="126"/>
      </w:pPr>
      <w:rPr>
        <w:rFonts w:hint="default"/>
        <w:lang w:val="en-US" w:eastAsia="en-US" w:bidi="en-US"/>
      </w:rPr>
    </w:lvl>
    <w:lvl w:ilvl="8" w:tplc="7C9CE5D8">
      <w:numFmt w:val="bullet"/>
      <w:lvlText w:val="•"/>
      <w:lvlJc w:val="left"/>
      <w:pPr>
        <w:ind w:left="3797" w:hanging="126"/>
      </w:pPr>
      <w:rPr>
        <w:rFonts w:hint="default"/>
        <w:lang w:val="en-US" w:eastAsia="en-US" w:bidi="en-US"/>
      </w:rPr>
    </w:lvl>
  </w:abstractNum>
  <w:num w:numId="1" w16cid:durableId="478427754">
    <w:abstractNumId w:val="13"/>
  </w:num>
  <w:num w:numId="2" w16cid:durableId="1664504432">
    <w:abstractNumId w:val="0"/>
  </w:num>
  <w:num w:numId="3" w16cid:durableId="1923375274">
    <w:abstractNumId w:val="1"/>
  </w:num>
  <w:num w:numId="4" w16cid:durableId="475032958">
    <w:abstractNumId w:val="2"/>
  </w:num>
  <w:num w:numId="5" w16cid:durableId="308439051">
    <w:abstractNumId w:val="3"/>
  </w:num>
  <w:num w:numId="6" w16cid:durableId="293679444">
    <w:abstractNumId w:val="4"/>
  </w:num>
  <w:num w:numId="7" w16cid:durableId="276373462">
    <w:abstractNumId w:val="9"/>
  </w:num>
  <w:num w:numId="8" w16cid:durableId="1317996403">
    <w:abstractNumId w:val="5"/>
  </w:num>
  <w:num w:numId="9" w16cid:durableId="1372531322">
    <w:abstractNumId w:val="6"/>
  </w:num>
  <w:num w:numId="10" w16cid:durableId="506479750">
    <w:abstractNumId w:val="7"/>
  </w:num>
  <w:num w:numId="11" w16cid:durableId="132794998">
    <w:abstractNumId w:val="8"/>
  </w:num>
  <w:num w:numId="12" w16cid:durableId="719093375">
    <w:abstractNumId w:val="10"/>
  </w:num>
  <w:num w:numId="13" w16cid:durableId="1054084487">
    <w:abstractNumId w:val="12"/>
  </w:num>
  <w:num w:numId="14" w16cid:durableId="453758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removePersonalInformation/>
  <w:removeDateAndTime/>
  <w:proofState w:spelling="clean" w:grammar="clean"/>
  <w:attachedTemplate r:id="rId1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defaultTabStop w:val="720"/>
  <w:evenAndOddHeaders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427"/>
    <w:rsid w:val="000C4E0D"/>
    <w:rsid w:val="000D28FD"/>
    <w:rsid w:val="00102427"/>
    <w:rsid w:val="00140216"/>
    <w:rsid w:val="001D4BC0"/>
    <w:rsid w:val="001D688F"/>
    <w:rsid w:val="002C03B1"/>
    <w:rsid w:val="002D464C"/>
    <w:rsid w:val="002F6497"/>
    <w:rsid w:val="003500B9"/>
    <w:rsid w:val="003D5AE1"/>
    <w:rsid w:val="003E34D9"/>
    <w:rsid w:val="004F3E8B"/>
    <w:rsid w:val="00587DE8"/>
    <w:rsid w:val="005C2956"/>
    <w:rsid w:val="00622417"/>
    <w:rsid w:val="006E154D"/>
    <w:rsid w:val="006E537F"/>
    <w:rsid w:val="00767557"/>
    <w:rsid w:val="007E2494"/>
    <w:rsid w:val="00881B38"/>
    <w:rsid w:val="00A24BE5"/>
    <w:rsid w:val="00B32DA6"/>
    <w:rsid w:val="00B35D87"/>
    <w:rsid w:val="00C113A4"/>
    <w:rsid w:val="00C24C02"/>
    <w:rsid w:val="00C94D47"/>
    <w:rsid w:val="00CA602D"/>
    <w:rsid w:val="00D15741"/>
    <w:rsid w:val="00ED77E6"/>
    <w:rsid w:val="00FE7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C958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/>
    <w:lsdException w:name="Hashtag" w:semiHidden="1"/>
    <w:lsdException w:name="Unresolved Mention" w:semiHidden="1"/>
    <w:lsdException w:name="Smart Link" w:semiHidden="1" w:unhideWhenUsed="1"/>
  </w:latentStyles>
  <w:style w:type="paragraph" w:default="1" w:styleId="Normal">
    <w:name w:val="Normal"/>
    <w:uiPriority w:val="1"/>
    <w:rsid w:val="000C4E0D"/>
    <w:pPr>
      <w:spacing w:after="200"/>
    </w:pPr>
    <w:rPr>
      <w:rFonts w:eastAsia="Arial" w:cs="Arial"/>
      <w:color w:val="0E3A53" w:themeColor="text2"/>
      <w:lang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C4E0D"/>
    <w:pPr>
      <w:spacing w:after="240"/>
      <w:outlineLvl w:val="0"/>
    </w:pPr>
    <w:rPr>
      <w:rFonts w:asciiTheme="majorHAnsi" w:hAnsiTheme="majorHAnsi"/>
      <w:b/>
      <w:sz w:val="48"/>
    </w:rPr>
  </w:style>
  <w:style w:type="paragraph" w:styleId="Heading2">
    <w:name w:val="heading 2"/>
    <w:basedOn w:val="BodyText"/>
    <w:next w:val="Normal"/>
    <w:link w:val="Heading2Char"/>
    <w:uiPriority w:val="9"/>
    <w:qFormat/>
    <w:rsid w:val="000C4E0D"/>
    <w:pPr>
      <w:spacing w:before="120" w:after="200"/>
      <w:outlineLvl w:val="1"/>
    </w:pPr>
    <w:rPr>
      <w:rFonts w:asciiTheme="majorHAnsi" w:hAnsiTheme="majorHAnsi"/>
      <w:b/>
      <w:color w:val="77A6AE" w:themeColor="background2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BodyText"/>
    <w:next w:val="Normal"/>
    <w:uiPriority w:val="1"/>
    <w:semiHidden/>
    <w:qFormat/>
    <w:rsid w:val="002F6497"/>
    <w:pPr>
      <w:numPr>
        <w:numId w:val="1"/>
      </w:numPr>
      <w:tabs>
        <w:tab w:val="left" w:pos="316"/>
      </w:tabs>
      <w:spacing w:after="240"/>
    </w:pPr>
  </w:style>
  <w:style w:type="paragraph" w:styleId="Footer">
    <w:name w:val="footer"/>
    <w:basedOn w:val="Normal"/>
    <w:link w:val="FooterChar"/>
    <w:uiPriority w:val="99"/>
    <w:semiHidden/>
    <w:rsid w:val="005C2956"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semiHidden/>
    <w:rsid w:val="00ED77E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D5AE1"/>
    <w:rPr>
      <w:rFonts w:eastAsia="Arial" w:cs="Arial"/>
      <w:color w:val="0E3A53" w:themeColor="text2"/>
      <w:lang w:bidi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3D5AE1"/>
    <w:rPr>
      <w:rFonts w:eastAsia="Arial" w:cs="Arial"/>
      <w:color w:val="0E3A53" w:themeColor="text2"/>
      <w:lang w:bidi="en-US"/>
    </w:rPr>
  </w:style>
  <w:style w:type="paragraph" w:styleId="Quote">
    <w:name w:val="Quote"/>
    <w:basedOn w:val="BodyText"/>
    <w:next w:val="Normal"/>
    <w:link w:val="QuoteChar"/>
    <w:uiPriority w:val="29"/>
    <w:qFormat/>
    <w:rsid w:val="000C4E0D"/>
    <w:pPr>
      <w:spacing w:line="223" w:lineRule="auto"/>
      <w:ind w:left="114" w:right="91" w:hanging="1"/>
      <w:jc w:val="center"/>
    </w:pPr>
    <w:rPr>
      <w:rFonts w:asciiTheme="minorHAnsi" w:hAnsiTheme="minorHAnsi"/>
      <w:b/>
      <w:i/>
      <w:spacing w:val="4"/>
      <w:sz w:val="36"/>
    </w:rPr>
  </w:style>
  <w:style w:type="character" w:customStyle="1" w:styleId="QuoteChar">
    <w:name w:val="Quote Char"/>
    <w:basedOn w:val="DefaultParagraphFont"/>
    <w:link w:val="Quote"/>
    <w:uiPriority w:val="29"/>
    <w:rsid w:val="000C4E0D"/>
    <w:rPr>
      <w:rFonts w:eastAsia="Arial" w:cs="Arial"/>
      <w:b/>
      <w:i/>
      <w:color w:val="0E3A53" w:themeColor="text2"/>
      <w:spacing w:val="4"/>
      <w:sz w:val="36"/>
      <w:lang w:bidi="en-US"/>
    </w:rPr>
  </w:style>
  <w:style w:type="character" w:customStyle="1" w:styleId="Heading1Char">
    <w:name w:val="Heading 1 Char"/>
    <w:basedOn w:val="DefaultParagraphFont"/>
    <w:link w:val="Heading1"/>
    <w:uiPriority w:val="9"/>
    <w:rsid w:val="000C4E0D"/>
    <w:rPr>
      <w:rFonts w:asciiTheme="majorHAnsi" w:eastAsia="Arial" w:hAnsiTheme="majorHAnsi" w:cs="Arial"/>
      <w:b/>
      <w:color w:val="0E3A53" w:themeColor="text2"/>
      <w:sz w:val="48"/>
      <w:lang w:bidi="en-US"/>
    </w:rPr>
  </w:style>
  <w:style w:type="paragraph" w:styleId="Title">
    <w:name w:val="Title"/>
    <w:basedOn w:val="BodyText"/>
    <w:next w:val="Normal"/>
    <w:link w:val="TitleChar"/>
    <w:uiPriority w:val="10"/>
    <w:qFormat/>
    <w:rsid w:val="00ED77E6"/>
    <w:rPr>
      <w:rFonts w:asciiTheme="majorHAnsi" w:hAnsiTheme="majorHAnsi"/>
      <w:b/>
      <w:color w:val="FFFFFF"/>
      <w:sz w:val="60"/>
    </w:rPr>
  </w:style>
  <w:style w:type="character" w:customStyle="1" w:styleId="TitleChar">
    <w:name w:val="Title Char"/>
    <w:basedOn w:val="DefaultParagraphFont"/>
    <w:link w:val="Title"/>
    <w:uiPriority w:val="10"/>
    <w:rsid w:val="00ED77E6"/>
    <w:rPr>
      <w:rFonts w:asciiTheme="majorHAnsi" w:eastAsia="Arial" w:hAnsiTheme="majorHAnsi" w:cs="Arial"/>
      <w:b/>
      <w:color w:val="FFFFFF"/>
      <w:sz w:val="60"/>
      <w:lang w:bidi="en-US"/>
    </w:rPr>
  </w:style>
  <w:style w:type="paragraph" w:styleId="Subtitle">
    <w:name w:val="Subtitle"/>
    <w:basedOn w:val="BodyText"/>
    <w:next w:val="Normal"/>
    <w:link w:val="SubtitleChar"/>
    <w:uiPriority w:val="11"/>
    <w:qFormat/>
    <w:rsid w:val="000C4E0D"/>
    <w:pPr>
      <w:pBdr>
        <w:top w:val="single" w:sz="18" w:space="10" w:color="C6C2B9" w:themeColor="accent2"/>
      </w:pBdr>
    </w:pPr>
    <w:rPr>
      <w:rFonts w:asciiTheme="minorHAnsi" w:hAnsiTheme="minorHAnsi"/>
      <w:color w:val="FFFFFF"/>
      <w:sz w:val="36"/>
    </w:rPr>
  </w:style>
  <w:style w:type="character" w:customStyle="1" w:styleId="SubtitleChar">
    <w:name w:val="Subtitle Char"/>
    <w:basedOn w:val="DefaultParagraphFont"/>
    <w:link w:val="Subtitle"/>
    <w:uiPriority w:val="11"/>
    <w:rsid w:val="000C4E0D"/>
    <w:rPr>
      <w:rFonts w:eastAsia="Arial" w:cs="Arial"/>
      <w:color w:val="FFFFFF"/>
      <w:sz w:val="36"/>
      <w:lang w:bidi="en-US"/>
    </w:rPr>
  </w:style>
  <w:style w:type="paragraph" w:customStyle="1" w:styleId="ContactInfo">
    <w:name w:val="Contact Info"/>
    <w:basedOn w:val="Normal"/>
    <w:next w:val="Normal"/>
    <w:uiPriority w:val="1"/>
    <w:qFormat/>
    <w:rsid w:val="003D5AE1"/>
    <w:pPr>
      <w:spacing w:after="120"/>
      <w:jc w:val="center"/>
    </w:pPr>
    <w:rPr>
      <w:b/>
      <w:color w:val="auto"/>
      <w:sz w:val="24"/>
    </w:rPr>
  </w:style>
  <w:style w:type="paragraph" w:styleId="BodyText">
    <w:name w:val="Body Text"/>
    <w:link w:val="BodyTextChar"/>
    <w:uiPriority w:val="99"/>
    <w:semiHidden/>
    <w:rsid w:val="002F6497"/>
    <w:rPr>
      <w:rFonts w:ascii="Arial" w:eastAsia="Arial" w:hAnsi="Arial" w:cs="Arial"/>
      <w:color w:val="0E3A53" w:themeColor="text2"/>
      <w:sz w:val="20"/>
      <w:lang w:bidi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3D5AE1"/>
    <w:rPr>
      <w:rFonts w:ascii="Arial" w:eastAsia="Arial" w:hAnsi="Arial" w:cs="Arial"/>
      <w:color w:val="0E3A53" w:themeColor="text2"/>
      <w:sz w:val="20"/>
      <w:lang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0C4E0D"/>
    <w:rPr>
      <w:rFonts w:asciiTheme="majorHAnsi" w:eastAsia="Arial" w:hAnsiTheme="majorHAnsi" w:cs="Arial"/>
      <w:b/>
      <w:color w:val="77A6AE" w:themeColor="background2"/>
      <w:sz w:val="28"/>
      <w:lang w:bidi="en-US"/>
    </w:rPr>
  </w:style>
  <w:style w:type="paragraph" w:customStyle="1" w:styleId="QuoteAlt">
    <w:name w:val="Quote Alt"/>
    <w:basedOn w:val="Normal"/>
    <w:uiPriority w:val="1"/>
    <w:qFormat/>
    <w:rsid w:val="000C4E0D"/>
    <w:pPr>
      <w:pBdr>
        <w:top w:val="single" w:sz="18" w:space="6" w:color="C6C2B9" w:themeColor="accent2"/>
        <w:bottom w:val="single" w:sz="18" w:space="6" w:color="C6C2B9" w:themeColor="accent2"/>
      </w:pBdr>
      <w:jc w:val="center"/>
    </w:pPr>
    <w:rPr>
      <w:i/>
      <w:color w:val="77A6AE" w:themeColor="background2"/>
      <w:spacing w:val="-4"/>
      <w:sz w:val="28"/>
    </w:rPr>
  </w:style>
  <w:style w:type="character" w:styleId="PlaceholderText">
    <w:name w:val="Placeholder Text"/>
    <w:basedOn w:val="DefaultParagraphFont"/>
    <w:uiPriority w:val="99"/>
    <w:semiHidden/>
    <w:rsid w:val="003D5AE1"/>
    <w:rPr>
      <w:color w:val="808080"/>
    </w:rPr>
  </w:style>
  <w:style w:type="paragraph" w:styleId="ListBullet">
    <w:name w:val="List Bullet"/>
    <w:basedOn w:val="Normal"/>
    <w:uiPriority w:val="99"/>
    <w:rsid w:val="00C94D47"/>
    <w:pPr>
      <w:numPr>
        <w:numId w:val="12"/>
      </w:numPr>
      <w:spacing w:after="120"/>
    </w:pPr>
  </w:style>
  <w:style w:type="paragraph" w:styleId="NormalWeb">
    <w:name w:val="Normal (Web)"/>
    <w:basedOn w:val="Normal"/>
    <w:uiPriority w:val="99"/>
    <w:semiHidden/>
    <w:unhideWhenUsed/>
    <w:rsid w:val="0010242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4"/>
      <w:szCs w:val="24"/>
      <w:lang w:bidi="ar-SA"/>
    </w:rPr>
  </w:style>
  <w:style w:type="character" w:styleId="Strong">
    <w:name w:val="Strong"/>
    <w:basedOn w:val="DefaultParagraphFont"/>
    <w:uiPriority w:val="22"/>
    <w:qFormat/>
    <w:rsid w:val="001024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tinamartinez/Library/Containers/com.microsoft.Word/Data/Library/Application%20Support/Microsoft/Office/16.0/DTS/Search/%7b4CD4C48E-9941-D74C-9A0E-00285DC96531%7dtf16412210_win3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BCB269B0A51174EB5922093A6B707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AB183-7979-8C48-9915-E5767224EAA5}"/>
      </w:docPartPr>
      <w:docPartBody>
        <w:p w:rsidR="00000000" w:rsidRPr="000C4E0D" w:rsidRDefault="00000000" w:rsidP="000C4E0D">
          <w:r w:rsidRPr="000C4E0D">
            <w:t>At any time, you can easily change the text of any section in this document by simply clicking and typing.</w:t>
          </w:r>
          <w:r>
            <w:t xml:space="preserve"> </w:t>
          </w:r>
          <w:r w:rsidRPr="000C4E0D">
            <w:t xml:space="preserve"> The template is prepared so that formatting stays in tact with the new information you include.</w:t>
          </w:r>
        </w:p>
        <w:p w:rsidR="00000000" w:rsidRDefault="00000000">
          <w:pPr>
            <w:pStyle w:val="CBCB269B0A51174EB5922093A6B707A5"/>
          </w:pPr>
          <w:r w:rsidRPr="000C4E0D">
            <w:t xml:space="preserve">To update formatting, from the Home tab, you can use the Quick Styles gallery for the built in styles. </w:t>
          </w:r>
          <w:r>
            <w:t xml:space="preserve"> </w:t>
          </w:r>
          <w:r w:rsidRPr="000C4E0D">
            <w:t>You can also format text directly by using the other controls on the Home tab.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8EECD4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74821208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10B"/>
    <w:rsid w:val="001E610B"/>
    <w:rsid w:val="003E3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8A06464619D7D4083C91EA6B27B34D9">
    <w:name w:val="38A06464619D7D4083C91EA6B27B34D9"/>
  </w:style>
  <w:style w:type="paragraph" w:customStyle="1" w:styleId="7261DB0888550742807A26BADCA7F903">
    <w:name w:val="7261DB0888550742807A26BADCA7F903"/>
  </w:style>
  <w:style w:type="paragraph" w:customStyle="1" w:styleId="CBCB269B0A51174EB5922093A6B707A5">
    <w:name w:val="CBCB269B0A51174EB5922093A6B707A5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B0EA5FADEAC9BD409DE4B02E65F56F54">
    <w:name w:val="B0EA5FADEAC9BD409DE4B02E65F56F54"/>
  </w:style>
  <w:style w:type="paragraph" w:customStyle="1" w:styleId="F3574322BD6B1F4DAE7715DB5A4918BC">
    <w:name w:val="F3574322BD6B1F4DAE7715DB5A4918BC"/>
  </w:style>
  <w:style w:type="paragraph" w:customStyle="1" w:styleId="7A92EE235880A6448E129DEC1454CB83">
    <w:name w:val="7A92EE235880A6448E129DEC1454CB83"/>
  </w:style>
  <w:style w:type="paragraph" w:customStyle="1" w:styleId="D821E0ABCCDFCB4EB71D0D433E63A263">
    <w:name w:val="D821E0ABCCDFCB4EB71D0D433E63A263"/>
  </w:style>
  <w:style w:type="paragraph" w:styleId="Title">
    <w:name w:val="Title"/>
    <w:basedOn w:val="BodyText"/>
    <w:next w:val="Normal"/>
    <w:link w:val="TitleChar"/>
    <w:uiPriority w:val="10"/>
    <w:qFormat/>
    <w:pPr>
      <w:widowControl w:val="0"/>
      <w:autoSpaceDE w:val="0"/>
      <w:autoSpaceDN w:val="0"/>
      <w:spacing w:after="0" w:line="240" w:lineRule="auto"/>
    </w:pPr>
    <w:rPr>
      <w:rFonts w:asciiTheme="majorHAnsi" w:eastAsia="Arial" w:hAnsiTheme="majorHAnsi" w:cs="Arial"/>
      <w:b/>
      <w:color w:val="FFFFFF"/>
      <w:kern w:val="0"/>
      <w:sz w:val="60"/>
      <w:szCs w:val="22"/>
      <w:lang w:bidi="en-US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="Arial" w:hAnsiTheme="majorHAnsi" w:cs="Arial"/>
      <w:b/>
      <w:color w:val="FFFFFF"/>
      <w:kern w:val="0"/>
      <w:sz w:val="60"/>
      <w:szCs w:val="22"/>
      <w:lang w:bidi="en-US"/>
      <w14:ligatures w14:val="none"/>
    </w:rPr>
  </w:style>
  <w:style w:type="paragraph" w:styleId="BodyText">
    <w:name w:val="Body Text"/>
    <w:basedOn w:val="Normal"/>
    <w:link w:val="BodyTextChar"/>
    <w:uiPriority w:val="99"/>
    <w:semiHidden/>
    <w:unhideWhenUsed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</w:style>
  <w:style w:type="paragraph" w:customStyle="1" w:styleId="26F9347DE4E71C48AB9868CA9B369447">
    <w:name w:val="26F9347DE4E71C48AB9868CA9B369447"/>
  </w:style>
  <w:style w:type="paragraph" w:customStyle="1" w:styleId="B206C379116BA041BCD2CCD5EEB77D7F">
    <w:name w:val="B206C379116BA041BCD2CCD5EEB77D7F"/>
  </w:style>
  <w:style w:type="paragraph" w:customStyle="1" w:styleId="EFC3CC3E06D64A47896D88FA9ACBE023">
    <w:name w:val="EFC3CC3E06D64A47896D88FA9ACBE023"/>
  </w:style>
  <w:style w:type="paragraph" w:styleId="ListBullet">
    <w:name w:val="List Bullet"/>
    <w:basedOn w:val="Normal"/>
    <w:uiPriority w:val="99"/>
    <w:pPr>
      <w:widowControl w:val="0"/>
      <w:numPr>
        <w:numId w:val="1"/>
      </w:numPr>
      <w:tabs>
        <w:tab w:val="clear" w:pos="360"/>
      </w:tabs>
      <w:autoSpaceDE w:val="0"/>
      <w:autoSpaceDN w:val="0"/>
      <w:spacing w:after="120" w:line="240" w:lineRule="auto"/>
      <w:ind w:left="0" w:firstLine="0"/>
    </w:pPr>
    <w:rPr>
      <w:rFonts w:eastAsia="Arial" w:cs="Arial"/>
      <w:color w:val="0E2841" w:themeColor="text2"/>
      <w:kern w:val="0"/>
      <w:sz w:val="22"/>
      <w:szCs w:val="22"/>
      <w:lang w:bidi="en-US"/>
      <w14:ligatures w14:val="none"/>
    </w:rPr>
  </w:style>
  <w:style w:type="paragraph" w:customStyle="1" w:styleId="E7AE792B524F6743B3D8931D99B438CF">
    <w:name w:val="E7AE792B524F6743B3D8931D99B438CF"/>
  </w:style>
  <w:style w:type="paragraph" w:customStyle="1" w:styleId="F2ADF57BE9A21C45888BB3067A45D2D5">
    <w:name w:val="F2ADF57BE9A21C45888BB3067A45D2D5"/>
  </w:style>
  <w:style w:type="paragraph" w:customStyle="1" w:styleId="FA168175289F194EBD69E8303F711253">
    <w:name w:val="FA168175289F194EBD69E8303F711253"/>
  </w:style>
  <w:style w:type="paragraph" w:customStyle="1" w:styleId="670CDA5A84CD724B910AE062FFA4BF17">
    <w:name w:val="670CDA5A84CD724B910AE062FFA4BF17"/>
  </w:style>
  <w:style w:type="paragraph" w:customStyle="1" w:styleId="9B265EBFB2C5EC43B74F2857481320E5">
    <w:name w:val="9B265EBFB2C5EC43B74F2857481320E5"/>
  </w:style>
  <w:style w:type="paragraph" w:customStyle="1" w:styleId="6CE1ABC85BEC8749AEA2FCB11AAEDD32">
    <w:name w:val="6CE1ABC85BEC8749AEA2FCB11AAEDD32"/>
  </w:style>
  <w:style w:type="paragraph" w:customStyle="1" w:styleId="E80E0F3508A9584A88358C88129253C3">
    <w:name w:val="E80E0F3508A9584A88358C88129253C3"/>
  </w:style>
  <w:style w:type="paragraph" w:customStyle="1" w:styleId="4C69AF5AC974074FAC1C4FF40846988E">
    <w:name w:val="4C69AF5AC974074FAC1C4FF40846988E"/>
  </w:style>
  <w:style w:type="paragraph" w:customStyle="1" w:styleId="3EEA2A6CC8F4AB42A0AF435C0D65D2C3">
    <w:name w:val="3EEA2A6CC8F4AB42A0AF435C0D65D2C3"/>
  </w:style>
  <w:style w:type="paragraph" w:customStyle="1" w:styleId="406D3E05C3E14340AC862FFBFCE583D6">
    <w:name w:val="406D3E05C3E14340AC862FFBFCE583D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BuilderBrochure">
  <a:themeElements>
    <a:clrScheme name="Builder Brochure">
      <a:dk1>
        <a:srgbClr val="000000"/>
      </a:dk1>
      <a:lt1>
        <a:srgbClr val="FFFFFF"/>
      </a:lt1>
      <a:dk2>
        <a:srgbClr val="0E3A53"/>
      </a:dk2>
      <a:lt2>
        <a:srgbClr val="77A6AE"/>
      </a:lt2>
      <a:accent1>
        <a:srgbClr val="498BBD"/>
      </a:accent1>
      <a:accent2>
        <a:srgbClr val="C6C2B9"/>
      </a:accent2>
      <a:accent3>
        <a:srgbClr val="4C696E"/>
      </a:accent3>
      <a:accent4>
        <a:srgbClr val="ADEFFA"/>
      </a:accent4>
      <a:accent5>
        <a:srgbClr val="1B6F9F"/>
      </a:accent5>
      <a:accent6>
        <a:srgbClr val="269CDF"/>
      </a:accent6>
      <a:hlink>
        <a:srgbClr val="0563C1"/>
      </a:hlink>
      <a:folHlink>
        <a:srgbClr val="954F72"/>
      </a:folHlink>
    </a:clrScheme>
    <a:fontScheme name="Custom 15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BuilderBrochure" id="{FD23F06A-B38C-0B40-A50D-F0C6D2E763FA}" vid="{0BA586EF-1349-7F48-9852-D0A5E19019A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A25CC0A0AC24199CDC46C25B8B0BC" ma:contentTypeVersion="7" ma:contentTypeDescription="Create a new document." ma:contentTypeScope="" ma:versionID="71aff31462b4074963b8c698d1c1c68f">
  <xsd:schema xmlns:xsd="http://www.w3.org/2001/XMLSchema" xmlns:xs="http://www.w3.org/2001/XMLSchema" xmlns:p="http://schemas.microsoft.com/office/2006/metadata/properties" xmlns:ns2="6dc4bcd6-49db-4c07-9060-8acfc67cef9f" xmlns:ns3="fb0879af-3eba-417a-a55a-ffe6dcd6ca77" targetNamespace="http://schemas.microsoft.com/office/2006/metadata/properties" ma:root="true" ma:fieldsID="e3831fb232ece3fdb834cba9867a0e69" ns2:_="" ns3:_="">
    <xsd:import namespace="6dc4bcd6-49db-4c07-9060-8acfc67cef9f"/>
    <xsd:import namespace="fb0879af-3eba-417a-a55a-ffe6dcd6ca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3:LastSharedByUser" minOccurs="0"/>
                <xsd:element ref="ns3:LastSharedBy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4bcd6-49db-4c07-9060-8acfc67ce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79af-3eba-417a-a55a-ffe6dcd6c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3" nillable="true" ma:displayName="Last Shared By User" ma:hidden="true" ma:internalName="LastSharedByUser" ma:readOnly="true">
      <xsd:simpleType>
        <xsd:restriction base="dms:Note"/>
      </xsd:simpleType>
    </xsd:element>
    <xsd:element name="LastSharedByTime" ma:index="14" nillable="true" ma:displayName="Last Shared By Time" ma:hidden="true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CB83C1-3AF2-4AF1-9640-92DA8D5CCD1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0249A5C-4313-40D6-B845-C2D2566B10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093E14-84B2-4260-A2CF-90C486AC05B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85F56D5-3CB0-4FF1-A9CD-B5C3D028BE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c4bcd6-49db-4c07-9060-8acfc67cef9f"/>
    <ds:schemaRef ds:uri="fb0879af-3eba-417a-a55a-ffe6dcd6c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Builder brochure.dotx</Template>
  <TotalTime>0</TotalTime>
  <Pages>2</Pages>
  <Words>237</Words>
  <Characters>1355</Characters>
  <Application>Microsoft Office Word</Application>
  <DocSecurity>0</DocSecurity>
  <Lines>11</Lines>
  <Paragraphs>3</Paragraphs>
  <ScaleCrop>false</ScaleCrop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2025-12-20T21:05:00Z</dcterms:created>
  <dcterms:modified xsi:type="dcterms:W3CDTF">2025-12-20T21:11:00Z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0x010100DEEA25CC0A0AC24199CDC46C25B8B0BC</vt:lpwstr>
  </property>
</Properties>
</file>