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ECFC1" w14:textId="3AA19AD5" w:rsidR="000E4A44" w:rsidRPr="00D57DB2" w:rsidRDefault="00D57DB2" w:rsidP="00D57DB2">
      <w:pPr>
        <w:pStyle w:val="Heading1"/>
        <w:jc w:val="center"/>
        <w:rPr>
          <w:szCs w:val="28"/>
        </w:rPr>
      </w:pPr>
      <w:r>
        <w:rPr>
          <w:sz w:val="72"/>
          <w:szCs w:val="72"/>
        </w:rPr>
        <w:t xml:space="preserve">                  </w:t>
      </w:r>
      <w:r w:rsidR="003E2E6C" w:rsidRPr="00D57DB2">
        <w:rPr>
          <w:sz w:val="72"/>
          <w:szCs w:val="72"/>
        </w:rPr>
        <w:t>Rent Roll</w:t>
      </w:r>
      <w:r>
        <w:rPr>
          <w:sz w:val="72"/>
          <w:szCs w:val="72"/>
        </w:rPr>
        <w:t xml:space="preserve">          </w:t>
      </w:r>
      <w:r w:rsidRPr="00D57DB2">
        <w:rPr>
          <w:sz w:val="24"/>
          <w:szCs w:val="24"/>
        </w:rPr>
        <w:t>September 17</w:t>
      </w:r>
      <w:r w:rsidRPr="00D57DB2">
        <w:rPr>
          <w:sz w:val="24"/>
          <w:szCs w:val="24"/>
          <w:vertAlign w:val="superscript"/>
        </w:rPr>
        <w:t>th</w:t>
      </w:r>
      <w:r w:rsidRPr="00D57DB2">
        <w:rPr>
          <w:sz w:val="24"/>
          <w:szCs w:val="24"/>
        </w:rPr>
        <w:t>, 2026</w:t>
      </w:r>
    </w:p>
    <w:p w14:paraId="2B275CA3" w14:textId="77777777" w:rsidR="005A6175" w:rsidRDefault="005A6175"/>
    <w:tbl>
      <w:tblPr>
        <w:tblStyle w:val="TableGrid"/>
        <w:tblW w:w="5000" w:type="pct"/>
        <w:tblLayout w:type="fixed"/>
        <w:tblLook w:val="0620" w:firstRow="1" w:lastRow="0" w:firstColumn="0" w:lastColumn="0" w:noHBand="1" w:noVBand="1"/>
        <w:tblDescription w:val="Add Inventory number, Item Description, Purchase Price, Quantity, and Location to create an inventory list"/>
      </w:tblPr>
      <w:tblGrid>
        <w:gridCol w:w="1345"/>
        <w:gridCol w:w="3129"/>
        <w:gridCol w:w="1529"/>
        <w:gridCol w:w="1341"/>
        <w:gridCol w:w="2006"/>
      </w:tblGrid>
      <w:tr w:rsidR="00857760" w14:paraId="26B8DBF1" w14:textId="77777777" w:rsidTr="00C40C50">
        <w:trPr>
          <w:trHeight w:val="360"/>
          <w:tblHeader/>
        </w:trPr>
        <w:tc>
          <w:tcPr>
            <w:tcW w:w="1345" w:type="dxa"/>
            <w:shd w:val="clear" w:color="auto" w:fill="F2F2F2" w:themeFill="background1" w:themeFillShade="F2"/>
            <w:vAlign w:val="center"/>
          </w:tcPr>
          <w:p w14:paraId="20199CA7" w14:textId="13208F99" w:rsidR="000E4A44" w:rsidRDefault="003E2E6C" w:rsidP="003E2E6C">
            <w:pPr>
              <w:jc w:val="center"/>
            </w:pPr>
            <w:r>
              <w:t>Lot #</w:t>
            </w:r>
          </w:p>
        </w:tc>
        <w:tc>
          <w:tcPr>
            <w:tcW w:w="3129" w:type="dxa"/>
            <w:shd w:val="clear" w:color="auto" w:fill="F2F2F2" w:themeFill="background1" w:themeFillShade="F2"/>
            <w:vAlign w:val="center"/>
          </w:tcPr>
          <w:p w14:paraId="119B786E" w14:textId="6C0C567C" w:rsidR="000E4A44" w:rsidRDefault="003E2E6C" w:rsidP="003E2E6C">
            <w:pPr>
              <w:jc w:val="center"/>
            </w:pPr>
            <w:r>
              <w:t>Status</w:t>
            </w:r>
          </w:p>
        </w:tc>
        <w:tc>
          <w:tcPr>
            <w:tcW w:w="1529" w:type="dxa"/>
            <w:shd w:val="clear" w:color="auto" w:fill="F2F2F2" w:themeFill="background1" w:themeFillShade="F2"/>
            <w:vAlign w:val="center"/>
          </w:tcPr>
          <w:p w14:paraId="1467CB90" w14:textId="1CF7B1B7" w:rsidR="000E4A44" w:rsidRDefault="003E2E6C" w:rsidP="003E2E6C">
            <w:pPr>
              <w:jc w:val="center"/>
            </w:pPr>
            <w:r>
              <w:t>Term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6CF8FE3E" w14:textId="7E4DE76D" w:rsidR="000E4A44" w:rsidRDefault="003E2E6C" w:rsidP="00163689">
            <w:r>
              <w:t>Rent Amount</w:t>
            </w:r>
          </w:p>
        </w:tc>
        <w:tc>
          <w:tcPr>
            <w:tcW w:w="2006" w:type="dxa"/>
            <w:shd w:val="clear" w:color="auto" w:fill="F2F2F2" w:themeFill="background1" w:themeFillShade="F2"/>
            <w:vAlign w:val="center"/>
          </w:tcPr>
          <w:p w14:paraId="273E93CD" w14:textId="4C2352DB" w:rsidR="000E4A44" w:rsidRDefault="000E4A44" w:rsidP="005A6175"/>
        </w:tc>
      </w:tr>
      <w:tr w:rsidR="00F80073" w14:paraId="0D3E2484" w14:textId="77777777" w:rsidTr="00C40C50">
        <w:trPr>
          <w:trHeight w:val="360"/>
        </w:trPr>
        <w:tc>
          <w:tcPr>
            <w:tcW w:w="1345" w:type="dxa"/>
          </w:tcPr>
          <w:p w14:paraId="1CDA766F" w14:textId="0B352E59" w:rsidR="00F80073" w:rsidRDefault="003E2E6C" w:rsidP="003E2E6C">
            <w:pPr>
              <w:jc w:val="center"/>
            </w:pPr>
            <w:r>
              <w:t>B-5</w:t>
            </w:r>
          </w:p>
        </w:tc>
        <w:tc>
          <w:tcPr>
            <w:tcW w:w="3129" w:type="dxa"/>
          </w:tcPr>
          <w:p w14:paraId="03FE378D" w14:textId="28031784" w:rsidR="00F80073" w:rsidRDefault="003E2E6C" w:rsidP="003E2E6C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AA5CAAE" w14:textId="148A6D33" w:rsidR="00F80073" w:rsidRDefault="003E2E6C" w:rsidP="003E2E6C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55D405D" w14:textId="0013842C" w:rsidR="00F80073" w:rsidRDefault="00C40C50" w:rsidP="003E2E6C">
            <w:pPr>
              <w:jc w:val="center"/>
            </w:pPr>
            <w:r>
              <w:t>$</w:t>
            </w:r>
            <w:r w:rsidR="003E2E6C">
              <w:t>700.00</w:t>
            </w:r>
          </w:p>
        </w:tc>
        <w:tc>
          <w:tcPr>
            <w:tcW w:w="2006" w:type="dxa"/>
          </w:tcPr>
          <w:p w14:paraId="757B10BD" w14:textId="7813F0B5" w:rsidR="00F80073" w:rsidRDefault="00F80073" w:rsidP="00F80073"/>
        </w:tc>
      </w:tr>
      <w:tr w:rsidR="00F80073" w14:paraId="083D85E1" w14:textId="77777777" w:rsidTr="00C40C50">
        <w:trPr>
          <w:trHeight w:val="360"/>
        </w:trPr>
        <w:tc>
          <w:tcPr>
            <w:tcW w:w="1345" w:type="dxa"/>
          </w:tcPr>
          <w:p w14:paraId="240B8730" w14:textId="5B198604" w:rsidR="00F80073" w:rsidRDefault="003E2E6C" w:rsidP="003E2E6C">
            <w:pPr>
              <w:jc w:val="center"/>
            </w:pPr>
            <w:r>
              <w:t>A-4</w:t>
            </w:r>
          </w:p>
        </w:tc>
        <w:tc>
          <w:tcPr>
            <w:tcW w:w="3129" w:type="dxa"/>
          </w:tcPr>
          <w:p w14:paraId="694E0EDB" w14:textId="470B7D44" w:rsidR="00F80073" w:rsidRDefault="003E2E6C" w:rsidP="003E2E6C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29CE044" w14:textId="1ED1830E" w:rsidR="00F80073" w:rsidRDefault="003E2E6C" w:rsidP="003E2E6C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7548273" w14:textId="07C24156" w:rsidR="00F80073" w:rsidRDefault="00C40C50" w:rsidP="003E2E6C">
            <w:pPr>
              <w:jc w:val="center"/>
            </w:pPr>
            <w:r>
              <w:t>$</w:t>
            </w:r>
            <w:r w:rsidR="003E2E6C">
              <w:t>750.00</w:t>
            </w:r>
          </w:p>
        </w:tc>
        <w:tc>
          <w:tcPr>
            <w:tcW w:w="2006" w:type="dxa"/>
          </w:tcPr>
          <w:p w14:paraId="501D1F10" w14:textId="50688039" w:rsidR="00F80073" w:rsidRDefault="00F80073" w:rsidP="00F80073"/>
        </w:tc>
      </w:tr>
      <w:tr w:rsidR="00F80073" w14:paraId="03822B17" w14:textId="77777777" w:rsidTr="00C40C50">
        <w:trPr>
          <w:trHeight w:val="360"/>
        </w:trPr>
        <w:tc>
          <w:tcPr>
            <w:tcW w:w="1345" w:type="dxa"/>
          </w:tcPr>
          <w:p w14:paraId="3B45ACC8" w14:textId="0C121DF0" w:rsidR="00F80073" w:rsidRDefault="003E2E6C" w:rsidP="00C40C50">
            <w:pPr>
              <w:jc w:val="center"/>
            </w:pPr>
            <w:r>
              <w:t>D-38</w:t>
            </w:r>
          </w:p>
        </w:tc>
        <w:tc>
          <w:tcPr>
            <w:tcW w:w="3129" w:type="dxa"/>
          </w:tcPr>
          <w:p w14:paraId="7B02364A" w14:textId="28DE2E5E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EE9B995" w14:textId="6EA59B45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78156FC" w14:textId="4251404F" w:rsidR="00F80073" w:rsidRDefault="00C40C50" w:rsidP="00C40C50">
            <w:pPr>
              <w:jc w:val="center"/>
            </w:pPr>
            <w:r>
              <w:t>$</w:t>
            </w:r>
            <w:r w:rsidR="003E2E6C">
              <w:t>700.00</w:t>
            </w:r>
          </w:p>
        </w:tc>
        <w:tc>
          <w:tcPr>
            <w:tcW w:w="2006" w:type="dxa"/>
          </w:tcPr>
          <w:p w14:paraId="07F2AA76" w14:textId="438EC12D" w:rsidR="00F80073" w:rsidRDefault="00F80073" w:rsidP="00F80073"/>
        </w:tc>
      </w:tr>
      <w:tr w:rsidR="00F80073" w14:paraId="0813A2BF" w14:textId="77777777" w:rsidTr="00C40C50">
        <w:trPr>
          <w:trHeight w:val="360"/>
        </w:trPr>
        <w:tc>
          <w:tcPr>
            <w:tcW w:w="1345" w:type="dxa"/>
          </w:tcPr>
          <w:p w14:paraId="33BBCA01" w14:textId="47760E26" w:rsidR="00F80073" w:rsidRDefault="003E2E6C" w:rsidP="00C40C50">
            <w:pPr>
              <w:jc w:val="center"/>
            </w:pPr>
            <w:r>
              <w:t>C-7</w:t>
            </w:r>
          </w:p>
        </w:tc>
        <w:tc>
          <w:tcPr>
            <w:tcW w:w="3129" w:type="dxa"/>
          </w:tcPr>
          <w:p w14:paraId="46414821" w14:textId="598A9390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178E391" w14:textId="344BDA3F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5BF19C1" w14:textId="421CE372" w:rsidR="00F80073" w:rsidRDefault="00C40C50" w:rsidP="00C40C50">
            <w:pPr>
              <w:jc w:val="center"/>
            </w:pPr>
            <w:r>
              <w:t>$</w:t>
            </w:r>
            <w:r w:rsidR="003E2E6C">
              <w:t>750.00</w:t>
            </w:r>
          </w:p>
        </w:tc>
        <w:tc>
          <w:tcPr>
            <w:tcW w:w="2006" w:type="dxa"/>
          </w:tcPr>
          <w:p w14:paraId="2F4BC00E" w14:textId="2E845A62" w:rsidR="00F80073" w:rsidRDefault="00F80073" w:rsidP="00F80073"/>
        </w:tc>
      </w:tr>
      <w:tr w:rsidR="00F80073" w14:paraId="720B403A" w14:textId="77777777" w:rsidTr="00C40C50">
        <w:trPr>
          <w:trHeight w:val="360"/>
        </w:trPr>
        <w:tc>
          <w:tcPr>
            <w:tcW w:w="1345" w:type="dxa"/>
          </w:tcPr>
          <w:p w14:paraId="74571BB3" w14:textId="7730CBBA" w:rsidR="00F80073" w:rsidRDefault="003E2E6C" w:rsidP="00C40C50">
            <w:pPr>
              <w:jc w:val="center"/>
            </w:pPr>
            <w:r>
              <w:t>D-18</w:t>
            </w:r>
          </w:p>
        </w:tc>
        <w:tc>
          <w:tcPr>
            <w:tcW w:w="3129" w:type="dxa"/>
          </w:tcPr>
          <w:p w14:paraId="4CCEA992" w14:textId="113D99FB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F4C3682" w14:textId="0348E224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9D3E55B" w14:textId="694E5E62" w:rsidR="00F80073" w:rsidRDefault="00C40C50" w:rsidP="00C40C50">
            <w:pPr>
              <w:jc w:val="center"/>
            </w:pPr>
            <w:r>
              <w:t>$</w:t>
            </w:r>
            <w:r w:rsidR="003E2E6C">
              <w:t>700.00</w:t>
            </w:r>
          </w:p>
        </w:tc>
        <w:tc>
          <w:tcPr>
            <w:tcW w:w="2006" w:type="dxa"/>
          </w:tcPr>
          <w:p w14:paraId="71129C83" w14:textId="1AF69EAF" w:rsidR="00F80073" w:rsidRDefault="00F80073" w:rsidP="00F80073"/>
        </w:tc>
      </w:tr>
      <w:tr w:rsidR="00F80073" w14:paraId="3E5B124C" w14:textId="77777777" w:rsidTr="00C40C50">
        <w:trPr>
          <w:trHeight w:val="360"/>
        </w:trPr>
        <w:tc>
          <w:tcPr>
            <w:tcW w:w="1345" w:type="dxa"/>
          </w:tcPr>
          <w:p w14:paraId="34ABEDFA" w14:textId="644EE1D9" w:rsidR="00F80073" w:rsidRDefault="003E2E6C" w:rsidP="00C40C50">
            <w:pPr>
              <w:jc w:val="center"/>
            </w:pPr>
            <w:r>
              <w:t>A-2</w:t>
            </w:r>
          </w:p>
        </w:tc>
        <w:tc>
          <w:tcPr>
            <w:tcW w:w="3129" w:type="dxa"/>
          </w:tcPr>
          <w:p w14:paraId="42D561DE" w14:textId="27B244AE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F185785" w14:textId="7D019309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3E242F0" w14:textId="7E87CADC" w:rsidR="00F80073" w:rsidRDefault="00C40C50" w:rsidP="00C40C50">
            <w:pPr>
              <w:jc w:val="center"/>
            </w:pPr>
            <w:r>
              <w:t>$</w:t>
            </w:r>
            <w:r w:rsidR="003E2E6C">
              <w:t>700.00</w:t>
            </w:r>
          </w:p>
        </w:tc>
        <w:tc>
          <w:tcPr>
            <w:tcW w:w="2006" w:type="dxa"/>
          </w:tcPr>
          <w:p w14:paraId="0A2EBED1" w14:textId="66627381" w:rsidR="00F80073" w:rsidRDefault="00F80073" w:rsidP="00F80073"/>
        </w:tc>
      </w:tr>
      <w:tr w:rsidR="00F80073" w14:paraId="77F2E383" w14:textId="77777777" w:rsidTr="00C40C50">
        <w:trPr>
          <w:trHeight w:val="360"/>
        </w:trPr>
        <w:tc>
          <w:tcPr>
            <w:tcW w:w="1345" w:type="dxa"/>
          </w:tcPr>
          <w:p w14:paraId="46D9B431" w14:textId="36FD1A9B" w:rsidR="00F80073" w:rsidRDefault="003E2E6C" w:rsidP="00C40C50">
            <w:pPr>
              <w:jc w:val="center"/>
            </w:pPr>
            <w:r>
              <w:t>D-24</w:t>
            </w:r>
          </w:p>
        </w:tc>
        <w:tc>
          <w:tcPr>
            <w:tcW w:w="3129" w:type="dxa"/>
          </w:tcPr>
          <w:p w14:paraId="28E299B0" w14:textId="2FE55F7F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82EBF45" w14:textId="5ECCB682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46C74BC" w14:textId="3A7E6464" w:rsidR="00F80073" w:rsidRDefault="00C40C50" w:rsidP="00C40C50">
            <w:pPr>
              <w:jc w:val="center"/>
            </w:pPr>
            <w:r>
              <w:t>$</w:t>
            </w:r>
            <w:r w:rsidR="003E2E6C">
              <w:t>700.00</w:t>
            </w:r>
          </w:p>
        </w:tc>
        <w:tc>
          <w:tcPr>
            <w:tcW w:w="2006" w:type="dxa"/>
          </w:tcPr>
          <w:p w14:paraId="5FC732C0" w14:textId="4596B4B4" w:rsidR="00F80073" w:rsidRDefault="00F80073" w:rsidP="00F80073"/>
        </w:tc>
      </w:tr>
      <w:tr w:rsidR="00F80073" w14:paraId="0FD21D70" w14:textId="77777777" w:rsidTr="00C40C50">
        <w:trPr>
          <w:trHeight w:val="360"/>
        </w:trPr>
        <w:tc>
          <w:tcPr>
            <w:tcW w:w="1345" w:type="dxa"/>
          </w:tcPr>
          <w:p w14:paraId="3C0F0AC8" w14:textId="51774B84" w:rsidR="00F80073" w:rsidRDefault="003E2E6C" w:rsidP="00C40C50">
            <w:pPr>
              <w:jc w:val="center"/>
            </w:pPr>
            <w:r>
              <w:t>D-6</w:t>
            </w:r>
          </w:p>
        </w:tc>
        <w:tc>
          <w:tcPr>
            <w:tcW w:w="3129" w:type="dxa"/>
          </w:tcPr>
          <w:p w14:paraId="281D6D9B" w14:textId="42615D15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C0289B6" w14:textId="79B7553F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869B9A6" w14:textId="1DDE1D95" w:rsidR="00F80073" w:rsidRDefault="00C40C50" w:rsidP="00C40C50">
            <w:pPr>
              <w:jc w:val="center"/>
            </w:pPr>
            <w:r>
              <w:t>$</w:t>
            </w:r>
            <w:r w:rsidR="003E2E6C">
              <w:t>700.00</w:t>
            </w:r>
          </w:p>
        </w:tc>
        <w:tc>
          <w:tcPr>
            <w:tcW w:w="2006" w:type="dxa"/>
          </w:tcPr>
          <w:p w14:paraId="6B03E76C" w14:textId="656CFB91" w:rsidR="00F80073" w:rsidRDefault="00F80073" w:rsidP="00F80073"/>
        </w:tc>
      </w:tr>
      <w:tr w:rsidR="00F80073" w14:paraId="6CA6E644" w14:textId="77777777" w:rsidTr="00C40C50">
        <w:trPr>
          <w:trHeight w:val="360"/>
        </w:trPr>
        <w:tc>
          <w:tcPr>
            <w:tcW w:w="1345" w:type="dxa"/>
          </w:tcPr>
          <w:p w14:paraId="0AC00744" w14:textId="37BA1BB5" w:rsidR="00F80073" w:rsidRDefault="003E2E6C" w:rsidP="00C40C50">
            <w:pPr>
              <w:jc w:val="center"/>
            </w:pPr>
            <w:r>
              <w:t>A-42</w:t>
            </w:r>
          </w:p>
        </w:tc>
        <w:tc>
          <w:tcPr>
            <w:tcW w:w="3129" w:type="dxa"/>
          </w:tcPr>
          <w:p w14:paraId="03E36A50" w14:textId="35789786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67231CA" w14:textId="62B2C0AF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5ECEB1A" w14:textId="6D219B04" w:rsidR="00F80073" w:rsidRDefault="00C40C50" w:rsidP="00C40C50">
            <w:pPr>
              <w:jc w:val="center"/>
            </w:pPr>
            <w:r>
              <w:t>$</w:t>
            </w:r>
            <w:r w:rsidR="003E2E6C">
              <w:t>665.00</w:t>
            </w:r>
          </w:p>
        </w:tc>
        <w:tc>
          <w:tcPr>
            <w:tcW w:w="2006" w:type="dxa"/>
          </w:tcPr>
          <w:p w14:paraId="0D03FA52" w14:textId="0C4F8259" w:rsidR="00F80073" w:rsidRDefault="00F80073" w:rsidP="00F80073"/>
        </w:tc>
      </w:tr>
      <w:tr w:rsidR="00F80073" w14:paraId="52CE44F8" w14:textId="77777777" w:rsidTr="00C40C50">
        <w:trPr>
          <w:trHeight w:val="360"/>
        </w:trPr>
        <w:tc>
          <w:tcPr>
            <w:tcW w:w="1345" w:type="dxa"/>
          </w:tcPr>
          <w:p w14:paraId="59DCADAC" w14:textId="3C18A4DB" w:rsidR="00F80073" w:rsidRDefault="003E2E6C" w:rsidP="00C40C50">
            <w:pPr>
              <w:jc w:val="center"/>
            </w:pPr>
            <w:r>
              <w:t>D-25</w:t>
            </w:r>
          </w:p>
        </w:tc>
        <w:tc>
          <w:tcPr>
            <w:tcW w:w="3129" w:type="dxa"/>
          </w:tcPr>
          <w:p w14:paraId="01FF79C7" w14:textId="6E59ADF1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0EF760C" w14:textId="7E96E218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D909163" w14:textId="3D44EA01" w:rsidR="00F80073" w:rsidRDefault="00C40C50" w:rsidP="00C40C50">
            <w:pPr>
              <w:jc w:val="center"/>
            </w:pPr>
            <w:r>
              <w:t>$</w:t>
            </w:r>
            <w:r w:rsidR="003E2E6C">
              <w:t>700.00</w:t>
            </w:r>
          </w:p>
        </w:tc>
        <w:tc>
          <w:tcPr>
            <w:tcW w:w="2006" w:type="dxa"/>
          </w:tcPr>
          <w:p w14:paraId="6E266A70" w14:textId="41DF4E47" w:rsidR="00F80073" w:rsidRDefault="00F80073" w:rsidP="00F80073"/>
        </w:tc>
      </w:tr>
      <w:tr w:rsidR="00F80073" w14:paraId="6A24B633" w14:textId="77777777" w:rsidTr="00C40C50">
        <w:trPr>
          <w:trHeight w:val="360"/>
        </w:trPr>
        <w:tc>
          <w:tcPr>
            <w:tcW w:w="1345" w:type="dxa"/>
          </w:tcPr>
          <w:p w14:paraId="4E38C8B7" w14:textId="6C44B4DA" w:rsidR="00F80073" w:rsidRDefault="00C40C50" w:rsidP="00C40C50">
            <w:pPr>
              <w:jc w:val="center"/>
            </w:pPr>
            <w:r>
              <w:t>A-19</w:t>
            </w:r>
          </w:p>
        </w:tc>
        <w:tc>
          <w:tcPr>
            <w:tcW w:w="3129" w:type="dxa"/>
          </w:tcPr>
          <w:p w14:paraId="73790086" w14:textId="0172F496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416120A" w14:textId="7D6CC1D4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DBEB8C3" w14:textId="17D20474" w:rsidR="00F80073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8C2F457" w14:textId="618EA863" w:rsidR="00F80073" w:rsidRDefault="00F80073" w:rsidP="00F80073"/>
        </w:tc>
      </w:tr>
      <w:tr w:rsidR="00F80073" w14:paraId="38A585BE" w14:textId="77777777" w:rsidTr="00C40C50">
        <w:trPr>
          <w:trHeight w:val="360"/>
        </w:trPr>
        <w:tc>
          <w:tcPr>
            <w:tcW w:w="1345" w:type="dxa"/>
          </w:tcPr>
          <w:p w14:paraId="1D6EA177" w14:textId="1AB9D6B5" w:rsidR="00F80073" w:rsidRDefault="00C40C50" w:rsidP="00C40C50">
            <w:pPr>
              <w:jc w:val="center"/>
            </w:pPr>
            <w:r>
              <w:t>C-5</w:t>
            </w:r>
          </w:p>
        </w:tc>
        <w:tc>
          <w:tcPr>
            <w:tcW w:w="3129" w:type="dxa"/>
          </w:tcPr>
          <w:p w14:paraId="38350B07" w14:textId="321DBFB0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5F4D93E" w14:textId="5054DFD2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D3F0739" w14:textId="6F0192AE" w:rsidR="00F80073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7604FE87" w14:textId="76C3E339" w:rsidR="00F80073" w:rsidRDefault="00F80073" w:rsidP="00F80073"/>
        </w:tc>
      </w:tr>
      <w:tr w:rsidR="00F80073" w14:paraId="2B737BBE" w14:textId="77777777" w:rsidTr="00C40C50">
        <w:trPr>
          <w:trHeight w:val="360"/>
        </w:trPr>
        <w:tc>
          <w:tcPr>
            <w:tcW w:w="1345" w:type="dxa"/>
          </w:tcPr>
          <w:p w14:paraId="410897E0" w14:textId="03965170" w:rsidR="00F80073" w:rsidRDefault="00C40C50" w:rsidP="00C40C50">
            <w:pPr>
              <w:jc w:val="center"/>
            </w:pPr>
            <w:r>
              <w:t>D-17</w:t>
            </w:r>
          </w:p>
        </w:tc>
        <w:tc>
          <w:tcPr>
            <w:tcW w:w="3129" w:type="dxa"/>
          </w:tcPr>
          <w:p w14:paraId="01B73BA7" w14:textId="3A4F8853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D782FE3" w14:textId="631B543A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6D1F67A" w14:textId="2A65146C" w:rsidR="00F80073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FE97D2A" w14:textId="20BF4279" w:rsidR="00F80073" w:rsidRDefault="00F80073" w:rsidP="00F80073"/>
        </w:tc>
      </w:tr>
      <w:tr w:rsidR="00F80073" w14:paraId="41B152D8" w14:textId="77777777" w:rsidTr="00C40C50">
        <w:trPr>
          <w:trHeight w:val="360"/>
        </w:trPr>
        <w:tc>
          <w:tcPr>
            <w:tcW w:w="1345" w:type="dxa"/>
          </w:tcPr>
          <w:p w14:paraId="085EE671" w14:textId="14B06FBA" w:rsidR="00F80073" w:rsidRDefault="00C40C50" w:rsidP="00C40C50">
            <w:pPr>
              <w:jc w:val="center"/>
            </w:pPr>
            <w:r>
              <w:t>A-18</w:t>
            </w:r>
          </w:p>
        </w:tc>
        <w:tc>
          <w:tcPr>
            <w:tcW w:w="3129" w:type="dxa"/>
          </w:tcPr>
          <w:p w14:paraId="3BBB3C4A" w14:textId="182D9EC6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904C86A" w14:textId="2A7B2637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78942B4" w14:textId="02CD4CC7" w:rsidR="00F80073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17D0D613" w14:textId="26664DA3" w:rsidR="00F80073" w:rsidRDefault="00F80073" w:rsidP="00F80073"/>
        </w:tc>
      </w:tr>
      <w:tr w:rsidR="00F80073" w14:paraId="671FED2B" w14:textId="77777777" w:rsidTr="00C40C50">
        <w:trPr>
          <w:trHeight w:val="360"/>
        </w:trPr>
        <w:tc>
          <w:tcPr>
            <w:tcW w:w="1345" w:type="dxa"/>
          </w:tcPr>
          <w:p w14:paraId="4AC40E4C" w14:textId="4A579B6E" w:rsidR="00F80073" w:rsidRDefault="00C40C50" w:rsidP="00C40C50">
            <w:pPr>
              <w:jc w:val="center"/>
            </w:pPr>
            <w:r>
              <w:t>B-3</w:t>
            </w:r>
          </w:p>
        </w:tc>
        <w:tc>
          <w:tcPr>
            <w:tcW w:w="3129" w:type="dxa"/>
          </w:tcPr>
          <w:p w14:paraId="5E654DAD" w14:textId="2930E028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F61DE68" w14:textId="5175CA18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89E1F97" w14:textId="19072418" w:rsidR="00F80073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52E953D" w14:textId="12929EC9" w:rsidR="00F80073" w:rsidRDefault="00F80073" w:rsidP="00F80073"/>
        </w:tc>
      </w:tr>
      <w:tr w:rsidR="00F80073" w14:paraId="3944A846" w14:textId="77777777" w:rsidTr="00C40C50">
        <w:trPr>
          <w:trHeight w:val="360"/>
        </w:trPr>
        <w:tc>
          <w:tcPr>
            <w:tcW w:w="1345" w:type="dxa"/>
          </w:tcPr>
          <w:p w14:paraId="4EDA8AAC" w14:textId="4B2AF22B" w:rsidR="00F80073" w:rsidRDefault="00C40C50" w:rsidP="00C40C50">
            <w:pPr>
              <w:jc w:val="center"/>
            </w:pPr>
            <w:r>
              <w:t>D-27</w:t>
            </w:r>
          </w:p>
        </w:tc>
        <w:tc>
          <w:tcPr>
            <w:tcW w:w="3129" w:type="dxa"/>
          </w:tcPr>
          <w:p w14:paraId="3106D296" w14:textId="53142A48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DC97FC2" w14:textId="2ED6EAD0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6372950" w14:textId="4200703B" w:rsidR="00F80073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D38DB5E" w14:textId="2B035327" w:rsidR="00F80073" w:rsidRDefault="00F80073" w:rsidP="00F80073"/>
        </w:tc>
      </w:tr>
      <w:tr w:rsidR="00F80073" w14:paraId="7A9819DE" w14:textId="77777777" w:rsidTr="00C40C50">
        <w:trPr>
          <w:trHeight w:val="360"/>
        </w:trPr>
        <w:tc>
          <w:tcPr>
            <w:tcW w:w="1345" w:type="dxa"/>
          </w:tcPr>
          <w:p w14:paraId="19F85A7A" w14:textId="29795199" w:rsidR="00F80073" w:rsidRDefault="00C40C50" w:rsidP="00C40C50">
            <w:pPr>
              <w:jc w:val="center"/>
            </w:pPr>
            <w:r>
              <w:t>C-3</w:t>
            </w:r>
          </w:p>
        </w:tc>
        <w:tc>
          <w:tcPr>
            <w:tcW w:w="3129" w:type="dxa"/>
          </w:tcPr>
          <w:p w14:paraId="67B3B403" w14:textId="47A6FE7F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40DD20B" w14:textId="05FAFD37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13FF2F8" w14:textId="25DE6B2A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D59016B" w14:textId="70329234" w:rsidR="00F80073" w:rsidRDefault="00F80073" w:rsidP="00F80073"/>
        </w:tc>
      </w:tr>
      <w:tr w:rsidR="00F80073" w14:paraId="34B4EA63" w14:textId="77777777" w:rsidTr="00C40C50">
        <w:trPr>
          <w:trHeight w:val="360"/>
        </w:trPr>
        <w:tc>
          <w:tcPr>
            <w:tcW w:w="1345" w:type="dxa"/>
          </w:tcPr>
          <w:p w14:paraId="38255C19" w14:textId="3E7F10A6" w:rsidR="00F80073" w:rsidRDefault="00C40C50" w:rsidP="00C40C50">
            <w:pPr>
              <w:jc w:val="center"/>
            </w:pPr>
            <w:r>
              <w:t>D-19</w:t>
            </w:r>
          </w:p>
        </w:tc>
        <w:tc>
          <w:tcPr>
            <w:tcW w:w="3129" w:type="dxa"/>
          </w:tcPr>
          <w:p w14:paraId="0C4B0E11" w14:textId="6C7E2F04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66753A1" w14:textId="08D0DDAF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5001CD5" w14:textId="60C1FB07" w:rsidR="00F80073" w:rsidRDefault="00C40C50" w:rsidP="00C40C50">
            <w:pPr>
              <w:jc w:val="center"/>
            </w:pPr>
            <w:r>
              <w:t>$712.50</w:t>
            </w:r>
          </w:p>
        </w:tc>
        <w:tc>
          <w:tcPr>
            <w:tcW w:w="2006" w:type="dxa"/>
          </w:tcPr>
          <w:p w14:paraId="605EECF2" w14:textId="7F98EB5B" w:rsidR="00F80073" w:rsidRDefault="00F80073" w:rsidP="00F80073"/>
        </w:tc>
      </w:tr>
      <w:tr w:rsidR="00F80073" w14:paraId="6BACBE61" w14:textId="77777777" w:rsidTr="00C40C50">
        <w:trPr>
          <w:trHeight w:val="360"/>
        </w:trPr>
        <w:tc>
          <w:tcPr>
            <w:tcW w:w="1345" w:type="dxa"/>
          </w:tcPr>
          <w:p w14:paraId="1B90B614" w14:textId="27DF6B1C" w:rsidR="00F80073" w:rsidRDefault="00C40C50" w:rsidP="00C40C50">
            <w:pPr>
              <w:jc w:val="center"/>
            </w:pPr>
            <w:r>
              <w:t>A-41</w:t>
            </w:r>
          </w:p>
        </w:tc>
        <w:tc>
          <w:tcPr>
            <w:tcW w:w="3129" w:type="dxa"/>
          </w:tcPr>
          <w:p w14:paraId="19A5D624" w14:textId="3FDEA756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A14D163" w14:textId="4FD5269D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BB1802E" w14:textId="0CC83468" w:rsidR="00F80073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438F4DE9" w14:textId="543E7737" w:rsidR="00F80073" w:rsidRDefault="00F80073" w:rsidP="00F80073"/>
        </w:tc>
      </w:tr>
      <w:tr w:rsidR="00F80073" w14:paraId="1D4CF9F3" w14:textId="77777777" w:rsidTr="00C40C50">
        <w:trPr>
          <w:trHeight w:val="360"/>
        </w:trPr>
        <w:tc>
          <w:tcPr>
            <w:tcW w:w="1345" w:type="dxa"/>
          </w:tcPr>
          <w:p w14:paraId="5D108E2A" w14:textId="5EBCEB90" w:rsidR="00F80073" w:rsidRDefault="00C40C50" w:rsidP="00C40C50">
            <w:pPr>
              <w:jc w:val="center"/>
            </w:pPr>
            <w:r>
              <w:t>B-27</w:t>
            </w:r>
          </w:p>
        </w:tc>
        <w:tc>
          <w:tcPr>
            <w:tcW w:w="3129" w:type="dxa"/>
          </w:tcPr>
          <w:p w14:paraId="5F2AD612" w14:textId="5BC663E2" w:rsidR="00F80073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9635133" w14:textId="3F373D09" w:rsidR="00F80073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22ED124" w14:textId="778F2CBB" w:rsidR="00F80073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91A3416" w14:textId="287F191A" w:rsidR="00F80073" w:rsidRDefault="00F80073" w:rsidP="00F80073"/>
        </w:tc>
      </w:tr>
      <w:tr w:rsidR="003E2E6C" w14:paraId="55109805" w14:textId="77777777" w:rsidTr="00C40C50">
        <w:trPr>
          <w:trHeight w:val="360"/>
        </w:trPr>
        <w:tc>
          <w:tcPr>
            <w:tcW w:w="1345" w:type="dxa"/>
          </w:tcPr>
          <w:p w14:paraId="441805F0" w14:textId="3CCD4A97" w:rsidR="003E2E6C" w:rsidRDefault="00C40C50" w:rsidP="00C40C50">
            <w:pPr>
              <w:jc w:val="center"/>
            </w:pPr>
            <w:r>
              <w:t>B-24</w:t>
            </w:r>
          </w:p>
        </w:tc>
        <w:tc>
          <w:tcPr>
            <w:tcW w:w="3129" w:type="dxa"/>
          </w:tcPr>
          <w:p w14:paraId="68A89F1A" w14:textId="64F2C68B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7EC9D43" w14:textId="452D609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B59CDA2" w14:textId="4AB3EF8E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7F32A5D3" w14:textId="77777777" w:rsidR="003E2E6C" w:rsidRDefault="003E2E6C" w:rsidP="00992F81"/>
        </w:tc>
      </w:tr>
      <w:tr w:rsidR="003E2E6C" w14:paraId="1E8875E1" w14:textId="77777777" w:rsidTr="00C40C50">
        <w:trPr>
          <w:trHeight w:val="360"/>
        </w:trPr>
        <w:tc>
          <w:tcPr>
            <w:tcW w:w="1345" w:type="dxa"/>
          </w:tcPr>
          <w:p w14:paraId="78A4E821" w14:textId="65AFAE8D" w:rsidR="003E2E6C" w:rsidRDefault="00C40C50" w:rsidP="00C40C50">
            <w:pPr>
              <w:jc w:val="center"/>
            </w:pPr>
            <w:r>
              <w:t>C-2</w:t>
            </w:r>
          </w:p>
        </w:tc>
        <w:tc>
          <w:tcPr>
            <w:tcW w:w="3129" w:type="dxa"/>
          </w:tcPr>
          <w:p w14:paraId="696A44E7" w14:textId="50B79C7C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CE24921" w14:textId="78DFE81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01C5075" w14:textId="73F9EA88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9474755" w14:textId="77777777" w:rsidR="003E2E6C" w:rsidRDefault="003E2E6C" w:rsidP="00992F81"/>
        </w:tc>
      </w:tr>
      <w:tr w:rsidR="003E2E6C" w14:paraId="033ACB36" w14:textId="77777777" w:rsidTr="00C40C50">
        <w:trPr>
          <w:trHeight w:val="360"/>
        </w:trPr>
        <w:tc>
          <w:tcPr>
            <w:tcW w:w="1345" w:type="dxa"/>
          </w:tcPr>
          <w:p w14:paraId="741EED1C" w14:textId="7A1C7733" w:rsidR="003E2E6C" w:rsidRDefault="00C40C50" w:rsidP="00C40C50">
            <w:pPr>
              <w:jc w:val="center"/>
            </w:pPr>
            <w:r>
              <w:t>B-32</w:t>
            </w:r>
          </w:p>
        </w:tc>
        <w:tc>
          <w:tcPr>
            <w:tcW w:w="3129" w:type="dxa"/>
          </w:tcPr>
          <w:p w14:paraId="617B4A19" w14:textId="2EFB20A8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1D695E5" w14:textId="40D75C4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04152DA" w14:textId="55A75C57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51434CF" w14:textId="77777777" w:rsidR="003E2E6C" w:rsidRDefault="003E2E6C" w:rsidP="00992F81"/>
        </w:tc>
      </w:tr>
      <w:tr w:rsidR="003E2E6C" w14:paraId="6CE63AED" w14:textId="77777777" w:rsidTr="00C40C50">
        <w:trPr>
          <w:trHeight w:val="360"/>
        </w:trPr>
        <w:tc>
          <w:tcPr>
            <w:tcW w:w="1345" w:type="dxa"/>
          </w:tcPr>
          <w:p w14:paraId="01927A36" w14:textId="505670BE" w:rsidR="003E2E6C" w:rsidRDefault="00C40C50" w:rsidP="00C40C50">
            <w:pPr>
              <w:jc w:val="center"/>
            </w:pPr>
            <w:r>
              <w:t>B-40</w:t>
            </w:r>
          </w:p>
        </w:tc>
        <w:tc>
          <w:tcPr>
            <w:tcW w:w="3129" w:type="dxa"/>
          </w:tcPr>
          <w:p w14:paraId="6B6727CF" w14:textId="73209E2D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F6F17E4" w14:textId="20FCB464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3F481FD" w14:textId="108E560B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62B79A3" w14:textId="77777777" w:rsidR="003E2E6C" w:rsidRDefault="003E2E6C" w:rsidP="00992F81"/>
        </w:tc>
      </w:tr>
      <w:tr w:rsidR="003E2E6C" w14:paraId="6756AE72" w14:textId="77777777" w:rsidTr="00C40C50">
        <w:trPr>
          <w:trHeight w:val="360"/>
        </w:trPr>
        <w:tc>
          <w:tcPr>
            <w:tcW w:w="1345" w:type="dxa"/>
          </w:tcPr>
          <w:p w14:paraId="576F98B2" w14:textId="40A6261C" w:rsidR="003E2E6C" w:rsidRDefault="00C40C50" w:rsidP="00C40C50">
            <w:pPr>
              <w:jc w:val="center"/>
            </w:pPr>
            <w:r>
              <w:t>B-21</w:t>
            </w:r>
          </w:p>
        </w:tc>
        <w:tc>
          <w:tcPr>
            <w:tcW w:w="3129" w:type="dxa"/>
          </w:tcPr>
          <w:p w14:paraId="6F41D594" w14:textId="456119AF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BAB84B4" w14:textId="19A11F92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E0EC3A3" w14:textId="3F878EB5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6773FA50" w14:textId="77777777" w:rsidR="003E2E6C" w:rsidRDefault="003E2E6C" w:rsidP="00992F81"/>
        </w:tc>
      </w:tr>
      <w:tr w:rsidR="003E2E6C" w14:paraId="1487C23D" w14:textId="77777777" w:rsidTr="00C40C50">
        <w:trPr>
          <w:trHeight w:val="360"/>
        </w:trPr>
        <w:tc>
          <w:tcPr>
            <w:tcW w:w="1345" w:type="dxa"/>
          </w:tcPr>
          <w:p w14:paraId="036F2E06" w14:textId="36EF07C9" w:rsidR="003E2E6C" w:rsidRDefault="00C40C50" w:rsidP="00C40C50">
            <w:pPr>
              <w:jc w:val="center"/>
            </w:pPr>
            <w:r>
              <w:t>C-21</w:t>
            </w:r>
          </w:p>
        </w:tc>
        <w:tc>
          <w:tcPr>
            <w:tcW w:w="3129" w:type="dxa"/>
          </w:tcPr>
          <w:p w14:paraId="5B455127" w14:textId="392339CC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D472F1F" w14:textId="5544E334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EE76597" w14:textId="4E7A7DC2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E314DF1" w14:textId="77777777" w:rsidR="003E2E6C" w:rsidRDefault="003E2E6C" w:rsidP="00992F81"/>
        </w:tc>
      </w:tr>
      <w:tr w:rsidR="003E2E6C" w14:paraId="0A7062DF" w14:textId="77777777" w:rsidTr="00C40C50">
        <w:trPr>
          <w:trHeight w:val="360"/>
        </w:trPr>
        <w:tc>
          <w:tcPr>
            <w:tcW w:w="1345" w:type="dxa"/>
          </w:tcPr>
          <w:p w14:paraId="37334DAA" w14:textId="57AF3663" w:rsidR="003E2E6C" w:rsidRDefault="00C40C50" w:rsidP="00C40C50">
            <w:pPr>
              <w:jc w:val="center"/>
            </w:pPr>
            <w:r>
              <w:t>C-20</w:t>
            </w:r>
          </w:p>
        </w:tc>
        <w:tc>
          <w:tcPr>
            <w:tcW w:w="3129" w:type="dxa"/>
          </w:tcPr>
          <w:p w14:paraId="463752BE" w14:textId="176D1E2E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36E10A6" w14:textId="4ECD207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081910A" w14:textId="4C376AAB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5A5F337" w14:textId="77777777" w:rsidR="003E2E6C" w:rsidRDefault="003E2E6C" w:rsidP="00992F81"/>
        </w:tc>
      </w:tr>
      <w:tr w:rsidR="003E2E6C" w14:paraId="0F517319" w14:textId="77777777" w:rsidTr="00C40C50">
        <w:trPr>
          <w:trHeight w:val="360"/>
        </w:trPr>
        <w:tc>
          <w:tcPr>
            <w:tcW w:w="1345" w:type="dxa"/>
          </w:tcPr>
          <w:p w14:paraId="148DA8FB" w14:textId="5D37507E" w:rsidR="003E2E6C" w:rsidRDefault="00C40C50" w:rsidP="00C40C50">
            <w:pPr>
              <w:jc w:val="center"/>
            </w:pPr>
            <w:r>
              <w:t>A-34</w:t>
            </w:r>
          </w:p>
        </w:tc>
        <w:tc>
          <w:tcPr>
            <w:tcW w:w="3129" w:type="dxa"/>
          </w:tcPr>
          <w:p w14:paraId="19985FDB" w14:textId="502B80BC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5A210A8" w14:textId="2E62BE76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565A412" w14:textId="0504113E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754125F" w14:textId="77777777" w:rsidR="003E2E6C" w:rsidRDefault="003E2E6C" w:rsidP="00992F81"/>
        </w:tc>
      </w:tr>
      <w:tr w:rsidR="003E2E6C" w14:paraId="1EE18AD3" w14:textId="77777777" w:rsidTr="00C40C50">
        <w:trPr>
          <w:trHeight w:val="360"/>
        </w:trPr>
        <w:tc>
          <w:tcPr>
            <w:tcW w:w="1345" w:type="dxa"/>
          </w:tcPr>
          <w:p w14:paraId="42B93C7B" w14:textId="4CF12145" w:rsidR="00C40C50" w:rsidRDefault="00C40C50" w:rsidP="00C40C50">
            <w:pPr>
              <w:jc w:val="center"/>
            </w:pPr>
            <w:r>
              <w:t>C-13</w:t>
            </w:r>
          </w:p>
        </w:tc>
        <w:tc>
          <w:tcPr>
            <w:tcW w:w="3129" w:type="dxa"/>
          </w:tcPr>
          <w:p w14:paraId="57520F94" w14:textId="2FF684B7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22C72E4" w14:textId="1D3170D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E404B4C" w14:textId="08163950" w:rsidR="003E2E6C" w:rsidRDefault="00C40C50" w:rsidP="00C40C50">
            <w:pPr>
              <w:jc w:val="center"/>
            </w:pPr>
            <w:r>
              <w:t>$712.50</w:t>
            </w:r>
          </w:p>
        </w:tc>
        <w:tc>
          <w:tcPr>
            <w:tcW w:w="2006" w:type="dxa"/>
          </w:tcPr>
          <w:p w14:paraId="0395A4D7" w14:textId="77777777" w:rsidR="003E2E6C" w:rsidRDefault="003E2E6C" w:rsidP="00992F81"/>
        </w:tc>
      </w:tr>
      <w:tr w:rsidR="003E2E6C" w14:paraId="0A1324F8" w14:textId="77777777" w:rsidTr="00C40C50">
        <w:trPr>
          <w:trHeight w:val="360"/>
        </w:trPr>
        <w:tc>
          <w:tcPr>
            <w:tcW w:w="1345" w:type="dxa"/>
          </w:tcPr>
          <w:p w14:paraId="4D977567" w14:textId="0DCB9C6D" w:rsidR="003E2E6C" w:rsidRDefault="00C40C50" w:rsidP="00C40C50">
            <w:pPr>
              <w:jc w:val="center"/>
            </w:pPr>
            <w:r>
              <w:t>D-34</w:t>
            </w:r>
          </w:p>
        </w:tc>
        <w:tc>
          <w:tcPr>
            <w:tcW w:w="3129" w:type="dxa"/>
          </w:tcPr>
          <w:p w14:paraId="467FC576" w14:textId="1F4E20D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EC71FED" w14:textId="0CC19B08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8209BB2" w14:textId="57A177F8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601B1EA" w14:textId="77777777" w:rsidR="003E2E6C" w:rsidRDefault="003E2E6C" w:rsidP="00992F81"/>
        </w:tc>
      </w:tr>
      <w:tr w:rsidR="003E2E6C" w14:paraId="0C63B0FB" w14:textId="77777777" w:rsidTr="00C40C50">
        <w:trPr>
          <w:trHeight w:val="360"/>
        </w:trPr>
        <w:tc>
          <w:tcPr>
            <w:tcW w:w="1345" w:type="dxa"/>
          </w:tcPr>
          <w:p w14:paraId="1B7DF219" w14:textId="52ED6B90" w:rsidR="003E2E6C" w:rsidRDefault="00C40C50" w:rsidP="00C40C50">
            <w:pPr>
              <w:jc w:val="center"/>
            </w:pPr>
            <w:r>
              <w:t>B-23</w:t>
            </w:r>
          </w:p>
        </w:tc>
        <w:tc>
          <w:tcPr>
            <w:tcW w:w="3129" w:type="dxa"/>
          </w:tcPr>
          <w:p w14:paraId="49BD5ECE" w14:textId="134ED96F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0EAE7BF" w14:textId="7A652F9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EC934DF" w14:textId="688450FD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7FE287B" w14:textId="77777777" w:rsidR="003E2E6C" w:rsidRDefault="003E2E6C" w:rsidP="00992F81"/>
        </w:tc>
      </w:tr>
      <w:tr w:rsidR="003E2E6C" w14:paraId="2F7D444E" w14:textId="77777777" w:rsidTr="00C40C50">
        <w:trPr>
          <w:trHeight w:val="360"/>
        </w:trPr>
        <w:tc>
          <w:tcPr>
            <w:tcW w:w="1345" w:type="dxa"/>
          </w:tcPr>
          <w:p w14:paraId="67894CCC" w14:textId="5207D643" w:rsidR="003E2E6C" w:rsidRDefault="00C40C50" w:rsidP="00C40C50">
            <w:pPr>
              <w:jc w:val="center"/>
            </w:pPr>
            <w:r>
              <w:t>C-4</w:t>
            </w:r>
          </w:p>
        </w:tc>
        <w:tc>
          <w:tcPr>
            <w:tcW w:w="3129" w:type="dxa"/>
          </w:tcPr>
          <w:p w14:paraId="1954101E" w14:textId="52F83E6E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8FB18DA" w14:textId="16E06C3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3F547BF" w14:textId="3723E954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3CE6172" w14:textId="77777777" w:rsidR="003E2E6C" w:rsidRDefault="003E2E6C" w:rsidP="00992F81"/>
        </w:tc>
      </w:tr>
      <w:tr w:rsidR="003E2E6C" w14:paraId="2863BC95" w14:textId="77777777" w:rsidTr="00C40C50">
        <w:trPr>
          <w:trHeight w:val="360"/>
        </w:trPr>
        <w:tc>
          <w:tcPr>
            <w:tcW w:w="1345" w:type="dxa"/>
          </w:tcPr>
          <w:p w14:paraId="73B241C5" w14:textId="49383392" w:rsidR="003E2E6C" w:rsidRDefault="00C40C50" w:rsidP="00C40C50">
            <w:pPr>
              <w:jc w:val="center"/>
            </w:pPr>
            <w:r>
              <w:t>D-28</w:t>
            </w:r>
          </w:p>
        </w:tc>
        <w:tc>
          <w:tcPr>
            <w:tcW w:w="3129" w:type="dxa"/>
          </w:tcPr>
          <w:p w14:paraId="18920FD1" w14:textId="187FEA4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675721C" w14:textId="3AA4F75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2A763F4" w14:textId="77BB192C" w:rsidR="003E2E6C" w:rsidRDefault="00C40C50" w:rsidP="00C40C50">
            <w:pPr>
              <w:jc w:val="center"/>
            </w:pPr>
            <w:r>
              <w:t>$750.00</w:t>
            </w:r>
          </w:p>
        </w:tc>
        <w:tc>
          <w:tcPr>
            <w:tcW w:w="2006" w:type="dxa"/>
          </w:tcPr>
          <w:p w14:paraId="7AB261ED" w14:textId="77777777" w:rsidR="003E2E6C" w:rsidRDefault="003E2E6C" w:rsidP="00992F81"/>
        </w:tc>
      </w:tr>
      <w:tr w:rsidR="003E2E6C" w14:paraId="29852F09" w14:textId="77777777" w:rsidTr="00C40C50">
        <w:trPr>
          <w:trHeight w:val="360"/>
        </w:trPr>
        <w:tc>
          <w:tcPr>
            <w:tcW w:w="1345" w:type="dxa"/>
          </w:tcPr>
          <w:p w14:paraId="154660CC" w14:textId="406FE70D" w:rsidR="003E2E6C" w:rsidRDefault="00C40C50" w:rsidP="00C40C50">
            <w:pPr>
              <w:jc w:val="center"/>
            </w:pPr>
            <w:r>
              <w:lastRenderedPageBreak/>
              <w:t>D-38</w:t>
            </w:r>
          </w:p>
        </w:tc>
        <w:tc>
          <w:tcPr>
            <w:tcW w:w="3129" w:type="dxa"/>
          </w:tcPr>
          <w:p w14:paraId="47FC1C38" w14:textId="7E4AE02E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DD36D55" w14:textId="65B096C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3161951" w14:textId="5FC1AF22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21D5FE30" w14:textId="77777777" w:rsidR="003E2E6C" w:rsidRDefault="003E2E6C" w:rsidP="00992F81"/>
        </w:tc>
      </w:tr>
      <w:tr w:rsidR="003E2E6C" w14:paraId="21B9A198" w14:textId="77777777" w:rsidTr="00C40C50">
        <w:trPr>
          <w:trHeight w:val="360"/>
        </w:trPr>
        <w:tc>
          <w:tcPr>
            <w:tcW w:w="1345" w:type="dxa"/>
          </w:tcPr>
          <w:p w14:paraId="756A3D90" w14:textId="3240DE06" w:rsidR="003E2E6C" w:rsidRDefault="00C40C50" w:rsidP="00C40C50">
            <w:pPr>
              <w:jc w:val="center"/>
            </w:pPr>
            <w:r>
              <w:t>A-6</w:t>
            </w:r>
          </w:p>
        </w:tc>
        <w:tc>
          <w:tcPr>
            <w:tcW w:w="3129" w:type="dxa"/>
          </w:tcPr>
          <w:p w14:paraId="07C8C097" w14:textId="19874EBB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B911D53" w14:textId="4294F42F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91EC308" w14:textId="246898D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C2CE77E" w14:textId="77777777" w:rsidR="003E2E6C" w:rsidRDefault="003E2E6C" w:rsidP="00992F81"/>
        </w:tc>
      </w:tr>
      <w:tr w:rsidR="003E2E6C" w14:paraId="4376934E" w14:textId="77777777" w:rsidTr="00C40C50">
        <w:trPr>
          <w:trHeight w:val="360"/>
        </w:trPr>
        <w:tc>
          <w:tcPr>
            <w:tcW w:w="1345" w:type="dxa"/>
          </w:tcPr>
          <w:p w14:paraId="69790F5F" w14:textId="2574A479" w:rsidR="003E2E6C" w:rsidRDefault="00C40C50" w:rsidP="00C40C50">
            <w:pPr>
              <w:jc w:val="center"/>
            </w:pPr>
            <w:r>
              <w:t>D-10</w:t>
            </w:r>
          </w:p>
        </w:tc>
        <w:tc>
          <w:tcPr>
            <w:tcW w:w="3129" w:type="dxa"/>
          </w:tcPr>
          <w:p w14:paraId="644F9078" w14:textId="76E425E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B662714" w14:textId="6768892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8F62226" w14:textId="5BBB9896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588FDA0" w14:textId="77777777" w:rsidR="003E2E6C" w:rsidRDefault="003E2E6C" w:rsidP="00992F81"/>
        </w:tc>
      </w:tr>
      <w:tr w:rsidR="003E2E6C" w14:paraId="6B35D67C" w14:textId="77777777" w:rsidTr="00C40C50">
        <w:trPr>
          <w:trHeight w:val="360"/>
        </w:trPr>
        <w:tc>
          <w:tcPr>
            <w:tcW w:w="1345" w:type="dxa"/>
          </w:tcPr>
          <w:p w14:paraId="36FDE94F" w14:textId="75109812" w:rsidR="003E2E6C" w:rsidRDefault="00C40C50" w:rsidP="00C40C50">
            <w:pPr>
              <w:jc w:val="center"/>
            </w:pPr>
            <w:r>
              <w:t>D-15</w:t>
            </w:r>
          </w:p>
        </w:tc>
        <w:tc>
          <w:tcPr>
            <w:tcW w:w="3129" w:type="dxa"/>
          </w:tcPr>
          <w:p w14:paraId="45EC4A99" w14:textId="298E5A05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4F6B3B0" w14:textId="3061EA4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7583430" w14:textId="46D9ACB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DD6F9B0" w14:textId="77777777" w:rsidR="003E2E6C" w:rsidRDefault="003E2E6C" w:rsidP="00992F81"/>
        </w:tc>
      </w:tr>
      <w:tr w:rsidR="003E2E6C" w14:paraId="4372CCD2" w14:textId="77777777" w:rsidTr="00C40C50">
        <w:trPr>
          <w:trHeight w:val="360"/>
        </w:trPr>
        <w:tc>
          <w:tcPr>
            <w:tcW w:w="1345" w:type="dxa"/>
          </w:tcPr>
          <w:p w14:paraId="0B725580" w14:textId="2D39390E" w:rsidR="003E2E6C" w:rsidRDefault="00C40C50" w:rsidP="00C40C50">
            <w:pPr>
              <w:jc w:val="center"/>
            </w:pPr>
            <w:r>
              <w:t>D-14</w:t>
            </w:r>
          </w:p>
        </w:tc>
        <w:tc>
          <w:tcPr>
            <w:tcW w:w="3129" w:type="dxa"/>
          </w:tcPr>
          <w:p w14:paraId="3C46CC1E" w14:textId="552042AA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31172B8" w14:textId="37660C46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F6AABD3" w14:textId="27C332A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A4E9339" w14:textId="77777777" w:rsidR="003E2E6C" w:rsidRDefault="003E2E6C" w:rsidP="00992F81"/>
        </w:tc>
      </w:tr>
      <w:tr w:rsidR="003E2E6C" w14:paraId="71CDD56E" w14:textId="77777777" w:rsidTr="00C40C50">
        <w:trPr>
          <w:trHeight w:val="360"/>
        </w:trPr>
        <w:tc>
          <w:tcPr>
            <w:tcW w:w="1345" w:type="dxa"/>
          </w:tcPr>
          <w:p w14:paraId="26286956" w14:textId="73A5307D" w:rsidR="003E2E6C" w:rsidRDefault="00C40C50" w:rsidP="00C40C50">
            <w:pPr>
              <w:jc w:val="center"/>
            </w:pPr>
            <w:r>
              <w:t>C-33</w:t>
            </w:r>
          </w:p>
        </w:tc>
        <w:tc>
          <w:tcPr>
            <w:tcW w:w="3129" w:type="dxa"/>
          </w:tcPr>
          <w:p w14:paraId="775DC1EF" w14:textId="51AA4D3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2E5E8C8" w14:textId="60F1A8C7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9201D58" w14:textId="067C2D62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01286E5" w14:textId="77777777" w:rsidR="003E2E6C" w:rsidRDefault="003E2E6C" w:rsidP="00992F81"/>
        </w:tc>
      </w:tr>
      <w:tr w:rsidR="003E2E6C" w14:paraId="39E933C2" w14:textId="77777777" w:rsidTr="00C40C50">
        <w:trPr>
          <w:trHeight w:val="360"/>
        </w:trPr>
        <w:tc>
          <w:tcPr>
            <w:tcW w:w="1345" w:type="dxa"/>
          </w:tcPr>
          <w:p w14:paraId="1173018E" w14:textId="303EBC3E" w:rsidR="003E2E6C" w:rsidRDefault="00C40C50" w:rsidP="00C40C50">
            <w:pPr>
              <w:jc w:val="center"/>
            </w:pPr>
            <w:r>
              <w:t>B-37</w:t>
            </w:r>
          </w:p>
        </w:tc>
        <w:tc>
          <w:tcPr>
            <w:tcW w:w="3129" w:type="dxa"/>
          </w:tcPr>
          <w:p w14:paraId="040F6EC5" w14:textId="0D6158E7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F1933CC" w14:textId="31E4C1D8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4E51274" w14:textId="64E5B8D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301DF88" w14:textId="77777777" w:rsidR="003E2E6C" w:rsidRDefault="003E2E6C" w:rsidP="00992F81"/>
        </w:tc>
      </w:tr>
      <w:tr w:rsidR="003E2E6C" w14:paraId="118F36ED" w14:textId="77777777" w:rsidTr="00C40C50">
        <w:trPr>
          <w:trHeight w:val="360"/>
        </w:trPr>
        <w:tc>
          <w:tcPr>
            <w:tcW w:w="1345" w:type="dxa"/>
          </w:tcPr>
          <w:p w14:paraId="42735AAA" w14:textId="3049FBFD" w:rsidR="003E2E6C" w:rsidRDefault="00C40C50" w:rsidP="00C40C50">
            <w:pPr>
              <w:jc w:val="center"/>
            </w:pPr>
            <w:r>
              <w:t>A-38</w:t>
            </w:r>
          </w:p>
        </w:tc>
        <w:tc>
          <w:tcPr>
            <w:tcW w:w="3129" w:type="dxa"/>
          </w:tcPr>
          <w:p w14:paraId="5E6A06A5" w14:textId="6A9C5D8C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48DCE72" w14:textId="2FED565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F35B178" w14:textId="5BF1827F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79E6426D" w14:textId="77777777" w:rsidR="003E2E6C" w:rsidRDefault="003E2E6C" w:rsidP="00992F81"/>
        </w:tc>
      </w:tr>
      <w:tr w:rsidR="003E2E6C" w14:paraId="3CECDCC8" w14:textId="77777777" w:rsidTr="00C40C50">
        <w:trPr>
          <w:trHeight w:val="360"/>
        </w:trPr>
        <w:tc>
          <w:tcPr>
            <w:tcW w:w="1345" w:type="dxa"/>
          </w:tcPr>
          <w:p w14:paraId="3E3AE828" w14:textId="4EC77B38" w:rsidR="003E2E6C" w:rsidRDefault="00C40C50" w:rsidP="00C40C50">
            <w:pPr>
              <w:jc w:val="center"/>
            </w:pPr>
            <w:r>
              <w:t>C-1</w:t>
            </w:r>
          </w:p>
        </w:tc>
        <w:tc>
          <w:tcPr>
            <w:tcW w:w="3129" w:type="dxa"/>
          </w:tcPr>
          <w:p w14:paraId="74E91A00" w14:textId="0BBDB69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D97592D" w14:textId="3F16C79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244F1D6" w14:textId="5B283347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49FE5417" w14:textId="77777777" w:rsidR="003E2E6C" w:rsidRDefault="003E2E6C" w:rsidP="00992F81"/>
        </w:tc>
      </w:tr>
      <w:tr w:rsidR="003E2E6C" w14:paraId="4FB41714" w14:textId="77777777" w:rsidTr="00C40C50">
        <w:trPr>
          <w:trHeight w:val="360"/>
        </w:trPr>
        <w:tc>
          <w:tcPr>
            <w:tcW w:w="1345" w:type="dxa"/>
          </w:tcPr>
          <w:p w14:paraId="65DECA1B" w14:textId="489233E1" w:rsidR="003E2E6C" w:rsidRDefault="00C40C50" w:rsidP="00C40C50">
            <w:pPr>
              <w:jc w:val="center"/>
            </w:pPr>
            <w:r>
              <w:t>D-20</w:t>
            </w:r>
          </w:p>
        </w:tc>
        <w:tc>
          <w:tcPr>
            <w:tcW w:w="3129" w:type="dxa"/>
          </w:tcPr>
          <w:p w14:paraId="2EFC6BC4" w14:textId="081202C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4BEFEA5" w14:textId="67F2A55E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E3BBB82" w14:textId="30440F46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4955393" w14:textId="77777777" w:rsidR="003E2E6C" w:rsidRDefault="003E2E6C" w:rsidP="00992F81"/>
        </w:tc>
      </w:tr>
      <w:tr w:rsidR="003E2E6C" w14:paraId="79E9A8A9" w14:textId="77777777" w:rsidTr="00C40C50">
        <w:trPr>
          <w:trHeight w:val="360"/>
        </w:trPr>
        <w:tc>
          <w:tcPr>
            <w:tcW w:w="1345" w:type="dxa"/>
          </w:tcPr>
          <w:p w14:paraId="4AE62A97" w14:textId="40C95156" w:rsidR="003E2E6C" w:rsidRDefault="00C40C50" w:rsidP="00C40C50">
            <w:pPr>
              <w:jc w:val="center"/>
            </w:pPr>
            <w:r>
              <w:t>D-23</w:t>
            </w:r>
          </w:p>
        </w:tc>
        <w:tc>
          <w:tcPr>
            <w:tcW w:w="3129" w:type="dxa"/>
          </w:tcPr>
          <w:p w14:paraId="7AFCB1E7" w14:textId="3600D91E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B41DCF5" w14:textId="62BF00F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8C68E87" w14:textId="3E0ABA29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34569D9F" w14:textId="77777777" w:rsidR="003E2E6C" w:rsidRDefault="003E2E6C" w:rsidP="00992F81"/>
        </w:tc>
      </w:tr>
      <w:tr w:rsidR="003E2E6C" w14:paraId="20F1608F" w14:textId="77777777" w:rsidTr="00C40C50">
        <w:trPr>
          <w:trHeight w:val="360"/>
        </w:trPr>
        <w:tc>
          <w:tcPr>
            <w:tcW w:w="1345" w:type="dxa"/>
          </w:tcPr>
          <w:p w14:paraId="13F85BAD" w14:textId="7A56A6AB" w:rsidR="003E2E6C" w:rsidRDefault="00C40C50" w:rsidP="00C40C50">
            <w:pPr>
              <w:jc w:val="center"/>
            </w:pPr>
            <w:r>
              <w:t>A-32</w:t>
            </w:r>
          </w:p>
        </w:tc>
        <w:tc>
          <w:tcPr>
            <w:tcW w:w="3129" w:type="dxa"/>
          </w:tcPr>
          <w:p w14:paraId="39E1AE20" w14:textId="59962B6A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1E1D6E5" w14:textId="5495845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FFDDDCA" w14:textId="3C94868B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79327CF9" w14:textId="77777777" w:rsidR="003E2E6C" w:rsidRDefault="003E2E6C" w:rsidP="00992F81"/>
        </w:tc>
      </w:tr>
      <w:tr w:rsidR="003E2E6C" w14:paraId="1718AFB1" w14:textId="77777777" w:rsidTr="00C40C50">
        <w:trPr>
          <w:trHeight w:val="360"/>
        </w:trPr>
        <w:tc>
          <w:tcPr>
            <w:tcW w:w="1345" w:type="dxa"/>
          </w:tcPr>
          <w:p w14:paraId="67120A6A" w14:textId="0663F6A9" w:rsidR="003E2E6C" w:rsidRDefault="00C40C50" w:rsidP="00C40C50">
            <w:pPr>
              <w:jc w:val="center"/>
            </w:pPr>
            <w:r>
              <w:t>C-12</w:t>
            </w:r>
          </w:p>
        </w:tc>
        <w:tc>
          <w:tcPr>
            <w:tcW w:w="3129" w:type="dxa"/>
          </w:tcPr>
          <w:p w14:paraId="3A2674C0" w14:textId="710C6157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059C755" w14:textId="07039BD6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F410310" w14:textId="28FA5F8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C1F47F7" w14:textId="77777777" w:rsidR="003E2E6C" w:rsidRDefault="003E2E6C" w:rsidP="00992F81"/>
        </w:tc>
      </w:tr>
      <w:tr w:rsidR="003E2E6C" w14:paraId="0EBF6D2E" w14:textId="77777777" w:rsidTr="00C40C50">
        <w:trPr>
          <w:trHeight w:val="360"/>
        </w:trPr>
        <w:tc>
          <w:tcPr>
            <w:tcW w:w="1345" w:type="dxa"/>
          </w:tcPr>
          <w:p w14:paraId="2918CE6D" w14:textId="1708CCBC" w:rsidR="003E2E6C" w:rsidRDefault="00C40C50" w:rsidP="00C40C50">
            <w:pPr>
              <w:jc w:val="center"/>
            </w:pPr>
            <w:r>
              <w:t>B-25</w:t>
            </w:r>
          </w:p>
        </w:tc>
        <w:tc>
          <w:tcPr>
            <w:tcW w:w="3129" w:type="dxa"/>
          </w:tcPr>
          <w:p w14:paraId="37B3FD1F" w14:textId="02FF2CA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F0259B8" w14:textId="307E0F2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83897F2" w14:textId="0A54ED64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E2A1047" w14:textId="77777777" w:rsidR="003E2E6C" w:rsidRDefault="003E2E6C" w:rsidP="00992F81"/>
        </w:tc>
      </w:tr>
      <w:tr w:rsidR="003E2E6C" w14:paraId="61DF3E17" w14:textId="77777777" w:rsidTr="00C40C50">
        <w:trPr>
          <w:trHeight w:val="360"/>
        </w:trPr>
        <w:tc>
          <w:tcPr>
            <w:tcW w:w="1345" w:type="dxa"/>
          </w:tcPr>
          <w:p w14:paraId="60CC3B13" w14:textId="0FE624E4" w:rsidR="003E2E6C" w:rsidRDefault="00C40C50" w:rsidP="00C40C50">
            <w:pPr>
              <w:jc w:val="center"/>
            </w:pPr>
            <w:r>
              <w:t>C-17</w:t>
            </w:r>
          </w:p>
        </w:tc>
        <w:tc>
          <w:tcPr>
            <w:tcW w:w="3129" w:type="dxa"/>
          </w:tcPr>
          <w:p w14:paraId="16033F0B" w14:textId="1261122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5963522" w14:textId="6F1702CF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E810C4E" w14:textId="7723C26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7C1D397" w14:textId="77777777" w:rsidR="003E2E6C" w:rsidRDefault="003E2E6C" w:rsidP="00992F81"/>
        </w:tc>
      </w:tr>
      <w:tr w:rsidR="003E2E6C" w14:paraId="27FCF2FB" w14:textId="77777777" w:rsidTr="00C40C50">
        <w:trPr>
          <w:trHeight w:val="360"/>
        </w:trPr>
        <w:tc>
          <w:tcPr>
            <w:tcW w:w="1345" w:type="dxa"/>
          </w:tcPr>
          <w:p w14:paraId="4C5DEA79" w14:textId="56816CD8" w:rsidR="003E2E6C" w:rsidRDefault="00C40C50" w:rsidP="00C40C50">
            <w:pPr>
              <w:jc w:val="center"/>
            </w:pPr>
            <w:r>
              <w:t>D-32</w:t>
            </w:r>
          </w:p>
        </w:tc>
        <w:tc>
          <w:tcPr>
            <w:tcW w:w="3129" w:type="dxa"/>
          </w:tcPr>
          <w:p w14:paraId="49F8EFEF" w14:textId="31025C4E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E1984B4" w14:textId="60D3A447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404E845" w14:textId="31E70380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B4F9B13" w14:textId="77777777" w:rsidR="003E2E6C" w:rsidRDefault="003E2E6C" w:rsidP="00992F81"/>
        </w:tc>
      </w:tr>
      <w:tr w:rsidR="003E2E6C" w14:paraId="3DB0B55F" w14:textId="77777777" w:rsidTr="00C40C50">
        <w:trPr>
          <w:trHeight w:val="360"/>
        </w:trPr>
        <w:tc>
          <w:tcPr>
            <w:tcW w:w="1345" w:type="dxa"/>
          </w:tcPr>
          <w:p w14:paraId="2E02612D" w14:textId="18C10262" w:rsidR="003E2E6C" w:rsidRDefault="00C40C50" w:rsidP="00C40C50">
            <w:pPr>
              <w:jc w:val="center"/>
            </w:pPr>
            <w:r>
              <w:t>D-37</w:t>
            </w:r>
          </w:p>
        </w:tc>
        <w:tc>
          <w:tcPr>
            <w:tcW w:w="3129" w:type="dxa"/>
          </w:tcPr>
          <w:p w14:paraId="2C56B498" w14:textId="429BE9A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55AFC5E" w14:textId="325212F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E90711F" w14:textId="067E23FD" w:rsidR="003E2E6C" w:rsidRDefault="00C40C50" w:rsidP="00C40C50">
            <w:pPr>
              <w:jc w:val="center"/>
            </w:pPr>
            <w:r>
              <w:t>$680.00</w:t>
            </w:r>
          </w:p>
        </w:tc>
        <w:tc>
          <w:tcPr>
            <w:tcW w:w="2006" w:type="dxa"/>
          </w:tcPr>
          <w:p w14:paraId="66509D55" w14:textId="77777777" w:rsidR="003E2E6C" w:rsidRDefault="003E2E6C" w:rsidP="00992F81"/>
        </w:tc>
      </w:tr>
      <w:tr w:rsidR="003E2E6C" w14:paraId="2F2377BF" w14:textId="77777777" w:rsidTr="00C40C50">
        <w:trPr>
          <w:trHeight w:val="360"/>
        </w:trPr>
        <w:tc>
          <w:tcPr>
            <w:tcW w:w="1345" w:type="dxa"/>
          </w:tcPr>
          <w:p w14:paraId="3F2AE224" w14:textId="2DDADA11" w:rsidR="003E2E6C" w:rsidRDefault="00C40C50" w:rsidP="00C40C50">
            <w:pPr>
              <w:jc w:val="center"/>
            </w:pPr>
            <w:r>
              <w:t>B-18</w:t>
            </w:r>
          </w:p>
        </w:tc>
        <w:tc>
          <w:tcPr>
            <w:tcW w:w="3129" w:type="dxa"/>
          </w:tcPr>
          <w:p w14:paraId="6B3256BE" w14:textId="725FE39D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536A4CC" w14:textId="11AF033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C5CDDA2" w14:textId="3037564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1AF5A2E" w14:textId="77777777" w:rsidR="003E2E6C" w:rsidRDefault="003E2E6C" w:rsidP="00992F81"/>
        </w:tc>
      </w:tr>
      <w:tr w:rsidR="003E2E6C" w14:paraId="1210F520" w14:textId="77777777" w:rsidTr="00C40C50">
        <w:trPr>
          <w:trHeight w:val="360"/>
        </w:trPr>
        <w:tc>
          <w:tcPr>
            <w:tcW w:w="1345" w:type="dxa"/>
          </w:tcPr>
          <w:p w14:paraId="7EB5967A" w14:textId="7E941DB1" w:rsidR="003E2E6C" w:rsidRDefault="00C40C50" w:rsidP="00C40C50">
            <w:pPr>
              <w:jc w:val="center"/>
            </w:pPr>
            <w:r>
              <w:t>B-15</w:t>
            </w:r>
          </w:p>
        </w:tc>
        <w:tc>
          <w:tcPr>
            <w:tcW w:w="3129" w:type="dxa"/>
          </w:tcPr>
          <w:p w14:paraId="175ABA16" w14:textId="63ABFB77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EA1A9E6" w14:textId="021A711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AFF901A" w14:textId="55F50867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9483472" w14:textId="77777777" w:rsidR="003E2E6C" w:rsidRDefault="003E2E6C" w:rsidP="00992F81"/>
        </w:tc>
      </w:tr>
      <w:tr w:rsidR="003E2E6C" w14:paraId="7884BF8E" w14:textId="77777777" w:rsidTr="00C40C50">
        <w:trPr>
          <w:trHeight w:val="360"/>
        </w:trPr>
        <w:tc>
          <w:tcPr>
            <w:tcW w:w="1345" w:type="dxa"/>
          </w:tcPr>
          <w:p w14:paraId="2F987BD5" w14:textId="5BFF821C" w:rsidR="003E2E6C" w:rsidRDefault="00C40C50" w:rsidP="00C40C50">
            <w:pPr>
              <w:jc w:val="center"/>
            </w:pPr>
            <w:r>
              <w:t>B-16</w:t>
            </w:r>
          </w:p>
        </w:tc>
        <w:tc>
          <w:tcPr>
            <w:tcW w:w="3129" w:type="dxa"/>
          </w:tcPr>
          <w:p w14:paraId="07D35E7E" w14:textId="57DAE0C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2DCBF85" w14:textId="4B71C76A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9AC308C" w14:textId="34503CD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DCF65E4" w14:textId="77777777" w:rsidR="003E2E6C" w:rsidRDefault="003E2E6C" w:rsidP="00992F81"/>
        </w:tc>
      </w:tr>
      <w:tr w:rsidR="003E2E6C" w14:paraId="6E2F7912" w14:textId="77777777" w:rsidTr="00C40C50">
        <w:trPr>
          <w:trHeight w:val="360"/>
        </w:trPr>
        <w:tc>
          <w:tcPr>
            <w:tcW w:w="1345" w:type="dxa"/>
          </w:tcPr>
          <w:p w14:paraId="17B5A1BA" w14:textId="230C96F6" w:rsidR="003E2E6C" w:rsidRDefault="00C40C50" w:rsidP="00C40C50">
            <w:pPr>
              <w:jc w:val="center"/>
            </w:pPr>
            <w:r>
              <w:t>C-36</w:t>
            </w:r>
          </w:p>
        </w:tc>
        <w:tc>
          <w:tcPr>
            <w:tcW w:w="3129" w:type="dxa"/>
          </w:tcPr>
          <w:p w14:paraId="2E0A08DB" w14:textId="02EDA58F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2027A72" w14:textId="66FC0699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4204CCB" w14:textId="053C0E9B" w:rsidR="003E2E6C" w:rsidRDefault="00C40C50" w:rsidP="00C40C50">
            <w:pPr>
              <w:jc w:val="center"/>
            </w:pPr>
            <w:r>
              <w:t>$750.00</w:t>
            </w:r>
          </w:p>
        </w:tc>
        <w:tc>
          <w:tcPr>
            <w:tcW w:w="2006" w:type="dxa"/>
          </w:tcPr>
          <w:p w14:paraId="262ED85F" w14:textId="77777777" w:rsidR="003E2E6C" w:rsidRDefault="003E2E6C" w:rsidP="00992F81"/>
        </w:tc>
      </w:tr>
      <w:tr w:rsidR="003E2E6C" w14:paraId="411F91E8" w14:textId="77777777" w:rsidTr="00C40C50">
        <w:trPr>
          <w:trHeight w:val="360"/>
        </w:trPr>
        <w:tc>
          <w:tcPr>
            <w:tcW w:w="1345" w:type="dxa"/>
          </w:tcPr>
          <w:p w14:paraId="2E448919" w14:textId="2BC7D9C6" w:rsidR="003E2E6C" w:rsidRDefault="00C40C50" w:rsidP="00C40C50">
            <w:pPr>
              <w:jc w:val="center"/>
            </w:pPr>
            <w:r>
              <w:t>B-6</w:t>
            </w:r>
          </w:p>
        </w:tc>
        <w:tc>
          <w:tcPr>
            <w:tcW w:w="3129" w:type="dxa"/>
          </w:tcPr>
          <w:p w14:paraId="164C4ABE" w14:textId="71F51711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7DC1984" w14:textId="6D960B4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1CBA32A" w14:textId="6C0910B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C3F3D4E" w14:textId="77777777" w:rsidR="003E2E6C" w:rsidRDefault="003E2E6C" w:rsidP="00992F81"/>
        </w:tc>
      </w:tr>
      <w:tr w:rsidR="003E2E6C" w14:paraId="47302344" w14:textId="77777777" w:rsidTr="00C40C50">
        <w:trPr>
          <w:trHeight w:val="360"/>
        </w:trPr>
        <w:tc>
          <w:tcPr>
            <w:tcW w:w="1345" w:type="dxa"/>
          </w:tcPr>
          <w:p w14:paraId="732D5070" w14:textId="3103EB6D" w:rsidR="003E2E6C" w:rsidRDefault="00C40C50" w:rsidP="00C40C50">
            <w:pPr>
              <w:jc w:val="center"/>
            </w:pPr>
            <w:r>
              <w:t>D-7</w:t>
            </w:r>
          </w:p>
        </w:tc>
        <w:tc>
          <w:tcPr>
            <w:tcW w:w="3129" w:type="dxa"/>
          </w:tcPr>
          <w:p w14:paraId="2C73CCC1" w14:textId="6282E940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182C986" w14:textId="303C5C2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17A0979" w14:textId="32D45152" w:rsidR="003E2E6C" w:rsidRDefault="00C40C50" w:rsidP="00C40C50">
            <w:pPr>
              <w:jc w:val="center"/>
            </w:pPr>
            <w:r>
              <w:t>$750.00</w:t>
            </w:r>
          </w:p>
        </w:tc>
        <w:tc>
          <w:tcPr>
            <w:tcW w:w="2006" w:type="dxa"/>
          </w:tcPr>
          <w:p w14:paraId="01CA411A" w14:textId="77777777" w:rsidR="003E2E6C" w:rsidRDefault="003E2E6C" w:rsidP="00992F81"/>
        </w:tc>
      </w:tr>
      <w:tr w:rsidR="003E2E6C" w14:paraId="1AA76C1E" w14:textId="77777777" w:rsidTr="00C40C50">
        <w:trPr>
          <w:trHeight w:val="360"/>
        </w:trPr>
        <w:tc>
          <w:tcPr>
            <w:tcW w:w="1345" w:type="dxa"/>
          </w:tcPr>
          <w:p w14:paraId="1CC5B09D" w14:textId="4E9DE7E9" w:rsidR="003E2E6C" w:rsidRDefault="00C40C50" w:rsidP="00C40C50">
            <w:pPr>
              <w:jc w:val="center"/>
            </w:pPr>
            <w:r>
              <w:t>D-11</w:t>
            </w:r>
          </w:p>
        </w:tc>
        <w:tc>
          <w:tcPr>
            <w:tcW w:w="3129" w:type="dxa"/>
          </w:tcPr>
          <w:p w14:paraId="67153766" w14:textId="533B39C1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3FB1F05" w14:textId="16A7C2E6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3E1C9EC" w14:textId="164079D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80C4B09" w14:textId="77777777" w:rsidR="003E2E6C" w:rsidRDefault="003E2E6C" w:rsidP="00992F81"/>
        </w:tc>
      </w:tr>
      <w:tr w:rsidR="003E2E6C" w14:paraId="74F3F7A0" w14:textId="77777777" w:rsidTr="00C40C50">
        <w:trPr>
          <w:trHeight w:val="360"/>
        </w:trPr>
        <w:tc>
          <w:tcPr>
            <w:tcW w:w="1345" w:type="dxa"/>
          </w:tcPr>
          <w:p w14:paraId="23EB7831" w14:textId="041FA30F" w:rsidR="003E2E6C" w:rsidRDefault="00C40C50" w:rsidP="00C40C50">
            <w:pPr>
              <w:jc w:val="center"/>
            </w:pPr>
            <w:r>
              <w:t>C-8</w:t>
            </w:r>
          </w:p>
        </w:tc>
        <w:tc>
          <w:tcPr>
            <w:tcW w:w="3129" w:type="dxa"/>
          </w:tcPr>
          <w:p w14:paraId="1B6EB99C" w14:textId="22238478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1D345EE" w14:textId="3CECA1A9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12E6E0A" w14:textId="428F697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D40406B" w14:textId="77777777" w:rsidR="003E2E6C" w:rsidRDefault="003E2E6C" w:rsidP="00992F81"/>
        </w:tc>
      </w:tr>
    </w:tbl>
    <w:p w14:paraId="2D1D9D78" w14:textId="77777777" w:rsidR="005A6175" w:rsidRDefault="005A6175"/>
    <w:tbl>
      <w:tblPr>
        <w:tblStyle w:val="TableGrid"/>
        <w:tblW w:w="5000" w:type="pct"/>
        <w:tblLayout w:type="fixed"/>
        <w:tblLook w:val="0620" w:firstRow="1" w:lastRow="0" w:firstColumn="0" w:lastColumn="0" w:noHBand="1" w:noVBand="1"/>
        <w:tblDescription w:val="Add Inventory number, Item Description, Purchase Price, Quantity, and Location to create an inventory list"/>
      </w:tblPr>
      <w:tblGrid>
        <w:gridCol w:w="1615"/>
        <w:gridCol w:w="2859"/>
        <w:gridCol w:w="1529"/>
        <w:gridCol w:w="1341"/>
        <w:gridCol w:w="2006"/>
      </w:tblGrid>
      <w:tr w:rsidR="003E2E6C" w14:paraId="01686A90" w14:textId="77777777" w:rsidTr="00992F81">
        <w:trPr>
          <w:trHeight w:val="360"/>
        </w:trPr>
        <w:tc>
          <w:tcPr>
            <w:tcW w:w="1615" w:type="dxa"/>
          </w:tcPr>
          <w:p w14:paraId="72AA088C" w14:textId="2E264D88" w:rsidR="003E2E6C" w:rsidRDefault="00C40C50" w:rsidP="00C40C50">
            <w:pPr>
              <w:jc w:val="center"/>
            </w:pPr>
            <w:r>
              <w:t>D-9</w:t>
            </w:r>
          </w:p>
        </w:tc>
        <w:tc>
          <w:tcPr>
            <w:tcW w:w="2859" w:type="dxa"/>
          </w:tcPr>
          <w:p w14:paraId="0016CAF0" w14:textId="479DC3E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5741835" w14:textId="5D029B6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1D15384" w14:textId="14A4C904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67DC12B" w14:textId="77777777" w:rsidR="003E2E6C" w:rsidRDefault="003E2E6C" w:rsidP="00992F81"/>
        </w:tc>
      </w:tr>
      <w:tr w:rsidR="003E2E6C" w14:paraId="6A9CC203" w14:textId="77777777" w:rsidTr="00992F81">
        <w:trPr>
          <w:trHeight w:val="360"/>
        </w:trPr>
        <w:tc>
          <w:tcPr>
            <w:tcW w:w="1615" w:type="dxa"/>
          </w:tcPr>
          <w:p w14:paraId="1DCCC4EC" w14:textId="07E26ADA" w:rsidR="003E2E6C" w:rsidRDefault="00C40C50" w:rsidP="00C40C50">
            <w:pPr>
              <w:jc w:val="center"/>
            </w:pPr>
            <w:r>
              <w:t>A-26</w:t>
            </w:r>
          </w:p>
        </w:tc>
        <w:tc>
          <w:tcPr>
            <w:tcW w:w="2859" w:type="dxa"/>
          </w:tcPr>
          <w:p w14:paraId="53AB4476" w14:textId="0A70C292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C6E4715" w14:textId="48106B1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DA9DB7A" w14:textId="10C060FE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5855B20F" w14:textId="77777777" w:rsidR="003E2E6C" w:rsidRDefault="003E2E6C" w:rsidP="00992F81"/>
        </w:tc>
      </w:tr>
      <w:tr w:rsidR="003E2E6C" w14:paraId="34DF77D9" w14:textId="77777777" w:rsidTr="00992F81">
        <w:trPr>
          <w:trHeight w:val="360"/>
        </w:trPr>
        <w:tc>
          <w:tcPr>
            <w:tcW w:w="1615" w:type="dxa"/>
          </w:tcPr>
          <w:p w14:paraId="1ACBE1C1" w14:textId="43F6F426" w:rsidR="003E2E6C" w:rsidRDefault="00C40C50" w:rsidP="00C40C50">
            <w:pPr>
              <w:jc w:val="center"/>
            </w:pPr>
            <w:r>
              <w:t>D-8</w:t>
            </w:r>
          </w:p>
        </w:tc>
        <w:tc>
          <w:tcPr>
            <w:tcW w:w="2859" w:type="dxa"/>
          </w:tcPr>
          <w:p w14:paraId="1AA07BD6" w14:textId="22E50C1F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9BB889A" w14:textId="38E89BA2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A7436D7" w14:textId="3F55AF2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768A71A" w14:textId="77777777" w:rsidR="003E2E6C" w:rsidRDefault="003E2E6C" w:rsidP="00992F81"/>
        </w:tc>
      </w:tr>
      <w:tr w:rsidR="003E2E6C" w14:paraId="78D8F318" w14:textId="77777777" w:rsidTr="00992F81">
        <w:trPr>
          <w:trHeight w:val="360"/>
        </w:trPr>
        <w:tc>
          <w:tcPr>
            <w:tcW w:w="1615" w:type="dxa"/>
          </w:tcPr>
          <w:p w14:paraId="79DE0C74" w14:textId="0E3B705F" w:rsidR="003E2E6C" w:rsidRDefault="00C40C50" w:rsidP="00C40C50">
            <w:pPr>
              <w:jc w:val="center"/>
            </w:pPr>
            <w:r>
              <w:t>D-13</w:t>
            </w:r>
          </w:p>
        </w:tc>
        <w:tc>
          <w:tcPr>
            <w:tcW w:w="2859" w:type="dxa"/>
          </w:tcPr>
          <w:p w14:paraId="5690C34A" w14:textId="480EB3C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AA0BF2F" w14:textId="4EA766A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3D3249F" w14:textId="552CBAC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630CA97" w14:textId="77777777" w:rsidR="003E2E6C" w:rsidRDefault="003E2E6C" w:rsidP="00992F81"/>
        </w:tc>
      </w:tr>
      <w:tr w:rsidR="003E2E6C" w14:paraId="3A779FA1" w14:textId="77777777" w:rsidTr="00992F81">
        <w:trPr>
          <w:trHeight w:val="360"/>
        </w:trPr>
        <w:tc>
          <w:tcPr>
            <w:tcW w:w="1615" w:type="dxa"/>
          </w:tcPr>
          <w:p w14:paraId="7C058CC8" w14:textId="6A47D628" w:rsidR="003E2E6C" w:rsidRDefault="00C40C50" w:rsidP="00C40C50">
            <w:pPr>
              <w:jc w:val="center"/>
            </w:pPr>
            <w:r>
              <w:t>B -30</w:t>
            </w:r>
          </w:p>
        </w:tc>
        <w:tc>
          <w:tcPr>
            <w:tcW w:w="2859" w:type="dxa"/>
          </w:tcPr>
          <w:p w14:paraId="7BF6C366" w14:textId="77132A0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4B30BE0" w14:textId="0718DAA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3DB78E7" w14:textId="3005BE02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5B9F84E" w14:textId="77777777" w:rsidR="003E2E6C" w:rsidRDefault="003E2E6C" w:rsidP="00992F81"/>
        </w:tc>
      </w:tr>
      <w:tr w:rsidR="003E2E6C" w14:paraId="59E5E963" w14:textId="77777777" w:rsidTr="00992F81">
        <w:trPr>
          <w:trHeight w:val="360"/>
        </w:trPr>
        <w:tc>
          <w:tcPr>
            <w:tcW w:w="1615" w:type="dxa"/>
          </w:tcPr>
          <w:p w14:paraId="1A33AE6B" w14:textId="5CDAC44D" w:rsidR="003E2E6C" w:rsidRDefault="00C40C50" w:rsidP="00C40C50">
            <w:pPr>
              <w:jc w:val="center"/>
            </w:pPr>
            <w:r>
              <w:t>A-24</w:t>
            </w:r>
          </w:p>
        </w:tc>
        <w:tc>
          <w:tcPr>
            <w:tcW w:w="2859" w:type="dxa"/>
          </w:tcPr>
          <w:p w14:paraId="4BB70AEC" w14:textId="353F9DB1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82AE796" w14:textId="5F87DF1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10335E4" w14:textId="67570D2B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33741D8" w14:textId="77777777" w:rsidR="003E2E6C" w:rsidRDefault="003E2E6C" w:rsidP="00992F81"/>
        </w:tc>
      </w:tr>
      <w:tr w:rsidR="003E2E6C" w14:paraId="5059365B" w14:textId="77777777" w:rsidTr="00992F81">
        <w:trPr>
          <w:trHeight w:val="360"/>
        </w:trPr>
        <w:tc>
          <w:tcPr>
            <w:tcW w:w="1615" w:type="dxa"/>
          </w:tcPr>
          <w:p w14:paraId="643766B6" w14:textId="0B27E63A" w:rsidR="003E2E6C" w:rsidRDefault="00C40C50" w:rsidP="00C40C50">
            <w:pPr>
              <w:jc w:val="center"/>
            </w:pPr>
            <w:r>
              <w:t>A-27</w:t>
            </w:r>
          </w:p>
        </w:tc>
        <w:tc>
          <w:tcPr>
            <w:tcW w:w="2859" w:type="dxa"/>
          </w:tcPr>
          <w:p w14:paraId="3C6C3599" w14:textId="649158A7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E51147D" w14:textId="7A85C98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78BB416" w14:textId="11A11E8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5887E12" w14:textId="77777777" w:rsidR="003E2E6C" w:rsidRDefault="003E2E6C" w:rsidP="00992F81"/>
        </w:tc>
      </w:tr>
      <w:tr w:rsidR="003E2E6C" w14:paraId="5F8F29F3" w14:textId="77777777" w:rsidTr="00992F81">
        <w:trPr>
          <w:trHeight w:val="360"/>
        </w:trPr>
        <w:tc>
          <w:tcPr>
            <w:tcW w:w="1615" w:type="dxa"/>
          </w:tcPr>
          <w:p w14:paraId="09871548" w14:textId="397201E7" w:rsidR="003E2E6C" w:rsidRDefault="00C40C50" w:rsidP="00C40C50">
            <w:pPr>
              <w:jc w:val="center"/>
            </w:pPr>
            <w:r>
              <w:t>B-13</w:t>
            </w:r>
          </w:p>
        </w:tc>
        <w:tc>
          <w:tcPr>
            <w:tcW w:w="2859" w:type="dxa"/>
          </w:tcPr>
          <w:p w14:paraId="1E4824EE" w14:textId="3702F83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0BD73A9" w14:textId="7990E98D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F0AF2E3" w14:textId="2ACD888B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214B5CC" w14:textId="77777777" w:rsidR="003E2E6C" w:rsidRDefault="003E2E6C" w:rsidP="00992F81"/>
        </w:tc>
      </w:tr>
      <w:tr w:rsidR="003E2E6C" w14:paraId="1857B5AC" w14:textId="77777777" w:rsidTr="00992F81">
        <w:trPr>
          <w:trHeight w:val="360"/>
        </w:trPr>
        <w:tc>
          <w:tcPr>
            <w:tcW w:w="1615" w:type="dxa"/>
          </w:tcPr>
          <w:p w14:paraId="12493D20" w14:textId="0B2613D5" w:rsidR="003E2E6C" w:rsidRDefault="00C40C50" w:rsidP="00C40C50">
            <w:pPr>
              <w:jc w:val="center"/>
            </w:pPr>
            <w:r>
              <w:t>C-37</w:t>
            </w:r>
          </w:p>
        </w:tc>
        <w:tc>
          <w:tcPr>
            <w:tcW w:w="2859" w:type="dxa"/>
          </w:tcPr>
          <w:p w14:paraId="1EBAB30B" w14:textId="07F8AE3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B736C3B" w14:textId="475CB857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60C1F54" w14:textId="29FC1151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A1A91C9" w14:textId="77777777" w:rsidR="003E2E6C" w:rsidRDefault="003E2E6C" w:rsidP="00992F81"/>
        </w:tc>
      </w:tr>
      <w:tr w:rsidR="003E2E6C" w14:paraId="308B5B52" w14:textId="77777777" w:rsidTr="00992F81">
        <w:trPr>
          <w:trHeight w:val="360"/>
        </w:trPr>
        <w:tc>
          <w:tcPr>
            <w:tcW w:w="1615" w:type="dxa"/>
          </w:tcPr>
          <w:p w14:paraId="77E13F4E" w14:textId="093F4A9B" w:rsidR="003E2E6C" w:rsidRDefault="00C40C50" w:rsidP="00C40C50">
            <w:pPr>
              <w:jc w:val="center"/>
            </w:pPr>
            <w:r>
              <w:t>C-15</w:t>
            </w:r>
          </w:p>
        </w:tc>
        <w:tc>
          <w:tcPr>
            <w:tcW w:w="2859" w:type="dxa"/>
          </w:tcPr>
          <w:p w14:paraId="1746798A" w14:textId="6A3F7CB1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5B173AF" w14:textId="4B18ADA8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3AFBE2B" w14:textId="46311B94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81F36F0" w14:textId="77777777" w:rsidR="003E2E6C" w:rsidRDefault="003E2E6C" w:rsidP="00992F81"/>
        </w:tc>
      </w:tr>
      <w:tr w:rsidR="003E2E6C" w14:paraId="0A90C7B7" w14:textId="77777777" w:rsidTr="00992F81">
        <w:trPr>
          <w:trHeight w:val="360"/>
        </w:trPr>
        <w:tc>
          <w:tcPr>
            <w:tcW w:w="1615" w:type="dxa"/>
          </w:tcPr>
          <w:p w14:paraId="6D3B333A" w14:textId="36EA98F7" w:rsidR="003E2E6C" w:rsidRDefault="00C40C50" w:rsidP="00C40C50">
            <w:pPr>
              <w:jc w:val="center"/>
            </w:pPr>
            <w:r>
              <w:t>A-3</w:t>
            </w:r>
          </w:p>
        </w:tc>
        <w:tc>
          <w:tcPr>
            <w:tcW w:w="2859" w:type="dxa"/>
          </w:tcPr>
          <w:p w14:paraId="13291B21" w14:textId="209F8BE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B027990" w14:textId="0CCAEDE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8FE421C" w14:textId="64FBDDB9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D3AF9DF" w14:textId="77777777" w:rsidR="003E2E6C" w:rsidRDefault="003E2E6C" w:rsidP="00992F81"/>
        </w:tc>
      </w:tr>
      <w:tr w:rsidR="003E2E6C" w14:paraId="09CFCB85" w14:textId="77777777" w:rsidTr="00992F81">
        <w:trPr>
          <w:trHeight w:val="360"/>
        </w:trPr>
        <w:tc>
          <w:tcPr>
            <w:tcW w:w="1615" w:type="dxa"/>
          </w:tcPr>
          <w:p w14:paraId="6F4A79F0" w14:textId="4D0E2544" w:rsidR="003E2E6C" w:rsidRDefault="00C40C50" w:rsidP="00C40C50">
            <w:pPr>
              <w:jc w:val="center"/>
            </w:pPr>
            <w:r>
              <w:lastRenderedPageBreak/>
              <w:t>A-28</w:t>
            </w:r>
          </w:p>
        </w:tc>
        <w:tc>
          <w:tcPr>
            <w:tcW w:w="2859" w:type="dxa"/>
          </w:tcPr>
          <w:p w14:paraId="1734F0D0" w14:textId="23C73BEB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5072285" w14:textId="6014C77F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DC422AE" w14:textId="2D75DDB2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873494C" w14:textId="77777777" w:rsidR="003E2E6C" w:rsidRDefault="003E2E6C" w:rsidP="00992F81"/>
        </w:tc>
      </w:tr>
      <w:tr w:rsidR="003E2E6C" w14:paraId="45A8482A" w14:textId="77777777" w:rsidTr="00992F81">
        <w:trPr>
          <w:trHeight w:val="360"/>
        </w:trPr>
        <w:tc>
          <w:tcPr>
            <w:tcW w:w="1615" w:type="dxa"/>
          </w:tcPr>
          <w:p w14:paraId="03BF57CE" w14:textId="7CEB143A" w:rsidR="003E2E6C" w:rsidRDefault="00C40C50" w:rsidP="00C40C50">
            <w:pPr>
              <w:jc w:val="center"/>
            </w:pPr>
            <w:r>
              <w:t>C-30</w:t>
            </w:r>
          </w:p>
        </w:tc>
        <w:tc>
          <w:tcPr>
            <w:tcW w:w="2859" w:type="dxa"/>
          </w:tcPr>
          <w:p w14:paraId="5E982CEF" w14:textId="2D526AC8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F00C862" w14:textId="18364F8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C141F3C" w14:textId="1DC6C730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AFF0D27" w14:textId="77777777" w:rsidR="003E2E6C" w:rsidRDefault="003E2E6C" w:rsidP="00992F81"/>
        </w:tc>
      </w:tr>
      <w:tr w:rsidR="003E2E6C" w14:paraId="5DD67D82" w14:textId="77777777" w:rsidTr="00992F81">
        <w:trPr>
          <w:trHeight w:val="360"/>
        </w:trPr>
        <w:tc>
          <w:tcPr>
            <w:tcW w:w="1615" w:type="dxa"/>
          </w:tcPr>
          <w:p w14:paraId="63E55988" w14:textId="5AF29089" w:rsidR="003E2E6C" w:rsidRDefault="00C40C50" w:rsidP="00C40C50">
            <w:pPr>
              <w:jc w:val="center"/>
            </w:pPr>
            <w:r>
              <w:t>C-28</w:t>
            </w:r>
          </w:p>
        </w:tc>
        <w:tc>
          <w:tcPr>
            <w:tcW w:w="2859" w:type="dxa"/>
          </w:tcPr>
          <w:p w14:paraId="70A8B448" w14:textId="4DD74E47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319345B" w14:textId="769568DF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8FA46D3" w14:textId="6DD447E3" w:rsidR="003E2E6C" w:rsidRDefault="00C40C50" w:rsidP="00C40C50">
            <w:pPr>
              <w:jc w:val="center"/>
            </w:pPr>
            <w:r>
              <w:t>$700.30</w:t>
            </w:r>
          </w:p>
        </w:tc>
        <w:tc>
          <w:tcPr>
            <w:tcW w:w="2006" w:type="dxa"/>
          </w:tcPr>
          <w:p w14:paraId="447BD63B" w14:textId="77777777" w:rsidR="003E2E6C" w:rsidRDefault="003E2E6C" w:rsidP="00992F81"/>
        </w:tc>
      </w:tr>
      <w:tr w:rsidR="003E2E6C" w14:paraId="00F1636F" w14:textId="77777777" w:rsidTr="00992F81">
        <w:trPr>
          <w:trHeight w:val="360"/>
        </w:trPr>
        <w:tc>
          <w:tcPr>
            <w:tcW w:w="1615" w:type="dxa"/>
          </w:tcPr>
          <w:p w14:paraId="0899C989" w14:textId="5DA3D8BD" w:rsidR="003E2E6C" w:rsidRDefault="00C40C50" w:rsidP="00C40C50">
            <w:pPr>
              <w:jc w:val="center"/>
            </w:pPr>
            <w:r>
              <w:t>A-4</w:t>
            </w:r>
          </w:p>
        </w:tc>
        <w:tc>
          <w:tcPr>
            <w:tcW w:w="2859" w:type="dxa"/>
          </w:tcPr>
          <w:p w14:paraId="0ED53010" w14:textId="57E2C88B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3A19E7F" w14:textId="5CE51EC2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A4A28F6" w14:textId="03D6CC4D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A120908" w14:textId="77777777" w:rsidR="003E2E6C" w:rsidRDefault="003E2E6C" w:rsidP="00992F81"/>
        </w:tc>
      </w:tr>
      <w:tr w:rsidR="003E2E6C" w14:paraId="71C7475F" w14:textId="77777777" w:rsidTr="00992F81">
        <w:trPr>
          <w:trHeight w:val="360"/>
        </w:trPr>
        <w:tc>
          <w:tcPr>
            <w:tcW w:w="1615" w:type="dxa"/>
          </w:tcPr>
          <w:p w14:paraId="47803F8A" w14:textId="280BC699" w:rsidR="003E2E6C" w:rsidRDefault="00C40C50" w:rsidP="00C40C50">
            <w:pPr>
              <w:jc w:val="center"/>
            </w:pPr>
            <w:r>
              <w:t>D-33</w:t>
            </w:r>
          </w:p>
        </w:tc>
        <w:tc>
          <w:tcPr>
            <w:tcW w:w="2859" w:type="dxa"/>
          </w:tcPr>
          <w:p w14:paraId="1E125D0A" w14:textId="323452AA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18807A6" w14:textId="5CD9DA1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A9A3BEE" w14:textId="62684AC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9F9DE06" w14:textId="77777777" w:rsidR="003E2E6C" w:rsidRDefault="003E2E6C" w:rsidP="00992F81"/>
        </w:tc>
      </w:tr>
      <w:tr w:rsidR="003E2E6C" w14:paraId="2A42E6EE" w14:textId="77777777" w:rsidTr="00992F81">
        <w:trPr>
          <w:trHeight w:val="360"/>
        </w:trPr>
        <w:tc>
          <w:tcPr>
            <w:tcW w:w="1615" w:type="dxa"/>
          </w:tcPr>
          <w:p w14:paraId="0509F463" w14:textId="69684735" w:rsidR="003E2E6C" w:rsidRDefault="00C40C50" w:rsidP="00C40C50">
            <w:pPr>
              <w:jc w:val="center"/>
            </w:pPr>
            <w:r>
              <w:t>B-34</w:t>
            </w:r>
          </w:p>
        </w:tc>
        <w:tc>
          <w:tcPr>
            <w:tcW w:w="2859" w:type="dxa"/>
          </w:tcPr>
          <w:p w14:paraId="69F12A97" w14:textId="1C541941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3FBDEA3" w14:textId="2C9131A6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098EFC0" w14:textId="5608FBCC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16327F1B" w14:textId="77777777" w:rsidR="003E2E6C" w:rsidRDefault="003E2E6C" w:rsidP="00992F81"/>
        </w:tc>
      </w:tr>
      <w:tr w:rsidR="003E2E6C" w14:paraId="2F29FAF4" w14:textId="77777777" w:rsidTr="00992F81">
        <w:trPr>
          <w:trHeight w:val="360"/>
        </w:trPr>
        <w:tc>
          <w:tcPr>
            <w:tcW w:w="1615" w:type="dxa"/>
          </w:tcPr>
          <w:p w14:paraId="63A2142C" w14:textId="61BB3B0C" w:rsidR="003E2E6C" w:rsidRDefault="00C40C50" w:rsidP="00C40C50">
            <w:pPr>
              <w:jc w:val="center"/>
            </w:pPr>
            <w:r>
              <w:t>C-22</w:t>
            </w:r>
          </w:p>
        </w:tc>
        <w:tc>
          <w:tcPr>
            <w:tcW w:w="2859" w:type="dxa"/>
          </w:tcPr>
          <w:p w14:paraId="5BECC269" w14:textId="61598FC1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4EB1B99" w14:textId="592A8019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A8E942C" w14:textId="31B09C99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AD742C8" w14:textId="77777777" w:rsidR="003E2E6C" w:rsidRDefault="003E2E6C" w:rsidP="00992F81"/>
        </w:tc>
      </w:tr>
      <w:tr w:rsidR="003E2E6C" w14:paraId="144A73BA" w14:textId="77777777" w:rsidTr="00992F81">
        <w:trPr>
          <w:trHeight w:val="360"/>
        </w:trPr>
        <w:tc>
          <w:tcPr>
            <w:tcW w:w="1615" w:type="dxa"/>
          </w:tcPr>
          <w:p w14:paraId="788D25B3" w14:textId="689B2007" w:rsidR="003E2E6C" w:rsidRDefault="00C40C50" w:rsidP="00C40C50">
            <w:pPr>
              <w:jc w:val="center"/>
            </w:pPr>
            <w:r>
              <w:t>A-37</w:t>
            </w:r>
          </w:p>
        </w:tc>
        <w:tc>
          <w:tcPr>
            <w:tcW w:w="2859" w:type="dxa"/>
          </w:tcPr>
          <w:p w14:paraId="59EC33AB" w14:textId="43ECC158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58719D6" w14:textId="4E81344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AF7041A" w14:textId="5F746B1A" w:rsidR="003E2E6C" w:rsidRDefault="00C40C50" w:rsidP="00C40C50">
            <w:pPr>
              <w:jc w:val="center"/>
            </w:pPr>
            <w:r>
              <w:t>$712.50</w:t>
            </w:r>
          </w:p>
        </w:tc>
        <w:tc>
          <w:tcPr>
            <w:tcW w:w="2006" w:type="dxa"/>
          </w:tcPr>
          <w:p w14:paraId="31653FB9" w14:textId="77777777" w:rsidR="003E2E6C" w:rsidRDefault="003E2E6C" w:rsidP="00992F81"/>
        </w:tc>
      </w:tr>
      <w:tr w:rsidR="003E2E6C" w14:paraId="59939FC6" w14:textId="77777777" w:rsidTr="00992F81">
        <w:trPr>
          <w:trHeight w:val="360"/>
        </w:trPr>
        <w:tc>
          <w:tcPr>
            <w:tcW w:w="1615" w:type="dxa"/>
          </w:tcPr>
          <w:p w14:paraId="31DF45B0" w14:textId="56B220FD" w:rsidR="003E2E6C" w:rsidRDefault="00C40C50" w:rsidP="00C40C50">
            <w:pPr>
              <w:jc w:val="center"/>
            </w:pPr>
            <w:r>
              <w:t>D-36</w:t>
            </w:r>
          </w:p>
        </w:tc>
        <w:tc>
          <w:tcPr>
            <w:tcW w:w="2859" w:type="dxa"/>
          </w:tcPr>
          <w:p w14:paraId="5D81338C" w14:textId="6CC22BD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0A36E0E" w14:textId="4DBF1834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8C1F403" w14:textId="103DB644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3BB0AA2" w14:textId="77777777" w:rsidR="003E2E6C" w:rsidRDefault="003E2E6C" w:rsidP="00992F81"/>
        </w:tc>
      </w:tr>
      <w:tr w:rsidR="003E2E6C" w14:paraId="1FA0138E" w14:textId="77777777" w:rsidTr="00992F81">
        <w:trPr>
          <w:trHeight w:val="360"/>
        </w:trPr>
        <w:tc>
          <w:tcPr>
            <w:tcW w:w="1615" w:type="dxa"/>
          </w:tcPr>
          <w:p w14:paraId="0F654E3E" w14:textId="4AAC284F" w:rsidR="003E2E6C" w:rsidRDefault="00C40C50" w:rsidP="00C40C50">
            <w:pPr>
              <w:jc w:val="center"/>
            </w:pPr>
            <w:r>
              <w:t>B-2</w:t>
            </w:r>
          </w:p>
        </w:tc>
        <w:tc>
          <w:tcPr>
            <w:tcW w:w="2859" w:type="dxa"/>
          </w:tcPr>
          <w:p w14:paraId="3C7755CC" w14:textId="70183C3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9235291" w14:textId="3710544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B236E3F" w14:textId="2A85FEC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9496477" w14:textId="77777777" w:rsidR="003E2E6C" w:rsidRDefault="003E2E6C" w:rsidP="00992F81"/>
        </w:tc>
      </w:tr>
      <w:tr w:rsidR="003E2E6C" w14:paraId="7B2116FB" w14:textId="77777777" w:rsidTr="00992F81">
        <w:trPr>
          <w:trHeight w:val="360"/>
        </w:trPr>
        <w:tc>
          <w:tcPr>
            <w:tcW w:w="1615" w:type="dxa"/>
          </w:tcPr>
          <w:p w14:paraId="5B1AFEC2" w14:textId="0971C6CD" w:rsidR="003E2E6C" w:rsidRDefault="00C40C50" w:rsidP="00C40C50">
            <w:pPr>
              <w:jc w:val="center"/>
            </w:pPr>
            <w:r>
              <w:t>B-9</w:t>
            </w:r>
          </w:p>
        </w:tc>
        <w:tc>
          <w:tcPr>
            <w:tcW w:w="2859" w:type="dxa"/>
          </w:tcPr>
          <w:p w14:paraId="35AC3FF4" w14:textId="6CCA8F26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C1E4790" w14:textId="087D7239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0AC2393" w14:textId="718D1633" w:rsidR="003E2E6C" w:rsidRDefault="00C40C50" w:rsidP="00C40C50">
            <w:pPr>
              <w:jc w:val="center"/>
            </w:pPr>
            <w:r>
              <w:t>$800.00</w:t>
            </w:r>
          </w:p>
        </w:tc>
        <w:tc>
          <w:tcPr>
            <w:tcW w:w="2006" w:type="dxa"/>
          </w:tcPr>
          <w:p w14:paraId="06DD8417" w14:textId="77777777" w:rsidR="003E2E6C" w:rsidRDefault="003E2E6C" w:rsidP="00992F81"/>
        </w:tc>
      </w:tr>
      <w:tr w:rsidR="003E2E6C" w14:paraId="79A0182C" w14:textId="77777777" w:rsidTr="00992F81">
        <w:trPr>
          <w:trHeight w:val="360"/>
        </w:trPr>
        <w:tc>
          <w:tcPr>
            <w:tcW w:w="1615" w:type="dxa"/>
          </w:tcPr>
          <w:p w14:paraId="3F7B96F7" w14:textId="4E5FA334" w:rsidR="003E2E6C" w:rsidRDefault="00C40C50" w:rsidP="00C40C50">
            <w:pPr>
              <w:jc w:val="center"/>
            </w:pPr>
            <w:r>
              <w:t>B-14</w:t>
            </w:r>
          </w:p>
        </w:tc>
        <w:tc>
          <w:tcPr>
            <w:tcW w:w="2859" w:type="dxa"/>
          </w:tcPr>
          <w:p w14:paraId="035B5E45" w14:textId="31E2932D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33C3D0E" w14:textId="4F93AD0D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8FF2093" w14:textId="4C999BE9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E915CC1" w14:textId="77777777" w:rsidR="003E2E6C" w:rsidRDefault="003E2E6C" w:rsidP="00992F81"/>
        </w:tc>
      </w:tr>
      <w:tr w:rsidR="003E2E6C" w14:paraId="1EBE769D" w14:textId="77777777" w:rsidTr="00992F81">
        <w:trPr>
          <w:trHeight w:val="360"/>
        </w:trPr>
        <w:tc>
          <w:tcPr>
            <w:tcW w:w="1615" w:type="dxa"/>
          </w:tcPr>
          <w:p w14:paraId="0DCC5BCE" w14:textId="0F04A5C6" w:rsidR="003E2E6C" w:rsidRDefault="00C40C50" w:rsidP="00C40C50">
            <w:pPr>
              <w:jc w:val="center"/>
            </w:pPr>
            <w:r>
              <w:t>A-39</w:t>
            </w:r>
          </w:p>
        </w:tc>
        <w:tc>
          <w:tcPr>
            <w:tcW w:w="2859" w:type="dxa"/>
          </w:tcPr>
          <w:p w14:paraId="73EA9F36" w14:textId="5C34EE40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AEACF5C" w14:textId="34C7F4C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D21AFE5" w14:textId="3BFF1D60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4065DC3A" w14:textId="77777777" w:rsidR="003E2E6C" w:rsidRDefault="003E2E6C" w:rsidP="00992F81"/>
        </w:tc>
      </w:tr>
      <w:tr w:rsidR="003E2E6C" w14:paraId="73C3F487" w14:textId="77777777" w:rsidTr="00992F81">
        <w:trPr>
          <w:trHeight w:val="360"/>
        </w:trPr>
        <w:tc>
          <w:tcPr>
            <w:tcW w:w="1615" w:type="dxa"/>
          </w:tcPr>
          <w:p w14:paraId="0BD91AD6" w14:textId="232E480A" w:rsidR="003E2E6C" w:rsidRDefault="00C40C50" w:rsidP="00C40C50">
            <w:pPr>
              <w:jc w:val="center"/>
            </w:pPr>
            <w:r>
              <w:t>A-36</w:t>
            </w:r>
          </w:p>
        </w:tc>
        <w:tc>
          <w:tcPr>
            <w:tcW w:w="2859" w:type="dxa"/>
          </w:tcPr>
          <w:p w14:paraId="22E74741" w14:textId="75A50356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DA55558" w14:textId="689199D8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AC7C471" w14:textId="4516BCA6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CC81B17" w14:textId="77777777" w:rsidR="003E2E6C" w:rsidRDefault="003E2E6C" w:rsidP="00992F81"/>
        </w:tc>
      </w:tr>
      <w:tr w:rsidR="003E2E6C" w14:paraId="42327B61" w14:textId="77777777" w:rsidTr="00992F81">
        <w:trPr>
          <w:trHeight w:val="360"/>
        </w:trPr>
        <w:tc>
          <w:tcPr>
            <w:tcW w:w="1615" w:type="dxa"/>
          </w:tcPr>
          <w:p w14:paraId="3F88E192" w14:textId="7E814241" w:rsidR="003E2E6C" w:rsidRDefault="00C40C50" w:rsidP="00C40C50">
            <w:pPr>
              <w:jc w:val="center"/>
            </w:pPr>
            <w:r>
              <w:t>D-3</w:t>
            </w:r>
          </w:p>
        </w:tc>
        <w:tc>
          <w:tcPr>
            <w:tcW w:w="2859" w:type="dxa"/>
          </w:tcPr>
          <w:p w14:paraId="014261B4" w14:textId="567DDE45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AAAEAB0" w14:textId="7606FD37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9FA59E6" w14:textId="144FFECE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457AA70" w14:textId="77777777" w:rsidR="003E2E6C" w:rsidRDefault="003E2E6C" w:rsidP="00992F81"/>
        </w:tc>
      </w:tr>
      <w:tr w:rsidR="003E2E6C" w14:paraId="0648788B" w14:textId="77777777" w:rsidTr="00992F81">
        <w:trPr>
          <w:trHeight w:val="360"/>
        </w:trPr>
        <w:tc>
          <w:tcPr>
            <w:tcW w:w="1615" w:type="dxa"/>
          </w:tcPr>
          <w:p w14:paraId="25B41946" w14:textId="5C17780E" w:rsidR="003E2E6C" w:rsidRDefault="00C40C50" w:rsidP="00C40C50">
            <w:pPr>
              <w:jc w:val="center"/>
            </w:pPr>
            <w:r>
              <w:t>A-43</w:t>
            </w:r>
          </w:p>
        </w:tc>
        <w:tc>
          <w:tcPr>
            <w:tcW w:w="2859" w:type="dxa"/>
          </w:tcPr>
          <w:p w14:paraId="093A4E87" w14:textId="35C4E9CA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CE33815" w14:textId="052D0F49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3EB4975" w14:textId="5BEED7C9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46DE074" w14:textId="77777777" w:rsidR="003E2E6C" w:rsidRDefault="003E2E6C" w:rsidP="00992F81"/>
        </w:tc>
      </w:tr>
      <w:tr w:rsidR="003E2E6C" w14:paraId="6BBBEA70" w14:textId="77777777" w:rsidTr="00992F81">
        <w:trPr>
          <w:trHeight w:val="360"/>
        </w:trPr>
        <w:tc>
          <w:tcPr>
            <w:tcW w:w="1615" w:type="dxa"/>
          </w:tcPr>
          <w:p w14:paraId="25451B07" w14:textId="3F7EC1AE" w:rsidR="003E2E6C" w:rsidRDefault="00C40C50" w:rsidP="00C40C50">
            <w:pPr>
              <w:jc w:val="center"/>
            </w:pPr>
            <w:r>
              <w:t>C-31</w:t>
            </w:r>
          </w:p>
        </w:tc>
        <w:tc>
          <w:tcPr>
            <w:tcW w:w="2859" w:type="dxa"/>
          </w:tcPr>
          <w:p w14:paraId="672AADAA" w14:textId="5E49B35D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B552F97" w14:textId="2CB01101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E0FB615" w14:textId="74D927A3" w:rsidR="003E2E6C" w:rsidRDefault="00C40C50" w:rsidP="00C40C50">
            <w:pPr>
              <w:jc w:val="center"/>
            </w:pPr>
            <w:r>
              <w:t>$712.50</w:t>
            </w:r>
          </w:p>
        </w:tc>
        <w:tc>
          <w:tcPr>
            <w:tcW w:w="2006" w:type="dxa"/>
          </w:tcPr>
          <w:p w14:paraId="7BC911C7" w14:textId="77777777" w:rsidR="003E2E6C" w:rsidRDefault="003E2E6C" w:rsidP="00992F81"/>
        </w:tc>
      </w:tr>
      <w:tr w:rsidR="003E2E6C" w14:paraId="5F679D6D" w14:textId="77777777" w:rsidTr="00992F81">
        <w:trPr>
          <w:trHeight w:val="360"/>
        </w:trPr>
        <w:tc>
          <w:tcPr>
            <w:tcW w:w="1615" w:type="dxa"/>
          </w:tcPr>
          <w:p w14:paraId="231DC14D" w14:textId="56A5AACF" w:rsidR="003E2E6C" w:rsidRDefault="00C40C50" w:rsidP="00C40C50">
            <w:pPr>
              <w:jc w:val="center"/>
            </w:pPr>
            <w:r>
              <w:t>C-18</w:t>
            </w:r>
          </w:p>
        </w:tc>
        <w:tc>
          <w:tcPr>
            <w:tcW w:w="2859" w:type="dxa"/>
          </w:tcPr>
          <w:p w14:paraId="478D6F21" w14:textId="4C72CD7A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7ED1BC2" w14:textId="798910A7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E4EA1FD" w14:textId="49D28E74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9A94FD0" w14:textId="77777777" w:rsidR="003E2E6C" w:rsidRDefault="003E2E6C" w:rsidP="00992F81"/>
        </w:tc>
      </w:tr>
      <w:tr w:rsidR="003E2E6C" w14:paraId="0F1C82B4" w14:textId="77777777" w:rsidTr="00992F81">
        <w:trPr>
          <w:trHeight w:val="360"/>
        </w:trPr>
        <w:tc>
          <w:tcPr>
            <w:tcW w:w="1615" w:type="dxa"/>
          </w:tcPr>
          <w:p w14:paraId="250F47A6" w14:textId="5855D85C" w:rsidR="003E2E6C" w:rsidRDefault="00C40C50" w:rsidP="00C40C50">
            <w:pPr>
              <w:jc w:val="center"/>
            </w:pPr>
            <w:r>
              <w:t>C-32</w:t>
            </w:r>
          </w:p>
        </w:tc>
        <w:tc>
          <w:tcPr>
            <w:tcW w:w="2859" w:type="dxa"/>
          </w:tcPr>
          <w:p w14:paraId="563C781B" w14:textId="6B41A13A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8D8849D" w14:textId="1A50C6D7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5646EF3" w14:textId="2DAFC3E5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9013A0C" w14:textId="77777777" w:rsidR="003E2E6C" w:rsidRDefault="003E2E6C" w:rsidP="00992F81"/>
        </w:tc>
      </w:tr>
      <w:tr w:rsidR="003E2E6C" w14:paraId="09E986F3" w14:textId="77777777" w:rsidTr="00992F81">
        <w:trPr>
          <w:trHeight w:val="360"/>
        </w:trPr>
        <w:tc>
          <w:tcPr>
            <w:tcW w:w="1615" w:type="dxa"/>
          </w:tcPr>
          <w:p w14:paraId="53CEEA89" w14:textId="7C4D5E5D" w:rsidR="003E2E6C" w:rsidRDefault="00C40C50" w:rsidP="00C40C50">
            <w:pPr>
              <w:jc w:val="center"/>
            </w:pPr>
            <w:r>
              <w:t>C-34</w:t>
            </w:r>
          </w:p>
        </w:tc>
        <w:tc>
          <w:tcPr>
            <w:tcW w:w="2859" w:type="dxa"/>
          </w:tcPr>
          <w:p w14:paraId="44087DFC" w14:textId="4FD31B17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4D5FBD3" w14:textId="27E8D67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02A87DE" w14:textId="4AFAF42B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AAB5506" w14:textId="77777777" w:rsidR="003E2E6C" w:rsidRDefault="003E2E6C" w:rsidP="00992F81"/>
        </w:tc>
      </w:tr>
      <w:tr w:rsidR="003E2E6C" w14:paraId="49DB9BFC" w14:textId="77777777" w:rsidTr="00992F81">
        <w:trPr>
          <w:trHeight w:val="360"/>
        </w:trPr>
        <w:tc>
          <w:tcPr>
            <w:tcW w:w="1615" w:type="dxa"/>
          </w:tcPr>
          <w:p w14:paraId="5EEABB7E" w14:textId="5D0A9DC3" w:rsidR="003E2E6C" w:rsidRDefault="00C40C50" w:rsidP="00C40C50">
            <w:pPr>
              <w:jc w:val="center"/>
            </w:pPr>
            <w:r>
              <w:t>A-35</w:t>
            </w:r>
          </w:p>
        </w:tc>
        <w:tc>
          <w:tcPr>
            <w:tcW w:w="2859" w:type="dxa"/>
          </w:tcPr>
          <w:p w14:paraId="6E27B8D9" w14:textId="70C32648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4EB4224" w14:textId="2A77403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055025E" w14:textId="1875F682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848BF31" w14:textId="77777777" w:rsidR="003E2E6C" w:rsidRDefault="003E2E6C" w:rsidP="00992F81"/>
        </w:tc>
      </w:tr>
      <w:tr w:rsidR="003E2E6C" w14:paraId="522F5B66" w14:textId="77777777" w:rsidTr="00992F81">
        <w:trPr>
          <w:trHeight w:val="360"/>
        </w:trPr>
        <w:tc>
          <w:tcPr>
            <w:tcW w:w="1615" w:type="dxa"/>
          </w:tcPr>
          <w:p w14:paraId="08FBDC94" w14:textId="4D90037C" w:rsidR="003E2E6C" w:rsidRDefault="00C40C50" w:rsidP="00C40C50">
            <w:pPr>
              <w:jc w:val="center"/>
            </w:pPr>
            <w:r>
              <w:t>B-16</w:t>
            </w:r>
          </w:p>
        </w:tc>
        <w:tc>
          <w:tcPr>
            <w:tcW w:w="2859" w:type="dxa"/>
          </w:tcPr>
          <w:p w14:paraId="4149DEED" w14:textId="09A08BB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9F9F6AD" w14:textId="3BE80474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57916C1" w14:textId="007E876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16A9DAA" w14:textId="77777777" w:rsidR="003E2E6C" w:rsidRDefault="003E2E6C" w:rsidP="00992F81"/>
        </w:tc>
      </w:tr>
      <w:tr w:rsidR="003E2E6C" w14:paraId="0A9F2938" w14:textId="77777777" w:rsidTr="00992F81">
        <w:trPr>
          <w:trHeight w:val="360"/>
        </w:trPr>
        <w:tc>
          <w:tcPr>
            <w:tcW w:w="1615" w:type="dxa"/>
          </w:tcPr>
          <w:p w14:paraId="7DD22D52" w14:textId="5C8C53F1" w:rsidR="003E2E6C" w:rsidRDefault="00C40C50" w:rsidP="00C40C50">
            <w:pPr>
              <w:jc w:val="center"/>
            </w:pPr>
            <w:r>
              <w:t>C-25</w:t>
            </w:r>
          </w:p>
        </w:tc>
        <w:tc>
          <w:tcPr>
            <w:tcW w:w="2859" w:type="dxa"/>
          </w:tcPr>
          <w:p w14:paraId="032197C2" w14:textId="6F1C091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AC78F6B" w14:textId="4EFFBAFE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4D5E094" w14:textId="111C903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C155D0A" w14:textId="77777777" w:rsidR="003E2E6C" w:rsidRDefault="003E2E6C" w:rsidP="00992F81"/>
        </w:tc>
      </w:tr>
      <w:tr w:rsidR="003E2E6C" w14:paraId="6760A331" w14:textId="77777777" w:rsidTr="00992F81">
        <w:trPr>
          <w:trHeight w:val="360"/>
        </w:trPr>
        <w:tc>
          <w:tcPr>
            <w:tcW w:w="1615" w:type="dxa"/>
          </w:tcPr>
          <w:p w14:paraId="16FD0211" w14:textId="0C9EC92D" w:rsidR="003E2E6C" w:rsidRDefault="00C40C50" w:rsidP="00C40C50">
            <w:pPr>
              <w:jc w:val="center"/>
            </w:pPr>
            <w:r>
              <w:t>B-8</w:t>
            </w:r>
          </w:p>
        </w:tc>
        <w:tc>
          <w:tcPr>
            <w:tcW w:w="2859" w:type="dxa"/>
          </w:tcPr>
          <w:p w14:paraId="03450CEA" w14:textId="2195F15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B0D0C1B" w14:textId="43B58ED8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E9629E7" w14:textId="0FD68BF8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1D22EF8" w14:textId="77777777" w:rsidR="003E2E6C" w:rsidRDefault="003E2E6C" w:rsidP="00992F81"/>
        </w:tc>
      </w:tr>
      <w:tr w:rsidR="003E2E6C" w14:paraId="1FF00BAD" w14:textId="77777777" w:rsidTr="00992F81">
        <w:trPr>
          <w:trHeight w:val="360"/>
        </w:trPr>
        <w:tc>
          <w:tcPr>
            <w:tcW w:w="1615" w:type="dxa"/>
          </w:tcPr>
          <w:p w14:paraId="01616EC0" w14:textId="517F6179" w:rsidR="003E2E6C" w:rsidRDefault="00C40C50" w:rsidP="00C40C50">
            <w:pPr>
              <w:jc w:val="center"/>
            </w:pPr>
            <w:r>
              <w:t>C-11</w:t>
            </w:r>
          </w:p>
        </w:tc>
        <w:tc>
          <w:tcPr>
            <w:tcW w:w="2859" w:type="dxa"/>
          </w:tcPr>
          <w:p w14:paraId="11E272C0" w14:textId="1057F710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758EFAA" w14:textId="2735D5E1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9EF2FC6" w14:textId="34C46839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1808AD60" w14:textId="77777777" w:rsidR="003E2E6C" w:rsidRDefault="003E2E6C" w:rsidP="00992F81"/>
        </w:tc>
      </w:tr>
      <w:tr w:rsidR="003E2E6C" w14:paraId="0B20426C" w14:textId="77777777" w:rsidTr="00992F81">
        <w:trPr>
          <w:trHeight w:val="360"/>
        </w:trPr>
        <w:tc>
          <w:tcPr>
            <w:tcW w:w="1615" w:type="dxa"/>
          </w:tcPr>
          <w:p w14:paraId="56FCB07B" w14:textId="5AB7F7BD" w:rsidR="003E2E6C" w:rsidRDefault="00C40C50" w:rsidP="00C40C50">
            <w:pPr>
              <w:jc w:val="center"/>
            </w:pPr>
            <w:r>
              <w:t>C-27</w:t>
            </w:r>
          </w:p>
        </w:tc>
        <w:tc>
          <w:tcPr>
            <w:tcW w:w="2859" w:type="dxa"/>
          </w:tcPr>
          <w:p w14:paraId="370B4736" w14:textId="19ADE89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6B7A501" w14:textId="575AD14F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E41EEA8" w14:textId="6DDF1A99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26D6DF6" w14:textId="77777777" w:rsidR="003E2E6C" w:rsidRDefault="003E2E6C" w:rsidP="00992F81"/>
        </w:tc>
      </w:tr>
      <w:tr w:rsidR="003E2E6C" w14:paraId="77112133" w14:textId="77777777" w:rsidTr="00992F81">
        <w:trPr>
          <w:trHeight w:val="360"/>
        </w:trPr>
        <w:tc>
          <w:tcPr>
            <w:tcW w:w="1615" w:type="dxa"/>
          </w:tcPr>
          <w:p w14:paraId="6FA0EAB8" w14:textId="6C0C0593" w:rsidR="003E2E6C" w:rsidRDefault="00C40C50" w:rsidP="00C40C50">
            <w:pPr>
              <w:jc w:val="center"/>
            </w:pPr>
            <w:r>
              <w:t>C-23</w:t>
            </w:r>
          </w:p>
        </w:tc>
        <w:tc>
          <w:tcPr>
            <w:tcW w:w="2859" w:type="dxa"/>
          </w:tcPr>
          <w:p w14:paraId="0B598B9C" w14:textId="3FC0E982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54D8F68" w14:textId="521CA2D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B8330F2" w14:textId="230C5782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2F9752D" w14:textId="77777777" w:rsidR="003E2E6C" w:rsidRDefault="003E2E6C" w:rsidP="00992F81"/>
        </w:tc>
      </w:tr>
      <w:tr w:rsidR="003E2E6C" w14:paraId="74A87B2D" w14:textId="77777777" w:rsidTr="00992F81">
        <w:trPr>
          <w:trHeight w:val="360"/>
        </w:trPr>
        <w:tc>
          <w:tcPr>
            <w:tcW w:w="1615" w:type="dxa"/>
          </w:tcPr>
          <w:p w14:paraId="35F2E3AB" w14:textId="147C3C3A" w:rsidR="003E2E6C" w:rsidRDefault="00C40C50" w:rsidP="00C40C50">
            <w:pPr>
              <w:jc w:val="center"/>
            </w:pPr>
            <w:r>
              <w:t>B-4</w:t>
            </w:r>
          </w:p>
        </w:tc>
        <w:tc>
          <w:tcPr>
            <w:tcW w:w="2859" w:type="dxa"/>
          </w:tcPr>
          <w:p w14:paraId="4214EC04" w14:textId="66CAF558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7AF2793" w14:textId="17B3B41F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58E0F3D" w14:textId="2B85D219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5EB7306" w14:textId="77777777" w:rsidR="003E2E6C" w:rsidRDefault="003E2E6C" w:rsidP="00992F81"/>
        </w:tc>
      </w:tr>
      <w:tr w:rsidR="003E2E6C" w14:paraId="2C12FF9C" w14:textId="77777777" w:rsidTr="00992F81">
        <w:trPr>
          <w:trHeight w:val="360"/>
        </w:trPr>
        <w:tc>
          <w:tcPr>
            <w:tcW w:w="1615" w:type="dxa"/>
          </w:tcPr>
          <w:p w14:paraId="7E8A70EB" w14:textId="1FB7DAC7" w:rsidR="003E2E6C" w:rsidRDefault="00C40C50" w:rsidP="00C40C50">
            <w:pPr>
              <w:jc w:val="center"/>
            </w:pPr>
            <w:r>
              <w:t>D-30</w:t>
            </w:r>
          </w:p>
        </w:tc>
        <w:tc>
          <w:tcPr>
            <w:tcW w:w="2859" w:type="dxa"/>
          </w:tcPr>
          <w:p w14:paraId="201AE614" w14:textId="13331800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2F946BC" w14:textId="6411D5B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01B8059" w14:textId="47D9C194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6A17BF4E" w14:textId="77777777" w:rsidR="003E2E6C" w:rsidRDefault="003E2E6C" w:rsidP="00992F81"/>
        </w:tc>
      </w:tr>
      <w:tr w:rsidR="003E2E6C" w14:paraId="37FEB7D7" w14:textId="77777777" w:rsidTr="00992F81">
        <w:trPr>
          <w:trHeight w:val="360"/>
        </w:trPr>
        <w:tc>
          <w:tcPr>
            <w:tcW w:w="1615" w:type="dxa"/>
          </w:tcPr>
          <w:p w14:paraId="6FE4C934" w14:textId="37A6D2FC" w:rsidR="003E2E6C" w:rsidRDefault="00C40C50" w:rsidP="00C40C50">
            <w:pPr>
              <w:jc w:val="center"/>
            </w:pPr>
            <w:r>
              <w:t>A-29</w:t>
            </w:r>
          </w:p>
        </w:tc>
        <w:tc>
          <w:tcPr>
            <w:tcW w:w="2859" w:type="dxa"/>
          </w:tcPr>
          <w:p w14:paraId="3707BF4F" w14:textId="2A2C621D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F43176F" w14:textId="1B3FA54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BE6E015" w14:textId="07E422F6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332F488A" w14:textId="77777777" w:rsidR="003E2E6C" w:rsidRDefault="003E2E6C" w:rsidP="00992F81"/>
        </w:tc>
      </w:tr>
      <w:tr w:rsidR="003E2E6C" w14:paraId="668C57C7" w14:textId="77777777" w:rsidTr="00992F81">
        <w:trPr>
          <w:trHeight w:val="360"/>
        </w:trPr>
        <w:tc>
          <w:tcPr>
            <w:tcW w:w="1615" w:type="dxa"/>
          </w:tcPr>
          <w:p w14:paraId="41DF878D" w14:textId="6F6E978E" w:rsidR="003E2E6C" w:rsidRDefault="00C40C50" w:rsidP="00C40C50">
            <w:pPr>
              <w:jc w:val="center"/>
            </w:pPr>
            <w:r>
              <w:t>B-12</w:t>
            </w:r>
          </w:p>
        </w:tc>
        <w:tc>
          <w:tcPr>
            <w:tcW w:w="2859" w:type="dxa"/>
          </w:tcPr>
          <w:p w14:paraId="375FFAE6" w14:textId="03BCA92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82918C0" w14:textId="73B403D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BA77DBA" w14:textId="561DE2D3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38F2BB3" w14:textId="77777777" w:rsidR="003E2E6C" w:rsidRDefault="003E2E6C" w:rsidP="00992F81"/>
        </w:tc>
      </w:tr>
      <w:tr w:rsidR="003E2E6C" w14:paraId="7169E939" w14:textId="77777777" w:rsidTr="00992F81">
        <w:trPr>
          <w:trHeight w:val="360"/>
        </w:trPr>
        <w:tc>
          <w:tcPr>
            <w:tcW w:w="1615" w:type="dxa"/>
          </w:tcPr>
          <w:p w14:paraId="311060C2" w14:textId="45E432A6" w:rsidR="003E2E6C" w:rsidRDefault="00C40C50" w:rsidP="00C40C50">
            <w:pPr>
              <w:jc w:val="center"/>
            </w:pPr>
            <w:r>
              <w:t>C-16</w:t>
            </w:r>
          </w:p>
        </w:tc>
        <w:tc>
          <w:tcPr>
            <w:tcW w:w="2859" w:type="dxa"/>
          </w:tcPr>
          <w:p w14:paraId="5C5CC8CB" w14:textId="77B24D5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E8FF72C" w14:textId="5C04E6D0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40A549D" w14:textId="53939FF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B5CC7CD" w14:textId="77777777" w:rsidR="003E2E6C" w:rsidRDefault="003E2E6C" w:rsidP="00992F81"/>
        </w:tc>
      </w:tr>
      <w:tr w:rsidR="003E2E6C" w14:paraId="7611B4DA" w14:textId="77777777" w:rsidTr="00992F81">
        <w:trPr>
          <w:trHeight w:val="360"/>
        </w:trPr>
        <w:tc>
          <w:tcPr>
            <w:tcW w:w="1615" w:type="dxa"/>
          </w:tcPr>
          <w:p w14:paraId="0725232D" w14:textId="72955BC2" w:rsidR="003E2E6C" w:rsidRDefault="00C40C50" w:rsidP="00C40C50">
            <w:pPr>
              <w:jc w:val="center"/>
            </w:pPr>
            <w:r>
              <w:t>C-39</w:t>
            </w:r>
          </w:p>
        </w:tc>
        <w:tc>
          <w:tcPr>
            <w:tcW w:w="2859" w:type="dxa"/>
          </w:tcPr>
          <w:p w14:paraId="36C32561" w14:textId="0E4D7BA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77DBE45" w14:textId="431795F3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DF95A93" w14:textId="616D262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2147678" w14:textId="77777777" w:rsidR="003E2E6C" w:rsidRDefault="003E2E6C" w:rsidP="00992F81"/>
        </w:tc>
      </w:tr>
      <w:tr w:rsidR="003E2E6C" w14:paraId="6B2DD863" w14:textId="77777777" w:rsidTr="00992F81">
        <w:trPr>
          <w:trHeight w:val="360"/>
        </w:trPr>
        <w:tc>
          <w:tcPr>
            <w:tcW w:w="1615" w:type="dxa"/>
          </w:tcPr>
          <w:p w14:paraId="2054188B" w14:textId="04FBB092" w:rsidR="003E2E6C" w:rsidRDefault="00C40C50" w:rsidP="00C40C50">
            <w:pPr>
              <w:jc w:val="center"/>
            </w:pPr>
            <w:r>
              <w:t>B-31</w:t>
            </w:r>
          </w:p>
        </w:tc>
        <w:tc>
          <w:tcPr>
            <w:tcW w:w="2859" w:type="dxa"/>
          </w:tcPr>
          <w:p w14:paraId="553E3E06" w14:textId="4D8CFA40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FDE487E" w14:textId="7AE063B1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D8FDB39" w14:textId="335E0C20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2D9DE31" w14:textId="77777777" w:rsidR="003E2E6C" w:rsidRDefault="003E2E6C" w:rsidP="00992F81"/>
        </w:tc>
      </w:tr>
      <w:tr w:rsidR="003E2E6C" w14:paraId="6985D8CE" w14:textId="77777777" w:rsidTr="00992F81">
        <w:trPr>
          <w:trHeight w:val="360"/>
        </w:trPr>
        <w:tc>
          <w:tcPr>
            <w:tcW w:w="1615" w:type="dxa"/>
          </w:tcPr>
          <w:p w14:paraId="58D33EF5" w14:textId="50D5CD58" w:rsidR="003E2E6C" w:rsidRDefault="00C40C50" w:rsidP="00C40C50">
            <w:pPr>
              <w:jc w:val="center"/>
            </w:pPr>
            <w:r>
              <w:t>C -14</w:t>
            </w:r>
          </w:p>
        </w:tc>
        <w:tc>
          <w:tcPr>
            <w:tcW w:w="2859" w:type="dxa"/>
          </w:tcPr>
          <w:p w14:paraId="3B23138C" w14:textId="3469418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BB1B3D5" w14:textId="0D5D6408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B4CC146" w14:textId="3A03EC8F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A9FA4E6" w14:textId="77777777" w:rsidR="003E2E6C" w:rsidRDefault="003E2E6C" w:rsidP="00992F81"/>
        </w:tc>
      </w:tr>
      <w:tr w:rsidR="003E2E6C" w14:paraId="28236529" w14:textId="77777777" w:rsidTr="00992F81">
        <w:trPr>
          <w:trHeight w:val="360"/>
        </w:trPr>
        <w:tc>
          <w:tcPr>
            <w:tcW w:w="1615" w:type="dxa"/>
          </w:tcPr>
          <w:p w14:paraId="4EDB3B17" w14:textId="2390688E" w:rsidR="003E2E6C" w:rsidRDefault="00C40C50" w:rsidP="00C40C50">
            <w:pPr>
              <w:jc w:val="center"/>
            </w:pPr>
            <w:r>
              <w:t>B-1</w:t>
            </w:r>
          </w:p>
        </w:tc>
        <w:tc>
          <w:tcPr>
            <w:tcW w:w="2859" w:type="dxa"/>
          </w:tcPr>
          <w:p w14:paraId="4B76BC8B" w14:textId="45033DBE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52BFC83" w14:textId="52D33B94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382E32A" w14:textId="439707FC" w:rsidR="003E2E6C" w:rsidRDefault="00C40C50" w:rsidP="00C40C50">
            <w:pPr>
              <w:jc w:val="center"/>
            </w:pPr>
            <w:r>
              <w:t>$712.50</w:t>
            </w:r>
          </w:p>
        </w:tc>
        <w:tc>
          <w:tcPr>
            <w:tcW w:w="2006" w:type="dxa"/>
          </w:tcPr>
          <w:p w14:paraId="6F519739" w14:textId="77777777" w:rsidR="003E2E6C" w:rsidRDefault="003E2E6C" w:rsidP="00992F81"/>
        </w:tc>
      </w:tr>
      <w:tr w:rsidR="003E2E6C" w14:paraId="71BECD2D" w14:textId="77777777" w:rsidTr="00992F81">
        <w:trPr>
          <w:trHeight w:val="360"/>
        </w:trPr>
        <w:tc>
          <w:tcPr>
            <w:tcW w:w="1615" w:type="dxa"/>
          </w:tcPr>
          <w:p w14:paraId="70ECAEAF" w14:textId="0C524EAB" w:rsidR="003E2E6C" w:rsidRDefault="00C40C50" w:rsidP="00C40C50">
            <w:pPr>
              <w:jc w:val="center"/>
            </w:pPr>
            <w:r>
              <w:t>D-22</w:t>
            </w:r>
          </w:p>
        </w:tc>
        <w:tc>
          <w:tcPr>
            <w:tcW w:w="2859" w:type="dxa"/>
          </w:tcPr>
          <w:p w14:paraId="42F652C8" w14:textId="2864853B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ED28903" w14:textId="0CA1913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DDF276E" w14:textId="141A26D1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4F8A42B" w14:textId="77777777" w:rsidR="003E2E6C" w:rsidRDefault="003E2E6C" w:rsidP="00992F81"/>
        </w:tc>
      </w:tr>
      <w:tr w:rsidR="003E2E6C" w14:paraId="175C179B" w14:textId="77777777" w:rsidTr="00992F81">
        <w:trPr>
          <w:trHeight w:val="360"/>
        </w:trPr>
        <w:tc>
          <w:tcPr>
            <w:tcW w:w="1615" w:type="dxa"/>
          </w:tcPr>
          <w:p w14:paraId="3FD22318" w14:textId="2FD7B084" w:rsidR="003E2E6C" w:rsidRDefault="00C40C50" w:rsidP="00C40C50">
            <w:pPr>
              <w:jc w:val="center"/>
            </w:pPr>
            <w:r>
              <w:lastRenderedPageBreak/>
              <w:t>A-11</w:t>
            </w:r>
          </w:p>
        </w:tc>
        <w:tc>
          <w:tcPr>
            <w:tcW w:w="2859" w:type="dxa"/>
          </w:tcPr>
          <w:p w14:paraId="7B993159" w14:textId="3357EECB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F07172C" w14:textId="2D4C5C12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E10C5EF" w14:textId="4A4FD25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34861839" w14:textId="77777777" w:rsidR="003E2E6C" w:rsidRDefault="003E2E6C" w:rsidP="00992F81"/>
        </w:tc>
      </w:tr>
      <w:tr w:rsidR="003E2E6C" w14:paraId="7468E797" w14:textId="77777777" w:rsidTr="00992F81">
        <w:trPr>
          <w:trHeight w:val="360"/>
        </w:trPr>
        <w:tc>
          <w:tcPr>
            <w:tcW w:w="1615" w:type="dxa"/>
          </w:tcPr>
          <w:p w14:paraId="43024111" w14:textId="04C6E884" w:rsidR="003E2E6C" w:rsidRDefault="00C40C50" w:rsidP="00C40C50">
            <w:pPr>
              <w:jc w:val="center"/>
            </w:pPr>
            <w:r>
              <w:t>B-10</w:t>
            </w:r>
          </w:p>
        </w:tc>
        <w:tc>
          <w:tcPr>
            <w:tcW w:w="2859" w:type="dxa"/>
          </w:tcPr>
          <w:p w14:paraId="48870603" w14:textId="4F70AABA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EFE7CF3" w14:textId="6574F2C2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40C6AA5" w14:textId="7345A9E6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6B63F2DD" w14:textId="77777777" w:rsidR="003E2E6C" w:rsidRDefault="003E2E6C" w:rsidP="00992F81"/>
        </w:tc>
      </w:tr>
      <w:tr w:rsidR="003E2E6C" w14:paraId="4D897A1C" w14:textId="77777777" w:rsidTr="00992F81">
        <w:trPr>
          <w:trHeight w:val="360"/>
        </w:trPr>
        <w:tc>
          <w:tcPr>
            <w:tcW w:w="1615" w:type="dxa"/>
          </w:tcPr>
          <w:p w14:paraId="77898DDA" w14:textId="4E0C0332" w:rsidR="003E2E6C" w:rsidRDefault="00C40C50" w:rsidP="00C40C50">
            <w:pPr>
              <w:jc w:val="center"/>
            </w:pPr>
            <w:r>
              <w:t>A-7</w:t>
            </w:r>
          </w:p>
        </w:tc>
        <w:tc>
          <w:tcPr>
            <w:tcW w:w="2859" w:type="dxa"/>
          </w:tcPr>
          <w:p w14:paraId="7313EA17" w14:textId="30527843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E0864F9" w14:textId="5291DC9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3167E9A" w14:textId="5293C946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1037AC4" w14:textId="77777777" w:rsidR="003E2E6C" w:rsidRDefault="003E2E6C" w:rsidP="00992F81"/>
        </w:tc>
      </w:tr>
      <w:tr w:rsidR="003E2E6C" w14:paraId="2A4225B1" w14:textId="77777777" w:rsidTr="00992F81">
        <w:trPr>
          <w:trHeight w:val="360"/>
        </w:trPr>
        <w:tc>
          <w:tcPr>
            <w:tcW w:w="1615" w:type="dxa"/>
          </w:tcPr>
          <w:p w14:paraId="2E1E6AE6" w14:textId="380B3FCE" w:rsidR="003E2E6C" w:rsidRDefault="00C40C50" w:rsidP="00C40C50">
            <w:pPr>
              <w:jc w:val="center"/>
            </w:pPr>
            <w:r>
              <w:t>D-12</w:t>
            </w:r>
          </w:p>
        </w:tc>
        <w:tc>
          <w:tcPr>
            <w:tcW w:w="2859" w:type="dxa"/>
          </w:tcPr>
          <w:p w14:paraId="5FF7D484" w14:textId="66DC823F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1A0B96C" w14:textId="40C9283C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DF64C89" w14:textId="0A9D71DA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CE2F79C" w14:textId="77777777" w:rsidR="003E2E6C" w:rsidRDefault="003E2E6C" w:rsidP="00992F81"/>
        </w:tc>
      </w:tr>
      <w:tr w:rsidR="003E2E6C" w14:paraId="78FF050E" w14:textId="77777777" w:rsidTr="00992F81">
        <w:trPr>
          <w:trHeight w:val="360"/>
        </w:trPr>
        <w:tc>
          <w:tcPr>
            <w:tcW w:w="1615" w:type="dxa"/>
          </w:tcPr>
          <w:p w14:paraId="46ACC141" w14:textId="4F031724" w:rsidR="003E2E6C" w:rsidRDefault="00C40C50" w:rsidP="00C40C50">
            <w:pPr>
              <w:jc w:val="center"/>
            </w:pPr>
            <w:r>
              <w:t>C-10</w:t>
            </w:r>
          </w:p>
        </w:tc>
        <w:tc>
          <w:tcPr>
            <w:tcW w:w="2859" w:type="dxa"/>
          </w:tcPr>
          <w:p w14:paraId="6C7EBF2A" w14:textId="347D97E9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578A551" w14:textId="00195E4B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06B0665" w14:textId="55256F7E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4E10EBB" w14:textId="77777777" w:rsidR="003E2E6C" w:rsidRDefault="003E2E6C" w:rsidP="00992F81"/>
        </w:tc>
      </w:tr>
      <w:tr w:rsidR="003E2E6C" w14:paraId="7FD8225D" w14:textId="77777777" w:rsidTr="00992F81">
        <w:trPr>
          <w:trHeight w:val="360"/>
        </w:trPr>
        <w:tc>
          <w:tcPr>
            <w:tcW w:w="1615" w:type="dxa"/>
          </w:tcPr>
          <w:p w14:paraId="6A71E44B" w14:textId="6818BA1E" w:rsidR="003E2E6C" w:rsidRDefault="00C40C50" w:rsidP="00C40C50">
            <w:pPr>
              <w:jc w:val="center"/>
            </w:pPr>
            <w:r>
              <w:t>C-24</w:t>
            </w:r>
          </w:p>
        </w:tc>
        <w:tc>
          <w:tcPr>
            <w:tcW w:w="2859" w:type="dxa"/>
          </w:tcPr>
          <w:p w14:paraId="2E4FF4FA" w14:textId="51398422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4C75EB98" w14:textId="68430436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2DBF8B7" w14:textId="18331090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BE15DCC" w14:textId="77777777" w:rsidR="003E2E6C" w:rsidRDefault="003E2E6C" w:rsidP="00992F81"/>
        </w:tc>
      </w:tr>
      <w:tr w:rsidR="003E2E6C" w14:paraId="4A5C2C69" w14:textId="77777777" w:rsidTr="00992F81">
        <w:trPr>
          <w:trHeight w:val="360"/>
        </w:trPr>
        <w:tc>
          <w:tcPr>
            <w:tcW w:w="1615" w:type="dxa"/>
          </w:tcPr>
          <w:p w14:paraId="21AB4006" w14:textId="74FB4AB9" w:rsidR="003E2E6C" w:rsidRDefault="00C40C50" w:rsidP="00C40C50">
            <w:pPr>
              <w:jc w:val="center"/>
            </w:pPr>
            <w:r>
              <w:t>C-9</w:t>
            </w:r>
          </w:p>
        </w:tc>
        <w:tc>
          <w:tcPr>
            <w:tcW w:w="2859" w:type="dxa"/>
          </w:tcPr>
          <w:p w14:paraId="41C3F1EF" w14:textId="268EF8ED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52529CE" w14:textId="6E0588D2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DC17E5B" w14:textId="7A0F2B57" w:rsidR="003E2E6C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3193D95" w14:textId="77777777" w:rsidR="003E2E6C" w:rsidRDefault="003E2E6C" w:rsidP="00992F81"/>
        </w:tc>
      </w:tr>
      <w:tr w:rsidR="003E2E6C" w14:paraId="2E518E9B" w14:textId="77777777" w:rsidTr="00992F81">
        <w:trPr>
          <w:trHeight w:val="360"/>
        </w:trPr>
        <w:tc>
          <w:tcPr>
            <w:tcW w:w="1615" w:type="dxa"/>
          </w:tcPr>
          <w:p w14:paraId="4D208339" w14:textId="525BBD5E" w:rsidR="003E2E6C" w:rsidRDefault="00C40C50" w:rsidP="00C40C50">
            <w:pPr>
              <w:jc w:val="center"/>
            </w:pPr>
            <w:r>
              <w:t>B-22</w:t>
            </w:r>
          </w:p>
        </w:tc>
        <w:tc>
          <w:tcPr>
            <w:tcW w:w="2859" w:type="dxa"/>
          </w:tcPr>
          <w:p w14:paraId="7356FBB1" w14:textId="55F0572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B02BB45" w14:textId="655EDBC5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2D73D93" w14:textId="32FEB04D" w:rsidR="003E2E6C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766225D0" w14:textId="77777777" w:rsidR="003E2E6C" w:rsidRDefault="003E2E6C" w:rsidP="00992F81"/>
        </w:tc>
      </w:tr>
      <w:tr w:rsidR="003E2E6C" w14:paraId="55794001" w14:textId="77777777" w:rsidTr="00992F81">
        <w:trPr>
          <w:trHeight w:val="360"/>
        </w:trPr>
        <w:tc>
          <w:tcPr>
            <w:tcW w:w="1615" w:type="dxa"/>
          </w:tcPr>
          <w:p w14:paraId="09D89579" w14:textId="0833D654" w:rsidR="003E2E6C" w:rsidRDefault="00C40C50" w:rsidP="00C40C50">
            <w:pPr>
              <w:jc w:val="center"/>
            </w:pPr>
            <w:r>
              <w:t>A-22</w:t>
            </w:r>
          </w:p>
        </w:tc>
        <w:tc>
          <w:tcPr>
            <w:tcW w:w="2859" w:type="dxa"/>
          </w:tcPr>
          <w:p w14:paraId="54EAE92B" w14:textId="004BDF04" w:rsidR="003E2E6C" w:rsidRDefault="003E2E6C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30008E3" w14:textId="0321FB99" w:rsidR="003E2E6C" w:rsidRDefault="003E2E6C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361C661" w14:textId="6FBE5203" w:rsidR="003E2E6C" w:rsidRDefault="00C40C50" w:rsidP="00C40C50">
            <w:pPr>
              <w:jc w:val="center"/>
            </w:pPr>
            <w:r>
              <w:t>$300.00</w:t>
            </w:r>
          </w:p>
        </w:tc>
        <w:tc>
          <w:tcPr>
            <w:tcW w:w="2006" w:type="dxa"/>
          </w:tcPr>
          <w:p w14:paraId="19044FE2" w14:textId="77777777" w:rsidR="003E2E6C" w:rsidRDefault="003E2E6C" w:rsidP="00992F81"/>
        </w:tc>
      </w:tr>
      <w:tr w:rsidR="00C40C50" w14:paraId="2CC2A989" w14:textId="77777777" w:rsidTr="00992F81">
        <w:trPr>
          <w:trHeight w:val="360"/>
        </w:trPr>
        <w:tc>
          <w:tcPr>
            <w:tcW w:w="1615" w:type="dxa"/>
          </w:tcPr>
          <w:p w14:paraId="6CCF569D" w14:textId="1906124F" w:rsidR="00C40C50" w:rsidRDefault="00C40C50" w:rsidP="00C40C50">
            <w:pPr>
              <w:jc w:val="center"/>
            </w:pPr>
            <w:r>
              <w:t>B-28</w:t>
            </w:r>
          </w:p>
        </w:tc>
        <w:tc>
          <w:tcPr>
            <w:tcW w:w="2859" w:type="dxa"/>
          </w:tcPr>
          <w:p w14:paraId="693AC529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EAAA71D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3D9C89E" w14:textId="735D2756" w:rsidR="00C40C50" w:rsidRDefault="00C40C50" w:rsidP="00C40C50">
            <w:pPr>
              <w:jc w:val="center"/>
            </w:pPr>
            <w:r>
              <w:t>$665.00</w:t>
            </w:r>
          </w:p>
        </w:tc>
        <w:tc>
          <w:tcPr>
            <w:tcW w:w="2006" w:type="dxa"/>
          </w:tcPr>
          <w:p w14:paraId="14F24160" w14:textId="77777777" w:rsidR="00C40C50" w:rsidRDefault="00C40C50" w:rsidP="00992F81"/>
        </w:tc>
      </w:tr>
      <w:tr w:rsidR="00C40C50" w14:paraId="26B357CD" w14:textId="77777777" w:rsidTr="00992F81">
        <w:trPr>
          <w:trHeight w:val="360"/>
        </w:trPr>
        <w:tc>
          <w:tcPr>
            <w:tcW w:w="1615" w:type="dxa"/>
          </w:tcPr>
          <w:p w14:paraId="42EEC64F" w14:textId="0D1C348A" w:rsidR="00C40C50" w:rsidRDefault="00C40C50" w:rsidP="00C40C50">
            <w:pPr>
              <w:jc w:val="center"/>
            </w:pPr>
            <w:r>
              <w:t>D-35</w:t>
            </w:r>
          </w:p>
        </w:tc>
        <w:tc>
          <w:tcPr>
            <w:tcW w:w="2859" w:type="dxa"/>
          </w:tcPr>
          <w:p w14:paraId="5D3AA0DC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D3A01CC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563BBD7" w14:textId="57BAFDF6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E29DA94" w14:textId="77777777" w:rsidR="00C40C50" w:rsidRDefault="00C40C50" w:rsidP="00992F81"/>
        </w:tc>
      </w:tr>
      <w:tr w:rsidR="00C40C50" w14:paraId="561F9C71" w14:textId="77777777" w:rsidTr="00992F81">
        <w:trPr>
          <w:trHeight w:val="360"/>
        </w:trPr>
        <w:tc>
          <w:tcPr>
            <w:tcW w:w="1615" w:type="dxa"/>
          </w:tcPr>
          <w:p w14:paraId="493C2D03" w14:textId="349F28C6" w:rsidR="00C40C50" w:rsidRDefault="00C40C50" w:rsidP="00C40C50">
            <w:pPr>
              <w:jc w:val="center"/>
            </w:pPr>
            <w:r>
              <w:t>C-40</w:t>
            </w:r>
          </w:p>
        </w:tc>
        <w:tc>
          <w:tcPr>
            <w:tcW w:w="2859" w:type="dxa"/>
          </w:tcPr>
          <w:p w14:paraId="2497A841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91E891F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37F5D5A" w14:textId="3BAD999D" w:rsidR="00C40C50" w:rsidRDefault="00C40C50" w:rsidP="00C40C50">
            <w:pPr>
              <w:jc w:val="center"/>
            </w:pPr>
            <w:r>
              <w:t>$300.00</w:t>
            </w:r>
          </w:p>
        </w:tc>
        <w:tc>
          <w:tcPr>
            <w:tcW w:w="2006" w:type="dxa"/>
          </w:tcPr>
          <w:p w14:paraId="582D1F88" w14:textId="77777777" w:rsidR="00C40C50" w:rsidRDefault="00C40C50" w:rsidP="00992F81"/>
        </w:tc>
      </w:tr>
      <w:tr w:rsidR="00C40C50" w14:paraId="37DF0AA5" w14:textId="77777777" w:rsidTr="00992F81">
        <w:trPr>
          <w:trHeight w:val="360"/>
        </w:trPr>
        <w:tc>
          <w:tcPr>
            <w:tcW w:w="1615" w:type="dxa"/>
          </w:tcPr>
          <w:p w14:paraId="15C17471" w14:textId="06A046BE" w:rsidR="00C40C50" w:rsidRDefault="00C40C50" w:rsidP="00C40C50">
            <w:pPr>
              <w:jc w:val="center"/>
            </w:pPr>
            <w:r>
              <w:t>B-26</w:t>
            </w:r>
          </w:p>
        </w:tc>
        <w:tc>
          <w:tcPr>
            <w:tcW w:w="2859" w:type="dxa"/>
          </w:tcPr>
          <w:p w14:paraId="399CE147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27B2C8B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A68C2D6" w14:textId="0DEAEE4F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0076CA1" w14:textId="77777777" w:rsidR="00C40C50" w:rsidRDefault="00C40C50" w:rsidP="00992F81"/>
        </w:tc>
      </w:tr>
      <w:tr w:rsidR="00C40C50" w14:paraId="412748C4" w14:textId="77777777" w:rsidTr="00992F81">
        <w:trPr>
          <w:trHeight w:val="360"/>
        </w:trPr>
        <w:tc>
          <w:tcPr>
            <w:tcW w:w="1615" w:type="dxa"/>
          </w:tcPr>
          <w:p w14:paraId="02A83197" w14:textId="4E6B1296" w:rsidR="00C40C50" w:rsidRDefault="00C40C50" w:rsidP="00C40C50">
            <w:pPr>
              <w:jc w:val="center"/>
            </w:pPr>
            <w:r>
              <w:t>A-30</w:t>
            </w:r>
          </w:p>
        </w:tc>
        <w:tc>
          <w:tcPr>
            <w:tcW w:w="2859" w:type="dxa"/>
          </w:tcPr>
          <w:p w14:paraId="09832036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6776D7F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EB05C3F" w14:textId="08C5111D" w:rsidR="00C40C50" w:rsidRDefault="00C40C50" w:rsidP="00C40C50">
            <w:pPr>
              <w:jc w:val="center"/>
            </w:pPr>
            <w:r>
              <w:t>$712.50</w:t>
            </w:r>
          </w:p>
        </w:tc>
        <w:tc>
          <w:tcPr>
            <w:tcW w:w="2006" w:type="dxa"/>
          </w:tcPr>
          <w:p w14:paraId="3ECFB388" w14:textId="77777777" w:rsidR="00C40C50" w:rsidRDefault="00C40C50" w:rsidP="00992F81"/>
        </w:tc>
      </w:tr>
      <w:tr w:rsidR="00C40C50" w14:paraId="6149BD93" w14:textId="77777777" w:rsidTr="00992F81">
        <w:trPr>
          <w:trHeight w:val="360"/>
        </w:trPr>
        <w:tc>
          <w:tcPr>
            <w:tcW w:w="1615" w:type="dxa"/>
          </w:tcPr>
          <w:p w14:paraId="1B1F514F" w14:textId="74EF0CD0" w:rsidR="00C40C50" w:rsidRDefault="00C40C50" w:rsidP="00C40C50">
            <w:pPr>
              <w:jc w:val="center"/>
            </w:pPr>
            <w:r>
              <w:t>A-10</w:t>
            </w:r>
          </w:p>
        </w:tc>
        <w:tc>
          <w:tcPr>
            <w:tcW w:w="2859" w:type="dxa"/>
          </w:tcPr>
          <w:p w14:paraId="1B7F0FD4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48F0078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D11EE3C" w14:textId="0B2E32CC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3ED4A57" w14:textId="77777777" w:rsidR="00C40C50" w:rsidRDefault="00C40C50" w:rsidP="00992F81"/>
        </w:tc>
      </w:tr>
      <w:tr w:rsidR="00C40C50" w14:paraId="7B718A0C" w14:textId="77777777" w:rsidTr="00992F81">
        <w:trPr>
          <w:trHeight w:val="360"/>
        </w:trPr>
        <w:tc>
          <w:tcPr>
            <w:tcW w:w="1615" w:type="dxa"/>
          </w:tcPr>
          <w:p w14:paraId="64FAA5AA" w14:textId="547740F9" w:rsidR="00C40C50" w:rsidRDefault="00C40C50" w:rsidP="00C40C50">
            <w:pPr>
              <w:jc w:val="center"/>
            </w:pPr>
            <w:r>
              <w:t>B-35</w:t>
            </w:r>
          </w:p>
        </w:tc>
        <w:tc>
          <w:tcPr>
            <w:tcW w:w="2859" w:type="dxa"/>
          </w:tcPr>
          <w:p w14:paraId="7EB24EDC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988418A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1B47091A" w14:textId="065F6480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F34E63E" w14:textId="77777777" w:rsidR="00C40C50" w:rsidRDefault="00C40C50" w:rsidP="00992F81"/>
        </w:tc>
      </w:tr>
      <w:tr w:rsidR="00C40C50" w14:paraId="378E474F" w14:textId="77777777" w:rsidTr="00992F81">
        <w:trPr>
          <w:trHeight w:val="360"/>
        </w:trPr>
        <w:tc>
          <w:tcPr>
            <w:tcW w:w="1615" w:type="dxa"/>
          </w:tcPr>
          <w:p w14:paraId="4DC9F109" w14:textId="1364B192" w:rsidR="00C40C50" w:rsidRDefault="00C40C50" w:rsidP="00C40C50">
            <w:pPr>
              <w:jc w:val="center"/>
            </w:pPr>
            <w:r>
              <w:t>C-20</w:t>
            </w:r>
          </w:p>
        </w:tc>
        <w:tc>
          <w:tcPr>
            <w:tcW w:w="2859" w:type="dxa"/>
          </w:tcPr>
          <w:p w14:paraId="5730B7B7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304D255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6B05BB1A" w14:textId="149F324F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55E7C570" w14:textId="77777777" w:rsidR="00C40C50" w:rsidRDefault="00C40C50" w:rsidP="00992F81"/>
        </w:tc>
      </w:tr>
      <w:tr w:rsidR="00C40C50" w14:paraId="30938306" w14:textId="77777777" w:rsidTr="00992F81">
        <w:trPr>
          <w:trHeight w:val="360"/>
        </w:trPr>
        <w:tc>
          <w:tcPr>
            <w:tcW w:w="1615" w:type="dxa"/>
          </w:tcPr>
          <w:p w14:paraId="3B4D9CA7" w14:textId="76854968" w:rsidR="00C40C50" w:rsidRDefault="00C40C50" w:rsidP="00C40C50">
            <w:pPr>
              <w:jc w:val="center"/>
            </w:pPr>
            <w:r>
              <w:t>C-26</w:t>
            </w:r>
          </w:p>
        </w:tc>
        <w:tc>
          <w:tcPr>
            <w:tcW w:w="2859" w:type="dxa"/>
          </w:tcPr>
          <w:p w14:paraId="2B7F8025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563DE3C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35198FB" w14:textId="3A59AFD4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C66D8AF" w14:textId="77777777" w:rsidR="00C40C50" w:rsidRDefault="00C40C50" w:rsidP="00992F81"/>
        </w:tc>
      </w:tr>
      <w:tr w:rsidR="00C40C50" w14:paraId="5882942B" w14:textId="77777777" w:rsidTr="00992F81">
        <w:trPr>
          <w:trHeight w:val="360"/>
        </w:trPr>
        <w:tc>
          <w:tcPr>
            <w:tcW w:w="1615" w:type="dxa"/>
          </w:tcPr>
          <w:p w14:paraId="261641AB" w14:textId="4BA7DA85" w:rsidR="00C40C50" w:rsidRDefault="00C40C50" w:rsidP="00C40C50">
            <w:pPr>
              <w:jc w:val="center"/>
            </w:pPr>
            <w:r>
              <w:t>D-31</w:t>
            </w:r>
          </w:p>
        </w:tc>
        <w:tc>
          <w:tcPr>
            <w:tcW w:w="2859" w:type="dxa"/>
          </w:tcPr>
          <w:p w14:paraId="3EE1F159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CF4ADF5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51C28CE9" w14:textId="1DBB3B86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FA498B1" w14:textId="77777777" w:rsidR="00C40C50" w:rsidRDefault="00C40C50" w:rsidP="00992F81"/>
        </w:tc>
      </w:tr>
      <w:tr w:rsidR="00C40C50" w14:paraId="2B9F1B51" w14:textId="77777777" w:rsidTr="00992F81">
        <w:trPr>
          <w:trHeight w:val="360"/>
        </w:trPr>
        <w:tc>
          <w:tcPr>
            <w:tcW w:w="1615" w:type="dxa"/>
          </w:tcPr>
          <w:p w14:paraId="247B159B" w14:textId="3254383C" w:rsidR="00C40C50" w:rsidRDefault="00C40C50" w:rsidP="00C40C50">
            <w:pPr>
              <w:jc w:val="center"/>
            </w:pPr>
            <w:r>
              <w:t>A-8</w:t>
            </w:r>
          </w:p>
        </w:tc>
        <w:tc>
          <w:tcPr>
            <w:tcW w:w="2859" w:type="dxa"/>
          </w:tcPr>
          <w:p w14:paraId="20F8A8F0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E75B98E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55C6989" w14:textId="32E73F8C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5496471" w14:textId="77777777" w:rsidR="00C40C50" w:rsidRDefault="00C40C50" w:rsidP="00992F81"/>
        </w:tc>
      </w:tr>
      <w:tr w:rsidR="00C40C50" w14:paraId="4F965744" w14:textId="77777777" w:rsidTr="00992F81">
        <w:trPr>
          <w:trHeight w:val="360"/>
        </w:trPr>
        <w:tc>
          <w:tcPr>
            <w:tcW w:w="1615" w:type="dxa"/>
          </w:tcPr>
          <w:p w14:paraId="11E7CB38" w14:textId="46C93A47" w:rsidR="00C40C50" w:rsidRDefault="00C40C50" w:rsidP="00C40C50">
            <w:pPr>
              <w:jc w:val="center"/>
            </w:pPr>
            <w:r>
              <w:t>A-12</w:t>
            </w:r>
          </w:p>
        </w:tc>
        <w:tc>
          <w:tcPr>
            <w:tcW w:w="2859" w:type="dxa"/>
          </w:tcPr>
          <w:p w14:paraId="046BE031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98457CC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2528F617" w14:textId="6C7DBCB7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2F75A70D" w14:textId="77777777" w:rsidR="00C40C50" w:rsidRDefault="00C40C50" w:rsidP="00992F81"/>
        </w:tc>
      </w:tr>
      <w:tr w:rsidR="00C40C50" w14:paraId="588A32BC" w14:textId="77777777" w:rsidTr="00992F81">
        <w:trPr>
          <w:trHeight w:val="360"/>
        </w:trPr>
        <w:tc>
          <w:tcPr>
            <w:tcW w:w="1615" w:type="dxa"/>
          </w:tcPr>
          <w:p w14:paraId="559EB8B9" w14:textId="5C540E63" w:rsidR="00C40C50" w:rsidRDefault="00C40C50" w:rsidP="00C40C50">
            <w:pPr>
              <w:jc w:val="center"/>
            </w:pPr>
            <w:r>
              <w:t>B-33</w:t>
            </w:r>
          </w:p>
        </w:tc>
        <w:tc>
          <w:tcPr>
            <w:tcW w:w="2859" w:type="dxa"/>
          </w:tcPr>
          <w:p w14:paraId="4521760F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FBB0A06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57C4339" w14:textId="2EBDB709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B2BC0A3" w14:textId="77777777" w:rsidR="00C40C50" w:rsidRDefault="00C40C50" w:rsidP="00992F81"/>
        </w:tc>
      </w:tr>
      <w:tr w:rsidR="00C40C50" w14:paraId="14A3A25E" w14:textId="77777777" w:rsidTr="00992F81">
        <w:trPr>
          <w:trHeight w:val="360"/>
        </w:trPr>
        <w:tc>
          <w:tcPr>
            <w:tcW w:w="1615" w:type="dxa"/>
          </w:tcPr>
          <w:p w14:paraId="48C94A83" w14:textId="0E70CE5D" w:rsidR="00C40C50" w:rsidRDefault="00C40C50" w:rsidP="00C40C50">
            <w:pPr>
              <w:jc w:val="center"/>
            </w:pPr>
            <w:r>
              <w:t>D-4</w:t>
            </w:r>
          </w:p>
        </w:tc>
        <w:tc>
          <w:tcPr>
            <w:tcW w:w="2859" w:type="dxa"/>
          </w:tcPr>
          <w:p w14:paraId="6D3C52DD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3E43C8DE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497DCBBB" w14:textId="3F23A62B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79FDB207" w14:textId="77777777" w:rsidR="00C40C50" w:rsidRDefault="00C40C50" w:rsidP="00992F81"/>
        </w:tc>
      </w:tr>
      <w:tr w:rsidR="00C40C50" w14:paraId="5BE029DE" w14:textId="77777777" w:rsidTr="00992F81">
        <w:trPr>
          <w:trHeight w:val="360"/>
        </w:trPr>
        <w:tc>
          <w:tcPr>
            <w:tcW w:w="1615" w:type="dxa"/>
          </w:tcPr>
          <w:p w14:paraId="6498B24F" w14:textId="0D884771" w:rsidR="00C40C50" w:rsidRDefault="00C40C50" w:rsidP="00C40C50">
            <w:pPr>
              <w:jc w:val="center"/>
            </w:pPr>
            <w:r>
              <w:t>A-15</w:t>
            </w:r>
          </w:p>
        </w:tc>
        <w:tc>
          <w:tcPr>
            <w:tcW w:w="2859" w:type="dxa"/>
          </w:tcPr>
          <w:p w14:paraId="50FD6973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24C33812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04AD577" w14:textId="55AA878D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01EC28A6" w14:textId="77777777" w:rsidR="00C40C50" w:rsidRDefault="00C40C50" w:rsidP="00992F81"/>
        </w:tc>
      </w:tr>
      <w:tr w:rsidR="00C40C50" w14:paraId="605561D6" w14:textId="77777777" w:rsidTr="00992F81">
        <w:trPr>
          <w:trHeight w:val="360"/>
        </w:trPr>
        <w:tc>
          <w:tcPr>
            <w:tcW w:w="1615" w:type="dxa"/>
          </w:tcPr>
          <w:p w14:paraId="41B30104" w14:textId="32E08B2F" w:rsidR="00C40C50" w:rsidRDefault="00C40C50" w:rsidP="00C40C50">
            <w:pPr>
              <w:jc w:val="center"/>
            </w:pPr>
            <w:r>
              <w:t>B-11</w:t>
            </w:r>
          </w:p>
        </w:tc>
        <w:tc>
          <w:tcPr>
            <w:tcW w:w="2859" w:type="dxa"/>
          </w:tcPr>
          <w:p w14:paraId="0B3ADF5B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6C9764EC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07079ACA" w14:textId="0A1F1474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49C9DDF8" w14:textId="77777777" w:rsidR="00C40C50" w:rsidRDefault="00C40C50" w:rsidP="00992F81"/>
        </w:tc>
      </w:tr>
      <w:tr w:rsidR="00C40C50" w14:paraId="1B1769B2" w14:textId="77777777" w:rsidTr="00992F81">
        <w:trPr>
          <w:trHeight w:val="360"/>
        </w:trPr>
        <w:tc>
          <w:tcPr>
            <w:tcW w:w="1615" w:type="dxa"/>
          </w:tcPr>
          <w:p w14:paraId="28277A85" w14:textId="2ACBB12A" w:rsidR="00C40C50" w:rsidRDefault="00C40C50" w:rsidP="00C40C50">
            <w:pPr>
              <w:jc w:val="center"/>
            </w:pPr>
            <w:r>
              <w:t>A-9</w:t>
            </w:r>
          </w:p>
        </w:tc>
        <w:tc>
          <w:tcPr>
            <w:tcW w:w="2859" w:type="dxa"/>
          </w:tcPr>
          <w:p w14:paraId="0D9407F4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0301C1A2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756E1AD9" w14:textId="65604CA7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C08DD1D" w14:textId="77777777" w:rsidR="00C40C50" w:rsidRDefault="00C40C50" w:rsidP="00992F81"/>
        </w:tc>
      </w:tr>
      <w:tr w:rsidR="00C40C50" w14:paraId="0A674060" w14:textId="77777777" w:rsidTr="00992F81">
        <w:trPr>
          <w:trHeight w:val="360"/>
        </w:trPr>
        <w:tc>
          <w:tcPr>
            <w:tcW w:w="1615" w:type="dxa"/>
          </w:tcPr>
          <w:p w14:paraId="6C3E8211" w14:textId="6D2D7896" w:rsidR="00C40C50" w:rsidRDefault="00C40C50" w:rsidP="00C40C50">
            <w:pPr>
              <w:jc w:val="center"/>
            </w:pPr>
            <w:r>
              <w:t>C-19</w:t>
            </w:r>
          </w:p>
        </w:tc>
        <w:tc>
          <w:tcPr>
            <w:tcW w:w="2859" w:type="dxa"/>
          </w:tcPr>
          <w:p w14:paraId="3510AD0E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5BCBB4B2" w14:textId="77777777" w:rsidR="00C40C50" w:rsidRDefault="00C40C50" w:rsidP="00C40C50">
            <w:pPr>
              <w:pStyle w:val="Amount"/>
              <w:jc w:val="center"/>
            </w:pPr>
            <w:r>
              <w:t>M</w:t>
            </w:r>
          </w:p>
        </w:tc>
        <w:tc>
          <w:tcPr>
            <w:tcW w:w="1341" w:type="dxa"/>
          </w:tcPr>
          <w:p w14:paraId="30DFFCDD" w14:textId="3A698A72" w:rsidR="00C40C50" w:rsidRDefault="00C40C50" w:rsidP="00C40C50">
            <w:pPr>
              <w:jc w:val="center"/>
            </w:pPr>
            <w:r>
              <w:t>$700.00</w:t>
            </w:r>
          </w:p>
        </w:tc>
        <w:tc>
          <w:tcPr>
            <w:tcW w:w="2006" w:type="dxa"/>
          </w:tcPr>
          <w:p w14:paraId="1BF468DA" w14:textId="77777777" w:rsidR="00C40C50" w:rsidRDefault="00C40C50" w:rsidP="00992F81"/>
        </w:tc>
      </w:tr>
      <w:tr w:rsidR="00C40C50" w14:paraId="0F80C3C4" w14:textId="77777777" w:rsidTr="00992F81">
        <w:trPr>
          <w:trHeight w:val="360"/>
        </w:trPr>
        <w:tc>
          <w:tcPr>
            <w:tcW w:w="1615" w:type="dxa"/>
          </w:tcPr>
          <w:p w14:paraId="361D59CC" w14:textId="541B3120" w:rsidR="00C40C50" w:rsidRDefault="00C40C50" w:rsidP="00C40C50">
            <w:pPr>
              <w:jc w:val="center"/>
            </w:pPr>
            <w:r>
              <w:t>A-16</w:t>
            </w:r>
          </w:p>
        </w:tc>
        <w:tc>
          <w:tcPr>
            <w:tcW w:w="2859" w:type="dxa"/>
          </w:tcPr>
          <w:p w14:paraId="1F0AC66C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B6AD281" w14:textId="3ADF6D27" w:rsidR="00C40C50" w:rsidRDefault="00C40C50" w:rsidP="00C40C50">
            <w:pPr>
              <w:pStyle w:val="Amount"/>
              <w:jc w:val="center"/>
            </w:pPr>
            <w:r>
              <w:t>D</w:t>
            </w:r>
          </w:p>
        </w:tc>
        <w:tc>
          <w:tcPr>
            <w:tcW w:w="1341" w:type="dxa"/>
          </w:tcPr>
          <w:p w14:paraId="4C1AA4AF" w14:textId="7DF100D7" w:rsidR="00C40C50" w:rsidRDefault="00C40C50" w:rsidP="00C40C50">
            <w:pPr>
              <w:jc w:val="center"/>
            </w:pPr>
            <w:r>
              <w:t>$60.00</w:t>
            </w:r>
          </w:p>
        </w:tc>
        <w:tc>
          <w:tcPr>
            <w:tcW w:w="2006" w:type="dxa"/>
          </w:tcPr>
          <w:p w14:paraId="352CB74D" w14:textId="77777777" w:rsidR="00C40C50" w:rsidRDefault="00C40C50" w:rsidP="00992F81"/>
        </w:tc>
      </w:tr>
      <w:tr w:rsidR="00C40C50" w14:paraId="44853CB1" w14:textId="77777777" w:rsidTr="00992F81">
        <w:trPr>
          <w:trHeight w:val="360"/>
        </w:trPr>
        <w:tc>
          <w:tcPr>
            <w:tcW w:w="1615" w:type="dxa"/>
          </w:tcPr>
          <w:p w14:paraId="59E2F1EB" w14:textId="4BFE5B42" w:rsidR="00C40C50" w:rsidRDefault="00C40C50" w:rsidP="00C40C50">
            <w:pPr>
              <w:jc w:val="center"/>
            </w:pPr>
            <w:r>
              <w:t>C-29</w:t>
            </w:r>
          </w:p>
        </w:tc>
        <w:tc>
          <w:tcPr>
            <w:tcW w:w="2859" w:type="dxa"/>
          </w:tcPr>
          <w:p w14:paraId="7267BBA7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1096FC78" w14:textId="2E919ADF" w:rsidR="00C40C50" w:rsidRDefault="00C40C50" w:rsidP="00C40C50">
            <w:pPr>
              <w:pStyle w:val="Amount"/>
              <w:jc w:val="center"/>
            </w:pPr>
            <w:r>
              <w:t>D</w:t>
            </w:r>
          </w:p>
        </w:tc>
        <w:tc>
          <w:tcPr>
            <w:tcW w:w="1341" w:type="dxa"/>
          </w:tcPr>
          <w:p w14:paraId="0B603262" w14:textId="21BA389C" w:rsidR="00C40C50" w:rsidRDefault="00C40C50" w:rsidP="00C40C50">
            <w:pPr>
              <w:jc w:val="center"/>
            </w:pPr>
            <w:r>
              <w:t>$60.00</w:t>
            </w:r>
          </w:p>
        </w:tc>
        <w:tc>
          <w:tcPr>
            <w:tcW w:w="2006" w:type="dxa"/>
          </w:tcPr>
          <w:p w14:paraId="04798237" w14:textId="77777777" w:rsidR="00C40C50" w:rsidRDefault="00C40C50" w:rsidP="00992F81"/>
        </w:tc>
      </w:tr>
      <w:tr w:rsidR="00C40C50" w14:paraId="7493DA10" w14:textId="77777777" w:rsidTr="00992F81">
        <w:trPr>
          <w:trHeight w:val="360"/>
        </w:trPr>
        <w:tc>
          <w:tcPr>
            <w:tcW w:w="1615" w:type="dxa"/>
          </w:tcPr>
          <w:p w14:paraId="46761B6E" w14:textId="180D891B" w:rsidR="00C40C50" w:rsidRDefault="00C40C50" w:rsidP="00C40C50">
            <w:pPr>
              <w:jc w:val="center"/>
            </w:pPr>
            <w:r>
              <w:t>A-13</w:t>
            </w:r>
          </w:p>
        </w:tc>
        <w:tc>
          <w:tcPr>
            <w:tcW w:w="2859" w:type="dxa"/>
          </w:tcPr>
          <w:p w14:paraId="3C072F97" w14:textId="77777777" w:rsidR="00C40C50" w:rsidRDefault="00C40C50" w:rsidP="00C40C50">
            <w:pPr>
              <w:jc w:val="center"/>
            </w:pPr>
            <w:r>
              <w:t>Occupied</w:t>
            </w:r>
          </w:p>
        </w:tc>
        <w:tc>
          <w:tcPr>
            <w:tcW w:w="1529" w:type="dxa"/>
          </w:tcPr>
          <w:p w14:paraId="7AB98B85" w14:textId="34042054" w:rsidR="00C40C50" w:rsidRDefault="00C40C50" w:rsidP="00C40C50">
            <w:pPr>
              <w:pStyle w:val="Amount"/>
              <w:jc w:val="center"/>
            </w:pPr>
            <w:r>
              <w:t>D</w:t>
            </w:r>
          </w:p>
        </w:tc>
        <w:tc>
          <w:tcPr>
            <w:tcW w:w="1341" w:type="dxa"/>
          </w:tcPr>
          <w:p w14:paraId="3B2A5B16" w14:textId="001A7FEF" w:rsidR="00C40C50" w:rsidRDefault="00C40C50" w:rsidP="00C40C50">
            <w:pPr>
              <w:jc w:val="center"/>
            </w:pPr>
            <w:r>
              <w:t>$60.00</w:t>
            </w:r>
          </w:p>
        </w:tc>
        <w:tc>
          <w:tcPr>
            <w:tcW w:w="2006" w:type="dxa"/>
          </w:tcPr>
          <w:p w14:paraId="62F538E0" w14:textId="77777777" w:rsidR="00C40C50" w:rsidRDefault="00C40C50" w:rsidP="00992F81"/>
        </w:tc>
      </w:tr>
      <w:tr w:rsidR="00C40C50" w14:paraId="06CD6EF8" w14:textId="77777777" w:rsidTr="00992F81">
        <w:trPr>
          <w:trHeight w:val="360"/>
        </w:trPr>
        <w:tc>
          <w:tcPr>
            <w:tcW w:w="1615" w:type="dxa"/>
          </w:tcPr>
          <w:p w14:paraId="67219F35" w14:textId="77777777" w:rsidR="00C40C50" w:rsidRDefault="00C40C50" w:rsidP="00992F81"/>
        </w:tc>
        <w:tc>
          <w:tcPr>
            <w:tcW w:w="2859" w:type="dxa"/>
          </w:tcPr>
          <w:p w14:paraId="0FE596CA" w14:textId="25A59EED" w:rsidR="00C40C50" w:rsidRDefault="00C40C50" w:rsidP="00992F81"/>
        </w:tc>
        <w:tc>
          <w:tcPr>
            <w:tcW w:w="1529" w:type="dxa"/>
          </w:tcPr>
          <w:p w14:paraId="75D67163" w14:textId="1945CBBC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3EC8D109" w14:textId="77777777" w:rsidR="00C40C50" w:rsidRDefault="00C40C50" w:rsidP="00992F81"/>
        </w:tc>
        <w:tc>
          <w:tcPr>
            <w:tcW w:w="2006" w:type="dxa"/>
          </w:tcPr>
          <w:p w14:paraId="390819AA" w14:textId="77777777" w:rsidR="00C40C50" w:rsidRDefault="00C40C50" w:rsidP="00992F81"/>
        </w:tc>
      </w:tr>
      <w:tr w:rsidR="00C40C50" w14:paraId="4A88A614" w14:textId="77777777" w:rsidTr="00992F81">
        <w:trPr>
          <w:trHeight w:val="360"/>
        </w:trPr>
        <w:tc>
          <w:tcPr>
            <w:tcW w:w="1615" w:type="dxa"/>
          </w:tcPr>
          <w:p w14:paraId="1226DC44" w14:textId="77777777" w:rsidR="00C40C50" w:rsidRDefault="00C40C50" w:rsidP="00992F81"/>
        </w:tc>
        <w:tc>
          <w:tcPr>
            <w:tcW w:w="2859" w:type="dxa"/>
          </w:tcPr>
          <w:p w14:paraId="77DCCAB5" w14:textId="5B5D381D" w:rsidR="00C40C50" w:rsidRDefault="00C40C50" w:rsidP="00992F81"/>
        </w:tc>
        <w:tc>
          <w:tcPr>
            <w:tcW w:w="1529" w:type="dxa"/>
          </w:tcPr>
          <w:p w14:paraId="6C596FD2" w14:textId="5DCEA357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3E23C50C" w14:textId="77777777" w:rsidR="00C40C50" w:rsidRDefault="00C40C50" w:rsidP="00992F81"/>
        </w:tc>
        <w:tc>
          <w:tcPr>
            <w:tcW w:w="2006" w:type="dxa"/>
          </w:tcPr>
          <w:p w14:paraId="7D4B3DA4" w14:textId="77777777" w:rsidR="00C40C50" w:rsidRDefault="00C40C50" w:rsidP="00992F81"/>
        </w:tc>
      </w:tr>
      <w:tr w:rsidR="00C40C50" w14:paraId="59812961" w14:textId="77777777" w:rsidTr="00992F81">
        <w:trPr>
          <w:trHeight w:val="360"/>
        </w:trPr>
        <w:tc>
          <w:tcPr>
            <w:tcW w:w="1615" w:type="dxa"/>
          </w:tcPr>
          <w:p w14:paraId="77581D83" w14:textId="77777777" w:rsidR="00C40C50" w:rsidRDefault="00C40C50" w:rsidP="00992F81"/>
        </w:tc>
        <w:tc>
          <w:tcPr>
            <w:tcW w:w="2859" w:type="dxa"/>
          </w:tcPr>
          <w:p w14:paraId="0A71190A" w14:textId="586E4715" w:rsidR="00C40C50" w:rsidRDefault="00C40C50" w:rsidP="00992F81"/>
        </w:tc>
        <w:tc>
          <w:tcPr>
            <w:tcW w:w="1529" w:type="dxa"/>
          </w:tcPr>
          <w:p w14:paraId="2FDA3E38" w14:textId="223EA5E0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6291BCEA" w14:textId="77777777" w:rsidR="00C40C50" w:rsidRDefault="00C40C50" w:rsidP="00992F81"/>
        </w:tc>
        <w:tc>
          <w:tcPr>
            <w:tcW w:w="2006" w:type="dxa"/>
          </w:tcPr>
          <w:p w14:paraId="0C093D4B" w14:textId="77777777" w:rsidR="00C40C50" w:rsidRDefault="00C40C50" w:rsidP="00992F81"/>
        </w:tc>
      </w:tr>
      <w:tr w:rsidR="00C40C50" w14:paraId="513605CE" w14:textId="77777777" w:rsidTr="00992F81">
        <w:trPr>
          <w:trHeight w:val="360"/>
        </w:trPr>
        <w:tc>
          <w:tcPr>
            <w:tcW w:w="1615" w:type="dxa"/>
          </w:tcPr>
          <w:p w14:paraId="41B2C747" w14:textId="77777777" w:rsidR="00C40C50" w:rsidRDefault="00C40C50" w:rsidP="00992F81"/>
        </w:tc>
        <w:tc>
          <w:tcPr>
            <w:tcW w:w="2859" w:type="dxa"/>
          </w:tcPr>
          <w:p w14:paraId="0293BE98" w14:textId="2507E9E4" w:rsidR="00C40C50" w:rsidRDefault="00C40C50" w:rsidP="00992F81"/>
        </w:tc>
        <w:tc>
          <w:tcPr>
            <w:tcW w:w="1529" w:type="dxa"/>
          </w:tcPr>
          <w:p w14:paraId="790391DA" w14:textId="19A9E020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18FF40BA" w14:textId="77777777" w:rsidR="00C40C50" w:rsidRDefault="00C40C50" w:rsidP="00992F81"/>
        </w:tc>
        <w:tc>
          <w:tcPr>
            <w:tcW w:w="2006" w:type="dxa"/>
          </w:tcPr>
          <w:p w14:paraId="1362D299" w14:textId="77777777" w:rsidR="00C40C50" w:rsidRDefault="00C40C50" w:rsidP="00992F81"/>
        </w:tc>
      </w:tr>
      <w:tr w:rsidR="00C40C50" w14:paraId="1FCE23DB" w14:textId="77777777" w:rsidTr="00992F81">
        <w:trPr>
          <w:trHeight w:val="360"/>
        </w:trPr>
        <w:tc>
          <w:tcPr>
            <w:tcW w:w="1615" w:type="dxa"/>
          </w:tcPr>
          <w:p w14:paraId="2089A1F4" w14:textId="77777777" w:rsidR="00C40C50" w:rsidRDefault="00C40C50" w:rsidP="00992F81"/>
        </w:tc>
        <w:tc>
          <w:tcPr>
            <w:tcW w:w="2859" w:type="dxa"/>
          </w:tcPr>
          <w:p w14:paraId="5B16D99E" w14:textId="36BA7A8B" w:rsidR="00C40C50" w:rsidRDefault="00C40C50" w:rsidP="00992F81"/>
        </w:tc>
        <w:tc>
          <w:tcPr>
            <w:tcW w:w="1529" w:type="dxa"/>
          </w:tcPr>
          <w:p w14:paraId="16A76349" w14:textId="3BA4A77F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2E9895AD" w14:textId="77777777" w:rsidR="00C40C50" w:rsidRDefault="00C40C50" w:rsidP="00992F81"/>
        </w:tc>
        <w:tc>
          <w:tcPr>
            <w:tcW w:w="2006" w:type="dxa"/>
          </w:tcPr>
          <w:p w14:paraId="2EB2E37E" w14:textId="77777777" w:rsidR="00C40C50" w:rsidRDefault="00C40C50" w:rsidP="00992F81"/>
        </w:tc>
      </w:tr>
      <w:tr w:rsidR="00C40C50" w14:paraId="04212373" w14:textId="77777777" w:rsidTr="00992F81">
        <w:trPr>
          <w:trHeight w:val="360"/>
        </w:trPr>
        <w:tc>
          <w:tcPr>
            <w:tcW w:w="1615" w:type="dxa"/>
          </w:tcPr>
          <w:p w14:paraId="42423C2F" w14:textId="77777777" w:rsidR="00C40C50" w:rsidRDefault="00C40C50" w:rsidP="00992F81"/>
        </w:tc>
        <w:tc>
          <w:tcPr>
            <w:tcW w:w="2859" w:type="dxa"/>
          </w:tcPr>
          <w:p w14:paraId="020BB6B0" w14:textId="213E0E10" w:rsidR="00C40C50" w:rsidRDefault="00C40C50" w:rsidP="00992F81"/>
        </w:tc>
        <w:tc>
          <w:tcPr>
            <w:tcW w:w="1529" w:type="dxa"/>
          </w:tcPr>
          <w:p w14:paraId="166C28B9" w14:textId="2AFC044F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4E63102F" w14:textId="77777777" w:rsidR="00C40C50" w:rsidRDefault="00C40C50" w:rsidP="00992F81"/>
        </w:tc>
        <w:tc>
          <w:tcPr>
            <w:tcW w:w="2006" w:type="dxa"/>
          </w:tcPr>
          <w:p w14:paraId="4970B6C9" w14:textId="77777777" w:rsidR="00C40C50" w:rsidRDefault="00C40C50" w:rsidP="00992F81"/>
        </w:tc>
      </w:tr>
      <w:tr w:rsidR="00C40C50" w14:paraId="6B8B1DAD" w14:textId="77777777" w:rsidTr="00992F81">
        <w:trPr>
          <w:trHeight w:val="360"/>
        </w:trPr>
        <w:tc>
          <w:tcPr>
            <w:tcW w:w="1615" w:type="dxa"/>
          </w:tcPr>
          <w:p w14:paraId="0659B1DF" w14:textId="77777777" w:rsidR="00C40C50" w:rsidRDefault="00C40C50" w:rsidP="00992F81"/>
        </w:tc>
        <w:tc>
          <w:tcPr>
            <w:tcW w:w="2859" w:type="dxa"/>
          </w:tcPr>
          <w:p w14:paraId="3A09693E" w14:textId="0B0B0808" w:rsidR="00C40C50" w:rsidRDefault="00C40C50" w:rsidP="00992F81"/>
        </w:tc>
        <w:tc>
          <w:tcPr>
            <w:tcW w:w="1529" w:type="dxa"/>
          </w:tcPr>
          <w:p w14:paraId="16172FF7" w14:textId="64AE3A9A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1297D24D" w14:textId="77777777" w:rsidR="00C40C50" w:rsidRDefault="00C40C50" w:rsidP="00992F81"/>
        </w:tc>
        <w:tc>
          <w:tcPr>
            <w:tcW w:w="2006" w:type="dxa"/>
          </w:tcPr>
          <w:p w14:paraId="656B96F5" w14:textId="77777777" w:rsidR="00C40C50" w:rsidRDefault="00C40C50" w:rsidP="00992F81"/>
        </w:tc>
      </w:tr>
      <w:tr w:rsidR="00C40C50" w14:paraId="30BE79CB" w14:textId="77777777" w:rsidTr="00992F81">
        <w:trPr>
          <w:trHeight w:val="360"/>
        </w:trPr>
        <w:tc>
          <w:tcPr>
            <w:tcW w:w="1615" w:type="dxa"/>
          </w:tcPr>
          <w:p w14:paraId="52FE6C89" w14:textId="77777777" w:rsidR="00C40C50" w:rsidRDefault="00C40C50" w:rsidP="00992F81"/>
        </w:tc>
        <w:tc>
          <w:tcPr>
            <w:tcW w:w="2859" w:type="dxa"/>
          </w:tcPr>
          <w:p w14:paraId="059692D3" w14:textId="468746AA" w:rsidR="00C40C50" w:rsidRDefault="00C40C50" w:rsidP="00992F81"/>
        </w:tc>
        <w:tc>
          <w:tcPr>
            <w:tcW w:w="1529" w:type="dxa"/>
          </w:tcPr>
          <w:p w14:paraId="7C8B4DF7" w14:textId="413FC577" w:rsidR="00C40C50" w:rsidRDefault="00C40C50" w:rsidP="00992F81">
            <w:pPr>
              <w:pStyle w:val="Amount"/>
            </w:pPr>
          </w:p>
        </w:tc>
        <w:tc>
          <w:tcPr>
            <w:tcW w:w="1341" w:type="dxa"/>
          </w:tcPr>
          <w:p w14:paraId="073AE81B" w14:textId="77777777" w:rsidR="00C40C50" w:rsidRDefault="00C40C50" w:rsidP="00992F81"/>
        </w:tc>
        <w:tc>
          <w:tcPr>
            <w:tcW w:w="2006" w:type="dxa"/>
          </w:tcPr>
          <w:p w14:paraId="79E71285" w14:textId="77777777" w:rsidR="00C40C50" w:rsidRDefault="00C40C50" w:rsidP="00992F81"/>
        </w:tc>
      </w:tr>
    </w:tbl>
    <w:p w14:paraId="4C0C4772" w14:textId="77777777" w:rsidR="00C40C50" w:rsidRDefault="00C40C50" w:rsidP="00C40C50"/>
    <w:p w14:paraId="4B1D64D9" w14:textId="77777777" w:rsidR="00C40C50" w:rsidRDefault="00C40C50" w:rsidP="00C40C50"/>
    <w:p w14:paraId="46973A6A" w14:textId="77777777" w:rsidR="00C40C50" w:rsidRDefault="00C40C50" w:rsidP="00C40C50"/>
    <w:p w14:paraId="68527192" w14:textId="77777777" w:rsidR="00C40C50" w:rsidRDefault="00C40C50" w:rsidP="00C40C50"/>
    <w:p w14:paraId="27995B54" w14:textId="77777777" w:rsidR="003E2E6C" w:rsidRDefault="003E2E6C" w:rsidP="003E2E6C"/>
    <w:p w14:paraId="6733AA45" w14:textId="77777777" w:rsidR="003E2E6C" w:rsidRDefault="003E2E6C" w:rsidP="003E2E6C"/>
    <w:p w14:paraId="0746600B" w14:textId="77777777" w:rsidR="003E2E6C" w:rsidRDefault="003E2E6C" w:rsidP="003E2E6C"/>
    <w:p w14:paraId="0AD2CD2D" w14:textId="77777777" w:rsidR="00AF4879" w:rsidRDefault="00AF4879" w:rsidP="00AA1886"/>
    <w:sectPr w:rsidR="00AF4879" w:rsidSect="000F7401">
      <w:pgSz w:w="12240" w:h="15840"/>
      <w:pgMar w:top="936" w:right="1440" w:bottom="936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29FDE" w14:textId="77777777" w:rsidR="004F7F02" w:rsidRDefault="004F7F02" w:rsidP="000C4167">
      <w:r>
        <w:separator/>
      </w:r>
    </w:p>
  </w:endnote>
  <w:endnote w:type="continuationSeparator" w:id="0">
    <w:p w14:paraId="7240DD1B" w14:textId="77777777" w:rsidR="004F7F02" w:rsidRDefault="004F7F02" w:rsidP="000C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5AE42" w14:textId="77777777" w:rsidR="004F7F02" w:rsidRDefault="004F7F02" w:rsidP="000C4167">
      <w:r>
        <w:separator/>
      </w:r>
    </w:p>
  </w:footnote>
  <w:footnote w:type="continuationSeparator" w:id="0">
    <w:p w14:paraId="58630620" w14:textId="77777777" w:rsidR="004F7F02" w:rsidRDefault="004F7F02" w:rsidP="000C4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82A98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E0DB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863EF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32EC3E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6364BE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60BE9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8E95C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44F2F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F12A0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3E2004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1627251">
    <w:abstractNumId w:val="9"/>
  </w:num>
  <w:num w:numId="2" w16cid:durableId="1932541058">
    <w:abstractNumId w:val="7"/>
  </w:num>
  <w:num w:numId="3" w16cid:durableId="1094352435">
    <w:abstractNumId w:val="6"/>
  </w:num>
  <w:num w:numId="4" w16cid:durableId="2141530839">
    <w:abstractNumId w:val="5"/>
  </w:num>
  <w:num w:numId="5" w16cid:durableId="369300397">
    <w:abstractNumId w:val="4"/>
  </w:num>
  <w:num w:numId="6" w16cid:durableId="1955938141">
    <w:abstractNumId w:val="8"/>
  </w:num>
  <w:num w:numId="7" w16cid:durableId="540360868">
    <w:abstractNumId w:val="3"/>
  </w:num>
  <w:num w:numId="8" w16cid:durableId="496195207">
    <w:abstractNumId w:val="2"/>
  </w:num>
  <w:num w:numId="9" w16cid:durableId="1612932536">
    <w:abstractNumId w:val="1"/>
  </w:num>
  <w:num w:numId="10" w16cid:durableId="1869905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E6C"/>
    <w:rsid w:val="00002AFF"/>
    <w:rsid w:val="00004797"/>
    <w:rsid w:val="0001424F"/>
    <w:rsid w:val="00020B54"/>
    <w:rsid w:val="0002515D"/>
    <w:rsid w:val="00025FF7"/>
    <w:rsid w:val="00027C98"/>
    <w:rsid w:val="00027E39"/>
    <w:rsid w:val="000306B6"/>
    <w:rsid w:val="00030C11"/>
    <w:rsid w:val="000355F7"/>
    <w:rsid w:val="00036F94"/>
    <w:rsid w:val="00040B2D"/>
    <w:rsid w:val="00044263"/>
    <w:rsid w:val="000502F1"/>
    <w:rsid w:val="00053CE1"/>
    <w:rsid w:val="00056919"/>
    <w:rsid w:val="00057510"/>
    <w:rsid w:val="000619E3"/>
    <w:rsid w:val="00061F3F"/>
    <w:rsid w:val="0006367C"/>
    <w:rsid w:val="00064088"/>
    <w:rsid w:val="00064D61"/>
    <w:rsid w:val="00067760"/>
    <w:rsid w:val="00072F55"/>
    <w:rsid w:val="00073469"/>
    <w:rsid w:val="00076D30"/>
    <w:rsid w:val="00077043"/>
    <w:rsid w:val="000845CA"/>
    <w:rsid w:val="0008639B"/>
    <w:rsid w:val="00086D04"/>
    <w:rsid w:val="00090F92"/>
    <w:rsid w:val="00094A41"/>
    <w:rsid w:val="00094E4C"/>
    <w:rsid w:val="000978D3"/>
    <w:rsid w:val="000A0AD3"/>
    <w:rsid w:val="000A209A"/>
    <w:rsid w:val="000A2F39"/>
    <w:rsid w:val="000A3587"/>
    <w:rsid w:val="000A49A6"/>
    <w:rsid w:val="000A661C"/>
    <w:rsid w:val="000A7382"/>
    <w:rsid w:val="000B12D9"/>
    <w:rsid w:val="000B215A"/>
    <w:rsid w:val="000B35C3"/>
    <w:rsid w:val="000B6E44"/>
    <w:rsid w:val="000C3407"/>
    <w:rsid w:val="000C34B1"/>
    <w:rsid w:val="000C4167"/>
    <w:rsid w:val="000D102F"/>
    <w:rsid w:val="000D4DFC"/>
    <w:rsid w:val="000D57D2"/>
    <w:rsid w:val="000E0472"/>
    <w:rsid w:val="000E4A44"/>
    <w:rsid w:val="000E5FA2"/>
    <w:rsid w:val="000F0C20"/>
    <w:rsid w:val="000F3761"/>
    <w:rsid w:val="000F7401"/>
    <w:rsid w:val="001022A3"/>
    <w:rsid w:val="0010282E"/>
    <w:rsid w:val="00104F8A"/>
    <w:rsid w:val="00107CA6"/>
    <w:rsid w:val="00110047"/>
    <w:rsid w:val="0011169B"/>
    <w:rsid w:val="00111A8A"/>
    <w:rsid w:val="00112A4A"/>
    <w:rsid w:val="0011666A"/>
    <w:rsid w:val="0012344A"/>
    <w:rsid w:val="00125CFC"/>
    <w:rsid w:val="001260D4"/>
    <w:rsid w:val="00132142"/>
    <w:rsid w:val="00133257"/>
    <w:rsid w:val="00133EEF"/>
    <w:rsid w:val="00134C25"/>
    <w:rsid w:val="0013543D"/>
    <w:rsid w:val="00136DF6"/>
    <w:rsid w:val="00137BC7"/>
    <w:rsid w:val="00141C30"/>
    <w:rsid w:val="00144468"/>
    <w:rsid w:val="001451CE"/>
    <w:rsid w:val="0014551F"/>
    <w:rsid w:val="00145DFC"/>
    <w:rsid w:val="00146596"/>
    <w:rsid w:val="00147FEF"/>
    <w:rsid w:val="00154121"/>
    <w:rsid w:val="001549D6"/>
    <w:rsid w:val="00156B76"/>
    <w:rsid w:val="00160F1F"/>
    <w:rsid w:val="00163689"/>
    <w:rsid w:val="00172D5F"/>
    <w:rsid w:val="001818A7"/>
    <w:rsid w:val="00182A89"/>
    <w:rsid w:val="001865ED"/>
    <w:rsid w:val="00187A75"/>
    <w:rsid w:val="0019217C"/>
    <w:rsid w:val="00192944"/>
    <w:rsid w:val="0019510C"/>
    <w:rsid w:val="00195ACE"/>
    <w:rsid w:val="0019645B"/>
    <w:rsid w:val="001A1100"/>
    <w:rsid w:val="001A1686"/>
    <w:rsid w:val="001A1AEE"/>
    <w:rsid w:val="001A1BA6"/>
    <w:rsid w:val="001A2DE6"/>
    <w:rsid w:val="001A3A02"/>
    <w:rsid w:val="001A3C05"/>
    <w:rsid w:val="001A4C9D"/>
    <w:rsid w:val="001A72E4"/>
    <w:rsid w:val="001B0B55"/>
    <w:rsid w:val="001B13CC"/>
    <w:rsid w:val="001B4A95"/>
    <w:rsid w:val="001B733A"/>
    <w:rsid w:val="001B7F87"/>
    <w:rsid w:val="001C301A"/>
    <w:rsid w:val="001D0164"/>
    <w:rsid w:val="001D21D7"/>
    <w:rsid w:val="001D234C"/>
    <w:rsid w:val="001D5D44"/>
    <w:rsid w:val="001E133A"/>
    <w:rsid w:val="001E519B"/>
    <w:rsid w:val="001E5D5B"/>
    <w:rsid w:val="001E6809"/>
    <w:rsid w:val="002037EA"/>
    <w:rsid w:val="00211742"/>
    <w:rsid w:val="00212E32"/>
    <w:rsid w:val="00213AD5"/>
    <w:rsid w:val="00215E45"/>
    <w:rsid w:val="00217A9F"/>
    <w:rsid w:val="002207FD"/>
    <w:rsid w:val="00222C52"/>
    <w:rsid w:val="00223F24"/>
    <w:rsid w:val="002242E3"/>
    <w:rsid w:val="00225F46"/>
    <w:rsid w:val="00230516"/>
    <w:rsid w:val="00231377"/>
    <w:rsid w:val="00236434"/>
    <w:rsid w:val="00237A65"/>
    <w:rsid w:val="00240EED"/>
    <w:rsid w:val="00245394"/>
    <w:rsid w:val="00250A08"/>
    <w:rsid w:val="00252BBE"/>
    <w:rsid w:val="00252F34"/>
    <w:rsid w:val="00254654"/>
    <w:rsid w:val="00257E2D"/>
    <w:rsid w:val="002637E8"/>
    <w:rsid w:val="00263858"/>
    <w:rsid w:val="00265607"/>
    <w:rsid w:val="00266201"/>
    <w:rsid w:val="00267E7F"/>
    <w:rsid w:val="0027171C"/>
    <w:rsid w:val="0027535C"/>
    <w:rsid w:val="00285C7B"/>
    <w:rsid w:val="002870FE"/>
    <w:rsid w:val="00291427"/>
    <w:rsid w:val="002966A5"/>
    <w:rsid w:val="002A1F4E"/>
    <w:rsid w:val="002A2C04"/>
    <w:rsid w:val="002A31AB"/>
    <w:rsid w:val="002A49BD"/>
    <w:rsid w:val="002B02AA"/>
    <w:rsid w:val="002B1DBC"/>
    <w:rsid w:val="002C11E3"/>
    <w:rsid w:val="002C32CC"/>
    <w:rsid w:val="002C4683"/>
    <w:rsid w:val="002C472C"/>
    <w:rsid w:val="002C5CE8"/>
    <w:rsid w:val="002C64CC"/>
    <w:rsid w:val="002C73AF"/>
    <w:rsid w:val="002D070E"/>
    <w:rsid w:val="002E0D00"/>
    <w:rsid w:val="002E248F"/>
    <w:rsid w:val="002E6280"/>
    <w:rsid w:val="002E65D3"/>
    <w:rsid w:val="002F0CD8"/>
    <w:rsid w:val="002F2A00"/>
    <w:rsid w:val="002F31A4"/>
    <w:rsid w:val="002F693E"/>
    <w:rsid w:val="00301312"/>
    <w:rsid w:val="00302E67"/>
    <w:rsid w:val="00305F28"/>
    <w:rsid w:val="0030633A"/>
    <w:rsid w:val="003117E0"/>
    <w:rsid w:val="0031285B"/>
    <w:rsid w:val="003134A2"/>
    <w:rsid w:val="003166EA"/>
    <w:rsid w:val="003167A7"/>
    <w:rsid w:val="00320072"/>
    <w:rsid w:val="003205E7"/>
    <w:rsid w:val="00320BA7"/>
    <w:rsid w:val="00323806"/>
    <w:rsid w:val="00327313"/>
    <w:rsid w:val="00327A86"/>
    <w:rsid w:val="00334DA2"/>
    <w:rsid w:val="00340495"/>
    <w:rsid w:val="00340F57"/>
    <w:rsid w:val="003446CA"/>
    <w:rsid w:val="00352D9B"/>
    <w:rsid w:val="00355386"/>
    <w:rsid w:val="0035683D"/>
    <w:rsid w:val="0035778C"/>
    <w:rsid w:val="00357C24"/>
    <w:rsid w:val="00365D82"/>
    <w:rsid w:val="00372AA3"/>
    <w:rsid w:val="00375831"/>
    <w:rsid w:val="0038111B"/>
    <w:rsid w:val="003819C0"/>
    <w:rsid w:val="00383497"/>
    <w:rsid w:val="00392424"/>
    <w:rsid w:val="00392B68"/>
    <w:rsid w:val="00396660"/>
    <w:rsid w:val="00396891"/>
    <w:rsid w:val="00396965"/>
    <w:rsid w:val="003A1D48"/>
    <w:rsid w:val="003A6369"/>
    <w:rsid w:val="003A7E6D"/>
    <w:rsid w:val="003B117F"/>
    <w:rsid w:val="003B1233"/>
    <w:rsid w:val="003B506C"/>
    <w:rsid w:val="003B5502"/>
    <w:rsid w:val="003B64C4"/>
    <w:rsid w:val="003B78F0"/>
    <w:rsid w:val="003C2FEC"/>
    <w:rsid w:val="003D07B6"/>
    <w:rsid w:val="003D138C"/>
    <w:rsid w:val="003D4705"/>
    <w:rsid w:val="003E0F27"/>
    <w:rsid w:val="003E2E6C"/>
    <w:rsid w:val="003E7801"/>
    <w:rsid w:val="003F022F"/>
    <w:rsid w:val="003F2B30"/>
    <w:rsid w:val="003F5A56"/>
    <w:rsid w:val="003F62EB"/>
    <w:rsid w:val="004053B4"/>
    <w:rsid w:val="00407896"/>
    <w:rsid w:val="00413E08"/>
    <w:rsid w:val="00415B43"/>
    <w:rsid w:val="00415D07"/>
    <w:rsid w:val="004163B5"/>
    <w:rsid w:val="00424C98"/>
    <w:rsid w:val="0042566B"/>
    <w:rsid w:val="00425898"/>
    <w:rsid w:val="004262BB"/>
    <w:rsid w:val="00436FAF"/>
    <w:rsid w:val="0043762D"/>
    <w:rsid w:val="00437747"/>
    <w:rsid w:val="004415EB"/>
    <w:rsid w:val="004453B0"/>
    <w:rsid w:val="00451237"/>
    <w:rsid w:val="004531F0"/>
    <w:rsid w:val="00455DC0"/>
    <w:rsid w:val="004675C2"/>
    <w:rsid w:val="00473D2D"/>
    <w:rsid w:val="00475340"/>
    <w:rsid w:val="00477C25"/>
    <w:rsid w:val="004824CB"/>
    <w:rsid w:val="00483935"/>
    <w:rsid w:val="00485150"/>
    <w:rsid w:val="00485605"/>
    <w:rsid w:val="004857BD"/>
    <w:rsid w:val="0049253C"/>
    <w:rsid w:val="00494553"/>
    <w:rsid w:val="0049721E"/>
    <w:rsid w:val="004A1E63"/>
    <w:rsid w:val="004A71D7"/>
    <w:rsid w:val="004B470E"/>
    <w:rsid w:val="004B60D8"/>
    <w:rsid w:val="004B6929"/>
    <w:rsid w:val="004B6D32"/>
    <w:rsid w:val="004B77D0"/>
    <w:rsid w:val="004C12DC"/>
    <w:rsid w:val="004C2012"/>
    <w:rsid w:val="004C2BEF"/>
    <w:rsid w:val="004C5806"/>
    <w:rsid w:val="004D29AC"/>
    <w:rsid w:val="004D2FD5"/>
    <w:rsid w:val="004D7955"/>
    <w:rsid w:val="004E0B57"/>
    <w:rsid w:val="004E0F88"/>
    <w:rsid w:val="004E1EC8"/>
    <w:rsid w:val="004E1F76"/>
    <w:rsid w:val="004E2B77"/>
    <w:rsid w:val="004E3C5A"/>
    <w:rsid w:val="004E7E4A"/>
    <w:rsid w:val="004F0746"/>
    <w:rsid w:val="004F1478"/>
    <w:rsid w:val="004F44BE"/>
    <w:rsid w:val="004F6B8B"/>
    <w:rsid w:val="004F7F02"/>
    <w:rsid w:val="00503291"/>
    <w:rsid w:val="00503421"/>
    <w:rsid w:val="00503E0E"/>
    <w:rsid w:val="0050466C"/>
    <w:rsid w:val="005054ED"/>
    <w:rsid w:val="005115C7"/>
    <w:rsid w:val="00512E2D"/>
    <w:rsid w:val="00517DBA"/>
    <w:rsid w:val="00521BAE"/>
    <w:rsid w:val="005220FA"/>
    <w:rsid w:val="00522D0A"/>
    <w:rsid w:val="005231B9"/>
    <w:rsid w:val="00523BBC"/>
    <w:rsid w:val="0052407B"/>
    <w:rsid w:val="005248B3"/>
    <w:rsid w:val="00524C0C"/>
    <w:rsid w:val="005317A3"/>
    <w:rsid w:val="005351F5"/>
    <w:rsid w:val="00535719"/>
    <w:rsid w:val="00536359"/>
    <w:rsid w:val="005402C5"/>
    <w:rsid w:val="00540D67"/>
    <w:rsid w:val="00540E42"/>
    <w:rsid w:val="00544C8A"/>
    <w:rsid w:val="0055102F"/>
    <w:rsid w:val="0055137E"/>
    <w:rsid w:val="00552BC1"/>
    <w:rsid w:val="005557D5"/>
    <w:rsid w:val="00560E96"/>
    <w:rsid w:val="005642B5"/>
    <w:rsid w:val="00571871"/>
    <w:rsid w:val="00572EEA"/>
    <w:rsid w:val="005758B5"/>
    <w:rsid w:val="005765EE"/>
    <w:rsid w:val="00584A57"/>
    <w:rsid w:val="00587119"/>
    <w:rsid w:val="00587B95"/>
    <w:rsid w:val="00590C7D"/>
    <w:rsid w:val="00591756"/>
    <w:rsid w:val="00593203"/>
    <w:rsid w:val="005936E4"/>
    <w:rsid w:val="00595F38"/>
    <w:rsid w:val="005A0266"/>
    <w:rsid w:val="005A175A"/>
    <w:rsid w:val="005A1BAD"/>
    <w:rsid w:val="005A2027"/>
    <w:rsid w:val="005A6175"/>
    <w:rsid w:val="005A69EB"/>
    <w:rsid w:val="005A7670"/>
    <w:rsid w:val="005B4A22"/>
    <w:rsid w:val="005B7242"/>
    <w:rsid w:val="005B7A58"/>
    <w:rsid w:val="005C44E4"/>
    <w:rsid w:val="005D3E5E"/>
    <w:rsid w:val="005E7DDF"/>
    <w:rsid w:val="005F17DE"/>
    <w:rsid w:val="005F19A4"/>
    <w:rsid w:val="005F37ED"/>
    <w:rsid w:val="005F3865"/>
    <w:rsid w:val="005F4EDD"/>
    <w:rsid w:val="005F7207"/>
    <w:rsid w:val="005F7D71"/>
    <w:rsid w:val="00602972"/>
    <w:rsid w:val="00604D11"/>
    <w:rsid w:val="006065C8"/>
    <w:rsid w:val="00607786"/>
    <w:rsid w:val="00614DC9"/>
    <w:rsid w:val="00614FD0"/>
    <w:rsid w:val="006151BD"/>
    <w:rsid w:val="006162AE"/>
    <w:rsid w:val="006178AF"/>
    <w:rsid w:val="00617955"/>
    <w:rsid w:val="00621761"/>
    <w:rsid w:val="00635009"/>
    <w:rsid w:val="00635673"/>
    <w:rsid w:val="0064271A"/>
    <w:rsid w:val="00644DF2"/>
    <w:rsid w:val="00652936"/>
    <w:rsid w:val="00653D37"/>
    <w:rsid w:val="00655A5F"/>
    <w:rsid w:val="0065602F"/>
    <w:rsid w:val="00660AA7"/>
    <w:rsid w:val="00662626"/>
    <w:rsid w:val="00663099"/>
    <w:rsid w:val="00663403"/>
    <w:rsid w:val="00663DD6"/>
    <w:rsid w:val="0067306D"/>
    <w:rsid w:val="00673617"/>
    <w:rsid w:val="0067768A"/>
    <w:rsid w:val="00682BCC"/>
    <w:rsid w:val="006855BE"/>
    <w:rsid w:val="006868F1"/>
    <w:rsid w:val="006953C1"/>
    <w:rsid w:val="006A06CF"/>
    <w:rsid w:val="006A0E5E"/>
    <w:rsid w:val="006A0E99"/>
    <w:rsid w:val="006A183A"/>
    <w:rsid w:val="006A7C12"/>
    <w:rsid w:val="006B2D90"/>
    <w:rsid w:val="006B51C6"/>
    <w:rsid w:val="006C3D54"/>
    <w:rsid w:val="006C5B8D"/>
    <w:rsid w:val="006C6F63"/>
    <w:rsid w:val="006C73E3"/>
    <w:rsid w:val="006D004D"/>
    <w:rsid w:val="006D49DC"/>
    <w:rsid w:val="006D7A7D"/>
    <w:rsid w:val="006E1B44"/>
    <w:rsid w:val="006E3F45"/>
    <w:rsid w:val="006E54E7"/>
    <w:rsid w:val="006E6083"/>
    <w:rsid w:val="006E687A"/>
    <w:rsid w:val="006F04FA"/>
    <w:rsid w:val="006F1F8F"/>
    <w:rsid w:val="006F27F7"/>
    <w:rsid w:val="0070052A"/>
    <w:rsid w:val="00704927"/>
    <w:rsid w:val="00707D91"/>
    <w:rsid w:val="00712B47"/>
    <w:rsid w:val="007161D8"/>
    <w:rsid w:val="0071631D"/>
    <w:rsid w:val="00716ACA"/>
    <w:rsid w:val="00716C50"/>
    <w:rsid w:val="007176B9"/>
    <w:rsid w:val="00724376"/>
    <w:rsid w:val="00725CB1"/>
    <w:rsid w:val="007304CC"/>
    <w:rsid w:val="0073588B"/>
    <w:rsid w:val="00735C4C"/>
    <w:rsid w:val="0074215E"/>
    <w:rsid w:val="00746412"/>
    <w:rsid w:val="007470C9"/>
    <w:rsid w:val="007542AE"/>
    <w:rsid w:val="00755C56"/>
    <w:rsid w:val="0075613D"/>
    <w:rsid w:val="007607C5"/>
    <w:rsid w:val="00761641"/>
    <w:rsid w:val="00764298"/>
    <w:rsid w:val="007653A1"/>
    <w:rsid w:val="00766BD4"/>
    <w:rsid w:val="00770D07"/>
    <w:rsid w:val="007727EB"/>
    <w:rsid w:val="00781E16"/>
    <w:rsid w:val="00790BF9"/>
    <w:rsid w:val="0079527F"/>
    <w:rsid w:val="00795F6E"/>
    <w:rsid w:val="007A2381"/>
    <w:rsid w:val="007A2590"/>
    <w:rsid w:val="007A44C4"/>
    <w:rsid w:val="007A44E7"/>
    <w:rsid w:val="007A51E4"/>
    <w:rsid w:val="007B0FA1"/>
    <w:rsid w:val="007B34A1"/>
    <w:rsid w:val="007B533C"/>
    <w:rsid w:val="007B6EE9"/>
    <w:rsid w:val="007C06F6"/>
    <w:rsid w:val="007C0800"/>
    <w:rsid w:val="007C425E"/>
    <w:rsid w:val="007C5BF2"/>
    <w:rsid w:val="007C7BB0"/>
    <w:rsid w:val="007D04F7"/>
    <w:rsid w:val="007E14EC"/>
    <w:rsid w:val="007E1B88"/>
    <w:rsid w:val="007E3802"/>
    <w:rsid w:val="007E5CEE"/>
    <w:rsid w:val="007E6B55"/>
    <w:rsid w:val="007F1F9F"/>
    <w:rsid w:val="007F3460"/>
    <w:rsid w:val="007F3715"/>
    <w:rsid w:val="0080530B"/>
    <w:rsid w:val="0080660A"/>
    <w:rsid w:val="00813FF9"/>
    <w:rsid w:val="00814A0B"/>
    <w:rsid w:val="008222F3"/>
    <w:rsid w:val="008249F5"/>
    <w:rsid w:val="008261C7"/>
    <w:rsid w:val="00827D12"/>
    <w:rsid w:val="00830FC4"/>
    <w:rsid w:val="008353C0"/>
    <w:rsid w:val="0083671A"/>
    <w:rsid w:val="00840C35"/>
    <w:rsid w:val="00842834"/>
    <w:rsid w:val="00844476"/>
    <w:rsid w:val="00850953"/>
    <w:rsid w:val="00853212"/>
    <w:rsid w:val="00853587"/>
    <w:rsid w:val="00854D09"/>
    <w:rsid w:val="00854F14"/>
    <w:rsid w:val="0085632F"/>
    <w:rsid w:val="00857760"/>
    <w:rsid w:val="00861CFA"/>
    <w:rsid w:val="00861E51"/>
    <w:rsid w:val="00864D60"/>
    <w:rsid w:val="008656E9"/>
    <w:rsid w:val="00865FF4"/>
    <w:rsid w:val="00870B98"/>
    <w:rsid w:val="0087129E"/>
    <w:rsid w:val="008857EE"/>
    <w:rsid w:val="00895049"/>
    <w:rsid w:val="00895257"/>
    <w:rsid w:val="00895682"/>
    <w:rsid w:val="008972C9"/>
    <w:rsid w:val="008A4732"/>
    <w:rsid w:val="008B5E62"/>
    <w:rsid w:val="008C0247"/>
    <w:rsid w:val="008C1B6A"/>
    <w:rsid w:val="008D0F17"/>
    <w:rsid w:val="008D285D"/>
    <w:rsid w:val="008D5953"/>
    <w:rsid w:val="008E0981"/>
    <w:rsid w:val="008E243D"/>
    <w:rsid w:val="008E5193"/>
    <w:rsid w:val="008E5332"/>
    <w:rsid w:val="008E7F63"/>
    <w:rsid w:val="008F629D"/>
    <w:rsid w:val="00900750"/>
    <w:rsid w:val="009008FA"/>
    <w:rsid w:val="009107C4"/>
    <w:rsid w:val="00910F32"/>
    <w:rsid w:val="00911024"/>
    <w:rsid w:val="009126E3"/>
    <w:rsid w:val="009166AF"/>
    <w:rsid w:val="009204FB"/>
    <w:rsid w:val="00921508"/>
    <w:rsid w:val="009226A0"/>
    <w:rsid w:val="00923234"/>
    <w:rsid w:val="009263BF"/>
    <w:rsid w:val="009318C0"/>
    <w:rsid w:val="009330D8"/>
    <w:rsid w:val="00937747"/>
    <w:rsid w:val="00940730"/>
    <w:rsid w:val="00942FA0"/>
    <w:rsid w:val="00947200"/>
    <w:rsid w:val="009474F2"/>
    <w:rsid w:val="00950A24"/>
    <w:rsid w:val="0095217E"/>
    <w:rsid w:val="00953D72"/>
    <w:rsid w:val="00955746"/>
    <w:rsid w:val="00963216"/>
    <w:rsid w:val="0096379D"/>
    <w:rsid w:val="009641CE"/>
    <w:rsid w:val="00971963"/>
    <w:rsid w:val="009724CD"/>
    <w:rsid w:val="00975D07"/>
    <w:rsid w:val="00980DBB"/>
    <w:rsid w:val="00981418"/>
    <w:rsid w:val="009840DA"/>
    <w:rsid w:val="00984558"/>
    <w:rsid w:val="00992DC4"/>
    <w:rsid w:val="009938A9"/>
    <w:rsid w:val="009952CA"/>
    <w:rsid w:val="009975F4"/>
    <w:rsid w:val="009A124D"/>
    <w:rsid w:val="009A35A5"/>
    <w:rsid w:val="009A40CE"/>
    <w:rsid w:val="009A40DA"/>
    <w:rsid w:val="009A5FA3"/>
    <w:rsid w:val="009B1872"/>
    <w:rsid w:val="009B463D"/>
    <w:rsid w:val="009B48F4"/>
    <w:rsid w:val="009B4A32"/>
    <w:rsid w:val="009C2E3B"/>
    <w:rsid w:val="009D00A5"/>
    <w:rsid w:val="009D42F0"/>
    <w:rsid w:val="009D4467"/>
    <w:rsid w:val="009E279D"/>
    <w:rsid w:val="009E3B74"/>
    <w:rsid w:val="009E485A"/>
    <w:rsid w:val="009E51B9"/>
    <w:rsid w:val="009F0262"/>
    <w:rsid w:val="009F32F0"/>
    <w:rsid w:val="00A00EB4"/>
    <w:rsid w:val="00A04548"/>
    <w:rsid w:val="00A04CB8"/>
    <w:rsid w:val="00A06D82"/>
    <w:rsid w:val="00A10C43"/>
    <w:rsid w:val="00A11F3F"/>
    <w:rsid w:val="00A12811"/>
    <w:rsid w:val="00A12AE4"/>
    <w:rsid w:val="00A12CD7"/>
    <w:rsid w:val="00A15261"/>
    <w:rsid w:val="00A17602"/>
    <w:rsid w:val="00A17715"/>
    <w:rsid w:val="00A209C0"/>
    <w:rsid w:val="00A22C8A"/>
    <w:rsid w:val="00A23E04"/>
    <w:rsid w:val="00A2503F"/>
    <w:rsid w:val="00A331A1"/>
    <w:rsid w:val="00A35436"/>
    <w:rsid w:val="00A35D81"/>
    <w:rsid w:val="00A511F0"/>
    <w:rsid w:val="00A51389"/>
    <w:rsid w:val="00A51D34"/>
    <w:rsid w:val="00A53E32"/>
    <w:rsid w:val="00A60C2A"/>
    <w:rsid w:val="00A60E66"/>
    <w:rsid w:val="00A62A08"/>
    <w:rsid w:val="00A665F0"/>
    <w:rsid w:val="00A669F2"/>
    <w:rsid w:val="00A67D09"/>
    <w:rsid w:val="00A73BF7"/>
    <w:rsid w:val="00A7431E"/>
    <w:rsid w:val="00A76153"/>
    <w:rsid w:val="00A76215"/>
    <w:rsid w:val="00A77296"/>
    <w:rsid w:val="00A8059F"/>
    <w:rsid w:val="00A82B7F"/>
    <w:rsid w:val="00A83A16"/>
    <w:rsid w:val="00A8586A"/>
    <w:rsid w:val="00A91A25"/>
    <w:rsid w:val="00A93220"/>
    <w:rsid w:val="00A93D02"/>
    <w:rsid w:val="00AA0A17"/>
    <w:rsid w:val="00AA119E"/>
    <w:rsid w:val="00AA1886"/>
    <w:rsid w:val="00AA3354"/>
    <w:rsid w:val="00AA4B44"/>
    <w:rsid w:val="00AB294D"/>
    <w:rsid w:val="00AB5833"/>
    <w:rsid w:val="00AB61C9"/>
    <w:rsid w:val="00AC0041"/>
    <w:rsid w:val="00AC73EC"/>
    <w:rsid w:val="00AC7775"/>
    <w:rsid w:val="00AD0A37"/>
    <w:rsid w:val="00AD31F7"/>
    <w:rsid w:val="00AD4DF6"/>
    <w:rsid w:val="00AD510A"/>
    <w:rsid w:val="00AD60F4"/>
    <w:rsid w:val="00AE04D9"/>
    <w:rsid w:val="00AE12B7"/>
    <w:rsid w:val="00AE287F"/>
    <w:rsid w:val="00AE3096"/>
    <w:rsid w:val="00AE3ED5"/>
    <w:rsid w:val="00AE44E0"/>
    <w:rsid w:val="00AE683C"/>
    <w:rsid w:val="00AE75CD"/>
    <w:rsid w:val="00AE7F0C"/>
    <w:rsid w:val="00AF4879"/>
    <w:rsid w:val="00AF4900"/>
    <w:rsid w:val="00AF5ABE"/>
    <w:rsid w:val="00AF5D62"/>
    <w:rsid w:val="00AF662E"/>
    <w:rsid w:val="00B01C73"/>
    <w:rsid w:val="00B0472D"/>
    <w:rsid w:val="00B07350"/>
    <w:rsid w:val="00B11D78"/>
    <w:rsid w:val="00B12CB8"/>
    <w:rsid w:val="00B12D1B"/>
    <w:rsid w:val="00B225CD"/>
    <w:rsid w:val="00B236EA"/>
    <w:rsid w:val="00B27297"/>
    <w:rsid w:val="00B27DAA"/>
    <w:rsid w:val="00B36F11"/>
    <w:rsid w:val="00B41A93"/>
    <w:rsid w:val="00B427A5"/>
    <w:rsid w:val="00B5000B"/>
    <w:rsid w:val="00B51921"/>
    <w:rsid w:val="00B5295A"/>
    <w:rsid w:val="00B54D74"/>
    <w:rsid w:val="00B60CCF"/>
    <w:rsid w:val="00B630B3"/>
    <w:rsid w:val="00B6580F"/>
    <w:rsid w:val="00B665C6"/>
    <w:rsid w:val="00B668BD"/>
    <w:rsid w:val="00B718C6"/>
    <w:rsid w:val="00B72296"/>
    <w:rsid w:val="00B752C4"/>
    <w:rsid w:val="00B81B46"/>
    <w:rsid w:val="00B82248"/>
    <w:rsid w:val="00B8478B"/>
    <w:rsid w:val="00B877B5"/>
    <w:rsid w:val="00B951DC"/>
    <w:rsid w:val="00B97C45"/>
    <w:rsid w:val="00BA1BFD"/>
    <w:rsid w:val="00BA3146"/>
    <w:rsid w:val="00BA4D11"/>
    <w:rsid w:val="00BA4DD2"/>
    <w:rsid w:val="00BB4BA4"/>
    <w:rsid w:val="00BB610A"/>
    <w:rsid w:val="00BB6D47"/>
    <w:rsid w:val="00BB7CF9"/>
    <w:rsid w:val="00BC009F"/>
    <w:rsid w:val="00BC243A"/>
    <w:rsid w:val="00BC610D"/>
    <w:rsid w:val="00BD15A3"/>
    <w:rsid w:val="00BD3D7D"/>
    <w:rsid w:val="00BD5007"/>
    <w:rsid w:val="00BD75E6"/>
    <w:rsid w:val="00BE27AF"/>
    <w:rsid w:val="00BE72D2"/>
    <w:rsid w:val="00BF3872"/>
    <w:rsid w:val="00BF5D8D"/>
    <w:rsid w:val="00C007F7"/>
    <w:rsid w:val="00C013F5"/>
    <w:rsid w:val="00C0314A"/>
    <w:rsid w:val="00C0505C"/>
    <w:rsid w:val="00C073CA"/>
    <w:rsid w:val="00C11BD0"/>
    <w:rsid w:val="00C12706"/>
    <w:rsid w:val="00C1316F"/>
    <w:rsid w:val="00C20215"/>
    <w:rsid w:val="00C23547"/>
    <w:rsid w:val="00C25826"/>
    <w:rsid w:val="00C355F3"/>
    <w:rsid w:val="00C3657A"/>
    <w:rsid w:val="00C40C50"/>
    <w:rsid w:val="00C426FD"/>
    <w:rsid w:val="00C436CE"/>
    <w:rsid w:val="00C43CE4"/>
    <w:rsid w:val="00C4456B"/>
    <w:rsid w:val="00C461A6"/>
    <w:rsid w:val="00C47AED"/>
    <w:rsid w:val="00C51750"/>
    <w:rsid w:val="00C55521"/>
    <w:rsid w:val="00C665F4"/>
    <w:rsid w:val="00C6716C"/>
    <w:rsid w:val="00C67283"/>
    <w:rsid w:val="00C718B0"/>
    <w:rsid w:val="00C80C2F"/>
    <w:rsid w:val="00C82325"/>
    <w:rsid w:val="00C86113"/>
    <w:rsid w:val="00C91D7A"/>
    <w:rsid w:val="00C9605C"/>
    <w:rsid w:val="00CA0E66"/>
    <w:rsid w:val="00CA3430"/>
    <w:rsid w:val="00CA3C3E"/>
    <w:rsid w:val="00CA496A"/>
    <w:rsid w:val="00CA50A2"/>
    <w:rsid w:val="00CA7C37"/>
    <w:rsid w:val="00CB6AA6"/>
    <w:rsid w:val="00CB72C7"/>
    <w:rsid w:val="00CB748D"/>
    <w:rsid w:val="00CC09A5"/>
    <w:rsid w:val="00CC1B79"/>
    <w:rsid w:val="00CC54A0"/>
    <w:rsid w:val="00CC66E4"/>
    <w:rsid w:val="00CC6FEA"/>
    <w:rsid w:val="00CC7076"/>
    <w:rsid w:val="00CC7151"/>
    <w:rsid w:val="00CD2871"/>
    <w:rsid w:val="00CD2933"/>
    <w:rsid w:val="00CD7341"/>
    <w:rsid w:val="00CE336C"/>
    <w:rsid w:val="00CE5FC3"/>
    <w:rsid w:val="00CE6698"/>
    <w:rsid w:val="00CE7C73"/>
    <w:rsid w:val="00CF0B91"/>
    <w:rsid w:val="00CF1BE3"/>
    <w:rsid w:val="00D01F60"/>
    <w:rsid w:val="00D02C4A"/>
    <w:rsid w:val="00D04646"/>
    <w:rsid w:val="00D10D31"/>
    <w:rsid w:val="00D115D6"/>
    <w:rsid w:val="00D1355A"/>
    <w:rsid w:val="00D17FBC"/>
    <w:rsid w:val="00D208A3"/>
    <w:rsid w:val="00D252B2"/>
    <w:rsid w:val="00D27E5D"/>
    <w:rsid w:val="00D30B5E"/>
    <w:rsid w:val="00D31FE8"/>
    <w:rsid w:val="00D33A66"/>
    <w:rsid w:val="00D3507A"/>
    <w:rsid w:val="00D36952"/>
    <w:rsid w:val="00D4110C"/>
    <w:rsid w:val="00D413C9"/>
    <w:rsid w:val="00D45E3D"/>
    <w:rsid w:val="00D538CE"/>
    <w:rsid w:val="00D56DEA"/>
    <w:rsid w:val="00D57DB2"/>
    <w:rsid w:val="00D63EFF"/>
    <w:rsid w:val="00D65570"/>
    <w:rsid w:val="00D65D19"/>
    <w:rsid w:val="00D67327"/>
    <w:rsid w:val="00D70E11"/>
    <w:rsid w:val="00D74CE3"/>
    <w:rsid w:val="00D7543F"/>
    <w:rsid w:val="00D76F9F"/>
    <w:rsid w:val="00D77A09"/>
    <w:rsid w:val="00D77DE6"/>
    <w:rsid w:val="00D81DB0"/>
    <w:rsid w:val="00D844DF"/>
    <w:rsid w:val="00D84D01"/>
    <w:rsid w:val="00D91DA4"/>
    <w:rsid w:val="00D94C09"/>
    <w:rsid w:val="00D9639B"/>
    <w:rsid w:val="00DA10A4"/>
    <w:rsid w:val="00DA6924"/>
    <w:rsid w:val="00DA77F0"/>
    <w:rsid w:val="00DB21DF"/>
    <w:rsid w:val="00DB3BBC"/>
    <w:rsid w:val="00DC0D24"/>
    <w:rsid w:val="00DC1ECF"/>
    <w:rsid w:val="00DC4FDC"/>
    <w:rsid w:val="00DD0882"/>
    <w:rsid w:val="00DD2360"/>
    <w:rsid w:val="00DD296B"/>
    <w:rsid w:val="00DD63BB"/>
    <w:rsid w:val="00DE1608"/>
    <w:rsid w:val="00DE71EA"/>
    <w:rsid w:val="00DF08B6"/>
    <w:rsid w:val="00DF11AB"/>
    <w:rsid w:val="00E0198E"/>
    <w:rsid w:val="00E0228D"/>
    <w:rsid w:val="00E03621"/>
    <w:rsid w:val="00E06F0F"/>
    <w:rsid w:val="00E10BAF"/>
    <w:rsid w:val="00E11693"/>
    <w:rsid w:val="00E154F5"/>
    <w:rsid w:val="00E20E71"/>
    <w:rsid w:val="00E2235E"/>
    <w:rsid w:val="00E25E77"/>
    <w:rsid w:val="00E3355A"/>
    <w:rsid w:val="00E40507"/>
    <w:rsid w:val="00E40DAC"/>
    <w:rsid w:val="00E45705"/>
    <w:rsid w:val="00E46AA3"/>
    <w:rsid w:val="00E47437"/>
    <w:rsid w:val="00E5013E"/>
    <w:rsid w:val="00E51944"/>
    <w:rsid w:val="00E52539"/>
    <w:rsid w:val="00E54D65"/>
    <w:rsid w:val="00E60498"/>
    <w:rsid w:val="00E67179"/>
    <w:rsid w:val="00E67764"/>
    <w:rsid w:val="00E77874"/>
    <w:rsid w:val="00E812EF"/>
    <w:rsid w:val="00E81442"/>
    <w:rsid w:val="00E8205E"/>
    <w:rsid w:val="00E85FA1"/>
    <w:rsid w:val="00E930B3"/>
    <w:rsid w:val="00E94473"/>
    <w:rsid w:val="00E9507E"/>
    <w:rsid w:val="00E95DBE"/>
    <w:rsid w:val="00EA338A"/>
    <w:rsid w:val="00EA4150"/>
    <w:rsid w:val="00EA5AA4"/>
    <w:rsid w:val="00EB0503"/>
    <w:rsid w:val="00EB1E03"/>
    <w:rsid w:val="00EC10C4"/>
    <w:rsid w:val="00EC2BA0"/>
    <w:rsid w:val="00EC7F36"/>
    <w:rsid w:val="00ED1076"/>
    <w:rsid w:val="00ED368B"/>
    <w:rsid w:val="00ED5331"/>
    <w:rsid w:val="00ED5E8D"/>
    <w:rsid w:val="00ED6CBC"/>
    <w:rsid w:val="00ED6DC5"/>
    <w:rsid w:val="00ED6EF6"/>
    <w:rsid w:val="00EE3097"/>
    <w:rsid w:val="00EE50DC"/>
    <w:rsid w:val="00EE685F"/>
    <w:rsid w:val="00EF6A7C"/>
    <w:rsid w:val="00F00550"/>
    <w:rsid w:val="00F02B3B"/>
    <w:rsid w:val="00F059EE"/>
    <w:rsid w:val="00F1261E"/>
    <w:rsid w:val="00F13228"/>
    <w:rsid w:val="00F15B21"/>
    <w:rsid w:val="00F15B58"/>
    <w:rsid w:val="00F17CBC"/>
    <w:rsid w:val="00F222AE"/>
    <w:rsid w:val="00F2363D"/>
    <w:rsid w:val="00F3008A"/>
    <w:rsid w:val="00F308DD"/>
    <w:rsid w:val="00F33427"/>
    <w:rsid w:val="00F3628B"/>
    <w:rsid w:val="00F40B2B"/>
    <w:rsid w:val="00F43250"/>
    <w:rsid w:val="00F503A4"/>
    <w:rsid w:val="00F50E97"/>
    <w:rsid w:val="00F52663"/>
    <w:rsid w:val="00F56311"/>
    <w:rsid w:val="00F613A6"/>
    <w:rsid w:val="00F62C5A"/>
    <w:rsid w:val="00F64295"/>
    <w:rsid w:val="00F70672"/>
    <w:rsid w:val="00F7554E"/>
    <w:rsid w:val="00F77957"/>
    <w:rsid w:val="00F80073"/>
    <w:rsid w:val="00F8136B"/>
    <w:rsid w:val="00F837AA"/>
    <w:rsid w:val="00F86156"/>
    <w:rsid w:val="00F866DD"/>
    <w:rsid w:val="00F90E47"/>
    <w:rsid w:val="00F9108F"/>
    <w:rsid w:val="00F9407A"/>
    <w:rsid w:val="00F96268"/>
    <w:rsid w:val="00FA3148"/>
    <w:rsid w:val="00FA632E"/>
    <w:rsid w:val="00FA75EB"/>
    <w:rsid w:val="00FA7745"/>
    <w:rsid w:val="00FB076C"/>
    <w:rsid w:val="00FB17DA"/>
    <w:rsid w:val="00FB4B83"/>
    <w:rsid w:val="00FB5D18"/>
    <w:rsid w:val="00FC008D"/>
    <w:rsid w:val="00FC4592"/>
    <w:rsid w:val="00FC48F4"/>
    <w:rsid w:val="00FC721A"/>
    <w:rsid w:val="00FC78ED"/>
    <w:rsid w:val="00FD372F"/>
    <w:rsid w:val="00FD37CA"/>
    <w:rsid w:val="00FD5664"/>
    <w:rsid w:val="00FD612E"/>
    <w:rsid w:val="00FE18C5"/>
    <w:rsid w:val="00FE3098"/>
    <w:rsid w:val="00FE68A8"/>
    <w:rsid w:val="00FE6A78"/>
    <w:rsid w:val="00FE6D9C"/>
    <w:rsid w:val="00FF1E29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ED6F36"/>
  <w15:docId w15:val="{CDA6D6E6-1380-45EB-8252-746EFFD6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639B"/>
  </w:style>
  <w:style w:type="paragraph" w:styleId="Heading1">
    <w:name w:val="heading 1"/>
    <w:basedOn w:val="Normal"/>
    <w:next w:val="Normal"/>
    <w:uiPriority w:val="1"/>
    <w:qFormat/>
    <w:rsid w:val="005A6175"/>
    <w:pPr>
      <w:spacing w:after="240"/>
      <w:outlineLvl w:val="0"/>
    </w:pPr>
    <w:rPr>
      <w:rFonts w:asciiTheme="majorHAnsi" w:hAnsiTheme="majorHAnsi"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577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577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577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5776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5776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5776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5776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5776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4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unhideWhenUsed/>
    <w:rsid w:val="009D00A5"/>
    <w:rPr>
      <w:rFonts w:ascii="Tahoma" w:hAnsi="Tahoma" w:cs="Tahoma"/>
      <w:szCs w:val="16"/>
    </w:rPr>
  </w:style>
  <w:style w:type="paragraph" w:customStyle="1" w:styleId="Amount">
    <w:name w:val="Amount"/>
    <w:basedOn w:val="Normal"/>
    <w:uiPriority w:val="1"/>
    <w:unhideWhenUsed/>
    <w:rsid w:val="00AE04D9"/>
    <w:pPr>
      <w:jc w:val="right"/>
    </w:pPr>
  </w:style>
  <w:style w:type="paragraph" w:styleId="Bibliography">
    <w:name w:val="Bibliography"/>
    <w:basedOn w:val="Normal"/>
    <w:next w:val="Normal"/>
    <w:uiPriority w:val="37"/>
    <w:semiHidden/>
    <w:unhideWhenUsed/>
    <w:rsid w:val="00857760"/>
  </w:style>
  <w:style w:type="paragraph" w:styleId="BlockText">
    <w:name w:val="Block Text"/>
    <w:basedOn w:val="Normal"/>
    <w:semiHidden/>
    <w:unhideWhenUsed/>
    <w:rsid w:val="00C47AED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rFonts w:eastAsiaTheme="minorEastAsia" w:cstheme="minorBidi"/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semiHidden/>
    <w:unhideWhenUsed/>
    <w:rsid w:val="00857760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57760"/>
  </w:style>
  <w:style w:type="paragraph" w:styleId="BodyText2">
    <w:name w:val="Body Text 2"/>
    <w:basedOn w:val="Normal"/>
    <w:link w:val="BodyText2Char"/>
    <w:semiHidden/>
    <w:unhideWhenUsed/>
    <w:rsid w:val="0085776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857760"/>
  </w:style>
  <w:style w:type="paragraph" w:styleId="BodyText3">
    <w:name w:val="Body Text 3"/>
    <w:basedOn w:val="Normal"/>
    <w:link w:val="BodyText3Char"/>
    <w:semiHidden/>
    <w:unhideWhenUsed/>
    <w:rsid w:val="0085776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857760"/>
    <w:rPr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85776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857760"/>
  </w:style>
  <w:style w:type="paragraph" w:styleId="BodyTextIndent">
    <w:name w:val="Body Text Indent"/>
    <w:basedOn w:val="Normal"/>
    <w:link w:val="BodyTextIndentChar"/>
    <w:semiHidden/>
    <w:unhideWhenUsed/>
    <w:rsid w:val="0085776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857760"/>
  </w:style>
  <w:style w:type="paragraph" w:styleId="BodyTextFirstIndent2">
    <w:name w:val="Body Text First Indent 2"/>
    <w:basedOn w:val="BodyTextIndent"/>
    <w:link w:val="BodyTextFirstIndent2Char"/>
    <w:semiHidden/>
    <w:unhideWhenUsed/>
    <w:rsid w:val="0085776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857760"/>
  </w:style>
  <w:style w:type="paragraph" w:styleId="BodyTextIndent2">
    <w:name w:val="Body Text Indent 2"/>
    <w:basedOn w:val="Normal"/>
    <w:link w:val="BodyTextIndent2Char"/>
    <w:semiHidden/>
    <w:unhideWhenUsed/>
    <w:rsid w:val="0085776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857760"/>
  </w:style>
  <w:style w:type="paragraph" w:styleId="BodyTextIndent3">
    <w:name w:val="Body Text Indent 3"/>
    <w:basedOn w:val="Normal"/>
    <w:link w:val="BodyTextIndent3Char"/>
    <w:semiHidden/>
    <w:unhideWhenUsed/>
    <w:rsid w:val="00857760"/>
    <w:pPr>
      <w:spacing w:after="120"/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5776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857760"/>
    <w:rPr>
      <w:b/>
      <w:bCs/>
      <w:i/>
      <w:iCs/>
      <w:spacing w:val="5"/>
    </w:rPr>
  </w:style>
  <w:style w:type="paragraph" w:styleId="Caption">
    <w:name w:val="caption"/>
    <w:basedOn w:val="Normal"/>
    <w:next w:val="Normal"/>
    <w:semiHidden/>
    <w:unhideWhenUsed/>
    <w:qFormat/>
    <w:rsid w:val="00857760"/>
    <w:pPr>
      <w:spacing w:after="200"/>
    </w:pPr>
    <w:rPr>
      <w:i/>
      <w:iCs/>
      <w:color w:val="1F497D" w:themeColor="text2"/>
      <w:szCs w:val="18"/>
    </w:rPr>
  </w:style>
  <w:style w:type="paragraph" w:styleId="Closing">
    <w:name w:val="Closing"/>
    <w:basedOn w:val="Normal"/>
    <w:link w:val="ClosingChar"/>
    <w:semiHidden/>
    <w:unhideWhenUsed/>
    <w:rsid w:val="00857760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857760"/>
  </w:style>
  <w:style w:type="table" w:styleId="ColorfulGrid">
    <w:name w:val="Colorful Grid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857760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semiHidden/>
    <w:unhideWhenUsed/>
    <w:rsid w:val="00857760"/>
    <w:rPr>
      <w:sz w:val="22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7760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776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77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776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5776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semiHidden/>
    <w:unhideWhenUsed/>
    <w:rsid w:val="00857760"/>
  </w:style>
  <w:style w:type="character" w:customStyle="1" w:styleId="DateChar">
    <w:name w:val="Date Char"/>
    <w:basedOn w:val="DefaultParagraphFont"/>
    <w:link w:val="Date"/>
    <w:semiHidden/>
    <w:rsid w:val="00857760"/>
  </w:style>
  <w:style w:type="paragraph" w:styleId="DocumentMap">
    <w:name w:val="Document Map"/>
    <w:basedOn w:val="Normal"/>
    <w:link w:val="DocumentMapChar"/>
    <w:semiHidden/>
    <w:unhideWhenUsed/>
    <w:rsid w:val="00857760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857760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857760"/>
  </w:style>
  <w:style w:type="character" w:customStyle="1" w:styleId="E-mailSignatureChar">
    <w:name w:val="E-mail Signature Char"/>
    <w:basedOn w:val="DefaultParagraphFont"/>
    <w:link w:val="E-mailSignature"/>
    <w:semiHidden/>
    <w:rsid w:val="00857760"/>
  </w:style>
  <w:style w:type="character" w:styleId="Emphasis">
    <w:name w:val="Emphasis"/>
    <w:basedOn w:val="DefaultParagraphFont"/>
    <w:semiHidden/>
    <w:unhideWhenUsed/>
    <w:qFormat/>
    <w:rsid w:val="00857760"/>
    <w:rPr>
      <w:i/>
      <w:iCs/>
    </w:rPr>
  </w:style>
  <w:style w:type="character" w:styleId="EndnoteReference">
    <w:name w:val="endnote reference"/>
    <w:basedOn w:val="DefaultParagraphFont"/>
    <w:semiHidden/>
    <w:unhideWhenUsed/>
    <w:rsid w:val="00857760"/>
    <w:rPr>
      <w:vertAlign w:val="superscript"/>
    </w:rPr>
  </w:style>
  <w:style w:type="paragraph" w:styleId="EndnoteText">
    <w:name w:val="endnote text"/>
    <w:basedOn w:val="Normal"/>
    <w:link w:val="EndnoteTextChar"/>
    <w:semiHidden/>
    <w:unhideWhenUsed/>
    <w:rsid w:val="00857760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57760"/>
    <w:rPr>
      <w:szCs w:val="20"/>
    </w:rPr>
  </w:style>
  <w:style w:type="paragraph" w:styleId="EnvelopeAddress">
    <w:name w:val="envelope address"/>
    <w:basedOn w:val="Normal"/>
    <w:semiHidden/>
    <w:unhideWhenUsed/>
    <w:rsid w:val="0085776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857760"/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semiHidden/>
    <w:unhideWhenUsed/>
    <w:rsid w:val="00857760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2"/>
    <w:unhideWhenUsed/>
    <w:rsid w:val="008577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2"/>
    <w:rsid w:val="00CC7076"/>
  </w:style>
  <w:style w:type="character" w:styleId="FootnoteReference">
    <w:name w:val="footnote reference"/>
    <w:basedOn w:val="DefaultParagraphFont"/>
    <w:semiHidden/>
    <w:unhideWhenUsed/>
    <w:rsid w:val="00857760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857760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57760"/>
    <w:rPr>
      <w:szCs w:val="20"/>
    </w:rPr>
  </w:style>
  <w:style w:type="table" w:styleId="GridTable1Light">
    <w:name w:val="Grid Table 1 Light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5776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57760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5776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5776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5776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857760"/>
    <w:rPr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2"/>
    <w:unhideWhenUsed/>
    <w:rsid w:val="008577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2"/>
    <w:rsid w:val="00CC7076"/>
  </w:style>
  <w:style w:type="character" w:customStyle="1" w:styleId="Heading2Char">
    <w:name w:val="Heading 2 Char"/>
    <w:basedOn w:val="DefaultParagraphFont"/>
    <w:link w:val="Heading2"/>
    <w:semiHidden/>
    <w:rsid w:val="0085776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85776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5776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semiHidden/>
    <w:rsid w:val="00857760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semiHidden/>
    <w:rsid w:val="0085776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semiHidden/>
    <w:rsid w:val="0085776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semiHidden/>
    <w:rsid w:val="0085776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semiHidden/>
    <w:rsid w:val="0085776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semiHidden/>
    <w:unhideWhenUsed/>
    <w:rsid w:val="00857760"/>
  </w:style>
  <w:style w:type="paragraph" w:styleId="HTMLAddress">
    <w:name w:val="HTML Address"/>
    <w:basedOn w:val="Normal"/>
    <w:link w:val="HTMLAddressChar"/>
    <w:semiHidden/>
    <w:unhideWhenUsed/>
    <w:rsid w:val="00857760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857760"/>
    <w:rPr>
      <w:i/>
      <w:iCs/>
    </w:rPr>
  </w:style>
  <w:style w:type="character" w:styleId="HTMLCite">
    <w:name w:val="HTML Cite"/>
    <w:basedOn w:val="DefaultParagraphFont"/>
    <w:semiHidden/>
    <w:unhideWhenUsed/>
    <w:rsid w:val="00857760"/>
    <w:rPr>
      <w:i/>
      <w:iCs/>
    </w:rPr>
  </w:style>
  <w:style w:type="character" w:styleId="HTMLCode">
    <w:name w:val="HTML Code"/>
    <w:basedOn w:val="DefaultParagraphFont"/>
    <w:semiHidden/>
    <w:unhideWhenUsed/>
    <w:rsid w:val="0085776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semiHidden/>
    <w:unhideWhenUsed/>
    <w:rsid w:val="00857760"/>
    <w:rPr>
      <w:i/>
      <w:iCs/>
    </w:rPr>
  </w:style>
  <w:style w:type="character" w:styleId="HTMLKeyboard">
    <w:name w:val="HTML Keyboard"/>
    <w:basedOn w:val="DefaultParagraphFont"/>
    <w:semiHidden/>
    <w:unhideWhenUsed/>
    <w:rsid w:val="0085776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857760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857760"/>
    <w:rPr>
      <w:rFonts w:ascii="Consolas" w:hAnsi="Consolas"/>
      <w:szCs w:val="20"/>
    </w:rPr>
  </w:style>
  <w:style w:type="character" w:styleId="HTMLSample">
    <w:name w:val="HTML Sample"/>
    <w:basedOn w:val="DefaultParagraphFont"/>
    <w:semiHidden/>
    <w:unhideWhenUsed/>
    <w:rsid w:val="0085776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semiHidden/>
    <w:unhideWhenUsed/>
    <w:rsid w:val="0085776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semiHidden/>
    <w:unhideWhenUsed/>
    <w:rsid w:val="00857760"/>
    <w:rPr>
      <w:i/>
      <w:iCs/>
    </w:rPr>
  </w:style>
  <w:style w:type="character" w:styleId="Hyperlink">
    <w:name w:val="Hyperlink"/>
    <w:basedOn w:val="DefaultParagraphFont"/>
    <w:semiHidden/>
    <w:unhideWhenUsed/>
    <w:rsid w:val="00857760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semiHidden/>
    <w:unhideWhenUsed/>
    <w:rsid w:val="00857760"/>
    <w:pPr>
      <w:ind w:left="220" w:hanging="220"/>
    </w:pPr>
  </w:style>
  <w:style w:type="paragraph" w:styleId="Index2">
    <w:name w:val="index 2"/>
    <w:basedOn w:val="Normal"/>
    <w:next w:val="Normal"/>
    <w:autoRedefine/>
    <w:semiHidden/>
    <w:unhideWhenUsed/>
    <w:rsid w:val="00857760"/>
    <w:pPr>
      <w:ind w:left="440" w:hanging="220"/>
    </w:pPr>
  </w:style>
  <w:style w:type="paragraph" w:styleId="Index3">
    <w:name w:val="index 3"/>
    <w:basedOn w:val="Normal"/>
    <w:next w:val="Normal"/>
    <w:autoRedefine/>
    <w:semiHidden/>
    <w:unhideWhenUsed/>
    <w:rsid w:val="00857760"/>
    <w:pPr>
      <w:ind w:left="660" w:hanging="220"/>
    </w:pPr>
  </w:style>
  <w:style w:type="paragraph" w:styleId="Index4">
    <w:name w:val="index 4"/>
    <w:basedOn w:val="Normal"/>
    <w:next w:val="Normal"/>
    <w:autoRedefine/>
    <w:semiHidden/>
    <w:unhideWhenUsed/>
    <w:rsid w:val="00857760"/>
    <w:pPr>
      <w:ind w:left="880" w:hanging="220"/>
    </w:pPr>
  </w:style>
  <w:style w:type="paragraph" w:styleId="Index5">
    <w:name w:val="index 5"/>
    <w:basedOn w:val="Normal"/>
    <w:next w:val="Normal"/>
    <w:autoRedefine/>
    <w:semiHidden/>
    <w:unhideWhenUsed/>
    <w:rsid w:val="00857760"/>
    <w:pPr>
      <w:ind w:left="1100" w:hanging="220"/>
    </w:pPr>
  </w:style>
  <w:style w:type="paragraph" w:styleId="Index6">
    <w:name w:val="index 6"/>
    <w:basedOn w:val="Normal"/>
    <w:next w:val="Normal"/>
    <w:autoRedefine/>
    <w:semiHidden/>
    <w:unhideWhenUsed/>
    <w:rsid w:val="00857760"/>
    <w:pPr>
      <w:ind w:left="1320" w:hanging="220"/>
    </w:pPr>
  </w:style>
  <w:style w:type="paragraph" w:styleId="Index7">
    <w:name w:val="index 7"/>
    <w:basedOn w:val="Normal"/>
    <w:next w:val="Normal"/>
    <w:autoRedefine/>
    <w:semiHidden/>
    <w:unhideWhenUsed/>
    <w:rsid w:val="00857760"/>
    <w:pPr>
      <w:ind w:left="1540" w:hanging="220"/>
    </w:pPr>
  </w:style>
  <w:style w:type="paragraph" w:styleId="Index8">
    <w:name w:val="index 8"/>
    <w:basedOn w:val="Normal"/>
    <w:next w:val="Normal"/>
    <w:autoRedefine/>
    <w:semiHidden/>
    <w:unhideWhenUsed/>
    <w:rsid w:val="00857760"/>
    <w:pPr>
      <w:ind w:left="1760" w:hanging="220"/>
    </w:pPr>
  </w:style>
  <w:style w:type="paragraph" w:styleId="Index9">
    <w:name w:val="index 9"/>
    <w:basedOn w:val="Normal"/>
    <w:next w:val="Normal"/>
    <w:autoRedefine/>
    <w:semiHidden/>
    <w:unhideWhenUsed/>
    <w:rsid w:val="00857760"/>
    <w:pPr>
      <w:ind w:left="1980" w:hanging="220"/>
    </w:pPr>
  </w:style>
  <w:style w:type="paragraph" w:styleId="IndexHeading">
    <w:name w:val="index heading"/>
    <w:basedOn w:val="Normal"/>
    <w:next w:val="Index1"/>
    <w:semiHidden/>
    <w:unhideWhenUsed/>
    <w:rsid w:val="0085776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665F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A665F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A665F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665F0"/>
    <w:rPr>
      <w:b/>
      <w:bCs/>
      <w:caps w:val="0"/>
      <w:smallCaps/>
      <w:color w:val="365F91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5776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5776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5776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semiHidden/>
    <w:unhideWhenUsed/>
    <w:rsid w:val="00857760"/>
  </w:style>
  <w:style w:type="paragraph" w:styleId="List">
    <w:name w:val="List"/>
    <w:basedOn w:val="Normal"/>
    <w:semiHidden/>
    <w:unhideWhenUsed/>
    <w:rsid w:val="00857760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857760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857760"/>
    <w:pPr>
      <w:ind w:left="849" w:hanging="283"/>
      <w:contextualSpacing/>
    </w:pPr>
  </w:style>
  <w:style w:type="paragraph" w:styleId="List4">
    <w:name w:val="List 4"/>
    <w:basedOn w:val="Normal"/>
    <w:semiHidden/>
    <w:unhideWhenUsed/>
    <w:rsid w:val="00857760"/>
    <w:pPr>
      <w:ind w:left="1132" w:hanging="283"/>
      <w:contextualSpacing/>
    </w:pPr>
  </w:style>
  <w:style w:type="paragraph" w:styleId="List5">
    <w:name w:val="List 5"/>
    <w:basedOn w:val="Normal"/>
    <w:semiHidden/>
    <w:unhideWhenUsed/>
    <w:rsid w:val="00857760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857760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857760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857760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857760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857760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857760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857760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857760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857760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857760"/>
    <w:pPr>
      <w:spacing w:after="120"/>
      <w:ind w:left="1415"/>
      <w:contextualSpacing/>
    </w:pPr>
  </w:style>
  <w:style w:type="paragraph" w:styleId="ListNumber">
    <w:name w:val="List Number"/>
    <w:basedOn w:val="Normal"/>
    <w:semiHidden/>
    <w:unhideWhenUsed/>
    <w:rsid w:val="00857760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857760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857760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857760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85776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85776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57760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57760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5776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57760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5776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5776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5776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5776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5776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5776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5776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5776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57760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57760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57760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57760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57760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57760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semiHidden/>
    <w:unhideWhenUsed/>
    <w:rsid w:val="0085776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85776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5776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5776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57760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5776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5776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5776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85776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semiHidden/>
    <w:unhideWhenUsed/>
    <w:rsid w:val="0085776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85776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857760"/>
  </w:style>
  <w:style w:type="paragraph" w:styleId="NormalWeb">
    <w:name w:val="Normal (Web)"/>
    <w:basedOn w:val="Normal"/>
    <w:semiHidden/>
    <w:unhideWhenUsed/>
    <w:rsid w:val="00857760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857760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857760"/>
  </w:style>
  <w:style w:type="character" w:customStyle="1" w:styleId="NoteHeadingChar">
    <w:name w:val="Note Heading Char"/>
    <w:basedOn w:val="DefaultParagraphFont"/>
    <w:link w:val="NoteHeading"/>
    <w:semiHidden/>
    <w:rsid w:val="00857760"/>
  </w:style>
  <w:style w:type="character" w:styleId="PageNumber">
    <w:name w:val="page number"/>
    <w:basedOn w:val="DefaultParagraphFont"/>
    <w:semiHidden/>
    <w:unhideWhenUsed/>
    <w:rsid w:val="00857760"/>
  </w:style>
  <w:style w:type="character" w:styleId="PlaceholderText">
    <w:name w:val="Placeholder Text"/>
    <w:basedOn w:val="DefaultParagraphFont"/>
    <w:uiPriority w:val="99"/>
    <w:semiHidden/>
    <w:rsid w:val="00A665F0"/>
    <w:rPr>
      <w:color w:val="595959" w:themeColor="text1" w:themeTint="A6"/>
    </w:rPr>
  </w:style>
  <w:style w:type="table" w:styleId="PlainTable1">
    <w:name w:val="Plain Table 1"/>
    <w:basedOn w:val="TableNormal"/>
    <w:uiPriority w:val="41"/>
    <w:rsid w:val="0085776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5776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5776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5776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5776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semiHidden/>
    <w:unhideWhenUsed/>
    <w:rsid w:val="00857760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857760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5776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57760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857760"/>
  </w:style>
  <w:style w:type="character" w:customStyle="1" w:styleId="SalutationChar">
    <w:name w:val="Salutation Char"/>
    <w:basedOn w:val="DefaultParagraphFont"/>
    <w:link w:val="Salutation"/>
    <w:semiHidden/>
    <w:rsid w:val="00857760"/>
  </w:style>
  <w:style w:type="paragraph" w:styleId="Signature">
    <w:name w:val="Signature"/>
    <w:basedOn w:val="Normal"/>
    <w:link w:val="SignatureChar"/>
    <w:semiHidden/>
    <w:unhideWhenUsed/>
    <w:rsid w:val="00857760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857760"/>
  </w:style>
  <w:style w:type="character" w:styleId="SmartHyperlink">
    <w:name w:val="Smart Hyperlink"/>
    <w:basedOn w:val="DefaultParagraphFont"/>
    <w:uiPriority w:val="99"/>
    <w:semiHidden/>
    <w:unhideWhenUsed/>
    <w:rsid w:val="00857760"/>
    <w:rPr>
      <w:u w:val="dotted"/>
    </w:rPr>
  </w:style>
  <w:style w:type="character" w:styleId="Strong">
    <w:name w:val="Strong"/>
    <w:basedOn w:val="DefaultParagraphFont"/>
    <w:semiHidden/>
    <w:unhideWhenUsed/>
    <w:qFormat/>
    <w:rsid w:val="00857760"/>
    <w:rPr>
      <w:b/>
      <w:bCs/>
    </w:rPr>
  </w:style>
  <w:style w:type="paragraph" w:styleId="Subtitle">
    <w:name w:val="Subtitle"/>
    <w:basedOn w:val="Normal"/>
    <w:next w:val="Normal"/>
    <w:link w:val="SubtitleChar"/>
    <w:semiHidden/>
    <w:unhideWhenUsed/>
    <w:qFormat/>
    <w:rsid w:val="00857760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semiHidden/>
    <w:rsid w:val="00857760"/>
    <w:rPr>
      <w:rFonts w:eastAsiaTheme="minorEastAsia"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5776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857760"/>
    <w:rPr>
      <w:smallCaps/>
      <w:color w:val="5A5A5A" w:themeColor="text1" w:themeTint="A5"/>
    </w:rPr>
  </w:style>
  <w:style w:type="table" w:styleId="Table3Deffects1">
    <w:name w:val="Table 3D effects 1"/>
    <w:basedOn w:val="TableNormal"/>
    <w:semiHidden/>
    <w:unhideWhenUsed/>
    <w:rsid w:val="0085776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unhideWhenUsed/>
    <w:rsid w:val="0085776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unhideWhenUsed/>
    <w:rsid w:val="0085776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unhideWhenUsed/>
    <w:rsid w:val="008577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unhideWhenUsed/>
    <w:rsid w:val="0085776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unhideWhenUsed/>
    <w:rsid w:val="0085776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unhideWhenUsed/>
    <w:rsid w:val="0085776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unhideWhenUsed/>
    <w:rsid w:val="0085776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unhideWhenUsed/>
    <w:rsid w:val="0085776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unhideWhenUsed/>
    <w:rsid w:val="0085776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unhideWhenUsed/>
    <w:rsid w:val="0085776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unhideWhenUsed/>
    <w:rsid w:val="0085776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unhideWhenUsed/>
    <w:rsid w:val="0085776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unhideWhenUsed/>
    <w:rsid w:val="0085776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unhideWhenUsed/>
    <w:rsid w:val="0085776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unhideWhenUsed/>
    <w:rsid w:val="0085776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unhideWhenUsed/>
    <w:rsid w:val="0085776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unhideWhenUsed/>
    <w:rsid w:val="008577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unhideWhenUsed/>
    <w:rsid w:val="0085776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unhideWhenUsed/>
    <w:rsid w:val="0085776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unhideWhenUsed/>
    <w:rsid w:val="0085776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unhideWhenUsed/>
    <w:rsid w:val="0085776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unhideWhenUsed/>
    <w:rsid w:val="0085776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5776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semiHidden/>
    <w:unhideWhenUsed/>
    <w:rsid w:val="0085776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unhideWhenUsed/>
    <w:rsid w:val="0085776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unhideWhenUsed/>
    <w:rsid w:val="0085776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unhideWhenUsed/>
    <w:rsid w:val="008577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unhideWhenUsed/>
    <w:rsid w:val="008577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unhideWhenUsed/>
    <w:rsid w:val="0085776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unhideWhenUsed/>
    <w:rsid w:val="0085776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unhideWhenUsed/>
    <w:rsid w:val="00857760"/>
    <w:pPr>
      <w:ind w:left="220" w:hanging="220"/>
    </w:pPr>
  </w:style>
  <w:style w:type="paragraph" w:styleId="TableofFigures">
    <w:name w:val="table of figures"/>
    <w:basedOn w:val="Normal"/>
    <w:next w:val="Normal"/>
    <w:semiHidden/>
    <w:unhideWhenUsed/>
    <w:rsid w:val="00857760"/>
  </w:style>
  <w:style w:type="table" w:styleId="TableProfessional">
    <w:name w:val="Table Professional"/>
    <w:basedOn w:val="TableNormal"/>
    <w:semiHidden/>
    <w:unhideWhenUsed/>
    <w:rsid w:val="0085776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unhideWhenUsed/>
    <w:rsid w:val="0085776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unhideWhenUsed/>
    <w:rsid w:val="0085776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unhideWhenUsed/>
    <w:rsid w:val="0085776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unhideWhenUsed/>
    <w:rsid w:val="0085776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unhideWhenUsed/>
    <w:rsid w:val="0085776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unhideWhenUsed/>
    <w:rsid w:val="00857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unhideWhenUsed/>
    <w:rsid w:val="0085776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unhideWhenUsed/>
    <w:rsid w:val="0085776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unhideWhenUsed/>
    <w:rsid w:val="0085776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semiHidden/>
    <w:unhideWhenUsed/>
    <w:qFormat/>
    <w:rsid w:val="0085776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semiHidden/>
    <w:rsid w:val="008577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semiHidden/>
    <w:unhideWhenUsed/>
    <w:rsid w:val="0085776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857760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857760"/>
    <w:pPr>
      <w:spacing w:after="100"/>
      <w:ind w:left="220"/>
    </w:pPr>
  </w:style>
  <w:style w:type="paragraph" w:styleId="TOC3">
    <w:name w:val="toc 3"/>
    <w:basedOn w:val="Normal"/>
    <w:next w:val="Normal"/>
    <w:autoRedefine/>
    <w:semiHidden/>
    <w:unhideWhenUsed/>
    <w:rsid w:val="00857760"/>
    <w:pPr>
      <w:spacing w:after="100"/>
      <w:ind w:left="440"/>
    </w:pPr>
  </w:style>
  <w:style w:type="paragraph" w:styleId="TOC4">
    <w:name w:val="toc 4"/>
    <w:basedOn w:val="Normal"/>
    <w:next w:val="Normal"/>
    <w:autoRedefine/>
    <w:semiHidden/>
    <w:unhideWhenUsed/>
    <w:rsid w:val="00857760"/>
    <w:pPr>
      <w:spacing w:after="100"/>
      <w:ind w:left="660"/>
    </w:pPr>
  </w:style>
  <w:style w:type="paragraph" w:styleId="TOC5">
    <w:name w:val="toc 5"/>
    <w:basedOn w:val="Normal"/>
    <w:next w:val="Normal"/>
    <w:autoRedefine/>
    <w:semiHidden/>
    <w:unhideWhenUsed/>
    <w:rsid w:val="00857760"/>
    <w:pPr>
      <w:spacing w:after="100"/>
      <w:ind w:left="880"/>
    </w:pPr>
  </w:style>
  <w:style w:type="paragraph" w:styleId="TOC6">
    <w:name w:val="toc 6"/>
    <w:basedOn w:val="Normal"/>
    <w:next w:val="Normal"/>
    <w:autoRedefine/>
    <w:semiHidden/>
    <w:unhideWhenUsed/>
    <w:rsid w:val="00857760"/>
    <w:pPr>
      <w:spacing w:after="100"/>
      <w:ind w:left="1100"/>
    </w:pPr>
  </w:style>
  <w:style w:type="paragraph" w:styleId="TOC7">
    <w:name w:val="toc 7"/>
    <w:basedOn w:val="Normal"/>
    <w:next w:val="Normal"/>
    <w:autoRedefine/>
    <w:semiHidden/>
    <w:unhideWhenUsed/>
    <w:rsid w:val="00857760"/>
    <w:pPr>
      <w:spacing w:after="100"/>
      <w:ind w:left="1320"/>
    </w:pPr>
  </w:style>
  <w:style w:type="paragraph" w:styleId="TOC8">
    <w:name w:val="toc 8"/>
    <w:basedOn w:val="Normal"/>
    <w:next w:val="Normal"/>
    <w:autoRedefine/>
    <w:semiHidden/>
    <w:unhideWhenUsed/>
    <w:rsid w:val="00857760"/>
    <w:pPr>
      <w:spacing w:after="100"/>
      <w:ind w:left="1540"/>
    </w:pPr>
  </w:style>
  <w:style w:type="paragraph" w:styleId="TOC9">
    <w:name w:val="toc 9"/>
    <w:basedOn w:val="Normal"/>
    <w:next w:val="Normal"/>
    <w:autoRedefine/>
    <w:semiHidden/>
    <w:unhideWhenUsed/>
    <w:rsid w:val="00857760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57760"/>
    <w:pPr>
      <w:keepNext/>
      <w:keepLines/>
      <w:spacing w:before="240" w:after="0"/>
      <w:outlineLvl w:val="9"/>
    </w:pPr>
    <w:rPr>
      <w:rFonts w:eastAsiaTheme="majorEastAsia" w:cstheme="majorBidi"/>
      <w:color w:val="365F91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A665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\AppData\Roaming\Microsoft\Templates\Physical%20inventory%20count%20she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nventory Sheet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Physical inventory count sheet</Template>
  <TotalTime>16</TotalTime>
  <Pages>5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Danielle Ange</dc:creator>
  <cp:lastModifiedBy>Danielle Ange</cp:lastModifiedBy>
  <cp:revision>1</cp:revision>
  <cp:lastPrinted>2026-09-17T15:43:00Z</cp:lastPrinted>
  <dcterms:created xsi:type="dcterms:W3CDTF">2026-09-17T14:37:00Z</dcterms:created>
  <dcterms:modified xsi:type="dcterms:W3CDTF">2026-09-17T18:09:00Z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