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6214A" w14:textId="72E6532B" w:rsidR="002F6A90" w:rsidRDefault="004727A2" w:rsidP="003B72F0">
      <w:r w:rsidRPr="004727A2">
        <w:drawing>
          <wp:inline distT="0" distB="0" distL="0" distR="0" wp14:anchorId="09117F80" wp14:editId="635BBFBF">
            <wp:extent cx="6959415" cy="3067050"/>
            <wp:effectExtent l="0" t="0" r="0" b="0"/>
            <wp:docPr id="1267545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5459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65589" cy="3069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7F463" w14:textId="77777777" w:rsidR="00415935" w:rsidRDefault="00415935" w:rsidP="002F6A90"/>
    <w:p w14:paraId="6207785E" w14:textId="77777777" w:rsidR="002F6A90" w:rsidRPr="002F6A90" w:rsidRDefault="002F6A90" w:rsidP="002F6A90"/>
    <w:sectPr w:rsidR="002F6A90" w:rsidRPr="002F6A90" w:rsidSect="00776771">
      <w:headerReference w:type="default" r:id="rId10"/>
      <w:footerReference w:type="default" r:id="rId11"/>
      <w:footerReference w:type="first" r:id="rId12"/>
      <w:pgSz w:w="12240" w:h="15840" w:code="1"/>
      <w:pgMar w:top="778" w:right="806" w:bottom="1613" w:left="806" w:header="0" w:footer="8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56F7B" w14:textId="77777777" w:rsidR="004727A2" w:rsidRDefault="004727A2">
      <w:r>
        <w:separator/>
      </w:r>
    </w:p>
  </w:endnote>
  <w:endnote w:type="continuationSeparator" w:id="0">
    <w:p w14:paraId="0C5394B5" w14:textId="77777777" w:rsidR="004727A2" w:rsidRDefault="00472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">
    <w:altName w:val="Baskerville Old Face"/>
    <w:charset w:val="00"/>
    <w:family w:val="roman"/>
    <w:pitch w:val="variable"/>
    <w:sig w:usb0="A00002E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(Headings CS)">
    <w:altName w:val="Times New Roman"/>
    <w:charset w:val="00"/>
    <w:family w:val="roman"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 (Body CS)">
    <w:altName w:val="Times New Roman"/>
    <w:charset w:val="00"/>
    <w:family w:val="roman"/>
    <w:pitch w:val="default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1917B" w14:textId="77777777" w:rsidR="00444576" w:rsidRDefault="00444576" w:rsidP="00444576"/>
  <w:p w14:paraId="7AE6CF88" w14:textId="77777777" w:rsidR="00AF057C" w:rsidRDefault="00AF057C" w:rsidP="004A3E9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38976" behindDoc="1" locked="0" layoutInCell="1" allowOverlap="1" wp14:anchorId="6F042B63" wp14:editId="0E01764B">
              <wp:simplePos x="0" y="0"/>
              <wp:positionH relativeFrom="page">
                <wp:posOffset>7178040</wp:posOffset>
              </wp:positionH>
              <wp:positionV relativeFrom="page">
                <wp:posOffset>9445625</wp:posOffset>
              </wp:positionV>
              <wp:extent cx="118872" cy="118872"/>
              <wp:effectExtent l="0" t="0" r="14605" b="14605"/>
              <wp:wrapNone/>
              <wp:docPr id="4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8872" cy="1188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23E280" w14:textId="77777777" w:rsidR="00AF057C" w:rsidRPr="00EE1D3E" w:rsidRDefault="00AF057C" w:rsidP="0009321F">
                          <w:pPr>
                            <w:spacing w:before="15"/>
                            <w:ind w:left="60"/>
                            <w:rPr>
                              <w:sz w:val="13"/>
                              <w:szCs w:val="13"/>
                            </w:rPr>
                          </w:pPr>
                          <w:r w:rsidRPr="00EE1D3E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EE1D3E">
                            <w:rPr>
                              <w:color w:val="231F20"/>
                              <w:w w:val="99"/>
                              <w:sz w:val="13"/>
                              <w:szCs w:val="13"/>
                            </w:rPr>
                            <w:instrText xml:space="preserve"> PAGE </w:instrText>
                          </w:r>
                          <w:r w:rsidRPr="00EE1D3E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Pr="00EE1D3E">
                            <w:rPr>
                              <w:sz w:val="13"/>
                              <w:szCs w:val="13"/>
                            </w:rPr>
                            <w:t>2</w:t>
                          </w:r>
                          <w:r w:rsidRPr="00EE1D3E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042B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65.2pt;margin-top:743.75pt;width:9.35pt;height:9.35pt;z-index:-25147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" filled="f" stroked="f">
              <v:path arrowok="t"/>
              <v:textbox inset="0,0,0,0">
                <w:txbxContent>
                  <w:p w14:paraId="6923E280" w14:textId="77777777" w:rsidR="00AF057C" w:rsidRPr="00EE1D3E" w:rsidRDefault="00AF057C" w:rsidP="0009321F">
                    <w:pPr>
                      <w:spacing w:before="15"/>
                      <w:ind w:left="60"/>
                      <w:rPr>
                        <w:sz w:val="13"/>
                        <w:szCs w:val="13"/>
                      </w:rPr>
                    </w:pPr>
                    <w:r w:rsidRPr="00EE1D3E">
                      <w:rPr>
                        <w:sz w:val="13"/>
                        <w:szCs w:val="13"/>
                      </w:rPr>
                      <w:fldChar w:fldCharType="begin"/>
                    </w:r>
                    <w:r w:rsidRPr="00EE1D3E">
                      <w:rPr>
                        <w:color w:val="231F20"/>
                        <w:w w:val="99"/>
                        <w:sz w:val="13"/>
                        <w:szCs w:val="13"/>
                      </w:rPr>
                      <w:instrText xml:space="preserve"> PAGE </w:instrText>
                    </w:r>
                    <w:r w:rsidRPr="00EE1D3E">
                      <w:rPr>
                        <w:sz w:val="13"/>
                        <w:szCs w:val="13"/>
                      </w:rPr>
                      <w:fldChar w:fldCharType="separate"/>
                    </w:r>
                    <w:r w:rsidRPr="00EE1D3E">
                      <w:rPr>
                        <w:sz w:val="13"/>
                        <w:szCs w:val="13"/>
                      </w:rPr>
                      <w:t>2</w:t>
                    </w:r>
                    <w:r w:rsidRPr="00EE1D3E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8A98" w14:textId="77777777" w:rsidR="00545354" w:rsidRDefault="00545354" w:rsidP="004A3E94">
    <w:pPr>
      <w:pStyle w:val="BodyText"/>
      <w:spacing w:line="14" w:lineRule="auto"/>
      <w:ind w:left="270"/>
      <w:rPr>
        <w:sz w:val="20"/>
      </w:rPr>
    </w:pPr>
  </w:p>
  <w:p w14:paraId="49D2C049" w14:textId="77777777" w:rsidR="00545354" w:rsidRPr="004A3E94" w:rsidRDefault="00545354" w:rsidP="002F2B08">
    <w:pPr>
      <w:pStyle w:val="Footer"/>
      <w:numPr>
        <w:ilvl w:val="0"/>
        <w:numId w:val="0"/>
      </w:numPr>
      <w:ind w:lef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32A21" w14:textId="77777777" w:rsidR="004727A2" w:rsidRDefault="004727A2">
      <w:r>
        <w:separator/>
      </w:r>
    </w:p>
  </w:footnote>
  <w:footnote w:type="continuationSeparator" w:id="0">
    <w:p w14:paraId="71AE7839" w14:textId="77777777" w:rsidR="004727A2" w:rsidRDefault="00472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A863B" w14:textId="77777777" w:rsidR="00EE1624" w:rsidRDefault="00EE1624" w:rsidP="00EE1624">
    <w:pPr>
      <w:pStyle w:val="Header"/>
    </w:pPr>
  </w:p>
  <w:p w14:paraId="55DC6604" w14:textId="77777777" w:rsidR="00EE1624" w:rsidRDefault="00EE1624" w:rsidP="00EE1624">
    <w:pPr>
      <w:pStyle w:val="Header"/>
    </w:pPr>
  </w:p>
  <w:p w14:paraId="03428677" w14:textId="77777777" w:rsidR="00EE1624" w:rsidRDefault="00EE1624" w:rsidP="00EE1624">
    <w:pPr>
      <w:pStyle w:val="BodyText"/>
      <w:spacing w:line="14" w:lineRule="auto"/>
      <w:rPr>
        <w:sz w:val="20"/>
      </w:rPr>
    </w:pPr>
  </w:p>
  <w:p w14:paraId="2A2D42FF" w14:textId="77777777" w:rsidR="00EE1624" w:rsidRDefault="00EE1624" w:rsidP="00EE1624">
    <w:pPr>
      <w:pStyle w:val="Header"/>
    </w:pPr>
  </w:p>
  <w:p w14:paraId="256FFA38" w14:textId="77777777" w:rsidR="00EE1624" w:rsidRDefault="00EE1624" w:rsidP="00EE1624">
    <w:pPr>
      <w:pStyle w:val="Header"/>
    </w:pPr>
  </w:p>
  <w:p w14:paraId="53DF0F0F" w14:textId="77777777" w:rsidR="00EE1624" w:rsidRDefault="00EE1624" w:rsidP="00EE1624">
    <w:pPr>
      <w:pStyle w:val="Header"/>
    </w:pPr>
  </w:p>
  <w:p w14:paraId="2F518EB0" w14:textId="77777777" w:rsidR="00EE1624" w:rsidRPr="00EE1624" w:rsidRDefault="00EE1624" w:rsidP="00EE1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2F215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FAC844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B36794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24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C9CFD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8ACBEF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226A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1C3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761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E00F0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EC3021"/>
    <w:multiLevelType w:val="hybridMultilevel"/>
    <w:tmpl w:val="9D7ACF78"/>
    <w:lvl w:ilvl="0" w:tplc="5A56FE90">
      <w:numFmt w:val="bullet"/>
      <w:pStyle w:val="Bullet2"/>
      <w:lvlText w:val="•"/>
      <w:lvlJc w:val="left"/>
      <w:pPr>
        <w:ind w:left="562" w:hanging="188"/>
      </w:pPr>
      <w:rPr>
        <w:rFonts w:hint="default"/>
        <w:color w:val="000000" w:themeColor="text1"/>
        <w:spacing w:val="0"/>
        <w:w w:val="10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AD14C4"/>
    <w:multiLevelType w:val="hybridMultilevel"/>
    <w:tmpl w:val="434E8B88"/>
    <w:lvl w:ilvl="0" w:tplc="5A10A796">
      <w:start w:val="1"/>
      <w:numFmt w:val="decimal"/>
      <w:pStyle w:val="Footer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551978"/>
    <w:multiLevelType w:val="multilevel"/>
    <w:tmpl w:val="E3E45922"/>
    <w:lvl w:ilvl="0">
      <w:numFmt w:val="bullet"/>
      <w:lvlText w:val=""/>
      <w:lvlJc w:val="left"/>
      <w:pPr>
        <w:ind w:left="562" w:hanging="188"/>
      </w:pPr>
      <w:rPr>
        <w:rFonts w:ascii="Symbol" w:hAnsi="Symbol" w:hint="default"/>
        <w:color w:val="000000" w:themeColor="text1"/>
        <w:spacing w:val="-21"/>
        <w:w w:val="100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E3534"/>
    <w:multiLevelType w:val="multilevel"/>
    <w:tmpl w:val="E3E45922"/>
    <w:lvl w:ilvl="0">
      <w:numFmt w:val="bullet"/>
      <w:lvlText w:val=""/>
      <w:lvlJc w:val="left"/>
      <w:pPr>
        <w:ind w:left="562" w:hanging="188"/>
      </w:pPr>
      <w:rPr>
        <w:rFonts w:ascii="Symbol" w:hAnsi="Symbol" w:hint="default"/>
        <w:color w:val="000000" w:themeColor="text1"/>
        <w:spacing w:val="-21"/>
        <w:w w:val="100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65353D"/>
    <w:multiLevelType w:val="hybridMultilevel"/>
    <w:tmpl w:val="AE8807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11B6E"/>
    <w:multiLevelType w:val="multilevel"/>
    <w:tmpl w:val="2300425E"/>
    <w:lvl w:ilvl="0">
      <w:numFmt w:val="bullet"/>
      <w:lvlText w:val=""/>
      <w:lvlJc w:val="left"/>
      <w:pPr>
        <w:ind w:left="374" w:hanging="187"/>
      </w:pPr>
      <w:rPr>
        <w:rFonts w:ascii="Symbol" w:hAnsi="Symbol" w:hint="default"/>
        <w:color w:val="000000" w:themeColor="text1"/>
        <w:spacing w:val="-21"/>
        <w:w w:val="100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56466"/>
    <w:multiLevelType w:val="multilevel"/>
    <w:tmpl w:val="5606BDBE"/>
    <w:lvl w:ilvl="0">
      <w:numFmt w:val="bullet"/>
      <w:lvlText w:val="–"/>
      <w:lvlJc w:val="left"/>
      <w:pPr>
        <w:ind w:left="310" w:hanging="180"/>
      </w:pPr>
      <w:rPr>
        <w:rFonts w:ascii="Arial" w:eastAsia="Arial" w:hAnsi="Arial" w:cs="Arial" w:hint="default"/>
        <w:color w:val="231F20"/>
        <w:spacing w:val="-21"/>
        <w:w w:val="100"/>
        <w:sz w:val="18"/>
        <w:szCs w:val="18"/>
        <w:lang w:val="en-US" w:eastAsia="en-US" w:bidi="en-US"/>
      </w:rPr>
    </w:lvl>
    <w:lvl w:ilvl="1">
      <w:numFmt w:val="bullet"/>
      <w:lvlText w:val="•"/>
      <w:lvlJc w:val="left"/>
      <w:pPr>
        <w:ind w:left="1356" w:hanging="180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2412" w:hanging="18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8" w:hanging="18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524" w:hanging="18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580" w:hanging="18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36" w:hanging="18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92" w:hanging="18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748" w:hanging="180"/>
      </w:pPr>
      <w:rPr>
        <w:rFonts w:hint="default"/>
        <w:lang w:val="en-US" w:eastAsia="en-US" w:bidi="en-US"/>
      </w:rPr>
    </w:lvl>
  </w:abstractNum>
  <w:abstractNum w:abstractNumId="17" w15:restartNumberingAfterBreak="0">
    <w:nsid w:val="373656AA"/>
    <w:multiLevelType w:val="hybridMultilevel"/>
    <w:tmpl w:val="D9FAEA90"/>
    <w:lvl w:ilvl="0" w:tplc="9CA61114">
      <w:start w:val="1"/>
      <w:numFmt w:val="decimal"/>
      <w:pStyle w:val="RFPQuestio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A903AD"/>
    <w:multiLevelType w:val="hybridMultilevel"/>
    <w:tmpl w:val="407EA4A0"/>
    <w:lvl w:ilvl="0" w:tplc="91F61782">
      <w:numFmt w:val="bullet"/>
      <w:pStyle w:val="Bullet3"/>
      <w:lvlText w:val="–"/>
      <w:lvlJc w:val="left"/>
      <w:pPr>
        <w:ind w:left="936" w:hanging="187"/>
      </w:pPr>
      <w:rPr>
        <w:rFonts w:ascii="Arial" w:hAnsi="Arial" w:hint="default"/>
        <w:color w:val="231F20"/>
        <w:spacing w:val="-21"/>
        <w:w w:val="10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AD2B83"/>
    <w:multiLevelType w:val="multilevel"/>
    <w:tmpl w:val="98AA30D6"/>
    <w:lvl w:ilvl="0">
      <w:numFmt w:val="bullet"/>
      <w:lvlText w:val=""/>
      <w:lvlJc w:val="left"/>
      <w:pPr>
        <w:ind w:left="562" w:hanging="375"/>
      </w:pPr>
      <w:rPr>
        <w:rFonts w:ascii="Symbol" w:hAnsi="Symbol" w:hint="default"/>
        <w:color w:val="000000" w:themeColor="text1"/>
        <w:spacing w:val="-21"/>
        <w:w w:val="100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155C5"/>
    <w:multiLevelType w:val="multilevel"/>
    <w:tmpl w:val="E3E45922"/>
    <w:lvl w:ilvl="0">
      <w:numFmt w:val="bullet"/>
      <w:lvlText w:val=""/>
      <w:lvlJc w:val="left"/>
      <w:pPr>
        <w:ind w:left="562" w:hanging="188"/>
      </w:pPr>
      <w:rPr>
        <w:rFonts w:ascii="Symbol" w:hAnsi="Symbol" w:hint="default"/>
        <w:color w:val="000000" w:themeColor="text1"/>
        <w:spacing w:val="-21"/>
        <w:w w:val="100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02279A"/>
    <w:multiLevelType w:val="hybridMultilevel"/>
    <w:tmpl w:val="5606BDBE"/>
    <w:lvl w:ilvl="0" w:tplc="921EFB5C">
      <w:numFmt w:val="bullet"/>
      <w:pStyle w:val="ListParagraph"/>
      <w:lvlText w:val="–"/>
      <w:lvlJc w:val="left"/>
      <w:pPr>
        <w:ind w:left="310" w:hanging="180"/>
      </w:pPr>
      <w:rPr>
        <w:rFonts w:ascii="Arial" w:eastAsia="Arial" w:hAnsi="Arial" w:cs="Arial" w:hint="default"/>
        <w:color w:val="231F20"/>
        <w:spacing w:val="-21"/>
        <w:w w:val="100"/>
        <w:sz w:val="18"/>
        <w:szCs w:val="18"/>
        <w:lang w:val="en-US" w:eastAsia="en-US" w:bidi="en-US"/>
      </w:rPr>
    </w:lvl>
    <w:lvl w:ilvl="1" w:tplc="D43EE970">
      <w:numFmt w:val="bullet"/>
      <w:lvlText w:val="•"/>
      <w:lvlJc w:val="left"/>
      <w:pPr>
        <w:ind w:left="1356" w:hanging="180"/>
      </w:pPr>
      <w:rPr>
        <w:rFonts w:hint="default"/>
        <w:lang w:val="en-US" w:eastAsia="en-US" w:bidi="en-US"/>
      </w:rPr>
    </w:lvl>
    <w:lvl w:ilvl="2" w:tplc="1D1875C6">
      <w:numFmt w:val="bullet"/>
      <w:lvlText w:val="•"/>
      <w:lvlJc w:val="left"/>
      <w:pPr>
        <w:ind w:left="2412" w:hanging="180"/>
      </w:pPr>
      <w:rPr>
        <w:rFonts w:hint="default"/>
        <w:lang w:val="en-US" w:eastAsia="en-US" w:bidi="en-US"/>
      </w:rPr>
    </w:lvl>
    <w:lvl w:ilvl="3" w:tplc="9F3A0D56">
      <w:numFmt w:val="bullet"/>
      <w:lvlText w:val="•"/>
      <w:lvlJc w:val="left"/>
      <w:pPr>
        <w:ind w:left="3468" w:hanging="180"/>
      </w:pPr>
      <w:rPr>
        <w:rFonts w:hint="default"/>
        <w:lang w:val="en-US" w:eastAsia="en-US" w:bidi="en-US"/>
      </w:rPr>
    </w:lvl>
    <w:lvl w:ilvl="4" w:tplc="090EC02E">
      <w:numFmt w:val="bullet"/>
      <w:lvlText w:val="•"/>
      <w:lvlJc w:val="left"/>
      <w:pPr>
        <w:ind w:left="4524" w:hanging="180"/>
      </w:pPr>
      <w:rPr>
        <w:rFonts w:hint="default"/>
        <w:lang w:val="en-US" w:eastAsia="en-US" w:bidi="en-US"/>
      </w:rPr>
    </w:lvl>
    <w:lvl w:ilvl="5" w:tplc="429A9FFA">
      <w:numFmt w:val="bullet"/>
      <w:lvlText w:val="•"/>
      <w:lvlJc w:val="left"/>
      <w:pPr>
        <w:ind w:left="5580" w:hanging="180"/>
      </w:pPr>
      <w:rPr>
        <w:rFonts w:hint="default"/>
        <w:lang w:val="en-US" w:eastAsia="en-US" w:bidi="en-US"/>
      </w:rPr>
    </w:lvl>
    <w:lvl w:ilvl="6" w:tplc="D556DDA6">
      <w:numFmt w:val="bullet"/>
      <w:lvlText w:val="•"/>
      <w:lvlJc w:val="left"/>
      <w:pPr>
        <w:ind w:left="6636" w:hanging="180"/>
      </w:pPr>
      <w:rPr>
        <w:rFonts w:hint="default"/>
        <w:lang w:val="en-US" w:eastAsia="en-US" w:bidi="en-US"/>
      </w:rPr>
    </w:lvl>
    <w:lvl w:ilvl="7" w:tplc="DAD0F080">
      <w:numFmt w:val="bullet"/>
      <w:lvlText w:val="•"/>
      <w:lvlJc w:val="left"/>
      <w:pPr>
        <w:ind w:left="7692" w:hanging="180"/>
      </w:pPr>
      <w:rPr>
        <w:rFonts w:hint="default"/>
        <w:lang w:val="en-US" w:eastAsia="en-US" w:bidi="en-US"/>
      </w:rPr>
    </w:lvl>
    <w:lvl w:ilvl="8" w:tplc="20D60AD6">
      <w:numFmt w:val="bullet"/>
      <w:lvlText w:val="•"/>
      <w:lvlJc w:val="left"/>
      <w:pPr>
        <w:ind w:left="8748" w:hanging="180"/>
      </w:pPr>
      <w:rPr>
        <w:rFonts w:hint="default"/>
        <w:lang w:val="en-US" w:eastAsia="en-US" w:bidi="en-US"/>
      </w:rPr>
    </w:lvl>
  </w:abstractNum>
  <w:num w:numId="1" w16cid:durableId="1219710434">
    <w:abstractNumId w:val="21"/>
  </w:num>
  <w:num w:numId="2" w16cid:durableId="274873599">
    <w:abstractNumId w:val="11"/>
  </w:num>
  <w:num w:numId="3" w16cid:durableId="158039112">
    <w:abstractNumId w:val="0"/>
  </w:num>
  <w:num w:numId="4" w16cid:durableId="1126896645">
    <w:abstractNumId w:val="1"/>
  </w:num>
  <w:num w:numId="5" w16cid:durableId="355892069">
    <w:abstractNumId w:val="2"/>
  </w:num>
  <w:num w:numId="6" w16cid:durableId="1786149254">
    <w:abstractNumId w:val="3"/>
  </w:num>
  <w:num w:numId="7" w16cid:durableId="988092266">
    <w:abstractNumId w:val="8"/>
  </w:num>
  <w:num w:numId="8" w16cid:durableId="260189982">
    <w:abstractNumId w:val="4"/>
  </w:num>
  <w:num w:numId="9" w16cid:durableId="868224487">
    <w:abstractNumId w:val="5"/>
  </w:num>
  <w:num w:numId="10" w16cid:durableId="1467820191">
    <w:abstractNumId w:val="6"/>
  </w:num>
  <w:num w:numId="11" w16cid:durableId="1078361121">
    <w:abstractNumId w:val="7"/>
  </w:num>
  <w:num w:numId="12" w16cid:durableId="911240384">
    <w:abstractNumId w:val="9"/>
  </w:num>
  <w:num w:numId="13" w16cid:durableId="1065759440">
    <w:abstractNumId w:val="17"/>
  </w:num>
  <w:num w:numId="14" w16cid:durableId="830634372">
    <w:abstractNumId w:val="16"/>
  </w:num>
  <w:num w:numId="15" w16cid:durableId="894244979">
    <w:abstractNumId w:val="10"/>
  </w:num>
  <w:num w:numId="16" w16cid:durableId="1259754926">
    <w:abstractNumId w:val="15"/>
  </w:num>
  <w:num w:numId="17" w16cid:durableId="240024366">
    <w:abstractNumId w:val="19"/>
  </w:num>
  <w:num w:numId="18" w16cid:durableId="193154206">
    <w:abstractNumId w:val="13"/>
  </w:num>
  <w:num w:numId="19" w16cid:durableId="1081365946">
    <w:abstractNumId w:val="18"/>
  </w:num>
  <w:num w:numId="20" w16cid:durableId="1360164475">
    <w:abstractNumId w:val="12"/>
  </w:num>
  <w:num w:numId="21" w16cid:durableId="646129232">
    <w:abstractNumId w:val="20"/>
  </w:num>
  <w:num w:numId="22" w16cid:durableId="13035854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9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7A2"/>
    <w:rsid w:val="000112F2"/>
    <w:rsid w:val="000237A3"/>
    <w:rsid w:val="00036D3D"/>
    <w:rsid w:val="00047EE5"/>
    <w:rsid w:val="000521F2"/>
    <w:rsid w:val="000546BF"/>
    <w:rsid w:val="00055C86"/>
    <w:rsid w:val="000667AD"/>
    <w:rsid w:val="00080D71"/>
    <w:rsid w:val="000839AA"/>
    <w:rsid w:val="0008723E"/>
    <w:rsid w:val="00090A91"/>
    <w:rsid w:val="0009321F"/>
    <w:rsid w:val="000A4805"/>
    <w:rsid w:val="000B158B"/>
    <w:rsid w:val="000B1E1F"/>
    <w:rsid w:val="000B6A8B"/>
    <w:rsid w:val="000C1C93"/>
    <w:rsid w:val="000C249D"/>
    <w:rsid w:val="000C273B"/>
    <w:rsid w:val="000E4BF4"/>
    <w:rsid w:val="000E6B23"/>
    <w:rsid w:val="00104BCC"/>
    <w:rsid w:val="00107CC8"/>
    <w:rsid w:val="001149B5"/>
    <w:rsid w:val="00114A31"/>
    <w:rsid w:val="00121071"/>
    <w:rsid w:val="001372B4"/>
    <w:rsid w:val="00154348"/>
    <w:rsid w:val="00161DD0"/>
    <w:rsid w:val="001760F6"/>
    <w:rsid w:val="00176380"/>
    <w:rsid w:val="00181829"/>
    <w:rsid w:val="001977CF"/>
    <w:rsid w:val="001A4840"/>
    <w:rsid w:val="001A6193"/>
    <w:rsid w:val="001A7B7D"/>
    <w:rsid w:val="001D1A8E"/>
    <w:rsid w:val="001E18D2"/>
    <w:rsid w:val="001E19A7"/>
    <w:rsid w:val="001E2F28"/>
    <w:rsid w:val="001E6FC7"/>
    <w:rsid w:val="001F3429"/>
    <w:rsid w:val="001F66E9"/>
    <w:rsid w:val="00203A98"/>
    <w:rsid w:val="00222B65"/>
    <w:rsid w:val="00232E3E"/>
    <w:rsid w:val="0024066B"/>
    <w:rsid w:val="0024795F"/>
    <w:rsid w:val="00247AB5"/>
    <w:rsid w:val="0025065D"/>
    <w:rsid w:val="0028269C"/>
    <w:rsid w:val="00286164"/>
    <w:rsid w:val="002C2B2D"/>
    <w:rsid w:val="002C7B21"/>
    <w:rsid w:val="002D0014"/>
    <w:rsid w:val="002D2FAE"/>
    <w:rsid w:val="002E63F4"/>
    <w:rsid w:val="002E6D4F"/>
    <w:rsid w:val="002F2636"/>
    <w:rsid w:val="002F2B08"/>
    <w:rsid w:val="002F6A90"/>
    <w:rsid w:val="00322AA7"/>
    <w:rsid w:val="0033195B"/>
    <w:rsid w:val="00331E2C"/>
    <w:rsid w:val="00355852"/>
    <w:rsid w:val="00367BD7"/>
    <w:rsid w:val="00370AC2"/>
    <w:rsid w:val="00375B31"/>
    <w:rsid w:val="00377FC0"/>
    <w:rsid w:val="00397D67"/>
    <w:rsid w:val="003A08C1"/>
    <w:rsid w:val="003A6C36"/>
    <w:rsid w:val="003C239D"/>
    <w:rsid w:val="003D0936"/>
    <w:rsid w:val="003D5A65"/>
    <w:rsid w:val="003E192C"/>
    <w:rsid w:val="00402D7A"/>
    <w:rsid w:val="00407F25"/>
    <w:rsid w:val="00415935"/>
    <w:rsid w:val="0042285C"/>
    <w:rsid w:val="00425D1E"/>
    <w:rsid w:val="0043293D"/>
    <w:rsid w:val="00432E6A"/>
    <w:rsid w:val="00436C3C"/>
    <w:rsid w:val="00444576"/>
    <w:rsid w:val="00454F08"/>
    <w:rsid w:val="00457BC3"/>
    <w:rsid w:val="00462AC4"/>
    <w:rsid w:val="004635F5"/>
    <w:rsid w:val="00470164"/>
    <w:rsid w:val="004727A2"/>
    <w:rsid w:val="00474D1F"/>
    <w:rsid w:val="00480D64"/>
    <w:rsid w:val="0048249E"/>
    <w:rsid w:val="004A3E94"/>
    <w:rsid w:val="004B2EC6"/>
    <w:rsid w:val="004D67C0"/>
    <w:rsid w:val="004E4312"/>
    <w:rsid w:val="004E56AD"/>
    <w:rsid w:val="004F0B0B"/>
    <w:rsid w:val="004F5835"/>
    <w:rsid w:val="004F6C0B"/>
    <w:rsid w:val="005049ED"/>
    <w:rsid w:val="0050546B"/>
    <w:rsid w:val="00522CA7"/>
    <w:rsid w:val="0053316E"/>
    <w:rsid w:val="005403B0"/>
    <w:rsid w:val="00545354"/>
    <w:rsid w:val="005556C2"/>
    <w:rsid w:val="00557CB6"/>
    <w:rsid w:val="00563793"/>
    <w:rsid w:val="0057180E"/>
    <w:rsid w:val="00572270"/>
    <w:rsid w:val="005833F2"/>
    <w:rsid w:val="0058459A"/>
    <w:rsid w:val="00593BD8"/>
    <w:rsid w:val="0059594A"/>
    <w:rsid w:val="005A2B75"/>
    <w:rsid w:val="005A3BC9"/>
    <w:rsid w:val="005B72FF"/>
    <w:rsid w:val="005C26BD"/>
    <w:rsid w:val="005E62E5"/>
    <w:rsid w:val="005F4FB1"/>
    <w:rsid w:val="00644DB1"/>
    <w:rsid w:val="006609B8"/>
    <w:rsid w:val="006617F5"/>
    <w:rsid w:val="00661E8D"/>
    <w:rsid w:val="00687E05"/>
    <w:rsid w:val="006A1A94"/>
    <w:rsid w:val="006B3A18"/>
    <w:rsid w:val="006B6447"/>
    <w:rsid w:val="006C61C1"/>
    <w:rsid w:val="006E08AF"/>
    <w:rsid w:val="006F2114"/>
    <w:rsid w:val="006F4B66"/>
    <w:rsid w:val="007010F9"/>
    <w:rsid w:val="00707616"/>
    <w:rsid w:val="0072364C"/>
    <w:rsid w:val="007256D4"/>
    <w:rsid w:val="00732477"/>
    <w:rsid w:val="00732F83"/>
    <w:rsid w:val="007415C4"/>
    <w:rsid w:val="007519FD"/>
    <w:rsid w:val="0075628C"/>
    <w:rsid w:val="00756323"/>
    <w:rsid w:val="007643C1"/>
    <w:rsid w:val="00772C7D"/>
    <w:rsid w:val="00774F11"/>
    <w:rsid w:val="00776771"/>
    <w:rsid w:val="00792677"/>
    <w:rsid w:val="007932D6"/>
    <w:rsid w:val="007964BB"/>
    <w:rsid w:val="007A353D"/>
    <w:rsid w:val="007A7863"/>
    <w:rsid w:val="007C1EED"/>
    <w:rsid w:val="007C3D2F"/>
    <w:rsid w:val="007D04E3"/>
    <w:rsid w:val="007D4B97"/>
    <w:rsid w:val="007F7CBF"/>
    <w:rsid w:val="008020EE"/>
    <w:rsid w:val="00805D2E"/>
    <w:rsid w:val="0080667A"/>
    <w:rsid w:val="00816071"/>
    <w:rsid w:val="00824AB6"/>
    <w:rsid w:val="0084027C"/>
    <w:rsid w:val="00841654"/>
    <w:rsid w:val="0085287B"/>
    <w:rsid w:val="00852C56"/>
    <w:rsid w:val="008570F2"/>
    <w:rsid w:val="00861755"/>
    <w:rsid w:val="00874821"/>
    <w:rsid w:val="008841D2"/>
    <w:rsid w:val="00890D35"/>
    <w:rsid w:val="00891C70"/>
    <w:rsid w:val="008926B2"/>
    <w:rsid w:val="00894807"/>
    <w:rsid w:val="008A007B"/>
    <w:rsid w:val="008A1BEB"/>
    <w:rsid w:val="008C00AF"/>
    <w:rsid w:val="008C529F"/>
    <w:rsid w:val="008E35D4"/>
    <w:rsid w:val="008E67EA"/>
    <w:rsid w:val="008F4056"/>
    <w:rsid w:val="0091077D"/>
    <w:rsid w:val="00915006"/>
    <w:rsid w:val="00940EEB"/>
    <w:rsid w:val="00944DC7"/>
    <w:rsid w:val="00964C41"/>
    <w:rsid w:val="009671D7"/>
    <w:rsid w:val="0097028E"/>
    <w:rsid w:val="00972E2C"/>
    <w:rsid w:val="009821CF"/>
    <w:rsid w:val="009A4D0E"/>
    <w:rsid w:val="009B3348"/>
    <w:rsid w:val="009C7FD2"/>
    <w:rsid w:val="009E38E7"/>
    <w:rsid w:val="009E5B27"/>
    <w:rsid w:val="009F73CD"/>
    <w:rsid w:val="00A17C59"/>
    <w:rsid w:val="00A20C35"/>
    <w:rsid w:val="00A331CD"/>
    <w:rsid w:val="00A456EC"/>
    <w:rsid w:val="00A459E6"/>
    <w:rsid w:val="00A45B2E"/>
    <w:rsid w:val="00A468D0"/>
    <w:rsid w:val="00A543FD"/>
    <w:rsid w:val="00A61470"/>
    <w:rsid w:val="00A76CCE"/>
    <w:rsid w:val="00A85376"/>
    <w:rsid w:val="00AC3701"/>
    <w:rsid w:val="00AF057C"/>
    <w:rsid w:val="00B0461F"/>
    <w:rsid w:val="00B0599C"/>
    <w:rsid w:val="00B138A6"/>
    <w:rsid w:val="00B13AF9"/>
    <w:rsid w:val="00B22F84"/>
    <w:rsid w:val="00B27EDE"/>
    <w:rsid w:val="00B33CE7"/>
    <w:rsid w:val="00B372DC"/>
    <w:rsid w:val="00B37517"/>
    <w:rsid w:val="00B40A41"/>
    <w:rsid w:val="00B47E96"/>
    <w:rsid w:val="00B80D4B"/>
    <w:rsid w:val="00B900D6"/>
    <w:rsid w:val="00BB144A"/>
    <w:rsid w:val="00BB17F2"/>
    <w:rsid w:val="00BD7838"/>
    <w:rsid w:val="00BE5428"/>
    <w:rsid w:val="00BF601F"/>
    <w:rsid w:val="00C03209"/>
    <w:rsid w:val="00C04B17"/>
    <w:rsid w:val="00C15AC7"/>
    <w:rsid w:val="00C37E21"/>
    <w:rsid w:val="00C407AB"/>
    <w:rsid w:val="00C45A6C"/>
    <w:rsid w:val="00C5415F"/>
    <w:rsid w:val="00C55722"/>
    <w:rsid w:val="00C6765B"/>
    <w:rsid w:val="00C70889"/>
    <w:rsid w:val="00CB3DE3"/>
    <w:rsid w:val="00CD081F"/>
    <w:rsid w:val="00CD2271"/>
    <w:rsid w:val="00CD74EA"/>
    <w:rsid w:val="00CE0299"/>
    <w:rsid w:val="00CE2016"/>
    <w:rsid w:val="00D0068B"/>
    <w:rsid w:val="00D01001"/>
    <w:rsid w:val="00D07E8B"/>
    <w:rsid w:val="00D238F4"/>
    <w:rsid w:val="00D7290A"/>
    <w:rsid w:val="00D8306E"/>
    <w:rsid w:val="00DA741B"/>
    <w:rsid w:val="00DB106F"/>
    <w:rsid w:val="00DC69A6"/>
    <w:rsid w:val="00DD4C9A"/>
    <w:rsid w:val="00DD66D1"/>
    <w:rsid w:val="00DE2038"/>
    <w:rsid w:val="00DE3943"/>
    <w:rsid w:val="00DF4CA8"/>
    <w:rsid w:val="00E43291"/>
    <w:rsid w:val="00E45F9B"/>
    <w:rsid w:val="00E65E3A"/>
    <w:rsid w:val="00E75F6B"/>
    <w:rsid w:val="00E8153D"/>
    <w:rsid w:val="00E935E5"/>
    <w:rsid w:val="00E9431C"/>
    <w:rsid w:val="00EA50C3"/>
    <w:rsid w:val="00EA7519"/>
    <w:rsid w:val="00EA7F8B"/>
    <w:rsid w:val="00EB3607"/>
    <w:rsid w:val="00EB72B3"/>
    <w:rsid w:val="00EB73BD"/>
    <w:rsid w:val="00EC5692"/>
    <w:rsid w:val="00EC77C0"/>
    <w:rsid w:val="00ED03FC"/>
    <w:rsid w:val="00EE1624"/>
    <w:rsid w:val="00EF013B"/>
    <w:rsid w:val="00F166B2"/>
    <w:rsid w:val="00F16C41"/>
    <w:rsid w:val="00F34602"/>
    <w:rsid w:val="00F34B5F"/>
    <w:rsid w:val="00F52C24"/>
    <w:rsid w:val="00F71231"/>
    <w:rsid w:val="00F80A39"/>
    <w:rsid w:val="00F934CF"/>
    <w:rsid w:val="00FA5312"/>
    <w:rsid w:val="00FC348D"/>
    <w:rsid w:val="00FC5BA1"/>
    <w:rsid w:val="00FD2CEB"/>
    <w:rsid w:val="00FE69B6"/>
    <w:rsid w:val="00FE7466"/>
    <w:rsid w:val="00FF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3A9C26"/>
  <w15:docId w15:val="{06517ECF-CE73-4660-B673-F003CF38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3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rsid w:val="00090A91"/>
    <w:pPr>
      <w:spacing w:line="312" w:lineRule="auto"/>
    </w:pPr>
    <w:rPr>
      <w:rFonts w:ascii="Arial" w:eastAsia="Arial" w:hAnsi="Arial" w:cs="Arial"/>
      <w:color w:val="000000" w:themeColor="text1"/>
      <w:sz w:val="18"/>
    </w:rPr>
  </w:style>
  <w:style w:type="paragraph" w:styleId="Heading1">
    <w:name w:val="heading 1"/>
    <w:basedOn w:val="BodyText"/>
    <w:link w:val="Heading1Char"/>
    <w:qFormat/>
    <w:rsid w:val="00E75F6B"/>
    <w:pPr>
      <w:spacing w:after="480" w:line="240" w:lineRule="auto"/>
      <w:outlineLvl w:val="0"/>
    </w:pPr>
    <w:rPr>
      <w:rFonts w:ascii="Times New Roman" w:eastAsia="Baskerville" w:hAnsi="Times New Roman" w:cs="Baskerville"/>
      <w:color w:val="026BB6" w:themeColor="text2"/>
      <w:sz w:val="40"/>
      <w:szCs w:val="54"/>
      <w:lang w:bidi="en-US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E75F6B"/>
    <w:pPr>
      <w:spacing w:before="240" w:after="60"/>
      <w:outlineLvl w:val="1"/>
    </w:pPr>
    <w:rPr>
      <w:rFonts w:ascii="Times New Roman" w:hAnsi="Times New Roman"/>
      <w:bCs/>
      <w:color w:val="026BB6" w:themeColor="text2"/>
      <w:sz w:val="28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rsid w:val="00E75F6B"/>
    <w:pPr>
      <w:keepNext/>
      <w:keepLines/>
      <w:spacing w:before="60" w:after="120"/>
      <w:outlineLvl w:val="2"/>
    </w:pPr>
    <w:rPr>
      <w:rFonts w:asciiTheme="minorHAnsi" w:eastAsiaTheme="majorEastAsia" w:hAnsiTheme="minorHAnsi" w:cs="Times New Roman (Headings CS)"/>
      <w:b/>
      <w:caps/>
      <w:color w:val="026BB6" w:themeColor="text2"/>
      <w:spacing w:val="20"/>
      <w:szCs w:val="24"/>
    </w:rPr>
  </w:style>
  <w:style w:type="paragraph" w:styleId="Heading4">
    <w:name w:val="heading 4"/>
    <w:basedOn w:val="Normal"/>
    <w:next w:val="Normal"/>
    <w:link w:val="Heading4Char"/>
    <w:uiPriority w:val="3"/>
    <w:unhideWhenUsed/>
    <w:qFormat/>
    <w:rsid w:val="00E75F6B"/>
    <w:pPr>
      <w:keepNext/>
      <w:keepLines/>
      <w:spacing w:before="60" w:after="120"/>
      <w:outlineLvl w:val="3"/>
    </w:pPr>
    <w:rPr>
      <w:rFonts w:asciiTheme="minorHAnsi" w:eastAsiaTheme="majorEastAsia" w:hAnsiTheme="minorHAnsi" w:cstheme="majorBidi"/>
      <w:b/>
      <w:iCs/>
      <w:color w:val="026BB6" w:themeColor="text2"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E75F6B"/>
    <w:pPr>
      <w:keepNext/>
      <w:keepLines/>
      <w:spacing w:before="60" w:after="120"/>
      <w:outlineLvl w:val="4"/>
    </w:pPr>
    <w:rPr>
      <w:rFonts w:asciiTheme="majorHAnsi" w:eastAsiaTheme="majorEastAsia" w:hAnsiTheme="majorHAnsi" w:cstheme="majorBidi"/>
      <w:b/>
      <w:i/>
      <w:color w:val="026BB6" w:themeColor="text2"/>
      <w:sz w:val="20"/>
    </w:rPr>
  </w:style>
  <w:style w:type="paragraph" w:styleId="Heading6">
    <w:name w:val="heading 6"/>
    <w:basedOn w:val="Normal"/>
    <w:next w:val="Normal"/>
    <w:link w:val="Heading6Char"/>
    <w:uiPriority w:val="5"/>
    <w:unhideWhenUsed/>
    <w:qFormat/>
    <w:rsid w:val="00E75F6B"/>
    <w:pPr>
      <w:keepNext/>
      <w:keepLines/>
      <w:spacing w:before="40" w:after="120"/>
      <w:outlineLvl w:val="5"/>
    </w:pPr>
    <w:rPr>
      <w:rFonts w:asciiTheme="minorHAnsi" w:eastAsiaTheme="majorEastAsia" w:hAnsiTheme="minorHAnsi" w:cstheme="majorBidi"/>
      <w:b/>
      <w:color w:val="026BB6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6"/>
    <w:qFormat/>
    <w:rsid w:val="00890D35"/>
    <w:pPr>
      <w:spacing w:after="60"/>
    </w:pPr>
    <w:rPr>
      <w:szCs w:val="18"/>
    </w:rPr>
  </w:style>
  <w:style w:type="paragraph" w:styleId="ListParagraph">
    <w:name w:val="List Paragraph"/>
    <w:aliases w:val="Bullet 1"/>
    <w:basedOn w:val="Normal"/>
    <w:uiPriority w:val="7"/>
    <w:qFormat/>
    <w:rsid w:val="007A7863"/>
    <w:pPr>
      <w:numPr>
        <w:numId w:val="1"/>
      </w:numPr>
      <w:spacing w:before="40" w:after="80"/>
      <w:ind w:left="187" w:hanging="187"/>
    </w:pPr>
    <w:rPr>
      <w:lang w:bidi="en-US"/>
    </w:rPr>
  </w:style>
  <w:style w:type="paragraph" w:styleId="Header">
    <w:name w:val="header"/>
    <w:aliases w:val="(Page)"/>
    <w:basedOn w:val="Normal"/>
    <w:link w:val="HeaderChar"/>
    <w:uiPriority w:val="99"/>
    <w:unhideWhenUsed/>
    <w:rsid w:val="00161DD0"/>
    <w:rPr>
      <w:b/>
      <w:spacing w:val="18"/>
      <w:sz w:val="16"/>
    </w:rPr>
  </w:style>
  <w:style w:type="character" w:customStyle="1" w:styleId="HeaderChar">
    <w:name w:val="Header Char"/>
    <w:aliases w:val="(Page) Char"/>
    <w:basedOn w:val="DefaultParagraphFont"/>
    <w:link w:val="Header"/>
    <w:uiPriority w:val="99"/>
    <w:rsid w:val="00161DD0"/>
    <w:rPr>
      <w:rFonts w:ascii="Arial" w:eastAsia="Arial" w:hAnsi="Arial" w:cs="Arial"/>
      <w:b/>
      <w:color w:val="003E69" w:themeColor="background2"/>
      <w:spacing w:val="18"/>
      <w:sz w:val="16"/>
    </w:rPr>
  </w:style>
  <w:style w:type="paragraph" w:styleId="Footer">
    <w:name w:val="footer"/>
    <w:basedOn w:val="Normal"/>
    <w:link w:val="FooterChar"/>
    <w:uiPriority w:val="99"/>
    <w:unhideWhenUsed/>
    <w:rsid w:val="00161DD0"/>
    <w:pPr>
      <w:numPr>
        <w:numId w:val="2"/>
      </w:numPr>
      <w:spacing w:line="283" w:lineRule="auto"/>
      <w:ind w:left="115" w:hanging="115"/>
      <w:jc w:val="both"/>
    </w:pPr>
    <w:rPr>
      <w:rFonts w:ascii="Times New Roman" w:hAnsi="Times New Roman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161DD0"/>
    <w:rPr>
      <w:rFonts w:ascii="Times New Roman" w:eastAsia="Arial" w:hAnsi="Times New Roman" w:cs="Arial"/>
      <w:color w:val="003E69" w:themeColor="background2"/>
      <w:sz w:val="16"/>
    </w:rPr>
  </w:style>
  <w:style w:type="character" w:customStyle="1" w:styleId="Heading2Char">
    <w:name w:val="Heading 2 Char"/>
    <w:basedOn w:val="DefaultParagraphFont"/>
    <w:link w:val="Heading2"/>
    <w:uiPriority w:val="1"/>
    <w:rsid w:val="00E75F6B"/>
    <w:rPr>
      <w:rFonts w:ascii="Times New Roman" w:eastAsia="Arial" w:hAnsi="Times New Roman" w:cs="Arial"/>
      <w:bCs/>
      <w:color w:val="026BB6" w:themeColor="text2"/>
      <w:sz w:val="28"/>
    </w:rPr>
  </w:style>
  <w:style w:type="table" w:styleId="ListTable7Colorful-Accent6">
    <w:name w:val="List Table 7 Colorful Accent 6"/>
    <w:aliases w:val="Table 1"/>
    <w:basedOn w:val="TableNormal"/>
    <w:uiPriority w:val="52"/>
    <w:rsid w:val="007256D4"/>
    <w:rPr>
      <w:color w:val="727272" w:themeColor="accent6" w:themeShade="BF"/>
      <w:sz w:val="18"/>
    </w:rPr>
    <w:tblPr>
      <w:tblStyleRowBandSize w:val="1"/>
      <w:tblStyleColBandSize w:val="1"/>
      <w:tblBorders>
        <w:top w:val="single" w:sz="2" w:space="0" w:color="026BB6" w:themeColor="text2"/>
        <w:left w:val="single" w:sz="2" w:space="0" w:color="026BB6" w:themeColor="text2"/>
        <w:bottom w:val="single" w:sz="2" w:space="0" w:color="026BB6" w:themeColor="text2"/>
        <w:right w:val="single" w:sz="2" w:space="0" w:color="026BB6" w:themeColor="text2"/>
        <w:insideH w:val="single" w:sz="2" w:space="0" w:color="026BB6" w:themeColor="text2"/>
        <w:insideV w:val="single" w:sz="2" w:space="0" w:color="026BB6" w:themeColor="text2"/>
      </w:tblBorders>
    </w:tblPr>
    <w:tblStylePr w:type="firstRow">
      <w:rPr>
        <w:rFonts w:asciiTheme="minorHAnsi" w:hAnsiTheme="minorHAnsi" w:cstheme="majorBidi"/>
        <w:b/>
        <w:i w:val="0"/>
        <w:iCs/>
        <w:caps w:val="0"/>
        <w:smallCaps w:val="0"/>
        <w:strike w:val="0"/>
        <w:dstrike w:val="0"/>
        <w:vanish w:val="0"/>
        <w:sz w:val="18"/>
        <w:vertAlign w:val="baseline"/>
      </w:rPr>
      <w:tblPr/>
      <w:tcPr>
        <w:tcBorders>
          <w:bottom w:val="single" w:sz="4" w:space="0" w:color="999999" w:themeColor="accent6"/>
        </w:tcBorders>
        <w:shd w:val="clear" w:color="auto" w:fill="E5E5E5" w:themeFill="accent4"/>
      </w:tcPr>
    </w:tblStylePr>
    <w:tblStylePr w:type="lastRow">
      <w:rPr>
        <w:rFonts w:asciiTheme="minorHAnsi" w:eastAsiaTheme="majorEastAsia" w:hAnsiTheme="minorHAnsi" w:cstheme="majorBidi"/>
        <w:i w:val="0"/>
        <w:iCs/>
        <w:sz w:val="18"/>
      </w:rPr>
      <w:tblPr/>
      <w:tcPr>
        <w:tcBorders>
          <w:top w:val="single" w:sz="4" w:space="0" w:color="99999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inorHAnsi" w:eastAsiaTheme="majorEastAsia" w:hAnsiTheme="minorHAnsi" w:cstheme="majorBidi"/>
        <w:i w:val="0"/>
        <w:iCs/>
        <w:sz w:val="18"/>
      </w:rPr>
      <w:tblPr/>
      <w:tcPr>
        <w:tcBorders>
          <w:right w:val="single" w:sz="4" w:space="0" w:color="999999" w:themeColor="accent6"/>
        </w:tcBorders>
        <w:shd w:val="clear" w:color="auto" w:fill="FFFFFF" w:themeFill="background1"/>
      </w:tcPr>
    </w:tblStylePr>
    <w:tblStylePr w:type="lastCol">
      <w:rPr>
        <w:rFonts w:asciiTheme="minorHAnsi" w:eastAsiaTheme="majorEastAsia" w:hAnsiTheme="minorHAnsi" w:cstheme="majorBidi"/>
        <w:i w:val="0"/>
        <w:iCs/>
        <w:sz w:val="18"/>
      </w:rPr>
      <w:tblPr/>
      <w:tcPr>
        <w:tcBorders>
          <w:left w:val="single" w:sz="4" w:space="0" w:color="99999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Style1">
    <w:name w:val="Style1"/>
    <w:basedOn w:val="TableNormal"/>
    <w:uiPriority w:val="99"/>
    <w:rsid w:val="007A7863"/>
    <w:pPr>
      <w:widowControl/>
      <w:autoSpaceDE/>
      <w:autoSpaceDN/>
    </w:pPr>
    <w:rPr>
      <w:sz w:val="18"/>
    </w:rPr>
    <w:tblPr>
      <w:tblBorders>
        <w:top w:val="single" w:sz="2" w:space="0" w:color="026BB6" w:themeColor="text2"/>
        <w:left w:val="single" w:sz="2" w:space="0" w:color="026BB6" w:themeColor="text2"/>
        <w:bottom w:val="single" w:sz="2" w:space="0" w:color="026BB6" w:themeColor="text2"/>
        <w:right w:val="single" w:sz="2" w:space="0" w:color="026BB6" w:themeColor="text2"/>
        <w:insideH w:val="single" w:sz="2" w:space="0" w:color="026BB6" w:themeColor="text2"/>
        <w:insideV w:val="single" w:sz="2" w:space="0" w:color="026BB6" w:themeColor="text2"/>
      </w:tblBorders>
      <w:tblCellMar>
        <w:top w:w="43" w:type="dxa"/>
        <w:left w:w="144" w:type="dxa"/>
        <w:bottom w:w="43" w:type="dxa"/>
        <w:right w:w="144" w:type="dxa"/>
      </w:tblCellMar>
    </w:tblPr>
    <w:tblStylePr w:type="firstRow">
      <w:pPr>
        <w:wordWrap/>
        <w:spacing w:beforeLines="0" w:before="0" w:beforeAutospacing="0" w:afterLines="0" w:after="0" w:afterAutospacing="0" w:line="288" w:lineRule="auto"/>
      </w:pPr>
      <w:rPr>
        <w:rFonts w:asciiTheme="minorHAnsi" w:hAnsiTheme="minorHAnsi"/>
        <w:b/>
        <w:i w:val="0"/>
        <w:color w:val="FFFFFF" w:themeColor="background1"/>
        <w:sz w:val="18"/>
      </w:rPr>
      <w:tblPr/>
      <w:tcPr>
        <w:tcBorders>
          <w:top w:val="nil"/>
          <w:left w:val="single" w:sz="2" w:space="0" w:color="E5E5E5" w:themeColor="accent4"/>
          <w:bottom w:val="nil"/>
          <w:right w:val="single" w:sz="2" w:space="0" w:color="E5E5E5" w:themeColor="accent4"/>
          <w:insideH w:val="nil"/>
          <w:insideV w:val="single" w:sz="2" w:space="0" w:color="026BB6" w:themeColor="text2"/>
          <w:tl2br w:val="nil"/>
          <w:tr2bl w:val="nil"/>
        </w:tcBorders>
        <w:shd w:val="clear" w:color="auto" w:fill="E5E5E5" w:themeFill="accent4"/>
      </w:tcPr>
    </w:tblStylePr>
  </w:style>
  <w:style w:type="table" w:styleId="TableGrid">
    <w:name w:val="Table Grid"/>
    <w:basedOn w:val="TableNormal"/>
    <w:uiPriority w:val="39"/>
    <w:rsid w:val="006E0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6E08A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ableHeader">
    <w:name w:val="Table Header"/>
    <w:basedOn w:val="DefaultParagraphFont"/>
    <w:uiPriority w:val="11"/>
    <w:rsid w:val="00286164"/>
    <w:rPr>
      <w:rFonts w:asciiTheme="minorHAnsi" w:hAnsiTheme="minorHAnsi"/>
      <w:b/>
      <w:caps w:val="0"/>
      <w:smallCaps w:val="0"/>
      <w:strike w:val="0"/>
      <w:dstrike w:val="0"/>
      <w:vanish w:val="0"/>
      <w:color w:val="FFFFFF" w:themeColor="background1"/>
      <w:sz w:val="18"/>
      <w:vertAlign w:val="baseline"/>
    </w:rPr>
  </w:style>
  <w:style w:type="character" w:customStyle="1" w:styleId="TableBody">
    <w:name w:val="Table Body"/>
    <w:basedOn w:val="DefaultParagraphFont"/>
    <w:uiPriority w:val="12"/>
    <w:rsid w:val="007964BB"/>
    <w:rPr>
      <w:rFonts w:asciiTheme="majorHAnsi" w:hAnsiTheme="majorHAnsi"/>
      <w:color w:val="000000" w:themeColor="text1"/>
      <w:sz w:val="20"/>
      <w:szCs w:val="20"/>
    </w:rPr>
  </w:style>
  <w:style w:type="paragraph" w:styleId="NoSpacing">
    <w:name w:val="No Spacing"/>
    <w:link w:val="NoSpacingChar"/>
    <w:uiPriority w:val="99"/>
    <w:rsid w:val="001372B4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99"/>
    <w:rsid w:val="00090A91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8E35D4"/>
    <w:rPr>
      <w:color w:val="23C4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5D4"/>
    <w:rPr>
      <w:color w:val="605E5C"/>
      <w:shd w:val="clear" w:color="auto" w:fill="E1DFDD"/>
    </w:rPr>
  </w:style>
  <w:style w:type="paragraph" w:customStyle="1" w:styleId="BackCoverHeader">
    <w:name w:val="BackCover Header"/>
    <w:basedOn w:val="Normal"/>
    <w:link w:val="BackCoverHeaderChar"/>
    <w:uiPriority w:val="99"/>
    <w:rsid w:val="00E9431C"/>
    <w:rPr>
      <w:b/>
      <w:bCs/>
      <w:caps/>
      <w:color w:val="FFFFFF" w:themeColor="background1"/>
      <w:spacing w:val="20"/>
      <w:sz w:val="16"/>
      <w:szCs w:val="16"/>
    </w:rPr>
  </w:style>
  <w:style w:type="paragraph" w:customStyle="1" w:styleId="BackCoverHeading1">
    <w:name w:val="BackCover Heading1"/>
    <w:basedOn w:val="Normal"/>
    <w:link w:val="BackCoverHeading1Char"/>
    <w:uiPriority w:val="99"/>
    <w:rsid w:val="00A45B2E"/>
    <w:pPr>
      <w:spacing w:line="240" w:lineRule="auto"/>
    </w:pPr>
    <w:rPr>
      <w:rFonts w:asciiTheme="majorHAnsi" w:hAnsiTheme="majorHAnsi" w:cstheme="majorHAnsi"/>
      <w:color w:val="FFFFFF" w:themeColor="background1"/>
      <w:sz w:val="32"/>
      <w:szCs w:val="32"/>
    </w:rPr>
  </w:style>
  <w:style w:type="character" w:customStyle="1" w:styleId="BackCoverHeaderChar">
    <w:name w:val="BackCover Header Char"/>
    <w:basedOn w:val="DefaultParagraphFont"/>
    <w:link w:val="BackCoverHeader"/>
    <w:uiPriority w:val="99"/>
    <w:rsid w:val="00090A91"/>
    <w:rPr>
      <w:rFonts w:ascii="Arial" w:eastAsia="Arial" w:hAnsi="Arial" w:cs="Arial"/>
      <w:b/>
      <w:bCs/>
      <w:caps/>
      <w:color w:val="FFFFFF" w:themeColor="background1"/>
      <w:spacing w:val="20"/>
      <w:sz w:val="16"/>
      <w:szCs w:val="16"/>
    </w:rPr>
  </w:style>
  <w:style w:type="paragraph" w:customStyle="1" w:styleId="BackCoverHeading2">
    <w:name w:val="BackCover Heading2"/>
    <w:basedOn w:val="Normal"/>
    <w:link w:val="BackCoverHeading2Char"/>
    <w:uiPriority w:val="99"/>
    <w:rsid w:val="00E9431C"/>
    <w:pPr>
      <w:spacing w:after="40" w:line="288" w:lineRule="auto"/>
    </w:pPr>
    <w:rPr>
      <w:b/>
      <w:bCs/>
      <w:color w:val="FFFFFF" w:themeColor="background1"/>
    </w:rPr>
  </w:style>
  <w:style w:type="character" w:customStyle="1" w:styleId="BackCoverHeading1Char">
    <w:name w:val="BackCover Heading1 Char"/>
    <w:basedOn w:val="DefaultParagraphFont"/>
    <w:link w:val="BackCoverHeading1"/>
    <w:uiPriority w:val="99"/>
    <w:rsid w:val="00090A91"/>
    <w:rPr>
      <w:rFonts w:asciiTheme="majorHAnsi" w:eastAsia="Arial" w:hAnsiTheme="majorHAnsi" w:cstheme="majorHAnsi"/>
      <w:color w:val="FFFFFF" w:themeColor="background1"/>
      <w:sz w:val="32"/>
      <w:szCs w:val="32"/>
    </w:rPr>
  </w:style>
  <w:style w:type="paragraph" w:customStyle="1" w:styleId="BackCoverBodyText">
    <w:name w:val="BackCover Body Text"/>
    <w:basedOn w:val="Normal"/>
    <w:link w:val="BackCoverBodyTextChar"/>
    <w:uiPriority w:val="99"/>
    <w:rsid w:val="00E9431C"/>
    <w:pPr>
      <w:spacing w:line="288" w:lineRule="auto"/>
    </w:pPr>
    <w:rPr>
      <w:color w:val="FFFFFF" w:themeColor="background1"/>
    </w:rPr>
  </w:style>
  <w:style w:type="character" w:customStyle="1" w:styleId="BackCoverHeading2Char">
    <w:name w:val="BackCover Heading2 Char"/>
    <w:basedOn w:val="DefaultParagraphFont"/>
    <w:link w:val="BackCoverHeading2"/>
    <w:uiPriority w:val="99"/>
    <w:rsid w:val="00090A91"/>
    <w:rPr>
      <w:rFonts w:ascii="Arial" w:eastAsia="Arial" w:hAnsi="Arial" w:cs="Arial"/>
      <w:b/>
      <w:bCs/>
      <w:color w:val="FFFFFF" w:themeColor="background1"/>
      <w:sz w:val="18"/>
    </w:rPr>
  </w:style>
  <w:style w:type="paragraph" w:customStyle="1" w:styleId="BackCoverRegion">
    <w:name w:val="BackCover Region"/>
    <w:basedOn w:val="Normal"/>
    <w:link w:val="BackCoverRegionChar"/>
    <w:uiPriority w:val="99"/>
    <w:rsid w:val="004635F5"/>
    <w:pPr>
      <w:spacing w:after="30" w:line="295" w:lineRule="auto"/>
    </w:pPr>
    <w:rPr>
      <w:b/>
      <w:bCs/>
      <w:caps/>
      <w:color w:val="FFFFFF" w:themeColor="background1"/>
      <w:spacing w:val="20"/>
      <w:sz w:val="12"/>
      <w:szCs w:val="12"/>
    </w:rPr>
  </w:style>
  <w:style w:type="character" w:customStyle="1" w:styleId="BackCoverBodyTextChar">
    <w:name w:val="BackCover Body Text Char"/>
    <w:basedOn w:val="DefaultParagraphFont"/>
    <w:link w:val="BackCoverBodyText"/>
    <w:uiPriority w:val="99"/>
    <w:rsid w:val="00090A91"/>
    <w:rPr>
      <w:rFonts w:ascii="Arial" w:eastAsia="Arial" w:hAnsi="Arial" w:cs="Arial"/>
      <w:color w:val="FFFFFF" w:themeColor="background1"/>
      <w:sz w:val="18"/>
    </w:rPr>
  </w:style>
  <w:style w:type="paragraph" w:customStyle="1" w:styleId="BackCoverCountry">
    <w:name w:val="BackCover Country"/>
    <w:basedOn w:val="Normal"/>
    <w:link w:val="BackCoverCountryChar"/>
    <w:uiPriority w:val="99"/>
    <w:rsid w:val="004635F5"/>
    <w:pPr>
      <w:spacing w:line="295" w:lineRule="auto"/>
    </w:pPr>
    <w:rPr>
      <w:color w:val="FFFFFF" w:themeColor="background1"/>
      <w:sz w:val="17"/>
      <w:szCs w:val="17"/>
    </w:rPr>
  </w:style>
  <w:style w:type="character" w:customStyle="1" w:styleId="BackCoverRegionChar">
    <w:name w:val="BackCover Region Char"/>
    <w:basedOn w:val="DefaultParagraphFont"/>
    <w:link w:val="BackCoverRegion"/>
    <w:uiPriority w:val="99"/>
    <w:rsid w:val="00090A91"/>
    <w:rPr>
      <w:rFonts w:ascii="Arial" w:eastAsia="Arial" w:hAnsi="Arial" w:cs="Arial"/>
      <w:b/>
      <w:bCs/>
      <w:caps/>
      <w:color w:val="FFFFFF" w:themeColor="background1"/>
      <w:spacing w:val="20"/>
      <w:sz w:val="12"/>
      <w:szCs w:val="12"/>
    </w:rPr>
  </w:style>
  <w:style w:type="paragraph" w:customStyle="1" w:styleId="BackCoverForMoreInfo">
    <w:name w:val="BackCover ForMoreInfo"/>
    <w:basedOn w:val="Normal"/>
    <w:link w:val="BackCoverForMoreInfoChar"/>
    <w:uiPriority w:val="99"/>
    <w:rsid w:val="00BB17F2"/>
    <w:pPr>
      <w:pBdr>
        <w:top w:val="single" w:sz="2" w:space="7" w:color="FFFFFF" w:themeColor="background1"/>
      </w:pBdr>
      <w:spacing w:after="120" w:line="295" w:lineRule="auto"/>
    </w:pPr>
    <w:rPr>
      <w:rFonts w:asciiTheme="majorHAnsi" w:hAnsiTheme="majorHAnsi" w:cstheme="majorHAnsi"/>
      <w:i/>
      <w:iCs/>
      <w:color w:val="FFFFFF" w:themeColor="background1"/>
      <w:sz w:val="17"/>
      <w:szCs w:val="17"/>
    </w:rPr>
  </w:style>
  <w:style w:type="character" w:customStyle="1" w:styleId="BackCoverCountryChar">
    <w:name w:val="BackCover Country Char"/>
    <w:basedOn w:val="DefaultParagraphFont"/>
    <w:link w:val="BackCoverCountry"/>
    <w:uiPriority w:val="99"/>
    <w:rsid w:val="00090A91"/>
    <w:rPr>
      <w:rFonts w:ascii="Arial" w:eastAsia="Arial" w:hAnsi="Arial" w:cs="Arial"/>
      <w:color w:val="FFFFFF" w:themeColor="background1"/>
      <w:sz w:val="17"/>
      <w:szCs w:val="17"/>
    </w:rPr>
  </w:style>
  <w:style w:type="paragraph" w:customStyle="1" w:styleId="BackCoverAddress">
    <w:name w:val="BackCover Address"/>
    <w:basedOn w:val="Normal"/>
    <w:link w:val="BackCoverAddressChar"/>
    <w:uiPriority w:val="99"/>
    <w:rsid w:val="00BB17F2"/>
    <w:pPr>
      <w:pBdr>
        <w:top w:val="single" w:sz="2" w:space="7" w:color="FFFFFF" w:themeColor="background1"/>
      </w:pBdr>
      <w:spacing w:line="295" w:lineRule="auto"/>
    </w:pPr>
    <w:rPr>
      <w:color w:val="FFFFFF" w:themeColor="background1"/>
      <w:sz w:val="15"/>
      <w:szCs w:val="15"/>
    </w:rPr>
  </w:style>
  <w:style w:type="character" w:customStyle="1" w:styleId="BackCoverForMoreInfoChar">
    <w:name w:val="BackCover ForMoreInfo Char"/>
    <w:basedOn w:val="DefaultParagraphFont"/>
    <w:link w:val="BackCoverForMoreInfo"/>
    <w:uiPriority w:val="99"/>
    <w:rsid w:val="00090A91"/>
    <w:rPr>
      <w:rFonts w:asciiTheme="majorHAnsi" w:eastAsia="Arial" w:hAnsiTheme="majorHAnsi" w:cstheme="majorHAnsi"/>
      <w:i/>
      <w:iCs/>
      <w:color w:val="FFFFFF" w:themeColor="background1"/>
      <w:sz w:val="17"/>
      <w:szCs w:val="17"/>
    </w:rPr>
  </w:style>
  <w:style w:type="character" w:styleId="Strong">
    <w:name w:val="Strong"/>
    <w:basedOn w:val="DefaultParagraphFont"/>
    <w:uiPriority w:val="22"/>
    <w:rsid w:val="00BB17F2"/>
    <w:rPr>
      <w:b/>
      <w:bCs/>
    </w:rPr>
  </w:style>
  <w:style w:type="character" w:customStyle="1" w:styleId="BackCoverAddressChar">
    <w:name w:val="BackCover Address Char"/>
    <w:basedOn w:val="DefaultParagraphFont"/>
    <w:link w:val="BackCoverAddress"/>
    <w:uiPriority w:val="99"/>
    <w:rsid w:val="00090A91"/>
    <w:rPr>
      <w:rFonts w:ascii="Arial" w:eastAsia="Arial" w:hAnsi="Arial" w:cs="Arial"/>
      <w:color w:val="FFFFFF" w:themeColor="background1"/>
      <w:sz w:val="15"/>
      <w:szCs w:val="15"/>
    </w:rPr>
  </w:style>
  <w:style w:type="paragraph" w:customStyle="1" w:styleId="BackCovernmrkcom">
    <w:name w:val="BackCover nmrk.com"/>
    <w:basedOn w:val="Normal"/>
    <w:link w:val="BackCovernmrkcomChar"/>
    <w:uiPriority w:val="99"/>
    <w:rsid w:val="00BB17F2"/>
    <w:pPr>
      <w:pBdr>
        <w:top w:val="single" w:sz="2" w:space="7" w:color="FFFFFF" w:themeColor="background1"/>
      </w:pBdr>
      <w:spacing w:line="240" w:lineRule="auto"/>
    </w:pPr>
    <w:rPr>
      <w:b/>
      <w:bCs/>
      <w:color w:val="FFFFFF" w:themeColor="background1"/>
      <w:sz w:val="15"/>
      <w:szCs w:val="15"/>
    </w:rPr>
  </w:style>
  <w:style w:type="paragraph" w:customStyle="1" w:styleId="ClientName">
    <w:name w:val="Client Name"/>
    <w:basedOn w:val="Normal"/>
    <w:link w:val="ClientNameChar"/>
    <w:uiPriority w:val="99"/>
    <w:rsid w:val="009821CF"/>
    <w:pPr>
      <w:pBdr>
        <w:top w:val="single" w:sz="2" w:space="7" w:color="E5E5E5" w:themeColor="accent4"/>
      </w:pBdr>
    </w:pPr>
    <w:rPr>
      <w:b/>
      <w:bCs/>
      <w:sz w:val="17"/>
      <w:szCs w:val="17"/>
    </w:rPr>
  </w:style>
  <w:style w:type="character" w:customStyle="1" w:styleId="BackCovernmrkcomChar">
    <w:name w:val="BackCover nmrk.com Char"/>
    <w:basedOn w:val="DefaultParagraphFont"/>
    <w:link w:val="BackCovernmrkcom"/>
    <w:uiPriority w:val="99"/>
    <w:rsid w:val="00090A91"/>
    <w:rPr>
      <w:rFonts w:ascii="Arial" w:eastAsia="Arial" w:hAnsi="Arial" w:cs="Arial"/>
      <w:b/>
      <w:bCs/>
      <w:color w:val="FFFFFF" w:themeColor="background1"/>
      <w:sz w:val="15"/>
      <w:szCs w:val="15"/>
    </w:rPr>
  </w:style>
  <w:style w:type="character" w:customStyle="1" w:styleId="ClientNameChar">
    <w:name w:val="Client Name Char"/>
    <w:basedOn w:val="DefaultParagraphFont"/>
    <w:link w:val="ClientName"/>
    <w:uiPriority w:val="99"/>
    <w:rsid w:val="00090A91"/>
    <w:rPr>
      <w:rFonts w:ascii="Arial" w:eastAsia="Arial" w:hAnsi="Arial" w:cs="Arial"/>
      <w:b/>
      <w:bCs/>
      <w:color w:val="000000" w:themeColor="text1"/>
      <w:sz w:val="17"/>
      <w:szCs w:val="17"/>
    </w:rPr>
  </w:style>
  <w:style w:type="paragraph" w:customStyle="1" w:styleId="JobTitle">
    <w:name w:val="Job Title"/>
    <w:basedOn w:val="BodyText"/>
    <w:link w:val="JobTitleChar"/>
    <w:uiPriority w:val="99"/>
    <w:rsid w:val="00732F83"/>
    <w:pPr>
      <w:spacing w:after="80" w:line="220" w:lineRule="exact"/>
    </w:pPr>
    <w:rPr>
      <w:rFonts w:asciiTheme="majorHAnsi" w:hAnsiTheme="majorHAnsi" w:cstheme="majorHAnsi"/>
      <w:i/>
      <w:iCs/>
    </w:rPr>
  </w:style>
  <w:style w:type="character" w:customStyle="1" w:styleId="JobTitleChar">
    <w:name w:val="Job Title Char"/>
    <w:basedOn w:val="DefaultParagraphFont"/>
    <w:link w:val="JobTitle"/>
    <w:uiPriority w:val="99"/>
    <w:rsid w:val="00090A91"/>
    <w:rPr>
      <w:rFonts w:asciiTheme="majorHAnsi" w:eastAsia="Arial" w:hAnsiTheme="majorHAnsi" w:cstheme="majorHAnsi"/>
      <w:i/>
      <w:iCs/>
      <w:color w:val="000000" w:themeColor="text1"/>
      <w:sz w:val="18"/>
      <w:szCs w:val="18"/>
    </w:rPr>
  </w:style>
  <w:style w:type="paragraph" w:customStyle="1" w:styleId="Firstname">
    <w:name w:val="Firstname"/>
    <w:basedOn w:val="Normal"/>
    <w:link w:val="FirstnameChar"/>
    <w:uiPriority w:val="99"/>
    <w:rsid w:val="00732F83"/>
    <w:pPr>
      <w:framePr w:hSpace="187" w:wrap="around" w:vAnchor="text" w:hAnchor="page" w:x="807" w:y="30"/>
      <w:pBdr>
        <w:top w:val="single" w:sz="2" w:space="7" w:color="E5E5E5" w:themeColor="accent4"/>
      </w:pBdr>
      <w:spacing w:line="220" w:lineRule="exact"/>
      <w:suppressOverlap/>
    </w:pPr>
    <w:rPr>
      <w:rFonts w:asciiTheme="minorHAnsi" w:hAnsiTheme="minorHAnsi" w:cstheme="majorHAnsi"/>
      <w:b/>
      <w:iCs/>
      <w:sz w:val="15"/>
      <w:szCs w:val="15"/>
    </w:rPr>
  </w:style>
  <w:style w:type="character" w:customStyle="1" w:styleId="FirstnameChar">
    <w:name w:val="Firstname Char"/>
    <w:basedOn w:val="DefaultParagraphFont"/>
    <w:link w:val="Firstname"/>
    <w:uiPriority w:val="99"/>
    <w:rsid w:val="00090A91"/>
    <w:rPr>
      <w:rFonts w:eastAsia="Arial" w:cstheme="majorHAnsi"/>
      <w:b/>
      <w:iCs/>
      <w:color w:val="000000" w:themeColor="text1"/>
      <w:sz w:val="15"/>
      <w:szCs w:val="15"/>
    </w:rPr>
  </w:style>
  <w:style w:type="paragraph" w:customStyle="1" w:styleId="ContactInfo">
    <w:name w:val="Contact Info"/>
    <w:basedOn w:val="Normal"/>
    <w:link w:val="ContactInfoChar"/>
    <w:uiPriority w:val="99"/>
    <w:rsid w:val="00732F83"/>
    <w:pPr>
      <w:framePr w:hSpace="187" w:wrap="around" w:vAnchor="text" w:hAnchor="page" w:x="807" w:y="30"/>
      <w:spacing w:line="220" w:lineRule="exact"/>
      <w:suppressOverlap/>
    </w:pPr>
    <w:rPr>
      <w:rFonts w:asciiTheme="minorHAnsi" w:hAnsiTheme="minorHAnsi" w:cstheme="minorHAnsi"/>
      <w:sz w:val="15"/>
      <w:szCs w:val="15"/>
    </w:rPr>
  </w:style>
  <w:style w:type="character" w:customStyle="1" w:styleId="ContactInfoChar">
    <w:name w:val="Contact Info Char"/>
    <w:basedOn w:val="DefaultParagraphFont"/>
    <w:link w:val="ContactInfo"/>
    <w:uiPriority w:val="99"/>
    <w:rsid w:val="00090A91"/>
    <w:rPr>
      <w:rFonts w:eastAsia="Arial" w:cstheme="minorHAnsi"/>
      <w:color w:val="000000" w:themeColor="text1"/>
      <w:sz w:val="15"/>
      <w:szCs w:val="15"/>
    </w:rPr>
  </w:style>
  <w:style w:type="paragraph" w:customStyle="1" w:styleId="Email">
    <w:name w:val="Email"/>
    <w:basedOn w:val="Normal"/>
    <w:link w:val="EmailChar"/>
    <w:uiPriority w:val="99"/>
    <w:rsid w:val="00A17C59"/>
    <w:pPr>
      <w:widowControl/>
      <w:autoSpaceDE/>
      <w:autoSpaceDN/>
      <w:spacing w:line="220" w:lineRule="exact"/>
    </w:pPr>
    <w:rPr>
      <w:rFonts w:asciiTheme="minorHAnsi" w:eastAsiaTheme="minorHAnsi" w:hAnsiTheme="minorHAnsi" w:cs="Times New Roman (Body CS)"/>
      <w:color w:val="1105A6"/>
      <w:spacing w:val="-2"/>
      <w:sz w:val="15"/>
      <w:szCs w:val="15"/>
    </w:rPr>
  </w:style>
  <w:style w:type="character" w:customStyle="1" w:styleId="EmailChar">
    <w:name w:val="Email Char"/>
    <w:basedOn w:val="DefaultParagraphFont"/>
    <w:link w:val="Email"/>
    <w:uiPriority w:val="99"/>
    <w:rsid w:val="00090A91"/>
    <w:rPr>
      <w:rFonts w:cs="Times New Roman (Body CS)"/>
      <w:color w:val="1105A6"/>
      <w:spacing w:val="-2"/>
      <w:sz w:val="15"/>
      <w:szCs w:val="15"/>
    </w:rPr>
  </w:style>
  <w:style w:type="character" w:customStyle="1" w:styleId="Heading3Char">
    <w:name w:val="Heading 3 Char"/>
    <w:basedOn w:val="DefaultParagraphFont"/>
    <w:link w:val="Heading3"/>
    <w:uiPriority w:val="2"/>
    <w:rsid w:val="00E75F6B"/>
    <w:rPr>
      <w:rFonts w:eastAsiaTheme="majorEastAsia" w:cs="Times New Roman (Headings CS)"/>
      <w:b/>
      <w:caps/>
      <w:color w:val="026BB6" w:themeColor="text2"/>
      <w:spacing w:val="20"/>
      <w:sz w:val="18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7D04E3"/>
    <w:pPr>
      <w:spacing w:after="100"/>
    </w:pPr>
    <w:rPr>
      <w:rFonts w:asciiTheme="majorHAnsi" w:hAnsiTheme="majorHAnsi"/>
      <w:color w:val="FFFFFF" w:themeColor="background1"/>
      <w:sz w:val="40"/>
    </w:rPr>
  </w:style>
  <w:style w:type="paragraph" w:styleId="TOC2">
    <w:name w:val="toc 2"/>
    <w:basedOn w:val="Normal"/>
    <w:next w:val="Normal"/>
    <w:autoRedefine/>
    <w:uiPriority w:val="39"/>
    <w:unhideWhenUsed/>
    <w:rsid w:val="00154348"/>
    <w:pPr>
      <w:spacing w:after="100"/>
      <w:ind w:left="180"/>
    </w:pPr>
  </w:style>
  <w:style w:type="paragraph" w:customStyle="1" w:styleId="CoverHeading">
    <w:name w:val="Cover Heading"/>
    <w:basedOn w:val="Normal"/>
    <w:link w:val="CoverHeadingChar"/>
    <w:uiPriority w:val="99"/>
    <w:rsid w:val="007D04E3"/>
    <w:pPr>
      <w:spacing w:before="380" w:after="600" w:line="240" w:lineRule="auto"/>
    </w:pPr>
    <w:rPr>
      <w:rFonts w:asciiTheme="majorHAnsi" w:hAnsiTheme="majorHAnsi"/>
      <w:sz w:val="60"/>
    </w:rPr>
  </w:style>
  <w:style w:type="character" w:customStyle="1" w:styleId="CoverHeadingChar">
    <w:name w:val="Cover Heading Char"/>
    <w:basedOn w:val="DefaultParagraphFont"/>
    <w:link w:val="CoverHeading"/>
    <w:uiPriority w:val="99"/>
    <w:rsid w:val="00090A91"/>
    <w:rPr>
      <w:rFonts w:asciiTheme="majorHAnsi" w:eastAsia="Arial" w:hAnsiTheme="majorHAnsi" w:cs="Arial"/>
      <w:color w:val="000000" w:themeColor="text1"/>
      <w:sz w:val="60"/>
    </w:rPr>
  </w:style>
  <w:style w:type="paragraph" w:customStyle="1" w:styleId="BasicParagraph">
    <w:name w:val="[Basic Paragraph]"/>
    <w:basedOn w:val="Normal"/>
    <w:uiPriority w:val="99"/>
    <w:rsid w:val="00DC69A6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</w:rPr>
  </w:style>
  <w:style w:type="paragraph" w:customStyle="1" w:styleId="DescriptionText">
    <w:name w:val="Description Text"/>
    <w:basedOn w:val="Normal"/>
    <w:link w:val="DescriptionTextChar"/>
    <w:uiPriority w:val="99"/>
    <w:rsid w:val="007D4B97"/>
    <w:rPr>
      <w:rFonts w:asciiTheme="majorHAnsi" w:hAnsiTheme="majorHAnsi" w:cstheme="majorHAnsi"/>
      <w:i/>
      <w:iCs/>
      <w:sz w:val="20"/>
    </w:rPr>
  </w:style>
  <w:style w:type="character" w:customStyle="1" w:styleId="DescriptionTextChar">
    <w:name w:val="Description Text Char"/>
    <w:basedOn w:val="DefaultParagraphFont"/>
    <w:link w:val="DescriptionText"/>
    <w:uiPriority w:val="99"/>
    <w:rsid w:val="00090A91"/>
    <w:rPr>
      <w:rFonts w:asciiTheme="majorHAnsi" w:eastAsia="Arial" w:hAnsiTheme="majorHAnsi" w:cstheme="majorHAnsi"/>
      <w:i/>
      <w:iCs/>
      <w:color w:val="000000" w:themeColor="text1"/>
      <w:sz w:val="20"/>
    </w:rPr>
  </w:style>
  <w:style w:type="character" w:styleId="SubtleEmphasis">
    <w:name w:val="Subtle Emphasis"/>
    <w:basedOn w:val="DefaultParagraphFont"/>
    <w:uiPriority w:val="13"/>
    <w:rsid w:val="00F16C41"/>
    <w:rPr>
      <w:i/>
      <w:iCs/>
      <w:color w:val="404040" w:themeColor="text1" w:themeTint="BF"/>
    </w:rPr>
  </w:style>
  <w:style w:type="character" w:customStyle="1" w:styleId="BodyTextChar">
    <w:name w:val="Body Text Char"/>
    <w:basedOn w:val="DefaultParagraphFont"/>
    <w:link w:val="BodyText"/>
    <w:uiPriority w:val="6"/>
    <w:rsid w:val="00890D35"/>
    <w:rPr>
      <w:rFonts w:ascii="Arial" w:eastAsia="Arial" w:hAnsi="Arial" w:cs="Arial"/>
      <w:color w:val="000000" w:themeColor="text1"/>
      <w:sz w:val="18"/>
      <w:szCs w:val="18"/>
    </w:rPr>
  </w:style>
  <w:style w:type="paragraph" w:customStyle="1" w:styleId="RFPQuestion">
    <w:name w:val="RFP Question"/>
    <w:next w:val="BodyText"/>
    <w:uiPriority w:val="10"/>
    <w:qFormat/>
    <w:rsid w:val="00E75F6B"/>
    <w:pPr>
      <w:numPr>
        <w:numId w:val="13"/>
      </w:numPr>
      <w:pBdr>
        <w:top w:val="single" w:sz="2" w:space="6" w:color="FFFFFF" w:themeColor="background1"/>
        <w:left w:val="single" w:sz="2" w:space="6" w:color="FFFFFF" w:themeColor="background1"/>
        <w:bottom w:val="single" w:sz="2" w:space="6" w:color="FFFFFF" w:themeColor="background1"/>
        <w:right w:val="single" w:sz="2" w:space="6" w:color="FFFFFF" w:themeColor="background1"/>
      </w:pBdr>
      <w:shd w:val="clear" w:color="auto" w:fill="F0F1F1"/>
      <w:spacing w:before="120" w:after="240" w:line="324" w:lineRule="auto"/>
    </w:pPr>
    <w:rPr>
      <w:rFonts w:eastAsia="Arial" w:cs="Arial"/>
      <w:bCs/>
      <w:sz w:val="18"/>
    </w:rPr>
  </w:style>
  <w:style w:type="character" w:customStyle="1" w:styleId="Heading4Char">
    <w:name w:val="Heading 4 Char"/>
    <w:basedOn w:val="DefaultParagraphFont"/>
    <w:link w:val="Heading4"/>
    <w:uiPriority w:val="3"/>
    <w:rsid w:val="00E75F6B"/>
    <w:rPr>
      <w:rFonts w:eastAsiaTheme="majorEastAsia" w:cstheme="majorBidi"/>
      <w:b/>
      <w:iCs/>
      <w:color w:val="026BB6" w:themeColor="text2"/>
      <w:sz w:val="18"/>
    </w:rPr>
  </w:style>
  <w:style w:type="paragraph" w:customStyle="1" w:styleId="Bullet2">
    <w:name w:val="Bullet 2"/>
    <w:basedOn w:val="ListParagraph"/>
    <w:uiPriority w:val="8"/>
    <w:qFormat/>
    <w:rsid w:val="00EB3607"/>
    <w:pPr>
      <w:numPr>
        <w:numId w:val="15"/>
      </w:numPr>
    </w:pPr>
  </w:style>
  <w:style w:type="paragraph" w:customStyle="1" w:styleId="Bullet3">
    <w:name w:val="Bullet 3"/>
    <w:basedOn w:val="Bullet2"/>
    <w:uiPriority w:val="9"/>
    <w:qFormat/>
    <w:rsid w:val="003D0936"/>
    <w:pPr>
      <w:numPr>
        <w:numId w:val="19"/>
      </w:numPr>
    </w:pPr>
  </w:style>
  <w:style w:type="character" w:customStyle="1" w:styleId="Heading5Char">
    <w:name w:val="Heading 5 Char"/>
    <w:basedOn w:val="DefaultParagraphFont"/>
    <w:link w:val="Heading5"/>
    <w:uiPriority w:val="4"/>
    <w:rsid w:val="00E75F6B"/>
    <w:rPr>
      <w:rFonts w:asciiTheme="majorHAnsi" w:eastAsiaTheme="majorEastAsia" w:hAnsiTheme="majorHAnsi" w:cstheme="majorBidi"/>
      <w:b/>
      <w:i/>
      <w:color w:val="026BB6" w:themeColor="text2"/>
      <w:sz w:val="20"/>
    </w:rPr>
  </w:style>
  <w:style w:type="character" w:customStyle="1" w:styleId="Heading6Char">
    <w:name w:val="Heading 6 Char"/>
    <w:basedOn w:val="DefaultParagraphFont"/>
    <w:link w:val="Heading6"/>
    <w:uiPriority w:val="5"/>
    <w:rsid w:val="00E75F6B"/>
    <w:rPr>
      <w:rFonts w:eastAsiaTheme="majorEastAsia" w:cstheme="majorBidi"/>
      <w:b/>
      <w:color w:val="026BB6" w:themeColor="text2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6AD"/>
    <w:pPr>
      <w:spacing w:line="240" w:lineRule="auto"/>
    </w:pPr>
    <w:rPr>
      <w:rFonts w:ascii="Times New Roman" w:hAnsi="Times New Roman" w:cs="Times New Roman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6AD"/>
    <w:rPr>
      <w:rFonts w:ascii="Times New Roman" w:eastAsia="Arial" w:hAnsi="Times New Roman" w:cs="Times New Roman"/>
      <w:color w:val="000000" w:themeColor="text1"/>
      <w:sz w:val="18"/>
      <w:szCs w:val="18"/>
    </w:rPr>
  </w:style>
  <w:style w:type="table" w:customStyle="1" w:styleId="NewmarkStandard">
    <w:name w:val="Newmark Standard"/>
    <w:basedOn w:val="TableNormal"/>
    <w:uiPriority w:val="99"/>
    <w:rsid w:val="00EC5692"/>
    <w:pPr>
      <w:widowControl/>
      <w:autoSpaceDE/>
      <w:autoSpaceDN/>
      <w:jc w:val="center"/>
    </w:pPr>
    <w:rPr>
      <w:rFonts w:asciiTheme="majorHAnsi" w:hAnsiTheme="majorHAnsi"/>
      <w:color w:val="000000" w:themeColor="text1"/>
      <w:sz w:val="18"/>
    </w:rPr>
    <w:tblPr>
      <w:tblBorders>
        <w:top w:val="single" w:sz="4" w:space="0" w:color="999999" w:themeColor="accent6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  <w:insideH w:val="single" w:sz="4" w:space="0" w:color="999999" w:themeColor="accent6"/>
        <w:insideV w:val="single" w:sz="4" w:space="0" w:color="999999" w:themeColor="accent6"/>
      </w:tblBorders>
      <w:tblCellMar>
        <w:top w:w="43" w:type="dxa"/>
        <w:left w:w="144" w:type="dxa"/>
        <w:bottom w:w="43" w:type="dxa"/>
        <w:right w:w="144" w:type="dxa"/>
      </w:tblCellMar>
    </w:tblPr>
    <w:tcPr>
      <w:vAlign w:val="center"/>
    </w:tcPr>
    <w:tblStylePr w:type="firstRow">
      <w:pPr>
        <w:wordWrap/>
        <w:spacing w:beforeLines="0" w:before="0" w:beforeAutospacing="0" w:afterLines="0" w:after="0" w:afterAutospacing="0" w:line="288" w:lineRule="auto"/>
      </w:pPr>
      <w:rPr>
        <w:rFonts w:asciiTheme="minorHAnsi" w:hAnsiTheme="minorHAnsi"/>
        <w:b/>
        <w:i w:val="0"/>
        <w:caps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shd w:val="clear" w:color="auto" w:fill="999999" w:themeFill="accent6"/>
      </w:tcPr>
    </w:tblStylePr>
    <w:tblStylePr w:type="firstCol">
      <w:pPr>
        <w:jc w:val="left"/>
      </w:pPr>
    </w:tblStylePr>
    <w:tblStylePr w:type="nwCell">
      <w:pPr>
        <w:jc w:val="left"/>
      </w:pPr>
      <w:rPr>
        <w:rFonts w:asciiTheme="minorHAnsi" w:hAnsiTheme="minorHAnsi"/>
        <w:b/>
        <w:color w:val="FFFFFF" w:themeColor="background1"/>
        <w:sz w:val="18"/>
      </w:rPr>
    </w:tblStylePr>
  </w:style>
  <w:style w:type="character" w:customStyle="1" w:styleId="Heading1Char">
    <w:name w:val="Heading 1 Char"/>
    <w:basedOn w:val="DefaultParagraphFont"/>
    <w:link w:val="Heading1"/>
    <w:rsid w:val="00E75F6B"/>
    <w:rPr>
      <w:rFonts w:ascii="Times New Roman" w:eastAsia="Baskerville" w:hAnsi="Times New Roman" w:cs="Baskerville"/>
      <w:color w:val="026BB6" w:themeColor="text2"/>
      <w:sz w:val="40"/>
      <w:szCs w:val="5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Fredericks\AppData\Local\Temp\Templafy\WordVsto\bj1oazsd.dotx" TargetMode="External"/></Relationships>
</file>

<file path=word/theme/theme1.xml><?xml version="1.0" encoding="utf-8"?>
<a:theme xmlns:a="http://schemas.openxmlformats.org/drawingml/2006/main" name="NewmarkGCS_2022">
  <a:themeElements>
    <a:clrScheme name="Custom 2">
      <a:dk1>
        <a:sysClr val="windowText" lastClr="000000"/>
      </a:dk1>
      <a:lt1>
        <a:srgbClr val="FFFFFF"/>
      </a:lt1>
      <a:dk2>
        <a:srgbClr val="026BB6"/>
      </a:dk2>
      <a:lt2>
        <a:srgbClr val="003E69"/>
      </a:lt2>
      <a:accent1>
        <a:srgbClr val="026BB6"/>
      </a:accent1>
      <a:accent2>
        <a:srgbClr val="003E69"/>
      </a:accent2>
      <a:accent3>
        <a:srgbClr val="23C4FF"/>
      </a:accent3>
      <a:accent4>
        <a:srgbClr val="E5E5E5"/>
      </a:accent4>
      <a:accent5>
        <a:srgbClr val="CCCCCC"/>
      </a:accent5>
      <a:accent6>
        <a:srgbClr val="999999"/>
      </a:accent6>
      <a:hlink>
        <a:srgbClr val="23C4FF"/>
      </a:hlink>
      <a:folHlink>
        <a:srgbClr val="999999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lIns="0" tIns="0" rIns="0" bIns="0" rtlCol="0">
        <a:noAutofit/>
      </a:bodyPr>
      <a:lstStyle>
        <a:defPPr algn="l">
          <a:lnSpc>
            <a:spcPct val="125000"/>
          </a:lnSpc>
          <a:spcAft>
            <a:spcPts val="600"/>
          </a:spcAft>
          <a:defRPr sz="1500" dirty="0" smtClean="0">
            <a:solidFill>
              <a:schemeClr val="tx1"/>
            </a:solidFill>
            <a:latin typeface="+mn-lt"/>
          </a:defRPr>
        </a:defPPr>
      </a:lstStyle>
    </a:txDef>
  </a:objectDefaults>
  <a:extraClrSchemeLst/>
  <a:custClrLst>
    <a:custClr name="Newmark Blue">
      <a:srgbClr val="006BB6"/>
    </a:custClr>
    <a:custClr name="Medium Gray">
      <a:srgbClr val="999999"/>
    </a:custClr>
    <a:custClr name="Accent Blue">
      <a:srgbClr val="23C4FF"/>
    </a:custClr>
    <a:custClr name="Rich Navy">
      <a:srgbClr val="003E69"/>
    </a:custClr>
    <a:custClr name="Teal">
      <a:srgbClr val="6FA6A7"/>
    </a:custClr>
    <a:custClr name="Tan">
      <a:srgbClr val="DEC692"/>
    </a:custClr>
    <a:custClr name="Dark Gray">
      <a:srgbClr val="666666"/>
    </a:custClr>
    <a:custClr name="Silver Blue">
      <a:srgbClr val="A0C8DB"/>
    </a:custClr>
    <a:custClr name="Slate">
      <a:srgbClr val="7B839F"/>
    </a:custClr>
    <a:custClr name="Olive">
      <a:srgbClr val="6E7251"/>
    </a:custClr>
    <a:custClr name="Gold">
      <a:srgbClr val="A98433"/>
    </a:custClr>
    <a:custClr name="Burgundy">
      <a:srgbClr val="651416"/>
    </a:custClr>
    <a:custClr name="Terracotta">
      <a:srgbClr val="C14E29"/>
    </a:custClr>
  </a:custClrLst>
  <a:extLst>
    <a:ext uri="{05A4C25C-085E-4340-85A3-A5531E510DB2}">
      <thm15:themeFamily xmlns:thm15="http://schemas.microsoft.com/office/thememl/2012/main" name="NewmarkGCS" id="{4155975A-6834-6444-B3AA-22A67EEE34A4}" vid="{8912DF4A-EDBA-8540-8049-488252541FB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Newmark_Blank-US Letter Potrait 3-13-24 (1)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178FA556-AEA5-4BFB-BA19-A686C08302B2}">
  <ds:schemaRefs/>
</ds:datastoreItem>
</file>

<file path=customXml/itemProps2.xml><?xml version="1.0" encoding="utf-8"?>
<ds:datastoreItem xmlns:ds="http://schemas.openxmlformats.org/officeDocument/2006/customXml" ds:itemID="{846EB64A-F4E7-4BF7-A952-2E38B177C4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bj1oazsd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Fredericks, Sara</dc:creator>
  <cp:keywords/>
  <cp:lastModifiedBy>Fredericks, Sara</cp:lastModifiedBy>
  <cp:revision>1</cp:revision>
  <dcterms:created xsi:type="dcterms:W3CDTF">2025-12-01T19:37:00Z</dcterms:created>
  <dcterms:modified xsi:type="dcterms:W3CDTF">2025-12-01T19:37:00Z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newmark</vt:lpwstr>
  </property>
  <property fmtid="{D5CDD505-2E9C-101B-9397-08002B2CF9AE}" pid="3" name="TemplafyTemplateId">
    <vt:lpwstr>1147946042709770718</vt:lpwstr>
  </property>
  <property fmtid="{D5CDD505-2E9C-101B-9397-08002B2CF9AE}" pid="4" name="TemplafyUserProfileId">
    <vt:lpwstr>758306653349871628</vt:lpwstr>
  </property>
  <property fmtid="{D5CDD505-2E9C-101B-9397-08002B2CF9AE}" pid="5" name="TemplafyFromBlank">
    <vt:bool>true</vt:bool>
  </property>
</Properties>
</file>