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36F630" w14:textId="1B5DED09" w:rsidR="006B4331" w:rsidRDefault="00E15ED4" w:rsidP="00652BD8">
      <w:pPr>
        <w:tabs>
          <w:tab w:val="left" w:pos="7725"/>
          <w:tab w:val="left" w:pos="8535"/>
          <w:tab w:val="left" w:pos="10095"/>
        </w:tabs>
        <w:rPr>
          <w:sz w:val="16"/>
          <w:szCs w:val="16"/>
        </w:rPr>
      </w:pPr>
      <w:r>
        <w:rPr>
          <w:noProof/>
          <w:lang w:val="en-AU" w:eastAsia="en-AU"/>
          <w14:ligatures w14:val="standardContextual"/>
        </w:rPr>
        <w:drawing>
          <wp:inline distT="0" distB="0" distL="0" distR="0" wp14:anchorId="7BD822DB" wp14:editId="4DB5BF0A">
            <wp:extent cx="4133850" cy="2404795"/>
            <wp:effectExtent l="0" t="0" r="0" b="0"/>
            <wp:docPr id="1663815357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3815357" name="Picture 1663815357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61288" cy="24207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C4846">
        <w:rPr>
          <w:noProof/>
          <w:lang w:val="en-AU" w:eastAsia="en-AU"/>
        </w:rPr>
        <mc:AlternateContent>
          <mc:Choice Requires="wpg">
            <w:drawing>
              <wp:anchor distT="0" distB="0" distL="114300" distR="114300" simplePos="0" relativeHeight="251666432" behindDoc="1" locked="1" layoutInCell="1" allowOverlap="1" wp14:anchorId="2D4DB247" wp14:editId="43991FB2">
                <wp:simplePos x="0" y="0"/>
                <wp:positionH relativeFrom="page">
                  <wp:posOffset>0</wp:posOffset>
                </wp:positionH>
                <wp:positionV relativeFrom="paragraph">
                  <wp:posOffset>-695325</wp:posOffset>
                </wp:positionV>
                <wp:extent cx="7772400" cy="10058400"/>
                <wp:effectExtent l="0" t="0" r="0" b="0"/>
                <wp:wrapNone/>
                <wp:docPr id="4" name="Group 4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 noChangeAspect="1"/>
                      </wpg:cNvGrpSpPr>
                      <wpg:grpSpPr>
                        <a:xfrm>
                          <a:off x="0" y="0"/>
                          <a:ext cx="7772400" cy="10058400"/>
                          <a:chOff x="-2478" y="-136380"/>
                          <a:chExt cx="5299364" cy="6858000"/>
                        </a:xfrm>
                      </wpg:grpSpPr>
                      <wps:wsp>
                        <wps:cNvPr id="17" name="Freeform 16">
                          <a:extLst>
                            <a:ext uri="{FF2B5EF4-FFF2-40B4-BE49-F238E27FC236}">
                              <a16:creationId xmlns:a16="http://schemas.microsoft.com/office/drawing/2014/main" id="{2A216221-97F6-3D47-8321-0A11F5FE0347}"/>
                            </a:ext>
                          </a:extLst>
                        </wps:cNvPr>
                        <wps:cNvSpPr/>
                        <wps:spPr>
                          <a:xfrm>
                            <a:off x="-2478" y="-136380"/>
                            <a:ext cx="5299364" cy="6858000"/>
                          </a:xfrm>
                          <a:custGeom>
                            <a:avLst/>
                            <a:gdLst>
                              <a:gd name="connsiteX0" fmla="*/ 0 w 5299364"/>
                              <a:gd name="connsiteY0" fmla="*/ 0 h 6858000"/>
                              <a:gd name="connsiteX1" fmla="*/ 5299364 w 5299364"/>
                              <a:gd name="connsiteY1" fmla="*/ 0 h 6858000"/>
                              <a:gd name="connsiteX2" fmla="*/ 5299364 w 5299364"/>
                              <a:gd name="connsiteY2" fmla="*/ 6858000 h 6858000"/>
                              <a:gd name="connsiteX3" fmla="*/ 0 w 5299364"/>
                              <a:gd name="connsiteY3" fmla="*/ 6858000 h 6858000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</a:cxnLst>
                            <a:rect l="l" t="t" r="r" b="b"/>
                            <a:pathLst>
                              <a:path w="5299364" h="6858000">
                                <a:moveTo>
                                  <a:pt x="0" y="0"/>
                                </a:moveTo>
                                <a:lnTo>
                                  <a:pt x="5299364" y="0"/>
                                </a:lnTo>
                                <a:lnTo>
                                  <a:pt x="5299364" y="6858000"/>
                                </a:lnTo>
                                <a:lnTo>
                                  <a:pt x="0" y="68580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chemeClr val="accent1"/>
                          </a:solidFill>
                          <a:ln w="8653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Freeform 17">
                          <a:extLst>
                            <a:ext uri="{FF2B5EF4-FFF2-40B4-BE49-F238E27FC236}">
                              <a16:creationId xmlns:a16="http://schemas.microsoft.com/office/drawing/2014/main" id="{266335E5-FFF5-5144-8508-B9FFCD0B184C}"/>
                            </a:ext>
                          </a:extLst>
                        </wps:cNvPr>
                        <wps:cNvSpPr/>
                        <wps:spPr>
                          <a:xfrm>
                            <a:off x="2305318" y="193184"/>
                            <a:ext cx="2991568" cy="1536294"/>
                          </a:xfrm>
                          <a:custGeom>
                            <a:avLst/>
                            <a:gdLst>
                              <a:gd name="connsiteX0" fmla="*/ 2279791 w 2991568"/>
                              <a:gd name="connsiteY0" fmla="*/ 1359026 h 1536294"/>
                              <a:gd name="connsiteX1" fmla="*/ 2349929 w 2991568"/>
                              <a:gd name="connsiteY1" fmla="*/ 1359892 h 1536294"/>
                              <a:gd name="connsiteX2" fmla="*/ 2441716 w 2991568"/>
                              <a:gd name="connsiteY2" fmla="*/ 1363355 h 1536294"/>
                              <a:gd name="connsiteX3" fmla="*/ 2441716 w 2991568"/>
                              <a:gd name="connsiteY3" fmla="*/ 1363355 h 1536294"/>
                              <a:gd name="connsiteX4" fmla="*/ 2479816 w 2991568"/>
                              <a:gd name="connsiteY4" fmla="*/ 1363355 h 1536294"/>
                              <a:gd name="connsiteX5" fmla="*/ 2477218 w 2991568"/>
                              <a:gd name="connsiteY5" fmla="*/ 1348635 h 1536294"/>
                              <a:gd name="connsiteX6" fmla="*/ 2331745 w 2991568"/>
                              <a:gd name="connsiteY6" fmla="*/ 1350367 h 1536294"/>
                              <a:gd name="connsiteX7" fmla="*/ 2276327 w 2991568"/>
                              <a:gd name="connsiteY7" fmla="*/ 1344306 h 1536294"/>
                              <a:gd name="connsiteX8" fmla="*/ 2279791 w 2991568"/>
                              <a:gd name="connsiteY8" fmla="*/ 1359026 h 1536294"/>
                              <a:gd name="connsiteX9" fmla="*/ 2569870 w 2991568"/>
                              <a:gd name="connsiteY9" fmla="*/ 675824 h 1536294"/>
                              <a:gd name="connsiteX10" fmla="*/ 2569870 w 2991568"/>
                              <a:gd name="connsiteY10" fmla="*/ 675824 h 1536294"/>
                              <a:gd name="connsiteX11" fmla="*/ 2569870 w 2991568"/>
                              <a:gd name="connsiteY11" fmla="*/ 675824 h 1536294"/>
                              <a:gd name="connsiteX12" fmla="*/ 2770761 w 2991568"/>
                              <a:gd name="connsiteY12" fmla="*/ 826492 h 1536294"/>
                              <a:gd name="connsiteX13" fmla="*/ 2691963 w 2991568"/>
                              <a:gd name="connsiteY13" fmla="*/ 832553 h 1536294"/>
                              <a:gd name="connsiteX14" fmla="*/ 2532636 w 2991568"/>
                              <a:gd name="connsiteY14" fmla="*/ 827358 h 1536294"/>
                              <a:gd name="connsiteX15" fmla="*/ 2512720 w 2991568"/>
                              <a:gd name="connsiteY15" fmla="*/ 841212 h 1536294"/>
                              <a:gd name="connsiteX16" fmla="*/ 2558614 w 2991568"/>
                              <a:gd name="connsiteY16" fmla="*/ 841212 h 1536294"/>
                              <a:gd name="connsiteX17" fmla="*/ 2752577 w 2991568"/>
                              <a:gd name="connsiteY17" fmla="*/ 846408 h 1536294"/>
                              <a:gd name="connsiteX18" fmla="*/ 2777688 w 2991568"/>
                              <a:gd name="connsiteY18" fmla="*/ 842944 h 1536294"/>
                              <a:gd name="connsiteX19" fmla="*/ 2770761 w 2991568"/>
                              <a:gd name="connsiteY19" fmla="*/ 826492 h 1536294"/>
                              <a:gd name="connsiteX20" fmla="*/ 2833107 w 2991568"/>
                              <a:gd name="connsiteY20" fmla="*/ 301751 h 1536294"/>
                              <a:gd name="connsiteX21" fmla="*/ 2833107 w 2991568"/>
                              <a:gd name="connsiteY21" fmla="*/ 301751 h 1536294"/>
                              <a:gd name="connsiteX22" fmla="*/ 2833107 w 2991568"/>
                              <a:gd name="connsiteY22" fmla="*/ 301751 h 1536294"/>
                              <a:gd name="connsiteX23" fmla="*/ 2833107 w 2991568"/>
                              <a:gd name="connsiteY23" fmla="*/ 301751 h 1536294"/>
                              <a:gd name="connsiteX24" fmla="*/ 2732661 w 2991568"/>
                              <a:gd name="connsiteY24" fmla="*/ 655908 h 1536294"/>
                              <a:gd name="connsiteX25" fmla="*/ 2551686 w 2991568"/>
                              <a:gd name="connsiteY25" fmla="*/ 660237 h 1536294"/>
                              <a:gd name="connsiteX26" fmla="*/ 2523977 w 2991568"/>
                              <a:gd name="connsiteY26" fmla="*/ 672360 h 1536294"/>
                              <a:gd name="connsiteX27" fmla="*/ 2569870 w 2991568"/>
                              <a:gd name="connsiteY27" fmla="*/ 675824 h 1536294"/>
                              <a:gd name="connsiteX28" fmla="*/ 2569870 w 2991568"/>
                              <a:gd name="connsiteY28" fmla="*/ 675824 h 1536294"/>
                              <a:gd name="connsiteX29" fmla="*/ 2650400 w 2991568"/>
                              <a:gd name="connsiteY29" fmla="*/ 674092 h 1536294"/>
                              <a:gd name="connsiteX30" fmla="*/ 2737857 w 2991568"/>
                              <a:gd name="connsiteY30" fmla="*/ 669762 h 1536294"/>
                              <a:gd name="connsiteX31" fmla="*/ 2782018 w 2991568"/>
                              <a:gd name="connsiteY31" fmla="*/ 659371 h 1536294"/>
                              <a:gd name="connsiteX32" fmla="*/ 2732661 w 2991568"/>
                              <a:gd name="connsiteY32" fmla="*/ 655908 h 1536294"/>
                              <a:gd name="connsiteX33" fmla="*/ 2717075 w 2991568"/>
                              <a:gd name="connsiteY33" fmla="*/ 1304474 h 1536294"/>
                              <a:gd name="connsiteX34" fmla="*/ 2625289 w 2991568"/>
                              <a:gd name="connsiteY34" fmla="*/ 1300144 h 1536294"/>
                              <a:gd name="connsiteX35" fmla="*/ 2532636 w 2991568"/>
                              <a:gd name="connsiteY35" fmla="*/ 1290619 h 1536294"/>
                              <a:gd name="connsiteX36" fmla="*/ 2478084 w 2991568"/>
                              <a:gd name="connsiteY36" fmla="*/ 1291485 h 1536294"/>
                              <a:gd name="connsiteX37" fmla="*/ 2526575 w 2991568"/>
                              <a:gd name="connsiteY37" fmla="*/ 1301876 h 1536294"/>
                              <a:gd name="connsiteX38" fmla="*/ 2620093 w 2991568"/>
                              <a:gd name="connsiteY38" fmla="*/ 1311401 h 1536294"/>
                              <a:gd name="connsiteX39" fmla="*/ 2708416 w 2991568"/>
                              <a:gd name="connsiteY39" fmla="*/ 1317462 h 1536294"/>
                              <a:gd name="connsiteX40" fmla="*/ 2773359 w 2991568"/>
                              <a:gd name="connsiteY40" fmla="*/ 1319194 h 1536294"/>
                              <a:gd name="connsiteX41" fmla="*/ 2717075 w 2991568"/>
                              <a:gd name="connsiteY41" fmla="*/ 1304474 h 1536294"/>
                              <a:gd name="connsiteX42" fmla="*/ 2743052 w 2991568"/>
                              <a:gd name="connsiteY42" fmla="*/ 631662 h 1536294"/>
                              <a:gd name="connsiteX43" fmla="*/ 2743052 w 2991568"/>
                              <a:gd name="connsiteY43" fmla="*/ 631662 h 1536294"/>
                              <a:gd name="connsiteX44" fmla="*/ 2743052 w 2991568"/>
                              <a:gd name="connsiteY44" fmla="*/ 631662 h 1536294"/>
                              <a:gd name="connsiteX45" fmla="*/ 2457302 w 2991568"/>
                              <a:gd name="connsiteY45" fmla="*/ 1331317 h 1536294"/>
                              <a:gd name="connsiteX46" fmla="*/ 2370711 w 2991568"/>
                              <a:gd name="connsiteY46" fmla="*/ 1315730 h 1536294"/>
                              <a:gd name="connsiteX47" fmla="*/ 2244289 w 2991568"/>
                              <a:gd name="connsiteY47" fmla="*/ 1316596 h 1536294"/>
                              <a:gd name="connsiteX48" fmla="*/ 2358588 w 2991568"/>
                              <a:gd name="connsiteY48" fmla="*/ 1327853 h 1536294"/>
                              <a:gd name="connsiteX49" fmla="*/ 2457302 w 2991568"/>
                              <a:gd name="connsiteY49" fmla="*/ 1331317 h 1536294"/>
                              <a:gd name="connsiteX50" fmla="*/ 2736991 w 2991568"/>
                              <a:gd name="connsiteY50" fmla="*/ 1371149 h 1536294"/>
                              <a:gd name="connsiteX51" fmla="*/ 2656461 w 2991568"/>
                              <a:gd name="connsiteY51" fmla="*/ 1369417 h 1536294"/>
                              <a:gd name="connsiteX52" fmla="*/ 2585457 w 2991568"/>
                              <a:gd name="connsiteY52" fmla="*/ 1363355 h 1536294"/>
                              <a:gd name="connsiteX53" fmla="*/ 2515318 w 2991568"/>
                              <a:gd name="connsiteY53" fmla="*/ 1361624 h 1536294"/>
                              <a:gd name="connsiteX54" fmla="*/ 2538698 w 2991568"/>
                              <a:gd name="connsiteY54" fmla="*/ 1372881 h 1536294"/>
                              <a:gd name="connsiteX55" fmla="*/ 2617495 w 2991568"/>
                              <a:gd name="connsiteY55" fmla="*/ 1378076 h 1536294"/>
                              <a:gd name="connsiteX56" fmla="*/ 2691963 w 2991568"/>
                              <a:gd name="connsiteY56" fmla="*/ 1384137 h 1536294"/>
                              <a:gd name="connsiteX57" fmla="*/ 2758638 w 2991568"/>
                              <a:gd name="connsiteY57" fmla="*/ 1387601 h 1536294"/>
                              <a:gd name="connsiteX58" fmla="*/ 2758638 w 2991568"/>
                              <a:gd name="connsiteY58" fmla="*/ 1387601 h 1536294"/>
                              <a:gd name="connsiteX59" fmla="*/ 2758638 w 2991568"/>
                              <a:gd name="connsiteY59" fmla="*/ 1387601 h 1536294"/>
                              <a:gd name="connsiteX60" fmla="*/ 2736991 w 2991568"/>
                              <a:gd name="connsiteY60" fmla="*/ 1371149 h 1536294"/>
                              <a:gd name="connsiteX61" fmla="*/ 2310963 w 2991568"/>
                              <a:gd name="connsiteY61" fmla="*/ 1390199 h 1536294"/>
                              <a:gd name="connsiteX62" fmla="*/ 2362052 w 2991568"/>
                              <a:gd name="connsiteY62" fmla="*/ 1394528 h 1536294"/>
                              <a:gd name="connsiteX63" fmla="*/ 2420934 w 2991568"/>
                              <a:gd name="connsiteY63" fmla="*/ 1400590 h 1536294"/>
                              <a:gd name="connsiteX64" fmla="*/ 2472023 w 2991568"/>
                              <a:gd name="connsiteY64" fmla="*/ 1401456 h 1536294"/>
                              <a:gd name="connsiteX65" fmla="*/ 2412275 w 2991568"/>
                              <a:gd name="connsiteY65" fmla="*/ 1385869 h 1536294"/>
                              <a:gd name="connsiteX66" fmla="*/ 2354259 w 2991568"/>
                              <a:gd name="connsiteY66" fmla="*/ 1384137 h 1536294"/>
                              <a:gd name="connsiteX67" fmla="*/ 2297109 w 2991568"/>
                              <a:gd name="connsiteY67" fmla="*/ 1372881 h 1536294"/>
                              <a:gd name="connsiteX68" fmla="*/ 2310963 w 2991568"/>
                              <a:gd name="connsiteY68" fmla="*/ 1390199 h 1536294"/>
                              <a:gd name="connsiteX69" fmla="*/ 2722270 w 2991568"/>
                              <a:gd name="connsiteY69" fmla="*/ 1337378 h 1536294"/>
                              <a:gd name="connsiteX70" fmla="*/ 2633948 w 2991568"/>
                              <a:gd name="connsiteY70" fmla="*/ 1331317 h 1536294"/>
                              <a:gd name="connsiteX71" fmla="*/ 2544759 w 2991568"/>
                              <a:gd name="connsiteY71" fmla="*/ 1323524 h 1536294"/>
                              <a:gd name="connsiteX72" fmla="*/ 2533502 w 2991568"/>
                              <a:gd name="connsiteY72" fmla="*/ 1337378 h 1536294"/>
                              <a:gd name="connsiteX73" fmla="*/ 2620093 w 2991568"/>
                              <a:gd name="connsiteY73" fmla="*/ 1342574 h 1536294"/>
                              <a:gd name="connsiteX74" fmla="*/ 2712745 w 2991568"/>
                              <a:gd name="connsiteY74" fmla="*/ 1349501 h 1536294"/>
                              <a:gd name="connsiteX75" fmla="*/ 2772493 w 2991568"/>
                              <a:gd name="connsiteY75" fmla="*/ 1352099 h 1536294"/>
                              <a:gd name="connsiteX76" fmla="*/ 2722270 w 2991568"/>
                              <a:gd name="connsiteY76" fmla="*/ 1337378 h 1536294"/>
                              <a:gd name="connsiteX77" fmla="*/ 2773359 w 2991568"/>
                              <a:gd name="connsiteY77" fmla="*/ 861994 h 1536294"/>
                              <a:gd name="connsiteX78" fmla="*/ 2746516 w 2991568"/>
                              <a:gd name="connsiteY78" fmla="*/ 866324 h 1536294"/>
                              <a:gd name="connsiteX79" fmla="*/ 2703220 w 2991568"/>
                              <a:gd name="connsiteY79" fmla="*/ 867190 h 1536294"/>
                              <a:gd name="connsiteX80" fmla="*/ 2556882 w 2991568"/>
                              <a:gd name="connsiteY80" fmla="*/ 864592 h 1536294"/>
                              <a:gd name="connsiteX81" fmla="*/ 2536966 w 2991568"/>
                              <a:gd name="connsiteY81" fmla="*/ 874117 h 1536294"/>
                              <a:gd name="connsiteX82" fmla="*/ 2594982 w 2991568"/>
                              <a:gd name="connsiteY82" fmla="*/ 876715 h 1536294"/>
                              <a:gd name="connsiteX83" fmla="*/ 2768164 w 2991568"/>
                              <a:gd name="connsiteY83" fmla="*/ 879312 h 1536294"/>
                              <a:gd name="connsiteX84" fmla="*/ 2773359 w 2991568"/>
                              <a:gd name="connsiteY84" fmla="*/ 861994 h 1536294"/>
                              <a:gd name="connsiteX85" fmla="*/ 2767297 w 2991568"/>
                              <a:gd name="connsiteY85" fmla="*/ 878446 h 1536294"/>
                              <a:gd name="connsiteX86" fmla="*/ 2767297 w 2991568"/>
                              <a:gd name="connsiteY86" fmla="*/ 878446 h 1536294"/>
                              <a:gd name="connsiteX87" fmla="*/ 2767297 w 2991568"/>
                              <a:gd name="connsiteY87" fmla="*/ 878446 h 1536294"/>
                              <a:gd name="connsiteX88" fmla="*/ 2710148 w 2991568"/>
                              <a:gd name="connsiteY88" fmla="*/ 1259446 h 1536294"/>
                              <a:gd name="connsiteX89" fmla="*/ 2533502 w 2991568"/>
                              <a:gd name="connsiteY89" fmla="*/ 1250787 h 1536294"/>
                              <a:gd name="connsiteX90" fmla="*/ 2512720 w 2991568"/>
                              <a:gd name="connsiteY90" fmla="*/ 1255983 h 1536294"/>
                              <a:gd name="connsiteX91" fmla="*/ 2534368 w 2991568"/>
                              <a:gd name="connsiteY91" fmla="*/ 1264642 h 1536294"/>
                              <a:gd name="connsiteX92" fmla="*/ 2628752 w 2991568"/>
                              <a:gd name="connsiteY92" fmla="*/ 1268971 h 1536294"/>
                              <a:gd name="connsiteX93" fmla="*/ 2716209 w 2991568"/>
                              <a:gd name="connsiteY93" fmla="*/ 1273301 h 1536294"/>
                              <a:gd name="connsiteX94" fmla="*/ 2765566 w 2991568"/>
                              <a:gd name="connsiteY94" fmla="*/ 1273301 h 1536294"/>
                              <a:gd name="connsiteX95" fmla="*/ 2765566 w 2991568"/>
                              <a:gd name="connsiteY95" fmla="*/ 1273301 h 1536294"/>
                              <a:gd name="connsiteX96" fmla="*/ 2765566 w 2991568"/>
                              <a:gd name="connsiteY96" fmla="*/ 1273301 h 1536294"/>
                              <a:gd name="connsiteX97" fmla="*/ 2710148 w 2991568"/>
                              <a:gd name="connsiteY97" fmla="*/ 1259446 h 1536294"/>
                              <a:gd name="connsiteX98" fmla="*/ 2730063 w 2991568"/>
                              <a:gd name="connsiteY98" fmla="*/ 1223078 h 1536294"/>
                              <a:gd name="connsiteX99" fmla="*/ 2635679 w 2991568"/>
                              <a:gd name="connsiteY99" fmla="*/ 1218749 h 1536294"/>
                              <a:gd name="connsiteX100" fmla="*/ 2545625 w 2991568"/>
                              <a:gd name="connsiteY100" fmla="*/ 1216151 h 1536294"/>
                              <a:gd name="connsiteX101" fmla="*/ 2492804 w 2991568"/>
                              <a:gd name="connsiteY101" fmla="*/ 1220480 h 1536294"/>
                              <a:gd name="connsiteX102" fmla="*/ 2529172 w 2991568"/>
                              <a:gd name="connsiteY102" fmla="*/ 1229140 h 1536294"/>
                              <a:gd name="connsiteX103" fmla="*/ 2604507 w 2991568"/>
                              <a:gd name="connsiteY103" fmla="*/ 1227408 h 1536294"/>
                              <a:gd name="connsiteX104" fmla="*/ 2765566 w 2991568"/>
                              <a:gd name="connsiteY104" fmla="*/ 1233469 h 1536294"/>
                              <a:gd name="connsiteX105" fmla="*/ 2730063 w 2991568"/>
                              <a:gd name="connsiteY105" fmla="*/ 1223078 h 1536294"/>
                              <a:gd name="connsiteX106" fmla="*/ 2541295 w 2991568"/>
                              <a:gd name="connsiteY106" fmla="*/ 1410980 h 1536294"/>
                              <a:gd name="connsiteX107" fmla="*/ 2620959 w 2991568"/>
                              <a:gd name="connsiteY107" fmla="*/ 1410980 h 1536294"/>
                              <a:gd name="connsiteX108" fmla="*/ 2703220 w 2991568"/>
                              <a:gd name="connsiteY108" fmla="*/ 1413578 h 1536294"/>
                              <a:gd name="connsiteX109" fmla="*/ 2762102 w 2991568"/>
                              <a:gd name="connsiteY109" fmla="*/ 1415310 h 1536294"/>
                              <a:gd name="connsiteX110" fmla="*/ 2717075 w 2991568"/>
                              <a:gd name="connsiteY110" fmla="*/ 1397992 h 1536294"/>
                              <a:gd name="connsiteX111" fmla="*/ 2632216 w 2991568"/>
                              <a:gd name="connsiteY111" fmla="*/ 1399724 h 1536294"/>
                              <a:gd name="connsiteX112" fmla="*/ 2550820 w 2991568"/>
                              <a:gd name="connsiteY112" fmla="*/ 1397126 h 1536294"/>
                              <a:gd name="connsiteX113" fmla="*/ 2486743 w 2991568"/>
                              <a:gd name="connsiteY113" fmla="*/ 1402321 h 1536294"/>
                              <a:gd name="connsiteX114" fmla="*/ 2541295 w 2991568"/>
                              <a:gd name="connsiteY114" fmla="*/ 1410980 h 1536294"/>
                              <a:gd name="connsiteX115" fmla="*/ 2743918 w 2991568"/>
                              <a:gd name="connsiteY115" fmla="*/ 123374 h 1536294"/>
                              <a:gd name="connsiteX116" fmla="*/ 2677243 w 2991568"/>
                              <a:gd name="connsiteY116" fmla="*/ 129435 h 1536294"/>
                              <a:gd name="connsiteX117" fmla="*/ 2607970 w 2991568"/>
                              <a:gd name="connsiteY117" fmla="*/ 127703 h 1536294"/>
                              <a:gd name="connsiteX118" fmla="*/ 2545625 w 2991568"/>
                              <a:gd name="connsiteY118" fmla="*/ 121642 h 1536294"/>
                              <a:gd name="connsiteX119" fmla="*/ 2555150 w 2991568"/>
                              <a:gd name="connsiteY119" fmla="*/ 138094 h 1536294"/>
                              <a:gd name="connsiteX120" fmla="*/ 2620093 w 2991568"/>
                              <a:gd name="connsiteY120" fmla="*/ 138094 h 1536294"/>
                              <a:gd name="connsiteX121" fmla="*/ 2693695 w 2991568"/>
                              <a:gd name="connsiteY121" fmla="*/ 140692 h 1536294"/>
                              <a:gd name="connsiteX122" fmla="*/ 2761236 w 2991568"/>
                              <a:gd name="connsiteY122" fmla="*/ 138960 h 1536294"/>
                              <a:gd name="connsiteX123" fmla="*/ 2761236 w 2991568"/>
                              <a:gd name="connsiteY123" fmla="*/ 138960 h 1536294"/>
                              <a:gd name="connsiteX124" fmla="*/ 2761236 w 2991568"/>
                              <a:gd name="connsiteY124" fmla="*/ 138960 h 1536294"/>
                              <a:gd name="connsiteX125" fmla="*/ 2743918 w 2991568"/>
                              <a:gd name="connsiteY125" fmla="*/ 123374 h 1536294"/>
                              <a:gd name="connsiteX126" fmla="*/ 2735259 w 2991568"/>
                              <a:gd name="connsiteY126" fmla="*/ 56699 h 1536294"/>
                              <a:gd name="connsiteX127" fmla="*/ 2678109 w 2991568"/>
                              <a:gd name="connsiteY127" fmla="*/ 59296 h 1536294"/>
                              <a:gd name="connsiteX128" fmla="*/ 2613166 w 2991568"/>
                              <a:gd name="connsiteY128" fmla="*/ 61894 h 1536294"/>
                              <a:gd name="connsiteX129" fmla="*/ 2584591 w 2991568"/>
                              <a:gd name="connsiteY129" fmla="*/ 57565 h 1536294"/>
                              <a:gd name="connsiteX130" fmla="*/ 2565541 w 2991568"/>
                              <a:gd name="connsiteY130" fmla="*/ 49771 h 1536294"/>
                              <a:gd name="connsiteX131" fmla="*/ 2561211 w 2991568"/>
                              <a:gd name="connsiteY131" fmla="*/ 71419 h 1536294"/>
                              <a:gd name="connsiteX132" fmla="*/ 2627886 w 2991568"/>
                              <a:gd name="connsiteY132" fmla="*/ 71419 h 1536294"/>
                              <a:gd name="connsiteX133" fmla="*/ 2698891 w 2991568"/>
                              <a:gd name="connsiteY133" fmla="*/ 71419 h 1536294"/>
                              <a:gd name="connsiteX134" fmla="*/ 2756906 w 2991568"/>
                              <a:gd name="connsiteY134" fmla="*/ 68821 h 1536294"/>
                              <a:gd name="connsiteX135" fmla="*/ 2756906 w 2991568"/>
                              <a:gd name="connsiteY135" fmla="*/ 68821 h 1536294"/>
                              <a:gd name="connsiteX136" fmla="*/ 2756906 w 2991568"/>
                              <a:gd name="connsiteY136" fmla="*/ 68821 h 1536294"/>
                              <a:gd name="connsiteX137" fmla="*/ 2735259 w 2991568"/>
                              <a:gd name="connsiteY137" fmla="*/ 56699 h 1536294"/>
                              <a:gd name="connsiteX138" fmla="*/ 2752577 w 2991568"/>
                              <a:gd name="connsiteY138" fmla="*/ 155412 h 1536294"/>
                              <a:gd name="connsiteX139" fmla="*/ 2679841 w 2991568"/>
                              <a:gd name="connsiteY139" fmla="*/ 165803 h 1536294"/>
                              <a:gd name="connsiteX140" fmla="*/ 2613166 w 2991568"/>
                              <a:gd name="connsiteY140" fmla="*/ 167535 h 1536294"/>
                              <a:gd name="connsiteX141" fmla="*/ 2549954 w 2991568"/>
                              <a:gd name="connsiteY141" fmla="*/ 160608 h 1536294"/>
                              <a:gd name="connsiteX142" fmla="*/ 2576797 w 2991568"/>
                              <a:gd name="connsiteY142" fmla="*/ 177060 h 1536294"/>
                              <a:gd name="connsiteX143" fmla="*/ 2617495 w 2991568"/>
                              <a:gd name="connsiteY143" fmla="*/ 177060 h 1536294"/>
                              <a:gd name="connsiteX144" fmla="*/ 2617495 w 2991568"/>
                              <a:gd name="connsiteY144" fmla="*/ 177060 h 1536294"/>
                              <a:gd name="connsiteX145" fmla="*/ 2659925 w 2991568"/>
                              <a:gd name="connsiteY145" fmla="*/ 176194 h 1536294"/>
                              <a:gd name="connsiteX146" fmla="*/ 2743918 w 2991568"/>
                              <a:gd name="connsiteY146" fmla="*/ 171865 h 1536294"/>
                              <a:gd name="connsiteX147" fmla="*/ 2767297 w 2991568"/>
                              <a:gd name="connsiteY147" fmla="*/ 167535 h 1536294"/>
                              <a:gd name="connsiteX148" fmla="*/ 2752577 w 2991568"/>
                              <a:gd name="connsiteY148" fmla="*/ 155412 h 1536294"/>
                              <a:gd name="connsiteX149" fmla="*/ 2809727 w 2991568"/>
                              <a:gd name="connsiteY149" fmla="*/ 352840 h 1536294"/>
                              <a:gd name="connsiteX150" fmla="*/ 2787213 w 2991568"/>
                              <a:gd name="connsiteY150" fmla="*/ 364962 h 1536294"/>
                              <a:gd name="connsiteX151" fmla="*/ 2788945 w 2991568"/>
                              <a:gd name="connsiteY151" fmla="*/ 367560 h 1536294"/>
                              <a:gd name="connsiteX152" fmla="*/ 2743052 w 2991568"/>
                              <a:gd name="connsiteY152" fmla="*/ 377085 h 1536294"/>
                              <a:gd name="connsiteX153" fmla="*/ 2614031 w 2991568"/>
                              <a:gd name="connsiteY153" fmla="*/ 375353 h 1536294"/>
                              <a:gd name="connsiteX154" fmla="*/ 2562943 w 2991568"/>
                              <a:gd name="connsiteY154" fmla="*/ 376219 h 1536294"/>
                              <a:gd name="connsiteX155" fmla="*/ 2621825 w 2991568"/>
                              <a:gd name="connsiteY155" fmla="*/ 387476 h 1536294"/>
                              <a:gd name="connsiteX156" fmla="*/ 2777688 w 2991568"/>
                              <a:gd name="connsiteY156" fmla="*/ 386610 h 1536294"/>
                              <a:gd name="connsiteX157" fmla="*/ 2795007 w 2991568"/>
                              <a:gd name="connsiteY157" fmla="*/ 370158 h 1536294"/>
                              <a:gd name="connsiteX158" fmla="*/ 2846095 w 2991568"/>
                              <a:gd name="connsiteY158" fmla="*/ 370158 h 1536294"/>
                              <a:gd name="connsiteX159" fmla="*/ 2926625 w 2991568"/>
                              <a:gd name="connsiteY159" fmla="*/ 374487 h 1536294"/>
                              <a:gd name="connsiteX160" fmla="*/ 2989836 w 2991568"/>
                              <a:gd name="connsiteY160" fmla="*/ 374487 h 1536294"/>
                              <a:gd name="connsiteX161" fmla="*/ 2989836 w 2991568"/>
                              <a:gd name="connsiteY161" fmla="*/ 357169 h 1536294"/>
                              <a:gd name="connsiteX162" fmla="*/ 2938747 w 2991568"/>
                              <a:gd name="connsiteY162" fmla="*/ 362365 h 1536294"/>
                              <a:gd name="connsiteX163" fmla="*/ 2809727 w 2991568"/>
                              <a:gd name="connsiteY163" fmla="*/ 352840 h 1536294"/>
                              <a:gd name="connsiteX164" fmla="*/ 2616630 w 2991568"/>
                              <a:gd name="connsiteY164" fmla="*/ 177060 h 1536294"/>
                              <a:gd name="connsiteX165" fmla="*/ 2616630 w 2991568"/>
                              <a:gd name="connsiteY165" fmla="*/ 177060 h 1536294"/>
                              <a:gd name="connsiteX166" fmla="*/ 2616630 w 2991568"/>
                              <a:gd name="connsiteY166" fmla="*/ 177060 h 1536294"/>
                              <a:gd name="connsiteX167" fmla="*/ 2620093 w 2991568"/>
                              <a:gd name="connsiteY167" fmla="*/ 31587 h 1536294"/>
                              <a:gd name="connsiteX168" fmla="*/ 2711880 w 2991568"/>
                              <a:gd name="connsiteY168" fmla="*/ 35917 h 1536294"/>
                              <a:gd name="connsiteX169" fmla="*/ 2761236 w 2991568"/>
                              <a:gd name="connsiteY169" fmla="*/ 34185 h 1536294"/>
                              <a:gd name="connsiteX170" fmla="*/ 2761236 w 2991568"/>
                              <a:gd name="connsiteY170" fmla="*/ 34185 h 1536294"/>
                              <a:gd name="connsiteX171" fmla="*/ 2761236 w 2991568"/>
                              <a:gd name="connsiteY171" fmla="*/ 34185 h 1536294"/>
                              <a:gd name="connsiteX172" fmla="*/ 2664255 w 2991568"/>
                              <a:gd name="connsiteY172" fmla="*/ 23794 h 1536294"/>
                              <a:gd name="connsiteX173" fmla="*/ 2575066 w 2991568"/>
                              <a:gd name="connsiteY173" fmla="*/ 21196 h 1536294"/>
                              <a:gd name="connsiteX174" fmla="*/ 2525709 w 2991568"/>
                              <a:gd name="connsiteY174" fmla="*/ 26392 h 1536294"/>
                              <a:gd name="connsiteX175" fmla="*/ 2620093 w 2991568"/>
                              <a:gd name="connsiteY175" fmla="*/ 31587 h 1536294"/>
                              <a:gd name="connsiteX176" fmla="*/ 2419202 w 2991568"/>
                              <a:gd name="connsiteY176" fmla="*/ 62760 h 1536294"/>
                              <a:gd name="connsiteX177" fmla="*/ 2346466 w 2991568"/>
                              <a:gd name="connsiteY177" fmla="*/ 61894 h 1536294"/>
                              <a:gd name="connsiteX178" fmla="*/ 2293645 w 2991568"/>
                              <a:gd name="connsiteY178" fmla="*/ 60162 h 1536294"/>
                              <a:gd name="connsiteX179" fmla="*/ 2319622 w 2991568"/>
                              <a:gd name="connsiteY179" fmla="*/ 69687 h 1536294"/>
                              <a:gd name="connsiteX180" fmla="*/ 2375041 w 2991568"/>
                              <a:gd name="connsiteY180" fmla="*/ 73151 h 1536294"/>
                              <a:gd name="connsiteX181" fmla="*/ 2446045 w 2991568"/>
                              <a:gd name="connsiteY181" fmla="*/ 77480 h 1536294"/>
                              <a:gd name="connsiteX182" fmla="*/ 2498000 w 2991568"/>
                              <a:gd name="connsiteY182" fmla="*/ 82676 h 1536294"/>
                              <a:gd name="connsiteX183" fmla="*/ 2493670 w 2991568"/>
                              <a:gd name="connsiteY183" fmla="*/ 67090 h 1536294"/>
                              <a:gd name="connsiteX184" fmla="*/ 2419202 w 2991568"/>
                              <a:gd name="connsiteY184" fmla="*/ 62760 h 1536294"/>
                              <a:gd name="connsiteX185" fmla="*/ 2502329 w 2991568"/>
                              <a:gd name="connsiteY185" fmla="*/ 101726 h 1536294"/>
                              <a:gd name="connsiteX186" fmla="*/ 2577664 w 2991568"/>
                              <a:gd name="connsiteY186" fmla="*/ 99128 h 1536294"/>
                              <a:gd name="connsiteX187" fmla="*/ 2745650 w 2991568"/>
                              <a:gd name="connsiteY187" fmla="*/ 105190 h 1536294"/>
                              <a:gd name="connsiteX188" fmla="*/ 2746516 w 2991568"/>
                              <a:gd name="connsiteY188" fmla="*/ 87871 h 1536294"/>
                              <a:gd name="connsiteX189" fmla="*/ 2669450 w 2991568"/>
                              <a:gd name="connsiteY189" fmla="*/ 93067 h 1536294"/>
                              <a:gd name="connsiteX190" fmla="*/ 2584591 w 2991568"/>
                              <a:gd name="connsiteY190" fmla="*/ 91335 h 1536294"/>
                              <a:gd name="connsiteX191" fmla="*/ 2518781 w 2991568"/>
                              <a:gd name="connsiteY191" fmla="*/ 87005 h 1536294"/>
                              <a:gd name="connsiteX192" fmla="*/ 2502329 w 2991568"/>
                              <a:gd name="connsiteY192" fmla="*/ 101726 h 1536294"/>
                              <a:gd name="connsiteX193" fmla="*/ 2745650 w 2991568"/>
                              <a:gd name="connsiteY193" fmla="*/ 104324 h 1536294"/>
                              <a:gd name="connsiteX194" fmla="*/ 2745650 w 2991568"/>
                              <a:gd name="connsiteY194" fmla="*/ 104324 h 1536294"/>
                              <a:gd name="connsiteX195" fmla="*/ 2745650 w 2991568"/>
                              <a:gd name="connsiteY195" fmla="*/ 104324 h 1536294"/>
                              <a:gd name="connsiteX196" fmla="*/ 2597579 w 2991568"/>
                              <a:gd name="connsiteY196" fmla="*/ 244601 h 1536294"/>
                              <a:gd name="connsiteX197" fmla="*/ 2696293 w 2991568"/>
                              <a:gd name="connsiteY197" fmla="*/ 241137 h 1536294"/>
                              <a:gd name="connsiteX198" fmla="*/ 2756041 w 2991568"/>
                              <a:gd name="connsiteY198" fmla="*/ 227283 h 1536294"/>
                              <a:gd name="connsiteX199" fmla="*/ 2717941 w 2991568"/>
                              <a:gd name="connsiteY199" fmla="*/ 228149 h 1536294"/>
                              <a:gd name="connsiteX200" fmla="*/ 2662523 w 2991568"/>
                              <a:gd name="connsiteY200" fmla="*/ 231612 h 1536294"/>
                              <a:gd name="connsiteX201" fmla="*/ 2554284 w 2991568"/>
                              <a:gd name="connsiteY201" fmla="*/ 234210 h 1536294"/>
                              <a:gd name="connsiteX202" fmla="*/ 2597579 w 2991568"/>
                              <a:gd name="connsiteY202" fmla="*/ 244601 h 1536294"/>
                              <a:gd name="connsiteX203" fmla="*/ 2743918 w 2991568"/>
                              <a:gd name="connsiteY203" fmla="*/ 402196 h 1536294"/>
                              <a:gd name="connsiteX204" fmla="*/ 2686768 w 2991568"/>
                              <a:gd name="connsiteY204" fmla="*/ 406526 h 1536294"/>
                              <a:gd name="connsiteX205" fmla="*/ 2594982 w 2991568"/>
                              <a:gd name="connsiteY205" fmla="*/ 403928 h 1536294"/>
                              <a:gd name="connsiteX206" fmla="*/ 2550820 w 2991568"/>
                              <a:gd name="connsiteY206" fmla="*/ 418649 h 1536294"/>
                              <a:gd name="connsiteX207" fmla="*/ 2550820 w 2991568"/>
                              <a:gd name="connsiteY207" fmla="*/ 418649 h 1536294"/>
                              <a:gd name="connsiteX208" fmla="*/ 2676377 w 2991568"/>
                              <a:gd name="connsiteY208" fmla="*/ 417783 h 1536294"/>
                              <a:gd name="connsiteX209" fmla="*/ 2677243 w 2991568"/>
                              <a:gd name="connsiteY209" fmla="*/ 417783 h 1536294"/>
                              <a:gd name="connsiteX210" fmla="*/ 2762968 w 2991568"/>
                              <a:gd name="connsiteY210" fmla="*/ 412587 h 1536294"/>
                              <a:gd name="connsiteX211" fmla="*/ 2743918 w 2991568"/>
                              <a:gd name="connsiteY211" fmla="*/ 402196 h 1536294"/>
                              <a:gd name="connsiteX212" fmla="*/ 2634813 w 2991568"/>
                              <a:gd name="connsiteY212" fmla="*/ 499178 h 1536294"/>
                              <a:gd name="connsiteX213" fmla="*/ 2634813 w 2991568"/>
                              <a:gd name="connsiteY213" fmla="*/ 499178 h 1536294"/>
                              <a:gd name="connsiteX214" fmla="*/ 2634813 w 2991568"/>
                              <a:gd name="connsiteY214" fmla="*/ 499178 h 1536294"/>
                              <a:gd name="connsiteX215" fmla="*/ 2754309 w 2991568"/>
                              <a:gd name="connsiteY215" fmla="*/ 474067 h 1536294"/>
                              <a:gd name="connsiteX216" fmla="*/ 2681573 w 2991568"/>
                              <a:gd name="connsiteY216" fmla="*/ 482726 h 1536294"/>
                              <a:gd name="connsiteX217" fmla="*/ 2608836 w 2991568"/>
                              <a:gd name="connsiteY217" fmla="*/ 487921 h 1536294"/>
                              <a:gd name="connsiteX218" fmla="*/ 2561211 w 2991568"/>
                              <a:gd name="connsiteY218" fmla="*/ 481860 h 1536294"/>
                              <a:gd name="connsiteX219" fmla="*/ 2562077 w 2991568"/>
                              <a:gd name="connsiteY219" fmla="*/ 496581 h 1536294"/>
                              <a:gd name="connsiteX220" fmla="*/ 2634813 w 2991568"/>
                              <a:gd name="connsiteY220" fmla="*/ 499178 h 1536294"/>
                              <a:gd name="connsiteX221" fmla="*/ 2708416 w 2991568"/>
                              <a:gd name="connsiteY221" fmla="*/ 494849 h 1536294"/>
                              <a:gd name="connsiteX222" fmla="*/ 2770761 w 2991568"/>
                              <a:gd name="connsiteY222" fmla="*/ 491385 h 1536294"/>
                              <a:gd name="connsiteX223" fmla="*/ 2754309 w 2991568"/>
                              <a:gd name="connsiteY223" fmla="*/ 474067 h 1536294"/>
                              <a:gd name="connsiteX224" fmla="*/ 2580261 w 2991568"/>
                              <a:gd name="connsiteY224" fmla="*/ 461078 h 1536294"/>
                              <a:gd name="connsiteX225" fmla="*/ 2611434 w 2991568"/>
                              <a:gd name="connsiteY225" fmla="*/ 459346 h 1536294"/>
                              <a:gd name="connsiteX226" fmla="*/ 2665986 w 2991568"/>
                              <a:gd name="connsiteY226" fmla="*/ 459346 h 1536294"/>
                              <a:gd name="connsiteX227" fmla="*/ 2759505 w 2991568"/>
                              <a:gd name="connsiteY227" fmla="*/ 437699 h 1536294"/>
                              <a:gd name="connsiteX228" fmla="*/ 2614898 w 2991568"/>
                              <a:gd name="connsiteY228" fmla="*/ 450687 h 1536294"/>
                              <a:gd name="connsiteX229" fmla="*/ 2565541 w 2991568"/>
                              <a:gd name="connsiteY229" fmla="*/ 445492 h 1536294"/>
                              <a:gd name="connsiteX230" fmla="*/ 2580261 w 2991568"/>
                              <a:gd name="connsiteY230" fmla="*/ 461078 h 1536294"/>
                              <a:gd name="connsiteX231" fmla="*/ 2580261 w 2991568"/>
                              <a:gd name="connsiteY231" fmla="*/ 461078 h 1536294"/>
                              <a:gd name="connsiteX232" fmla="*/ 2743918 w 2991568"/>
                              <a:gd name="connsiteY232" fmla="*/ 548535 h 1536294"/>
                              <a:gd name="connsiteX233" fmla="*/ 2574200 w 2991568"/>
                              <a:gd name="connsiteY233" fmla="*/ 547669 h 1536294"/>
                              <a:gd name="connsiteX234" fmla="*/ 2526575 w 2991568"/>
                              <a:gd name="connsiteY234" fmla="*/ 551999 h 1536294"/>
                              <a:gd name="connsiteX235" fmla="*/ 2587188 w 2991568"/>
                              <a:gd name="connsiteY235" fmla="*/ 559792 h 1536294"/>
                              <a:gd name="connsiteX236" fmla="*/ 2758638 w 2991568"/>
                              <a:gd name="connsiteY236" fmla="*/ 560658 h 1536294"/>
                              <a:gd name="connsiteX237" fmla="*/ 2758638 w 2991568"/>
                              <a:gd name="connsiteY237" fmla="*/ 560658 h 1536294"/>
                              <a:gd name="connsiteX238" fmla="*/ 2783750 w 2991568"/>
                              <a:gd name="connsiteY238" fmla="*/ 553731 h 1536294"/>
                              <a:gd name="connsiteX239" fmla="*/ 2743918 w 2991568"/>
                              <a:gd name="connsiteY239" fmla="*/ 548535 h 1536294"/>
                              <a:gd name="connsiteX240" fmla="*/ 2779420 w 2991568"/>
                              <a:gd name="connsiteY240" fmla="*/ 590965 h 1536294"/>
                              <a:gd name="connsiteX241" fmla="*/ 2700622 w 2991568"/>
                              <a:gd name="connsiteY241" fmla="*/ 591831 h 1536294"/>
                              <a:gd name="connsiteX242" fmla="*/ 2554284 w 2991568"/>
                              <a:gd name="connsiteY242" fmla="*/ 586635 h 1536294"/>
                              <a:gd name="connsiteX243" fmla="*/ 2534368 w 2991568"/>
                              <a:gd name="connsiteY243" fmla="*/ 578842 h 1536294"/>
                              <a:gd name="connsiteX244" fmla="*/ 2523977 w 2991568"/>
                              <a:gd name="connsiteY244" fmla="*/ 593562 h 1536294"/>
                              <a:gd name="connsiteX245" fmla="*/ 2590652 w 2991568"/>
                              <a:gd name="connsiteY245" fmla="*/ 601356 h 1536294"/>
                              <a:gd name="connsiteX246" fmla="*/ 2757773 w 2991568"/>
                              <a:gd name="connsiteY246" fmla="*/ 603953 h 1536294"/>
                              <a:gd name="connsiteX247" fmla="*/ 2757773 w 2991568"/>
                              <a:gd name="connsiteY247" fmla="*/ 603953 h 1536294"/>
                              <a:gd name="connsiteX248" fmla="*/ 2757773 w 2991568"/>
                              <a:gd name="connsiteY248" fmla="*/ 603953 h 1536294"/>
                              <a:gd name="connsiteX249" fmla="*/ 2779420 w 2991568"/>
                              <a:gd name="connsiteY249" fmla="*/ 590965 h 1536294"/>
                              <a:gd name="connsiteX250" fmla="*/ 2580261 w 2991568"/>
                              <a:gd name="connsiteY250" fmla="*/ 461078 h 1536294"/>
                              <a:gd name="connsiteX251" fmla="*/ 2580261 w 2991568"/>
                              <a:gd name="connsiteY251" fmla="*/ 461078 h 1536294"/>
                              <a:gd name="connsiteX252" fmla="*/ 2580261 w 2991568"/>
                              <a:gd name="connsiteY252" fmla="*/ 461078 h 1536294"/>
                              <a:gd name="connsiteX253" fmla="*/ 2581127 w 2991568"/>
                              <a:gd name="connsiteY253" fmla="*/ 213428 h 1536294"/>
                              <a:gd name="connsiteX254" fmla="*/ 2581127 w 2991568"/>
                              <a:gd name="connsiteY254" fmla="*/ 213428 h 1536294"/>
                              <a:gd name="connsiteX255" fmla="*/ 2581127 w 2991568"/>
                              <a:gd name="connsiteY255" fmla="*/ 213428 h 1536294"/>
                              <a:gd name="connsiteX256" fmla="*/ 2843497 w 2991568"/>
                              <a:gd name="connsiteY256" fmla="*/ 321667 h 1536294"/>
                              <a:gd name="connsiteX257" fmla="*/ 2842632 w 2991568"/>
                              <a:gd name="connsiteY257" fmla="*/ 338985 h 1536294"/>
                              <a:gd name="connsiteX258" fmla="*/ 2842632 w 2991568"/>
                              <a:gd name="connsiteY258" fmla="*/ 338985 h 1536294"/>
                              <a:gd name="connsiteX259" fmla="*/ 2958664 w 2991568"/>
                              <a:gd name="connsiteY259" fmla="*/ 331192 h 1536294"/>
                              <a:gd name="connsiteX260" fmla="*/ 2989836 w 2991568"/>
                              <a:gd name="connsiteY260" fmla="*/ 332058 h 1536294"/>
                              <a:gd name="connsiteX261" fmla="*/ 2989836 w 2991568"/>
                              <a:gd name="connsiteY261" fmla="*/ 313874 h 1536294"/>
                              <a:gd name="connsiteX262" fmla="*/ 2968188 w 2991568"/>
                              <a:gd name="connsiteY262" fmla="*/ 317337 h 1536294"/>
                              <a:gd name="connsiteX263" fmla="*/ 2843497 w 2991568"/>
                              <a:gd name="connsiteY263" fmla="*/ 321667 h 1536294"/>
                              <a:gd name="connsiteX264" fmla="*/ 2581127 w 2991568"/>
                              <a:gd name="connsiteY264" fmla="*/ 213428 h 1536294"/>
                              <a:gd name="connsiteX265" fmla="*/ 2718807 w 2991568"/>
                              <a:gd name="connsiteY265" fmla="*/ 207367 h 1536294"/>
                              <a:gd name="connsiteX266" fmla="*/ 2757773 w 2991568"/>
                              <a:gd name="connsiteY266" fmla="*/ 196976 h 1536294"/>
                              <a:gd name="connsiteX267" fmla="*/ 2720539 w 2991568"/>
                              <a:gd name="connsiteY267" fmla="*/ 193512 h 1536294"/>
                              <a:gd name="connsiteX268" fmla="*/ 2659925 w 2991568"/>
                              <a:gd name="connsiteY268" fmla="*/ 198708 h 1536294"/>
                              <a:gd name="connsiteX269" fmla="*/ 2597579 w 2991568"/>
                              <a:gd name="connsiteY269" fmla="*/ 202171 h 1536294"/>
                              <a:gd name="connsiteX270" fmla="*/ 2560345 w 2991568"/>
                              <a:gd name="connsiteY270" fmla="*/ 204769 h 1536294"/>
                              <a:gd name="connsiteX271" fmla="*/ 2581127 w 2991568"/>
                              <a:gd name="connsiteY271" fmla="*/ 213428 h 1536294"/>
                              <a:gd name="connsiteX272" fmla="*/ 2581127 w 2991568"/>
                              <a:gd name="connsiteY272" fmla="*/ 213428 h 1536294"/>
                              <a:gd name="connsiteX273" fmla="*/ 2763834 w 2991568"/>
                              <a:gd name="connsiteY273" fmla="*/ 616942 h 1536294"/>
                              <a:gd name="connsiteX274" fmla="*/ 2703220 w 2991568"/>
                              <a:gd name="connsiteY274" fmla="*/ 617808 h 1536294"/>
                              <a:gd name="connsiteX275" fmla="*/ 2572468 w 2991568"/>
                              <a:gd name="connsiteY275" fmla="*/ 616076 h 1536294"/>
                              <a:gd name="connsiteX276" fmla="*/ 2546491 w 2991568"/>
                              <a:gd name="connsiteY276" fmla="*/ 625601 h 1536294"/>
                              <a:gd name="connsiteX277" fmla="*/ 2598445 w 2991568"/>
                              <a:gd name="connsiteY277" fmla="*/ 631662 h 1536294"/>
                              <a:gd name="connsiteX278" fmla="*/ 2743052 w 2991568"/>
                              <a:gd name="connsiteY278" fmla="*/ 631662 h 1536294"/>
                              <a:gd name="connsiteX279" fmla="*/ 2763834 w 2991568"/>
                              <a:gd name="connsiteY279" fmla="*/ 616942 h 1536294"/>
                              <a:gd name="connsiteX280" fmla="*/ 2445179 w 2991568"/>
                              <a:gd name="connsiteY280" fmla="*/ 93933 h 1536294"/>
                              <a:gd name="connsiteX281" fmla="*/ 2407079 w 2991568"/>
                              <a:gd name="connsiteY281" fmla="*/ 97396 h 1536294"/>
                              <a:gd name="connsiteX282" fmla="*/ 2320489 w 2991568"/>
                              <a:gd name="connsiteY282" fmla="*/ 93067 h 1536294"/>
                              <a:gd name="connsiteX283" fmla="*/ 2314427 w 2991568"/>
                              <a:gd name="connsiteY283" fmla="*/ 107787 h 1536294"/>
                              <a:gd name="connsiteX284" fmla="*/ 2364650 w 2991568"/>
                              <a:gd name="connsiteY284" fmla="*/ 110385 h 1536294"/>
                              <a:gd name="connsiteX285" fmla="*/ 2453838 w 2991568"/>
                              <a:gd name="connsiteY285" fmla="*/ 110385 h 1536294"/>
                              <a:gd name="connsiteX286" fmla="*/ 2453838 w 2991568"/>
                              <a:gd name="connsiteY286" fmla="*/ 110385 h 1536294"/>
                              <a:gd name="connsiteX287" fmla="*/ 2453838 w 2991568"/>
                              <a:gd name="connsiteY287" fmla="*/ 110385 h 1536294"/>
                              <a:gd name="connsiteX288" fmla="*/ 2445179 w 2991568"/>
                              <a:gd name="connsiteY288" fmla="*/ 93933 h 1536294"/>
                              <a:gd name="connsiteX289" fmla="*/ 1755916 w 2991568"/>
                              <a:gd name="connsiteY289" fmla="*/ 333790 h 1536294"/>
                              <a:gd name="connsiteX290" fmla="*/ 1755916 w 2991568"/>
                              <a:gd name="connsiteY290" fmla="*/ 333790 h 1536294"/>
                              <a:gd name="connsiteX291" fmla="*/ 1708291 w 2991568"/>
                              <a:gd name="connsiteY291" fmla="*/ 335521 h 1536294"/>
                              <a:gd name="connsiteX292" fmla="*/ 1619102 w 2991568"/>
                              <a:gd name="connsiteY292" fmla="*/ 337253 h 1536294"/>
                              <a:gd name="connsiteX293" fmla="*/ 1551561 w 2991568"/>
                              <a:gd name="connsiteY293" fmla="*/ 341583 h 1536294"/>
                              <a:gd name="connsiteX294" fmla="*/ 1561952 w 2991568"/>
                              <a:gd name="connsiteY294" fmla="*/ 358035 h 1536294"/>
                              <a:gd name="connsiteX295" fmla="*/ 1711754 w 2991568"/>
                              <a:gd name="connsiteY295" fmla="*/ 352840 h 1536294"/>
                              <a:gd name="connsiteX296" fmla="*/ 1774966 w 2991568"/>
                              <a:gd name="connsiteY296" fmla="*/ 350242 h 1536294"/>
                              <a:gd name="connsiteX297" fmla="*/ 1755916 w 2991568"/>
                              <a:gd name="connsiteY297" fmla="*/ 333790 h 1536294"/>
                              <a:gd name="connsiteX298" fmla="*/ 1534243 w 2991568"/>
                              <a:gd name="connsiteY298" fmla="*/ 513033 h 1536294"/>
                              <a:gd name="connsiteX299" fmla="*/ 1601784 w 2991568"/>
                              <a:gd name="connsiteY299" fmla="*/ 508703 h 1536294"/>
                              <a:gd name="connsiteX300" fmla="*/ 1731670 w 2991568"/>
                              <a:gd name="connsiteY300" fmla="*/ 512167 h 1536294"/>
                              <a:gd name="connsiteX301" fmla="*/ 1748122 w 2991568"/>
                              <a:gd name="connsiteY301" fmla="*/ 490519 h 1536294"/>
                              <a:gd name="connsiteX302" fmla="*/ 1695302 w 2991568"/>
                              <a:gd name="connsiteY302" fmla="*/ 486190 h 1536294"/>
                              <a:gd name="connsiteX303" fmla="*/ 1694436 w 2991568"/>
                              <a:gd name="connsiteY303" fmla="*/ 486190 h 1536294"/>
                              <a:gd name="connsiteX304" fmla="*/ 1632091 w 2991568"/>
                              <a:gd name="connsiteY304" fmla="*/ 487921 h 1536294"/>
                              <a:gd name="connsiteX305" fmla="*/ 1562818 w 2991568"/>
                              <a:gd name="connsiteY305" fmla="*/ 493983 h 1536294"/>
                              <a:gd name="connsiteX306" fmla="*/ 1534243 w 2991568"/>
                              <a:gd name="connsiteY306" fmla="*/ 513033 h 1536294"/>
                              <a:gd name="connsiteX307" fmla="*/ 1529047 w 2991568"/>
                              <a:gd name="connsiteY307" fmla="*/ 547669 h 1536294"/>
                              <a:gd name="connsiteX308" fmla="*/ 1608711 w 2991568"/>
                              <a:gd name="connsiteY308" fmla="*/ 547669 h 1536294"/>
                              <a:gd name="connsiteX309" fmla="*/ 1696168 w 2991568"/>
                              <a:gd name="connsiteY309" fmla="*/ 545071 h 1536294"/>
                              <a:gd name="connsiteX310" fmla="*/ 1756782 w 2991568"/>
                              <a:gd name="connsiteY310" fmla="*/ 543340 h 1536294"/>
                              <a:gd name="connsiteX311" fmla="*/ 1699632 w 2991568"/>
                              <a:gd name="connsiteY311" fmla="*/ 526887 h 1536294"/>
                              <a:gd name="connsiteX312" fmla="*/ 1549829 w 2991568"/>
                              <a:gd name="connsiteY312" fmla="*/ 536412 h 1536294"/>
                              <a:gd name="connsiteX313" fmla="*/ 1529047 w 2991568"/>
                              <a:gd name="connsiteY313" fmla="*/ 547669 h 1536294"/>
                              <a:gd name="connsiteX314" fmla="*/ 1755916 w 2991568"/>
                              <a:gd name="connsiteY314" fmla="*/ 333790 h 1536294"/>
                              <a:gd name="connsiteX315" fmla="*/ 1755916 w 2991568"/>
                              <a:gd name="connsiteY315" fmla="*/ 333790 h 1536294"/>
                              <a:gd name="connsiteX316" fmla="*/ 1755916 w 2991568"/>
                              <a:gd name="connsiteY316" fmla="*/ 333790 h 1536294"/>
                              <a:gd name="connsiteX317" fmla="*/ 2827911 w 2991568"/>
                              <a:gd name="connsiteY317" fmla="*/ 247199 h 1536294"/>
                              <a:gd name="connsiteX318" fmla="*/ 2804531 w 2991568"/>
                              <a:gd name="connsiteY318" fmla="*/ 246333 h 1536294"/>
                              <a:gd name="connsiteX319" fmla="*/ 2808861 w 2991568"/>
                              <a:gd name="connsiteY319" fmla="*/ 260187 h 1536294"/>
                              <a:gd name="connsiteX320" fmla="*/ 2868609 w 2991568"/>
                              <a:gd name="connsiteY320" fmla="*/ 261053 h 1536294"/>
                              <a:gd name="connsiteX321" fmla="*/ 2868609 w 2991568"/>
                              <a:gd name="connsiteY321" fmla="*/ 261053 h 1536294"/>
                              <a:gd name="connsiteX322" fmla="*/ 2990702 w 2991568"/>
                              <a:gd name="connsiteY322" fmla="*/ 252394 h 1536294"/>
                              <a:gd name="connsiteX323" fmla="*/ 2990702 w 2991568"/>
                              <a:gd name="connsiteY323" fmla="*/ 235076 h 1536294"/>
                              <a:gd name="connsiteX324" fmla="*/ 2949138 w 2991568"/>
                              <a:gd name="connsiteY324" fmla="*/ 244601 h 1536294"/>
                              <a:gd name="connsiteX325" fmla="*/ 2827911 w 2991568"/>
                              <a:gd name="connsiteY325" fmla="*/ 247199 h 1536294"/>
                              <a:gd name="connsiteX326" fmla="*/ 1574941 w 2991568"/>
                              <a:gd name="connsiteY326" fmla="*/ 626467 h 1536294"/>
                              <a:gd name="connsiteX327" fmla="*/ 1731670 w 2991568"/>
                              <a:gd name="connsiteY327" fmla="*/ 624735 h 1536294"/>
                              <a:gd name="connsiteX328" fmla="*/ 1760245 w 2991568"/>
                              <a:gd name="connsiteY328" fmla="*/ 616076 h 1536294"/>
                              <a:gd name="connsiteX329" fmla="*/ 1748122 w 2991568"/>
                              <a:gd name="connsiteY329" fmla="*/ 604819 h 1536294"/>
                              <a:gd name="connsiteX330" fmla="*/ 1553293 w 2991568"/>
                              <a:gd name="connsiteY330" fmla="*/ 611746 h 1536294"/>
                              <a:gd name="connsiteX331" fmla="*/ 1529913 w 2991568"/>
                              <a:gd name="connsiteY331" fmla="*/ 628199 h 1536294"/>
                              <a:gd name="connsiteX332" fmla="*/ 1574941 w 2991568"/>
                              <a:gd name="connsiteY332" fmla="*/ 626467 h 1536294"/>
                              <a:gd name="connsiteX333" fmla="*/ 1698766 w 2991568"/>
                              <a:gd name="connsiteY333" fmla="*/ 1184978 h 1536294"/>
                              <a:gd name="connsiteX334" fmla="*/ 1709157 w 2991568"/>
                              <a:gd name="connsiteY334" fmla="*/ 1184112 h 1536294"/>
                              <a:gd name="connsiteX335" fmla="*/ 1710888 w 2991568"/>
                              <a:gd name="connsiteY335" fmla="*/ 1184112 h 1536294"/>
                              <a:gd name="connsiteX336" fmla="*/ 1698766 w 2991568"/>
                              <a:gd name="connsiteY336" fmla="*/ 1184978 h 1536294"/>
                              <a:gd name="connsiteX337" fmla="*/ 2963859 w 2991568"/>
                              <a:gd name="connsiteY337" fmla="*/ 274042 h 1536294"/>
                              <a:gd name="connsiteX338" fmla="*/ 2846961 w 2991568"/>
                              <a:gd name="connsiteY338" fmla="*/ 285299 h 1536294"/>
                              <a:gd name="connsiteX339" fmla="*/ 2803666 w 2991568"/>
                              <a:gd name="connsiteY339" fmla="*/ 287030 h 1536294"/>
                              <a:gd name="connsiteX340" fmla="*/ 2807995 w 2991568"/>
                              <a:gd name="connsiteY340" fmla="*/ 302617 h 1536294"/>
                              <a:gd name="connsiteX341" fmla="*/ 2833107 w 2991568"/>
                              <a:gd name="connsiteY341" fmla="*/ 301751 h 1536294"/>
                              <a:gd name="connsiteX342" fmla="*/ 2833107 w 2991568"/>
                              <a:gd name="connsiteY342" fmla="*/ 301751 h 1536294"/>
                              <a:gd name="connsiteX343" fmla="*/ 2833107 w 2991568"/>
                              <a:gd name="connsiteY343" fmla="*/ 301751 h 1536294"/>
                              <a:gd name="connsiteX344" fmla="*/ 2964725 w 2991568"/>
                              <a:gd name="connsiteY344" fmla="*/ 290494 h 1536294"/>
                              <a:gd name="connsiteX345" fmla="*/ 2988971 w 2991568"/>
                              <a:gd name="connsiteY345" fmla="*/ 289628 h 1536294"/>
                              <a:gd name="connsiteX346" fmla="*/ 2988971 w 2991568"/>
                              <a:gd name="connsiteY346" fmla="*/ 274042 h 1536294"/>
                              <a:gd name="connsiteX347" fmla="*/ 2963859 w 2991568"/>
                              <a:gd name="connsiteY347" fmla="*/ 274042 h 1536294"/>
                              <a:gd name="connsiteX348" fmla="*/ 1736865 w 2991568"/>
                              <a:gd name="connsiteY348" fmla="*/ 370158 h 1536294"/>
                              <a:gd name="connsiteX349" fmla="*/ 1732536 w 2991568"/>
                              <a:gd name="connsiteY349" fmla="*/ 371024 h 1536294"/>
                              <a:gd name="connsiteX350" fmla="*/ 1684911 w 2991568"/>
                              <a:gd name="connsiteY350" fmla="*/ 368426 h 1536294"/>
                              <a:gd name="connsiteX351" fmla="*/ 1592259 w 2991568"/>
                              <a:gd name="connsiteY351" fmla="*/ 371890 h 1536294"/>
                              <a:gd name="connsiteX352" fmla="*/ 1547231 w 2991568"/>
                              <a:gd name="connsiteY352" fmla="*/ 383146 h 1536294"/>
                              <a:gd name="connsiteX353" fmla="*/ 1588795 w 2991568"/>
                              <a:gd name="connsiteY353" fmla="*/ 391805 h 1536294"/>
                              <a:gd name="connsiteX354" fmla="*/ 1744659 w 2991568"/>
                              <a:gd name="connsiteY354" fmla="*/ 390074 h 1536294"/>
                              <a:gd name="connsiteX355" fmla="*/ 1785356 w 2991568"/>
                              <a:gd name="connsiteY355" fmla="*/ 384012 h 1536294"/>
                              <a:gd name="connsiteX356" fmla="*/ 1736865 w 2991568"/>
                              <a:gd name="connsiteY356" fmla="*/ 370158 h 1536294"/>
                              <a:gd name="connsiteX357" fmla="*/ 1669325 w 2991568"/>
                              <a:gd name="connsiteY357" fmla="*/ 563256 h 1536294"/>
                              <a:gd name="connsiteX358" fmla="*/ 1538572 w 2991568"/>
                              <a:gd name="connsiteY358" fmla="*/ 576244 h 1536294"/>
                              <a:gd name="connsiteX359" fmla="*/ 1534243 w 2991568"/>
                              <a:gd name="connsiteY359" fmla="*/ 590965 h 1536294"/>
                              <a:gd name="connsiteX360" fmla="*/ 1557622 w 2991568"/>
                              <a:gd name="connsiteY360" fmla="*/ 591831 h 1536294"/>
                              <a:gd name="connsiteX361" fmla="*/ 1635554 w 2991568"/>
                              <a:gd name="connsiteY361" fmla="*/ 583171 h 1536294"/>
                              <a:gd name="connsiteX362" fmla="*/ 1704827 w 2991568"/>
                              <a:gd name="connsiteY362" fmla="*/ 582305 h 1536294"/>
                              <a:gd name="connsiteX363" fmla="*/ 1753318 w 2991568"/>
                              <a:gd name="connsiteY363" fmla="*/ 577976 h 1536294"/>
                              <a:gd name="connsiteX364" fmla="*/ 1742927 w 2991568"/>
                              <a:gd name="connsiteY364" fmla="*/ 564987 h 1536294"/>
                              <a:gd name="connsiteX365" fmla="*/ 1669325 w 2991568"/>
                              <a:gd name="connsiteY365" fmla="*/ 563256 h 1536294"/>
                              <a:gd name="connsiteX366" fmla="*/ 2379370 w 2991568"/>
                              <a:gd name="connsiteY366" fmla="*/ 38515 h 1536294"/>
                              <a:gd name="connsiteX367" fmla="*/ 2486743 w 2991568"/>
                              <a:gd name="connsiteY367" fmla="*/ 43710 h 1536294"/>
                              <a:gd name="connsiteX368" fmla="*/ 2486743 w 2991568"/>
                              <a:gd name="connsiteY368" fmla="*/ 43710 h 1536294"/>
                              <a:gd name="connsiteX369" fmla="*/ 2486743 w 2991568"/>
                              <a:gd name="connsiteY369" fmla="*/ 43710 h 1536294"/>
                              <a:gd name="connsiteX370" fmla="*/ 2500598 w 2991568"/>
                              <a:gd name="connsiteY370" fmla="*/ 30721 h 1536294"/>
                              <a:gd name="connsiteX371" fmla="*/ 2461632 w 2991568"/>
                              <a:gd name="connsiteY371" fmla="*/ 27258 h 1536294"/>
                              <a:gd name="connsiteX372" fmla="*/ 2348198 w 2991568"/>
                              <a:gd name="connsiteY372" fmla="*/ 27258 h 1536294"/>
                              <a:gd name="connsiteX373" fmla="*/ 2326550 w 2991568"/>
                              <a:gd name="connsiteY373" fmla="*/ 35917 h 1536294"/>
                              <a:gd name="connsiteX374" fmla="*/ 2379370 w 2991568"/>
                              <a:gd name="connsiteY374" fmla="*/ 38515 h 1536294"/>
                              <a:gd name="connsiteX375" fmla="*/ 2020018 w 2991568"/>
                              <a:gd name="connsiteY375" fmla="*/ 177060 h 1536294"/>
                              <a:gd name="connsiteX376" fmla="*/ 1944684 w 2991568"/>
                              <a:gd name="connsiteY376" fmla="*/ 178792 h 1536294"/>
                              <a:gd name="connsiteX377" fmla="*/ 1783625 w 2991568"/>
                              <a:gd name="connsiteY377" fmla="*/ 172731 h 1536294"/>
                              <a:gd name="connsiteX378" fmla="*/ 1819993 w 2991568"/>
                              <a:gd name="connsiteY378" fmla="*/ 183121 h 1536294"/>
                              <a:gd name="connsiteX379" fmla="*/ 1914377 w 2991568"/>
                              <a:gd name="connsiteY379" fmla="*/ 187451 h 1536294"/>
                              <a:gd name="connsiteX380" fmla="*/ 2004432 w 2991568"/>
                              <a:gd name="connsiteY380" fmla="*/ 190049 h 1536294"/>
                              <a:gd name="connsiteX381" fmla="*/ 2057252 w 2991568"/>
                              <a:gd name="connsiteY381" fmla="*/ 185719 h 1536294"/>
                              <a:gd name="connsiteX382" fmla="*/ 2020018 w 2991568"/>
                              <a:gd name="connsiteY382" fmla="*/ 177060 h 1536294"/>
                              <a:gd name="connsiteX383" fmla="*/ 2085827 w 2991568"/>
                              <a:gd name="connsiteY383" fmla="*/ 306946 h 1536294"/>
                              <a:gd name="connsiteX384" fmla="*/ 2141245 w 2991568"/>
                              <a:gd name="connsiteY384" fmla="*/ 306080 h 1536294"/>
                              <a:gd name="connsiteX385" fmla="*/ 2259875 w 2991568"/>
                              <a:gd name="connsiteY385" fmla="*/ 316471 h 1536294"/>
                              <a:gd name="connsiteX386" fmla="*/ 2280656 w 2991568"/>
                              <a:gd name="connsiteY386" fmla="*/ 306080 h 1536294"/>
                              <a:gd name="connsiteX387" fmla="*/ 2217445 w 2991568"/>
                              <a:gd name="connsiteY387" fmla="*/ 297421 h 1536294"/>
                              <a:gd name="connsiteX388" fmla="*/ 2091888 w 2991568"/>
                              <a:gd name="connsiteY388" fmla="*/ 292226 h 1536294"/>
                              <a:gd name="connsiteX389" fmla="*/ 2091888 w 2991568"/>
                              <a:gd name="connsiteY389" fmla="*/ 292226 h 1536294"/>
                              <a:gd name="connsiteX390" fmla="*/ 2091888 w 2991568"/>
                              <a:gd name="connsiteY390" fmla="*/ 292226 h 1536294"/>
                              <a:gd name="connsiteX391" fmla="*/ 2085827 w 2991568"/>
                              <a:gd name="connsiteY391" fmla="*/ 306946 h 1536294"/>
                              <a:gd name="connsiteX392" fmla="*/ 2076302 w 2991568"/>
                              <a:gd name="connsiteY392" fmla="*/ 329460 h 1536294"/>
                              <a:gd name="connsiteX393" fmla="*/ 2076302 w 2991568"/>
                              <a:gd name="connsiteY393" fmla="*/ 329460 h 1536294"/>
                              <a:gd name="connsiteX394" fmla="*/ 2081497 w 2991568"/>
                              <a:gd name="connsiteY394" fmla="*/ 345046 h 1536294"/>
                              <a:gd name="connsiteX395" fmla="*/ 2116134 w 2991568"/>
                              <a:gd name="connsiteY395" fmla="*/ 343315 h 1536294"/>
                              <a:gd name="connsiteX396" fmla="*/ 2188005 w 2991568"/>
                              <a:gd name="connsiteY396" fmla="*/ 342449 h 1536294"/>
                              <a:gd name="connsiteX397" fmla="*/ 2311829 w 2991568"/>
                              <a:gd name="connsiteY397" fmla="*/ 346778 h 1536294"/>
                              <a:gd name="connsiteX398" fmla="*/ 2076302 w 2991568"/>
                              <a:gd name="connsiteY398" fmla="*/ 329460 h 1536294"/>
                              <a:gd name="connsiteX399" fmla="*/ 2466827 w 2991568"/>
                              <a:gd name="connsiteY399" fmla="*/ 146753 h 1536294"/>
                              <a:gd name="connsiteX400" fmla="*/ 2466827 w 2991568"/>
                              <a:gd name="connsiteY400" fmla="*/ 146753 h 1536294"/>
                              <a:gd name="connsiteX401" fmla="*/ 2466827 w 2991568"/>
                              <a:gd name="connsiteY401" fmla="*/ 146753 h 1536294"/>
                              <a:gd name="connsiteX402" fmla="*/ 2467693 w 2991568"/>
                              <a:gd name="connsiteY402" fmla="*/ 132033 h 1536294"/>
                              <a:gd name="connsiteX403" fmla="*/ 2355125 w 2991568"/>
                              <a:gd name="connsiteY403" fmla="*/ 135496 h 1536294"/>
                              <a:gd name="connsiteX404" fmla="*/ 2320489 w 2991568"/>
                              <a:gd name="connsiteY404" fmla="*/ 129435 h 1536294"/>
                              <a:gd name="connsiteX405" fmla="*/ 2337807 w 2991568"/>
                              <a:gd name="connsiteY405" fmla="*/ 144155 h 1536294"/>
                              <a:gd name="connsiteX406" fmla="*/ 2466827 w 2991568"/>
                              <a:gd name="connsiteY406" fmla="*/ 145887 h 1536294"/>
                              <a:gd name="connsiteX407" fmla="*/ 2467693 w 2991568"/>
                              <a:gd name="connsiteY407" fmla="*/ 132033 h 1536294"/>
                              <a:gd name="connsiteX408" fmla="*/ 1759379 w 2991568"/>
                              <a:gd name="connsiteY408" fmla="*/ 1187576 h 1536294"/>
                              <a:gd name="connsiteX409" fmla="*/ 1710888 w 2991568"/>
                              <a:gd name="connsiteY409" fmla="*/ 1184112 h 1536294"/>
                              <a:gd name="connsiteX410" fmla="*/ 1709157 w 2991568"/>
                              <a:gd name="connsiteY410" fmla="*/ 1184112 h 1536294"/>
                              <a:gd name="connsiteX411" fmla="*/ 1563684 w 2991568"/>
                              <a:gd name="connsiteY411" fmla="*/ 1192771 h 1536294"/>
                              <a:gd name="connsiteX412" fmla="*/ 1535975 w 2991568"/>
                              <a:gd name="connsiteY412" fmla="*/ 1208358 h 1536294"/>
                              <a:gd name="connsiteX413" fmla="*/ 1577538 w 2991568"/>
                              <a:gd name="connsiteY413" fmla="*/ 1204028 h 1536294"/>
                              <a:gd name="connsiteX414" fmla="*/ 1733402 w 2991568"/>
                              <a:gd name="connsiteY414" fmla="*/ 1197101 h 1536294"/>
                              <a:gd name="connsiteX415" fmla="*/ 1759379 w 2991568"/>
                              <a:gd name="connsiteY415" fmla="*/ 1187576 h 1536294"/>
                              <a:gd name="connsiteX416" fmla="*/ 2276327 w 2991568"/>
                              <a:gd name="connsiteY416" fmla="*/ 194378 h 1536294"/>
                              <a:gd name="connsiteX417" fmla="*/ 2116134 w 2991568"/>
                              <a:gd name="connsiteY417" fmla="*/ 195244 h 1536294"/>
                              <a:gd name="connsiteX418" fmla="*/ 2084961 w 2991568"/>
                              <a:gd name="connsiteY418" fmla="*/ 199574 h 1536294"/>
                              <a:gd name="connsiteX419" fmla="*/ 2103145 w 2991568"/>
                              <a:gd name="connsiteY419" fmla="*/ 209965 h 1536294"/>
                              <a:gd name="connsiteX420" fmla="*/ 2223507 w 2991568"/>
                              <a:gd name="connsiteY420" fmla="*/ 203037 h 1536294"/>
                              <a:gd name="connsiteX421" fmla="*/ 2284120 w 2991568"/>
                              <a:gd name="connsiteY421" fmla="*/ 211696 h 1536294"/>
                              <a:gd name="connsiteX422" fmla="*/ 2302304 w 2991568"/>
                              <a:gd name="connsiteY422" fmla="*/ 204769 h 1536294"/>
                              <a:gd name="connsiteX423" fmla="*/ 2276327 w 2991568"/>
                              <a:gd name="connsiteY423" fmla="*/ 194378 h 1536294"/>
                              <a:gd name="connsiteX424" fmla="*/ 2075436 w 2991568"/>
                              <a:gd name="connsiteY424" fmla="*/ 243735 h 1536294"/>
                              <a:gd name="connsiteX425" fmla="*/ 2110072 w 2991568"/>
                              <a:gd name="connsiteY425" fmla="*/ 242003 h 1536294"/>
                              <a:gd name="connsiteX426" fmla="*/ 2181943 w 2991568"/>
                              <a:gd name="connsiteY426" fmla="*/ 241137 h 1536294"/>
                              <a:gd name="connsiteX427" fmla="*/ 2304902 w 2991568"/>
                              <a:gd name="connsiteY427" fmla="*/ 245467 h 1536294"/>
                              <a:gd name="connsiteX428" fmla="*/ 2070241 w 2991568"/>
                              <a:gd name="connsiteY428" fmla="*/ 228149 h 1536294"/>
                              <a:gd name="connsiteX429" fmla="*/ 2075436 w 2991568"/>
                              <a:gd name="connsiteY429" fmla="*/ 243735 h 1536294"/>
                              <a:gd name="connsiteX430" fmla="*/ 2138648 w 2991568"/>
                              <a:gd name="connsiteY430" fmla="*/ 140692 h 1536294"/>
                              <a:gd name="connsiteX431" fmla="*/ 2276327 w 2991568"/>
                              <a:gd name="connsiteY431" fmla="*/ 150217 h 1536294"/>
                              <a:gd name="connsiteX432" fmla="*/ 2293645 w 2991568"/>
                              <a:gd name="connsiteY432" fmla="*/ 134630 h 1536294"/>
                              <a:gd name="connsiteX433" fmla="*/ 2226104 w 2991568"/>
                              <a:gd name="connsiteY433" fmla="*/ 132899 h 1536294"/>
                              <a:gd name="connsiteX434" fmla="*/ 2146440 w 2991568"/>
                              <a:gd name="connsiteY434" fmla="*/ 125971 h 1536294"/>
                              <a:gd name="connsiteX435" fmla="*/ 2093620 w 2991568"/>
                              <a:gd name="connsiteY435" fmla="*/ 126837 h 1536294"/>
                              <a:gd name="connsiteX436" fmla="*/ 2093620 w 2991568"/>
                              <a:gd name="connsiteY436" fmla="*/ 126837 h 1536294"/>
                              <a:gd name="connsiteX437" fmla="*/ 2093620 w 2991568"/>
                              <a:gd name="connsiteY437" fmla="*/ 126837 h 1536294"/>
                              <a:gd name="connsiteX438" fmla="*/ 2138648 w 2991568"/>
                              <a:gd name="connsiteY438" fmla="*/ 140692 h 1536294"/>
                              <a:gd name="connsiteX439" fmla="*/ 2191468 w 2991568"/>
                              <a:gd name="connsiteY439" fmla="*/ 94799 h 1536294"/>
                              <a:gd name="connsiteX440" fmla="*/ 2092754 w 2991568"/>
                              <a:gd name="connsiteY440" fmla="*/ 91335 h 1536294"/>
                              <a:gd name="connsiteX441" fmla="*/ 2179345 w 2991568"/>
                              <a:gd name="connsiteY441" fmla="*/ 106921 h 1536294"/>
                              <a:gd name="connsiteX442" fmla="*/ 2305768 w 2991568"/>
                              <a:gd name="connsiteY442" fmla="*/ 106055 h 1536294"/>
                              <a:gd name="connsiteX443" fmla="*/ 2191468 w 2991568"/>
                              <a:gd name="connsiteY443" fmla="*/ 94799 h 1536294"/>
                              <a:gd name="connsiteX444" fmla="*/ 2052057 w 2991568"/>
                              <a:gd name="connsiteY444" fmla="*/ 1226542 h 1536294"/>
                              <a:gd name="connsiteX445" fmla="*/ 2100547 w 2991568"/>
                              <a:gd name="connsiteY445" fmla="*/ 1223078 h 1536294"/>
                              <a:gd name="connsiteX446" fmla="*/ 2202725 w 2991568"/>
                              <a:gd name="connsiteY446" fmla="*/ 1226542 h 1536294"/>
                              <a:gd name="connsiteX447" fmla="*/ 2217445 w 2991568"/>
                              <a:gd name="connsiteY447" fmla="*/ 1213553 h 1536294"/>
                              <a:gd name="connsiteX448" fmla="*/ 2168088 w 2991568"/>
                              <a:gd name="connsiteY448" fmla="*/ 1211821 h 1536294"/>
                              <a:gd name="connsiteX449" fmla="*/ 2045129 w 2991568"/>
                              <a:gd name="connsiteY449" fmla="*/ 1209224 h 1536294"/>
                              <a:gd name="connsiteX450" fmla="*/ 2045129 w 2991568"/>
                              <a:gd name="connsiteY450" fmla="*/ 1209224 h 1536294"/>
                              <a:gd name="connsiteX451" fmla="*/ 2045129 w 2991568"/>
                              <a:gd name="connsiteY451" fmla="*/ 1209224 h 1536294"/>
                              <a:gd name="connsiteX452" fmla="*/ 2052057 w 2991568"/>
                              <a:gd name="connsiteY452" fmla="*/ 1226542 h 1536294"/>
                              <a:gd name="connsiteX453" fmla="*/ 2045129 w 2991568"/>
                              <a:gd name="connsiteY453" fmla="*/ 1209224 h 1536294"/>
                              <a:gd name="connsiteX454" fmla="*/ 2045129 w 2991568"/>
                              <a:gd name="connsiteY454" fmla="*/ 1209224 h 1536294"/>
                              <a:gd name="connsiteX455" fmla="*/ 2045129 w 2991568"/>
                              <a:gd name="connsiteY455" fmla="*/ 1209224 h 1536294"/>
                              <a:gd name="connsiteX456" fmla="*/ 1903986 w 2991568"/>
                              <a:gd name="connsiteY456" fmla="*/ 1085399 h 1536294"/>
                              <a:gd name="connsiteX457" fmla="*/ 1961136 w 2991568"/>
                              <a:gd name="connsiteY457" fmla="*/ 1087997 h 1536294"/>
                              <a:gd name="connsiteX458" fmla="*/ 1962002 w 2991568"/>
                              <a:gd name="connsiteY458" fmla="*/ 1069812 h 1536294"/>
                              <a:gd name="connsiteX459" fmla="*/ 1962002 w 2991568"/>
                              <a:gd name="connsiteY459" fmla="*/ 1069812 h 1536294"/>
                              <a:gd name="connsiteX460" fmla="*/ 1824322 w 2991568"/>
                              <a:gd name="connsiteY460" fmla="*/ 1076740 h 1536294"/>
                              <a:gd name="connsiteX461" fmla="*/ 1771502 w 2991568"/>
                              <a:gd name="connsiteY461" fmla="*/ 1081069 h 1536294"/>
                              <a:gd name="connsiteX462" fmla="*/ 1780161 w 2991568"/>
                              <a:gd name="connsiteY462" fmla="*/ 1094924 h 1536294"/>
                              <a:gd name="connsiteX463" fmla="*/ 1903986 w 2991568"/>
                              <a:gd name="connsiteY463" fmla="*/ 1085399 h 1536294"/>
                              <a:gd name="connsiteX464" fmla="*/ 2046861 w 2991568"/>
                              <a:gd name="connsiteY464" fmla="*/ 1157269 h 1536294"/>
                              <a:gd name="connsiteX465" fmla="*/ 2216579 w 2991568"/>
                              <a:gd name="connsiteY465" fmla="*/ 1156403 h 1536294"/>
                              <a:gd name="connsiteX466" fmla="*/ 2230434 w 2991568"/>
                              <a:gd name="connsiteY466" fmla="*/ 1142549 h 1536294"/>
                              <a:gd name="connsiteX467" fmla="*/ 2191468 w 2991568"/>
                              <a:gd name="connsiteY467" fmla="*/ 1141683 h 1536294"/>
                              <a:gd name="connsiteX468" fmla="*/ 2191468 w 2991568"/>
                              <a:gd name="connsiteY468" fmla="*/ 1141683 h 1536294"/>
                              <a:gd name="connsiteX469" fmla="*/ 2044263 w 2991568"/>
                              <a:gd name="connsiteY469" fmla="*/ 1142549 h 1536294"/>
                              <a:gd name="connsiteX470" fmla="*/ 2009627 w 2991568"/>
                              <a:gd name="connsiteY470" fmla="*/ 1156403 h 1536294"/>
                              <a:gd name="connsiteX471" fmla="*/ 2046861 w 2991568"/>
                              <a:gd name="connsiteY471" fmla="*/ 1157269 h 1536294"/>
                              <a:gd name="connsiteX472" fmla="*/ 2055520 w 2991568"/>
                              <a:gd name="connsiteY472" fmla="*/ 1356428 h 1536294"/>
                              <a:gd name="connsiteX473" fmla="*/ 2129989 w 2991568"/>
                              <a:gd name="connsiteY473" fmla="*/ 1359026 h 1536294"/>
                              <a:gd name="connsiteX474" fmla="*/ 2205323 w 2991568"/>
                              <a:gd name="connsiteY474" fmla="*/ 1359892 h 1536294"/>
                              <a:gd name="connsiteX475" fmla="*/ 2256411 w 2991568"/>
                              <a:gd name="connsiteY475" fmla="*/ 1358160 h 1536294"/>
                              <a:gd name="connsiteX476" fmla="*/ 2174150 w 2991568"/>
                              <a:gd name="connsiteY476" fmla="*/ 1349501 h 1536294"/>
                              <a:gd name="connsiteX477" fmla="*/ 2103145 w 2991568"/>
                              <a:gd name="connsiteY477" fmla="*/ 1345171 h 1536294"/>
                              <a:gd name="connsiteX478" fmla="*/ 2051191 w 2991568"/>
                              <a:gd name="connsiteY478" fmla="*/ 1339976 h 1536294"/>
                              <a:gd name="connsiteX479" fmla="*/ 2055520 w 2991568"/>
                              <a:gd name="connsiteY479" fmla="*/ 1356428 h 1536294"/>
                              <a:gd name="connsiteX480" fmla="*/ 2191468 w 2991568"/>
                              <a:gd name="connsiteY480" fmla="*/ 1141683 h 1536294"/>
                              <a:gd name="connsiteX481" fmla="*/ 2191468 w 2991568"/>
                              <a:gd name="connsiteY481" fmla="*/ 1141683 h 1536294"/>
                              <a:gd name="connsiteX482" fmla="*/ 2191468 w 2991568"/>
                              <a:gd name="connsiteY482" fmla="*/ 1141683 h 1536294"/>
                              <a:gd name="connsiteX483" fmla="*/ 2039068 w 2991568"/>
                              <a:gd name="connsiteY483" fmla="*/ 1193637 h 1536294"/>
                              <a:gd name="connsiteX484" fmla="*/ 2175016 w 2991568"/>
                              <a:gd name="connsiteY484" fmla="*/ 1191040 h 1536294"/>
                              <a:gd name="connsiteX485" fmla="*/ 2208786 w 2991568"/>
                              <a:gd name="connsiteY485" fmla="*/ 1187576 h 1536294"/>
                              <a:gd name="connsiteX486" fmla="*/ 2193200 w 2991568"/>
                              <a:gd name="connsiteY486" fmla="*/ 1175453 h 1536294"/>
                              <a:gd name="connsiteX487" fmla="*/ 2193200 w 2991568"/>
                              <a:gd name="connsiteY487" fmla="*/ 1175453 h 1536294"/>
                              <a:gd name="connsiteX488" fmla="*/ 2086693 w 2991568"/>
                              <a:gd name="connsiteY488" fmla="*/ 1178917 h 1536294"/>
                              <a:gd name="connsiteX489" fmla="*/ 2019152 w 2991568"/>
                              <a:gd name="connsiteY489" fmla="*/ 1178917 h 1536294"/>
                              <a:gd name="connsiteX490" fmla="*/ 2007895 w 2991568"/>
                              <a:gd name="connsiteY490" fmla="*/ 1189308 h 1536294"/>
                              <a:gd name="connsiteX491" fmla="*/ 2039068 w 2991568"/>
                              <a:gd name="connsiteY491" fmla="*/ 1193637 h 1536294"/>
                              <a:gd name="connsiteX492" fmla="*/ 2081497 w 2991568"/>
                              <a:gd name="connsiteY492" fmla="*/ 1289753 h 1536294"/>
                              <a:gd name="connsiteX493" fmla="*/ 2194065 w 2991568"/>
                              <a:gd name="connsiteY493" fmla="*/ 1286290 h 1536294"/>
                              <a:gd name="connsiteX494" fmla="*/ 2228702 w 2991568"/>
                              <a:gd name="connsiteY494" fmla="*/ 1292351 h 1536294"/>
                              <a:gd name="connsiteX495" fmla="*/ 2211384 w 2991568"/>
                              <a:gd name="connsiteY495" fmla="*/ 1277631 h 1536294"/>
                              <a:gd name="connsiteX496" fmla="*/ 2082363 w 2991568"/>
                              <a:gd name="connsiteY496" fmla="*/ 1275899 h 1536294"/>
                              <a:gd name="connsiteX497" fmla="*/ 2081497 w 2991568"/>
                              <a:gd name="connsiteY497" fmla="*/ 1289753 h 1536294"/>
                              <a:gd name="connsiteX498" fmla="*/ 2082363 w 2991568"/>
                              <a:gd name="connsiteY498" fmla="*/ 1275899 h 1536294"/>
                              <a:gd name="connsiteX499" fmla="*/ 2082363 w 2991568"/>
                              <a:gd name="connsiteY499" fmla="*/ 1275899 h 1536294"/>
                              <a:gd name="connsiteX500" fmla="*/ 2082363 w 2991568"/>
                              <a:gd name="connsiteY500" fmla="*/ 1275899 h 1536294"/>
                              <a:gd name="connsiteX501" fmla="*/ 2076302 w 2991568"/>
                              <a:gd name="connsiteY501" fmla="*/ 1260312 h 1536294"/>
                              <a:gd name="connsiteX502" fmla="*/ 2191468 w 2991568"/>
                              <a:gd name="connsiteY502" fmla="*/ 1255117 h 1536294"/>
                              <a:gd name="connsiteX503" fmla="*/ 2237361 w 2991568"/>
                              <a:gd name="connsiteY503" fmla="*/ 1254251 h 1536294"/>
                              <a:gd name="connsiteX504" fmla="*/ 2202725 w 2991568"/>
                              <a:gd name="connsiteY504" fmla="*/ 1243860 h 1536294"/>
                              <a:gd name="connsiteX505" fmla="*/ 2071972 w 2991568"/>
                              <a:gd name="connsiteY505" fmla="*/ 1244726 h 1536294"/>
                              <a:gd name="connsiteX506" fmla="*/ 2071972 w 2991568"/>
                              <a:gd name="connsiteY506" fmla="*/ 1244726 h 1536294"/>
                              <a:gd name="connsiteX507" fmla="*/ 2071972 w 2991568"/>
                              <a:gd name="connsiteY507" fmla="*/ 1244726 h 1536294"/>
                              <a:gd name="connsiteX508" fmla="*/ 2076302 w 2991568"/>
                              <a:gd name="connsiteY508" fmla="*/ 1260312 h 1536294"/>
                              <a:gd name="connsiteX509" fmla="*/ 2071106 w 2991568"/>
                              <a:gd name="connsiteY509" fmla="*/ 1244726 h 1536294"/>
                              <a:gd name="connsiteX510" fmla="*/ 2071106 w 2991568"/>
                              <a:gd name="connsiteY510" fmla="*/ 1244726 h 1536294"/>
                              <a:gd name="connsiteX511" fmla="*/ 2071106 w 2991568"/>
                              <a:gd name="connsiteY511" fmla="*/ 1244726 h 1536294"/>
                              <a:gd name="connsiteX512" fmla="*/ 2014822 w 2991568"/>
                              <a:gd name="connsiteY512" fmla="*/ 1119169 h 1536294"/>
                              <a:gd name="connsiteX513" fmla="*/ 2060716 w 2991568"/>
                              <a:gd name="connsiteY513" fmla="*/ 1120901 h 1536294"/>
                              <a:gd name="connsiteX514" fmla="*/ 2181077 w 2991568"/>
                              <a:gd name="connsiteY514" fmla="*/ 1123499 h 1536294"/>
                              <a:gd name="connsiteX515" fmla="*/ 2208786 w 2991568"/>
                              <a:gd name="connsiteY515" fmla="*/ 1119169 h 1536294"/>
                              <a:gd name="connsiteX516" fmla="*/ 2172418 w 2991568"/>
                              <a:gd name="connsiteY516" fmla="*/ 1113108 h 1536294"/>
                              <a:gd name="connsiteX517" fmla="*/ 2034738 w 2991568"/>
                              <a:gd name="connsiteY517" fmla="*/ 1107912 h 1536294"/>
                              <a:gd name="connsiteX518" fmla="*/ 2034738 w 2991568"/>
                              <a:gd name="connsiteY518" fmla="*/ 1107912 h 1536294"/>
                              <a:gd name="connsiteX519" fmla="*/ 2014822 w 2991568"/>
                              <a:gd name="connsiteY519" fmla="*/ 1119169 h 1536294"/>
                              <a:gd name="connsiteX520" fmla="*/ 1968929 w 2991568"/>
                              <a:gd name="connsiteY520" fmla="*/ 963305 h 1536294"/>
                              <a:gd name="connsiteX521" fmla="*/ 1937757 w 2991568"/>
                              <a:gd name="connsiteY521" fmla="*/ 965037 h 1536294"/>
                              <a:gd name="connsiteX522" fmla="*/ 1883204 w 2991568"/>
                              <a:gd name="connsiteY522" fmla="*/ 965037 h 1536294"/>
                              <a:gd name="connsiteX523" fmla="*/ 1789686 w 2991568"/>
                              <a:gd name="connsiteY523" fmla="*/ 986685 h 1536294"/>
                              <a:gd name="connsiteX524" fmla="*/ 1934293 w 2991568"/>
                              <a:gd name="connsiteY524" fmla="*/ 973696 h 1536294"/>
                              <a:gd name="connsiteX525" fmla="*/ 1983650 w 2991568"/>
                              <a:gd name="connsiteY525" fmla="*/ 978892 h 1536294"/>
                              <a:gd name="connsiteX526" fmla="*/ 1968929 w 2991568"/>
                              <a:gd name="connsiteY526" fmla="*/ 963305 h 1536294"/>
                              <a:gd name="connsiteX527" fmla="*/ 1968929 w 2991568"/>
                              <a:gd name="connsiteY527" fmla="*/ 963305 h 1536294"/>
                              <a:gd name="connsiteX528" fmla="*/ 1998370 w 2991568"/>
                              <a:gd name="connsiteY528" fmla="*/ 1002271 h 1536294"/>
                              <a:gd name="connsiteX529" fmla="*/ 1872813 w 2991568"/>
                              <a:gd name="connsiteY529" fmla="*/ 1003137 h 1536294"/>
                              <a:gd name="connsiteX530" fmla="*/ 1872813 w 2991568"/>
                              <a:gd name="connsiteY530" fmla="*/ 1003137 h 1536294"/>
                              <a:gd name="connsiteX531" fmla="*/ 1787088 w 2991568"/>
                              <a:gd name="connsiteY531" fmla="*/ 1008333 h 1536294"/>
                              <a:gd name="connsiteX532" fmla="*/ 1806138 w 2991568"/>
                              <a:gd name="connsiteY532" fmla="*/ 1018724 h 1536294"/>
                              <a:gd name="connsiteX533" fmla="*/ 1863288 w 2991568"/>
                              <a:gd name="connsiteY533" fmla="*/ 1014394 h 1536294"/>
                              <a:gd name="connsiteX534" fmla="*/ 1955075 w 2991568"/>
                              <a:gd name="connsiteY534" fmla="*/ 1016992 h 1536294"/>
                              <a:gd name="connsiteX535" fmla="*/ 1998370 w 2991568"/>
                              <a:gd name="connsiteY535" fmla="*/ 1002271 h 1536294"/>
                              <a:gd name="connsiteX536" fmla="*/ 2007029 w 2991568"/>
                              <a:gd name="connsiteY536" fmla="*/ 1083667 h 1536294"/>
                              <a:gd name="connsiteX537" fmla="*/ 2074570 w 2991568"/>
                              <a:gd name="connsiteY537" fmla="*/ 1081935 h 1536294"/>
                              <a:gd name="connsiteX538" fmla="*/ 2142977 w 2991568"/>
                              <a:gd name="connsiteY538" fmla="*/ 1086265 h 1536294"/>
                              <a:gd name="connsiteX539" fmla="*/ 2207920 w 2991568"/>
                              <a:gd name="connsiteY539" fmla="*/ 1098387 h 1536294"/>
                              <a:gd name="connsiteX540" fmla="*/ 2226970 w 2991568"/>
                              <a:gd name="connsiteY540" fmla="*/ 1084533 h 1536294"/>
                              <a:gd name="connsiteX541" fmla="*/ 2170686 w 2991568"/>
                              <a:gd name="connsiteY541" fmla="*/ 1078471 h 1536294"/>
                              <a:gd name="connsiteX542" fmla="*/ 2021750 w 2991568"/>
                              <a:gd name="connsiteY542" fmla="*/ 1068081 h 1536294"/>
                              <a:gd name="connsiteX543" fmla="*/ 2007029 w 2991568"/>
                              <a:gd name="connsiteY543" fmla="*/ 1083667 h 1536294"/>
                              <a:gd name="connsiteX544" fmla="*/ 1771502 w 2991568"/>
                              <a:gd name="connsiteY544" fmla="*/ 1038640 h 1536294"/>
                              <a:gd name="connsiteX545" fmla="*/ 1771502 w 2991568"/>
                              <a:gd name="connsiteY545" fmla="*/ 1038640 h 1536294"/>
                              <a:gd name="connsiteX546" fmla="*/ 1771502 w 2991568"/>
                              <a:gd name="connsiteY546" fmla="*/ 1038640 h 1536294"/>
                              <a:gd name="connsiteX547" fmla="*/ 1968929 w 2991568"/>
                              <a:gd name="connsiteY547" fmla="*/ 963305 h 1536294"/>
                              <a:gd name="connsiteX548" fmla="*/ 1968929 w 2991568"/>
                              <a:gd name="connsiteY548" fmla="*/ 963305 h 1536294"/>
                              <a:gd name="connsiteX549" fmla="*/ 1968929 w 2991568"/>
                              <a:gd name="connsiteY549" fmla="*/ 963305 h 1536294"/>
                              <a:gd name="connsiteX550" fmla="*/ 1986247 w 2991568"/>
                              <a:gd name="connsiteY550" fmla="*/ 1049031 h 1536294"/>
                              <a:gd name="connsiteX551" fmla="*/ 1927366 w 2991568"/>
                              <a:gd name="connsiteY551" fmla="*/ 1037774 h 1536294"/>
                              <a:gd name="connsiteX552" fmla="*/ 1771502 w 2991568"/>
                              <a:gd name="connsiteY552" fmla="*/ 1038640 h 1536294"/>
                              <a:gd name="connsiteX553" fmla="*/ 1755916 w 2991568"/>
                              <a:gd name="connsiteY553" fmla="*/ 1056824 h 1536294"/>
                              <a:gd name="connsiteX554" fmla="*/ 1806138 w 2991568"/>
                              <a:gd name="connsiteY554" fmla="*/ 1049031 h 1536294"/>
                              <a:gd name="connsiteX555" fmla="*/ 1935159 w 2991568"/>
                              <a:gd name="connsiteY555" fmla="*/ 1050762 h 1536294"/>
                              <a:gd name="connsiteX556" fmla="*/ 1986247 w 2991568"/>
                              <a:gd name="connsiteY556" fmla="*/ 1049031 h 1536294"/>
                              <a:gd name="connsiteX557" fmla="*/ 1787088 w 2991568"/>
                              <a:gd name="connsiteY557" fmla="*/ 894899 h 1536294"/>
                              <a:gd name="connsiteX558" fmla="*/ 1787088 w 2991568"/>
                              <a:gd name="connsiteY558" fmla="*/ 894899 h 1536294"/>
                              <a:gd name="connsiteX559" fmla="*/ 1787088 w 2991568"/>
                              <a:gd name="connsiteY559" fmla="*/ 894899 h 1536294"/>
                              <a:gd name="connsiteX560" fmla="*/ 1999236 w 2991568"/>
                              <a:gd name="connsiteY560" fmla="*/ 895765 h 1536294"/>
                              <a:gd name="connsiteX561" fmla="*/ 1934293 w 2991568"/>
                              <a:gd name="connsiteY561" fmla="*/ 895765 h 1536294"/>
                              <a:gd name="connsiteX562" fmla="*/ 1849434 w 2991568"/>
                              <a:gd name="connsiteY562" fmla="*/ 894899 h 1536294"/>
                              <a:gd name="connsiteX563" fmla="*/ 1787954 w 2991568"/>
                              <a:gd name="connsiteY563" fmla="*/ 894899 h 1536294"/>
                              <a:gd name="connsiteX564" fmla="*/ 1801809 w 2991568"/>
                              <a:gd name="connsiteY564" fmla="*/ 909619 h 1536294"/>
                              <a:gd name="connsiteX565" fmla="*/ 1881472 w 2991568"/>
                              <a:gd name="connsiteY565" fmla="*/ 906156 h 1536294"/>
                              <a:gd name="connsiteX566" fmla="*/ 1952477 w 2991568"/>
                              <a:gd name="connsiteY566" fmla="*/ 907887 h 1536294"/>
                              <a:gd name="connsiteX567" fmla="*/ 2005297 w 2991568"/>
                              <a:gd name="connsiteY567" fmla="*/ 908753 h 1536294"/>
                              <a:gd name="connsiteX568" fmla="*/ 1999236 w 2991568"/>
                              <a:gd name="connsiteY568" fmla="*/ 895765 h 1536294"/>
                              <a:gd name="connsiteX569" fmla="*/ 1914377 w 2991568"/>
                              <a:gd name="connsiteY569" fmla="*/ 926071 h 1536294"/>
                              <a:gd name="connsiteX570" fmla="*/ 1914377 w 2991568"/>
                              <a:gd name="connsiteY570" fmla="*/ 926071 h 1536294"/>
                              <a:gd name="connsiteX571" fmla="*/ 1914377 w 2991568"/>
                              <a:gd name="connsiteY571" fmla="*/ 926071 h 1536294"/>
                              <a:gd name="connsiteX572" fmla="*/ 1987979 w 2991568"/>
                              <a:gd name="connsiteY572" fmla="*/ 928669 h 1536294"/>
                              <a:gd name="connsiteX573" fmla="*/ 1915243 w 2991568"/>
                              <a:gd name="connsiteY573" fmla="*/ 926071 h 1536294"/>
                              <a:gd name="connsiteX574" fmla="*/ 1841641 w 2991568"/>
                              <a:gd name="connsiteY574" fmla="*/ 930401 h 1536294"/>
                              <a:gd name="connsiteX575" fmla="*/ 1779295 w 2991568"/>
                              <a:gd name="connsiteY575" fmla="*/ 933865 h 1536294"/>
                              <a:gd name="connsiteX576" fmla="*/ 1796613 w 2991568"/>
                              <a:gd name="connsiteY576" fmla="*/ 950317 h 1536294"/>
                              <a:gd name="connsiteX577" fmla="*/ 1869350 w 2991568"/>
                              <a:gd name="connsiteY577" fmla="*/ 941658 h 1536294"/>
                              <a:gd name="connsiteX578" fmla="*/ 1942086 w 2991568"/>
                              <a:gd name="connsiteY578" fmla="*/ 936462 h 1536294"/>
                              <a:gd name="connsiteX579" fmla="*/ 1989711 w 2991568"/>
                              <a:gd name="connsiteY579" fmla="*/ 942524 h 1536294"/>
                              <a:gd name="connsiteX580" fmla="*/ 1987979 w 2991568"/>
                              <a:gd name="connsiteY580" fmla="*/ 928669 h 1536294"/>
                              <a:gd name="connsiteX581" fmla="*/ 226720 w 2991568"/>
                              <a:gd name="connsiteY581" fmla="*/ 224685 h 1536294"/>
                              <a:gd name="connsiteX582" fmla="*/ 148788 w 2991568"/>
                              <a:gd name="connsiteY582" fmla="*/ 217758 h 1536294"/>
                              <a:gd name="connsiteX583" fmla="*/ 18036 w 2991568"/>
                              <a:gd name="connsiteY583" fmla="*/ 213428 h 1536294"/>
                              <a:gd name="connsiteX584" fmla="*/ 93370 w 2991568"/>
                              <a:gd name="connsiteY584" fmla="*/ 229880 h 1536294"/>
                              <a:gd name="connsiteX585" fmla="*/ 173034 w 2991568"/>
                              <a:gd name="connsiteY585" fmla="*/ 237674 h 1536294"/>
                              <a:gd name="connsiteX586" fmla="*/ 248368 w 2991568"/>
                              <a:gd name="connsiteY586" fmla="*/ 241137 h 1536294"/>
                              <a:gd name="connsiteX587" fmla="*/ 226720 w 2991568"/>
                              <a:gd name="connsiteY587" fmla="*/ 224685 h 1536294"/>
                              <a:gd name="connsiteX588" fmla="*/ 227586 w 2991568"/>
                              <a:gd name="connsiteY588" fmla="*/ 1106181 h 1536294"/>
                              <a:gd name="connsiteX589" fmla="*/ 167838 w 2991568"/>
                              <a:gd name="connsiteY589" fmla="*/ 1105315 h 1536294"/>
                              <a:gd name="connsiteX590" fmla="*/ 169570 w 2991568"/>
                              <a:gd name="connsiteY590" fmla="*/ 1105315 h 1536294"/>
                              <a:gd name="connsiteX591" fmla="*/ 167838 w 2991568"/>
                              <a:gd name="connsiteY591" fmla="*/ 1105315 h 1536294"/>
                              <a:gd name="connsiteX592" fmla="*/ 34488 w 2991568"/>
                              <a:gd name="connsiteY592" fmla="*/ 1116571 h 1536294"/>
                              <a:gd name="connsiteX593" fmla="*/ 41415 w 2991568"/>
                              <a:gd name="connsiteY593" fmla="*/ 1133024 h 1536294"/>
                              <a:gd name="connsiteX594" fmla="*/ 87309 w 2991568"/>
                              <a:gd name="connsiteY594" fmla="*/ 1122633 h 1536294"/>
                              <a:gd name="connsiteX595" fmla="*/ 208536 w 2991568"/>
                              <a:gd name="connsiteY595" fmla="*/ 1120035 h 1536294"/>
                              <a:gd name="connsiteX596" fmla="*/ 232781 w 2991568"/>
                              <a:gd name="connsiteY596" fmla="*/ 1120901 h 1536294"/>
                              <a:gd name="connsiteX597" fmla="*/ 227586 w 2991568"/>
                              <a:gd name="connsiteY597" fmla="*/ 1106181 h 1536294"/>
                              <a:gd name="connsiteX598" fmla="*/ 179095 w 2991568"/>
                              <a:gd name="connsiteY598" fmla="*/ 1143415 h 1536294"/>
                              <a:gd name="connsiteX599" fmla="*/ 179095 w 2991568"/>
                              <a:gd name="connsiteY599" fmla="*/ 1143415 h 1536294"/>
                              <a:gd name="connsiteX600" fmla="*/ 179095 w 2991568"/>
                              <a:gd name="connsiteY600" fmla="*/ 1143415 h 1536294"/>
                              <a:gd name="connsiteX601" fmla="*/ 2860816 w 2991568"/>
                              <a:gd name="connsiteY601" fmla="*/ 585769 h 1536294"/>
                              <a:gd name="connsiteX602" fmla="*/ 2804531 w 2991568"/>
                              <a:gd name="connsiteY602" fmla="*/ 579708 h 1536294"/>
                              <a:gd name="connsiteX603" fmla="*/ 2802800 w 2991568"/>
                              <a:gd name="connsiteY603" fmla="*/ 597892 h 1536294"/>
                              <a:gd name="connsiteX604" fmla="*/ 2869475 w 2991568"/>
                              <a:gd name="connsiteY604" fmla="*/ 599624 h 1536294"/>
                              <a:gd name="connsiteX605" fmla="*/ 2945675 w 2991568"/>
                              <a:gd name="connsiteY605" fmla="*/ 602221 h 1536294"/>
                              <a:gd name="connsiteX606" fmla="*/ 2989836 w 2991568"/>
                              <a:gd name="connsiteY606" fmla="*/ 610015 h 1536294"/>
                              <a:gd name="connsiteX607" fmla="*/ 2989836 w 2991568"/>
                              <a:gd name="connsiteY607" fmla="*/ 590965 h 1536294"/>
                              <a:gd name="connsiteX608" fmla="*/ 2929223 w 2991568"/>
                              <a:gd name="connsiteY608" fmla="*/ 588367 h 1536294"/>
                              <a:gd name="connsiteX609" fmla="*/ 2860816 w 2991568"/>
                              <a:gd name="connsiteY609" fmla="*/ 585769 h 1536294"/>
                              <a:gd name="connsiteX610" fmla="*/ 179095 w 2991568"/>
                              <a:gd name="connsiteY610" fmla="*/ 1143415 h 1536294"/>
                              <a:gd name="connsiteX611" fmla="*/ 134934 w 2991568"/>
                              <a:gd name="connsiteY611" fmla="*/ 1146012 h 1536294"/>
                              <a:gd name="connsiteX612" fmla="*/ 69125 w 2991568"/>
                              <a:gd name="connsiteY612" fmla="*/ 1150342 h 1536294"/>
                              <a:gd name="connsiteX613" fmla="*/ 53538 w 2991568"/>
                              <a:gd name="connsiteY613" fmla="*/ 1169392 h 1536294"/>
                              <a:gd name="connsiteX614" fmla="*/ 122811 w 2991568"/>
                              <a:gd name="connsiteY614" fmla="*/ 1159867 h 1536294"/>
                              <a:gd name="connsiteX615" fmla="*/ 186022 w 2991568"/>
                              <a:gd name="connsiteY615" fmla="*/ 1156403 h 1536294"/>
                              <a:gd name="connsiteX616" fmla="*/ 241440 w 2991568"/>
                              <a:gd name="connsiteY616" fmla="*/ 1158135 h 1536294"/>
                              <a:gd name="connsiteX617" fmla="*/ 179095 w 2991568"/>
                              <a:gd name="connsiteY617" fmla="*/ 1143415 h 1536294"/>
                              <a:gd name="connsiteX618" fmla="*/ 179095 w 2991568"/>
                              <a:gd name="connsiteY618" fmla="*/ 1143415 h 1536294"/>
                              <a:gd name="connsiteX619" fmla="*/ 720288 w 2991568"/>
                              <a:gd name="connsiteY619" fmla="*/ 1009199 h 1536294"/>
                              <a:gd name="connsiteX620" fmla="*/ 649284 w 2991568"/>
                              <a:gd name="connsiteY620" fmla="*/ 1005735 h 1536294"/>
                              <a:gd name="connsiteX621" fmla="*/ 508140 w 2991568"/>
                              <a:gd name="connsiteY621" fmla="*/ 1004869 h 1536294"/>
                              <a:gd name="connsiteX622" fmla="*/ 508140 w 2991568"/>
                              <a:gd name="connsiteY622" fmla="*/ 1020456 h 1536294"/>
                              <a:gd name="connsiteX623" fmla="*/ 579145 w 2991568"/>
                              <a:gd name="connsiteY623" fmla="*/ 1016126 h 1536294"/>
                              <a:gd name="connsiteX624" fmla="*/ 713361 w 2991568"/>
                              <a:gd name="connsiteY624" fmla="*/ 1021321 h 1536294"/>
                              <a:gd name="connsiteX625" fmla="*/ 720288 w 2991568"/>
                              <a:gd name="connsiteY625" fmla="*/ 1009199 h 1536294"/>
                              <a:gd name="connsiteX626" fmla="*/ 502945 w 2991568"/>
                              <a:gd name="connsiteY626" fmla="*/ 1039506 h 1536294"/>
                              <a:gd name="connsiteX627" fmla="*/ 502945 w 2991568"/>
                              <a:gd name="connsiteY627" fmla="*/ 1039506 h 1536294"/>
                              <a:gd name="connsiteX628" fmla="*/ 576547 w 2991568"/>
                              <a:gd name="connsiteY628" fmla="*/ 1049031 h 1536294"/>
                              <a:gd name="connsiteX629" fmla="*/ 638893 w 2991568"/>
                              <a:gd name="connsiteY629" fmla="*/ 1051628 h 1536294"/>
                              <a:gd name="connsiteX630" fmla="*/ 678725 w 2991568"/>
                              <a:gd name="connsiteY630" fmla="*/ 1048165 h 1536294"/>
                              <a:gd name="connsiteX631" fmla="*/ 624172 w 2991568"/>
                              <a:gd name="connsiteY631" fmla="*/ 1037774 h 1536294"/>
                              <a:gd name="connsiteX632" fmla="*/ 547106 w 2991568"/>
                              <a:gd name="connsiteY632" fmla="*/ 1038640 h 1536294"/>
                              <a:gd name="connsiteX633" fmla="*/ 502945 w 2991568"/>
                              <a:gd name="connsiteY633" fmla="*/ 1039506 h 1536294"/>
                              <a:gd name="connsiteX634" fmla="*/ 502945 w 2991568"/>
                              <a:gd name="connsiteY634" fmla="*/ 1039506 h 1536294"/>
                              <a:gd name="connsiteX635" fmla="*/ 2894586 w 2991568"/>
                              <a:gd name="connsiteY635" fmla="*/ 625601 h 1536294"/>
                              <a:gd name="connsiteX636" fmla="*/ 2816654 w 2991568"/>
                              <a:gd name="connsiteY636" fmla="*/ 625601 h 1536294"/>
                              <a:gd name="connsiteX637" fmla="*/ 2812325 w 2991568"/>
                              <a:gd name="connsiteY637" fmla="*/ 644651 h 1536294"/>
                              <a:gd name="connsiteX638" fmla="*/ 2812325 w 2991568"/>
                              <a:gd name="connsiteY638" fmla="*/ 644651 h 1536294"/>
                              <a:gd name="connsiteX639" fmla="*/ 2861682 w 2991568"/>
                              <a:gd name="connsiteY639" fmla="*/ 640321 h 1536294"/>
                              <a:gd name="connsiteX640" fmla="*/ 2943943 w 2991568"/>
                              <a:gd name="connsiteY640" fmla="*/ 639456 h 1536294"/>
                              <a:gd name="connsiteX641" fmla="*/ 2989836 w 2991568"/>
                              <a:gd name="connsiteY641" fmla="*/ 640321 h 1536294"/>
                              <a:gd name="connsiteX642" fmla="*/ 2989836 w 2991568"/>
                              <a:gd name="connsiteY642" fmla="*/ 622137 h 1536294"/>
                              <a:gd name="connsiteX643" fmla="*/ 2975116 w 2991568"/>
                              <a:gd name="connsiteY643" fmla="*/ 623869 h 1536294"/>
                              <a:gd name="connsiteX644" fmla="*/ 2894586 w 2991568"/>
                              <a:gd name="connsiteY644" fmla="*/ 625601 h 1536294"/>
                              <a:gd name="connsiteX645" fmla="*/ 69990 w 2991568"/>
                              <a:gd name="connsiteY645" fmla="*/ 1075874 h 1536294"/>
                              <a:gd name="connsiteX646" fmla="*/ 40549 w 2991568"/>
                              <a:gd name="connsiteY646" fmla="*/ 1081935 h 1536294"/>
                              <a:gd name="connsiteX647" fmla="*/ 71722 w 2991568"/>
                              <a:gd name="connsiteY647" fmla="*/ 1092326 h 1536294"/>
                              <a:gd name="connsiteX648" fmla="*/ 188620 w 2991568"/>
                              <a:gd name="connsiteY648" fmla="*/ 1081069 h 1536294"/>
                              <a:gd name="connsiteX649" fmla="*/ 231915 w 2991568"/>
                              <a:gd name="connsiteY649" fmla="*/ 1079337 h 1536294"/>
                              <a:gd name="connsiteX650" fmla="*/ 227586 w 2991568"/>
                              <a:gd name="connsiteY650" fmla="*/ 1063751 h 1536294"/>
                              <a:gd name="connsiteX651" fmla="*/ 202475 w 2991568"/>
                              <a:gd name="connsiteY651" fmla="*/ 1064617 h 1536294"/>
                              <a:gd name="connsiteX652" fmla="*/ 202475 w 2991568"/>
                              <a:gd name="connsiteY652" fmla="*/ 1064617 h 1536294"/>
                              <a:gd name="connsiteX653" fmla="*/ 202475 w 2991568"/>
                              <a:gd name="connsiteY653" fmla="*/ 1064617 h 1536294"/>
                              <a:gd name="connsiteX654" fmla="*/ 69990 w 2991568"/>
                              <a:gd name="connsiteY654" fmla="*/ 1075874 h 1536294"/>
                              <a:gd name="connsiteX655" fmla="*/ 201609 w 2991568"/>
                              <a:gd name="connsiteY655" fmla="*/ 1064617 h 1536294"/>
                              <a:gd name="connsiteX656" fmla="*/ 201609 w 2991568"/>
                              <a:gd name="connsiteY656" fmla="*/ 1064617 h 1536294"/>
                              <a:gd name="connsiteX657" fmla="*/ 201609 w 2991568"/>
                              <a:gd name="connsiteY657" fmla="*/ 1064617 h 1536294"/>
                              <a:gd name="connsiteX658" fmla="*/ 201609 w 2991568"/>
                              <a:gd name="connsiteY658" fmla="*/ 1064617 h 1536294"/>
                              <a:gd name="connsiteX659" fmla="*/ 192084 w 2991568"/>
                              <a:gd name="connsiteY659" fmla="*/ 1027383 h 1536294"/>
                              <a:gd name="connsiteX660" fmla="*/ 192084 w 2991568"/>
                              <a:gd name="connsiteY660" fmla="*/ 1027383 h 1536294"/>
                              <a:gd name="connsiteX661" fmla="*/ 76052 w 2991568"/>
                              <a:gd name="connsiteY661" fmla="*/ 1035176 h 1536294"/>
                              <a:gd name="connsiteX662" fmla="*/ 34488 w 2991568"/>
                              <a:gd name="connsiteY662" fmla="*/ 1040371 h 1536294"/>
                              <a:gd name="connsiteX663" fmla="*/ 67393 w 2991568"/>
                              <a:gd name="connsiteY663" fmla="*/ 1049031 h 1536294"/>
                              <a:gd name="connsiteX664" fmla="*/ 192084 w 2991568"/>
                              <a:gd name="connsiteY664" fmla="*/ 1043835 h 1536294"/>
                              <a:gd name="connsiteX665" fmla="*/ 192084 w 2991568"/>
                              <a:gd name="connsiteY665" fmla="*/ 1027383 h 1536294"/>
                              <a:gd name="connsiteX666" fmla="*/ 192084 w 2991568"/>
                              <a:gd name="connsiteY666" fmla="*/ 1027383 h 1536294"/>
                              <a:gd name="connsiteX667" fmla="*/ 190352 w 2991568"/>
                              <a:gd name="connsiteY667" fmla="*/ 1028249 h 1536294"/>
                              <a:gd name="connsiteX668" fmla="*/ 190352 w 2991568"/>
                              <a:gd name="connsiteY668" fmla="*/ 1028249 h 1536294"/>
                              <a:gd name="connsiteX669" fmla="*/ 190352 w 2991568"/>
                              <a:gd name="connsiteY669" fmla="*/ 1028249 h 1536294"/>
                              <a:gd name="connsiteX670" fmla="*/ 965341 w 2991568"/>
                              <a:gd name="connsiteY670" fmla="*/ 1191906 h 1536294"/>
                              <a:gd name="connsiteX671" fmla="*/ 962743 w 2991568"/>
                              <a:gd name="connsiteY671" fmla="*/ 1193637 h 1536294"/>
                              <a:gd name="connsiteX672" fmla="*/ 965341 w 2991568"/>
                              <a:gd name="connsiteY672" fmla="*/ 1191906 h 1536294"/>
                              <a:gd name="connsiteX673" fmla="*/ 945425 w 2991568"/>
                              <a:gd name="connsiteY673" fmla="*/ 1242994 h 1536294"/>
                              <a:gd name="connsiteX674" fmla="*/ 881347 w 2991568"/>
                              <a:gd name="connsiteY674" fmla="*/ 1247324 h 1536294"/>
                              <a:gd name="connsiteX675" fmla="*/ 754925 w 2991568"/>
                              <a:gd name="connsiteY675" fmla="*/ 1241262 h 1536294"/>
                              <a:gd name="connsiteX676" fmla="*/ 746265 w 2991568"/>
                              <a:gd name="connsiteY676" fmla="*/ 1258581 h 1536294"/>
                              <a:gd name="connsiteX677" fmla="*/ 814672 w 2991568"/>
                              <a:gd name="connsiteY677" fmla="*/ 1260312 h 1536294"/>
                              <a:gd name="connsiteX678" fmla="*/ 890006 w 2991568"/>
                              <a:gd name="connsiteY678" fmla="*/ 1260312 h 1536294"/>
                              <a:gd name="connsiteX679" fmla="*/ 951486 w 2991568"/>
                              <a:gd name="connsiteY679" fmla="*/ 1260312 h 1536294"/>
                              <a:gd name="connsiteX680" fmla="*/ 945425 w 2991568"/>
                              <a:gd name="connsiteY680" fmla="*/ 1242994 h 1536294"/>
                              <a:gd name="connsiteX681" fmla="*/ 941961 w 2991568"/>
                              <a:gd name="connsiteY681" fmla="*/ 1293217 h 1536294"/>
                              <a:gd name="connsiteX682" fmla="*/ 941961 w 2991568"/>
                              <a:gd name="connsiteY682" fmla="*/ 1293217 h 1536294"/>
                              <a:gd name="connsiteX683" fmla="*/ 896934 w 2991568"/>
                              <a:gd name="connsiteY683" fmla="*/ 1280228 h 1536294"/>
                              <a:gd name="connsiteX684" fmla="*/ 759254 w 2991568"/>
                              <a:gd name="connsiteY684" fmla="*/ 1270703 h 1536294"/>
                              <a:gd name="connsiteX685" fmla="*/ 741936 w 2991568"/>
                              <a:gd name="connsiteY685" fmla="*/ 1286290 h 1536294"/>
                              <a:gd name="connsiteX686" fmla="*/ 809477 w 2991568"/>
                              <a:gd name="connsiteY686" fmla="*/ 1288021 h 1536294"/>
                              <a:gd name="connsiteX687" fmla="*/ 889140 w 2991568"/>
                              <a:gd name="connsiteY687" fmla="*/ 1294949 h 1536294"/>
                              <a:gd name="connsiteX688" fmla="*/ 941961 w 2991568"/>
                              <a:gd name="connsiteY688" fmla="*/ 1293217 h 1536294"/>
                              <a:gd name="connsiteX689" fmla="*/ 941961 w 2991568"/>
                              <a:gd name="connsiteY689" fmla="*/ 1293217 h 1536294"/>
                              <a:gd name="connsiteX690" fmla="*/ 950620 w 2991568"/>
                              <a:gd name="connsiteY690" fmla="*/ 1259446 h 1536294"/>
                              <a:gd name="connsiteX691" fmla="*/ 950620 w 2991568"/>
                              <a:gd name="connsiteY691" fmla="*/ 1259446 h 1536294"/>
                              <a:gd name="connsiteX692" fmla="*/ 950620 w 2991568"/>
                              <a:gd name="connsiteY692" fmla="*/ 1259446 h 1536294"/>
                              <a:gd name="connsiteX693" fmla="*/ 960145 w 2991568"/>
                              <a:gd name="connsiteY693" fmla="*/ 1176319 h 1536294"/>
                              <a:gd name="connsiteX694" fmla="*/ 925509 w 2991568"/>
                              <a:gd name="connsiteY694" fmla="*/ 1178051 h 1536294"/>
                              <a:gd name="connsiteX695" fmla="*/ 853638 w 2991568"/>
                              <a:gd name="connsiteY695" fmla="*/ 1178917 h 1536294"/>
                              <a:gd name="connsiteX696" fmla="*/ 729813 w 2991568"/>
                              <a:gd name="connsiteY696" fmla="*/ 1174587 h 1536294"/>
                              <a:gd name="connsiteX697" fmla="*/ 964475 w 2991568"/>
                              <a:gd name="connsiteY697" fmla="*/ 1191906 h 1536294"/>
                              <a:gd name="connsiteX698" fmla="*/ 960145 w 2991568"/>
                              <a:gd name="connsiteY698" fmla="*/ 1176319 h 1536294"/>
                              <a:gd name="connsiteX699" fmla="*/ 959279 w 2991568"/>
                              <a:gd name="connsiteY699" fmla="*/ 1090594 h 1536294"/>
                              <a:gd name="connsiteX700" fmla="*/ 959279 w 2991568"/>
                              <a:gd name="connsiteY700" fmla="*/ 1090594 h 1536294"/>
                              <a:gd name="connsiteX701" fmla="*/ 954084 w 2991568"/>
                              <a:gd name="connsiteY701" fmla="*/ 1075008 h 1536294"/>
                              <a:gd name="connsiteX702" fmla="*/ 919447 w 2991568"/>
                              <a:gd name="connsiteY702" fmla="*/ 1076740 h 1536294"/>
                              <a:gd name="connsiteX703" fmla="*/ 847577 w 2991568"/>
                              <a:gd name="connsiteY703" fmla="*/ 1077605 h 1536294"/>
                              <a:gd name="connsiteX704" fmla="*/ 724618 w 2991568"/>
                              <a:gd name="connsiteY704" fmla="*/ 1073276 h 1536294"/>
                              <a:gd name="connsiteX705" fmla="*/ 959279 w 2991568"/>
                              <a:gd name="connsiteY705" fmla="*/ 1090594 h 1536294"/>
                              <a:gd name="connsiteX706" fmla="*/ 2090157 w 2991568"/>
                              <a:gd name="connsiteY706" fmla="*/ 35051 h 1536294"/>
                              <a:gd name="connsiteX707" fmla="*/ 2154234 w 2991568"/>
                              <a:gd name="connsiteY707" fmla="*/ 37649 h 1536294"/>
                              <a:gd name="connsiteX708" fmla="*/ 2231300 w 2991568"/>
                              <a:gd name="connsiteY708" fmla="*/ 40246 h 1536294"/>
                              <a:gd name="connsiteX709" fmla="*/ 2303170 w 2991568"/>
                              <a:gd name="connsiteY709" fmla="*/ 51503 h 1536294"/>
                              <a:gd name="connsiteX710" fmla="*/ 2284986 w 2991568"/>
                              <a:gd name="connsiteY710" fmla="*/ 33319 h 1536294"/>
                              <a:gd name="connsiteX711" fmla="*/ 2220909 w 2991568"/>
                              <a:gd name="connsiteY711" fmla="*/ 28990 h 1536294"/>
                              <a:gd name="connsiteX712" fmla="*/ 2145575 w 2991568"/>
                              <a:gd name="connsiteY712" fmla="*/ 22928 h 1536294"/>
                              <a:gd name="connsiteX713" fmla="*/ 2079766 w 2991568"/>
                              <a:gd name="connsiteY713" fmla="*/ 22062 h 1536294"/>
                              <a:gd name="connsiteX714" fmla="*/ 2090157 w 2991568"/>
                              <a:gd name="connsiteY714" fmla="*/ 35051 h 1536294"/>
                              <a:gd name="connsiteX715" fmla="*/ 582609 w 2991568"/>
                              <a:gd name="connsiteY715" fmla="*/ 1308803 h 1536294"/>
                              <a:gd name="connsiteX716" fmla="*/ 582609 w 2991568"/>
                              <a:gd name="connsiteY716" fmla="*/ 1308803 h 1536294"/>
                              <a:gd name="connsiteX717" fmla="*/ 582609 w 2991568"/>
                              <a:gd name="connsiteY717" fmla="*/ 1308803 h 1536294"/>
                              <a:gd name="connsiteX718" fmla="*/ 590402 w 2991568"/>
                              <a:gd name="connsiteY718" fmla="*/ 1325256 h 1536294"/>
                              <a:gd name="connsiteX719" fmla="*/ 628502 w 2991568"/>
                              <a:gd name="connsiteY719" fmla="*/ 1321792 h 1536294"/>
                              <a:gd name="connsiteX720" fmla="*/ 715093 w 2991568"/>
                              <a:gd name="connsiteY720" fmla="*/ 1326122 h 1536294"/>
                              <a:gd name="connsiteX721" fmla="*/ 721154 w 2991568"/>
                              <a:gd name="connsiteY721" fmla="*/ 1311401 h 1536294"/>
                              <a:gd name="connsiteX722" fmla="*/ 670932 w 2991568"/>
                              <a:gd name="connsiteY722" fmla="*/ 1308803 h 1536294"/>
                              <a:gd name="connsiteX723" fmla="*/ 581743 w 2991568"/>
                              <a:gd name="connsiteY723" fmla="*/ 1308803 h 1536294"/>
                              <a:gd name="connsiteX724" fmla="*/ 581743 w 2991568"/>
                              <a:gd name="connsiteY724" fmla="*/ 1308803 h 1536294"/>
                              <a:gd name="connsiteX725" fmla="*/ 581743 w 2991568"/>
                              <a:gd name="connsiteY725" fmla="*/ 1308803 h 1536294"/>
                              <a:gd name="connsiteX726" fmla="*/ 590402 w 2991568"/>
                              <a:gd name="connsiteY726" fmla="*/ 1325256 h 1536294"/>
                              <a:gd name="connsiteX727" fmla="*/ 759254 w 2991568"/>
                              <a:gd name="connsiteY727" fmla="*/ 1225676 h 1536294"/>
                              <a:gd name="connsiteX728" fmla="*/ 919447 w 2991568"/>
                              <a:gd name="connsiteY728" fmla="*/ 1224810 h 1536294"/>
                              <a:gd name="connsiteX729" fmla="*/ 950620 w 2991568"/>
                              <a:gd name="connsiteY729" fmla="*/ 1220480 h 1536294"/>
                              <a:gd name="connsiteX730" fmla="*/ 932436 w 2991568"/>
                              <a:gd name="connsiteY730" fmla="*/ 1210090 h 1536294"/>
                              <a:gd name="connsiteX731" fmla="*/ 812075 w 2991568"/>
                              <a:gd name="connsiteY731" fmla="*/ 1217017 h 1536294"/>
                              <a:gd name="connsiteX732" fmla="*/ 751461 w 2991568"/>
                              <a:gd name="connsiteY732" fmla="*/ 1208358 h 1536294"/>
                              <a:gd name="connsiteX733" fmla="*/ 733277 w 2991568"/>
                              <a:gd name="connsiteY733" fmla="*/ 1215285 h 1536294"/>
                              <a:gd name="connsiteX734" fmla="*/ 759254 w 2991568"/>
                              <a:gd name="connsiteY734" fmla="*/ 1225676 h 1536294"/>
                              <a:gd name="connsiteX735" fmla="*/ 581743 w 2991568"/>
                              <a:gd name="connsiteY735" fmla="*/ 1309669 h 1536294"/>
                              <a:gd name="connsiteX736" fmla="*/ 581743 w 2991568"/>
                              <a:gd name="connsiteY736" fmla="*/ 1309669 h 1536294"/>
                              <a:gd name="connsiteX737" fmla="*/ 582609 w 2991568"/>
                              <a:gd name="connsiteY737" fmla="*/ 1308803 h 1536294"/>
                              <a:gd name="connsiteX738" fmla="*/ 581743 w 2991568"/>
                              <a:gd name="connsiteY738" fmla="*/ 1309669 h 1536294"/>
                              <a:gd name="connsiteX739" fmla="*/ 22365 w 2991568"/>
                              <a:gd name="connsiteY739" fmla="*/ 450687 h 1536294"/>
                              <a:gd name="connsiteX740" fmla="*/ 22365 w 2991568"/>
                              <a:gd name="connsiteY740" fmla="*/ 450687 h 1536294"/>
                              <a:gd name="connsiteX741" fmla="*/ 22365 w 2991568"/>
                              <a:gd name="connsiteY741" fmla="*/ 450687 h 1536294"/>
                              <a:gd name="connsiteX742" fmla="*/ 1492679 w 2991568"/>
                              <a:gd name="connsiteY742" fmla="*/ 487921 h 1536294"/>
                              <a:gd name="connsiteX743" fmla="*/ 1492679 w 2991568"/>
                              <a:gd name="connsiteY743" fmla="*/ 487921 h 1536294"/>
                              <a:gd name="connsiteX744" fmla="*/ 1447652 w 2991568"/>
                              <a:gd name="connsiteY744" fmla="*/ 471469 h 1536294"/>
                              <a:gd name="connsiteX745" fmla="*/ 1376648 w 2991568"/>
                              <a:gd name="connsiteY745" fmla="*/ 464542 h 1536294"/>
                              <a:gd name="connsiteX746" fmla="*/ 1293520 w 2991568"/>
                              <a:gd name="connsiteY746" fmla="*/ 464542 h 1536294"/>
                              <a:gd name="connsiteX747" fmla="*/ 1288325 w 2991568"/>
                              <a:gd name="connsiteY747" fmla="*/ 483592 h 1536294"/>
                              <a:gd name="connsiteX748" fmla="*/ 1342011 w 2991568"/>
                              <a:gd name="connsiteY748" fmla="*/ 477530 h 1536294"/>
                              <a:gd name="connsiteX749" fmla="*/ 1426870 w 2991568"/>
                              <a:gd name="connsiteY749" fmla="*/ 480128 h 1536294"/>
                              <a:gd name="connsiteX750" fmla="*/ 1492679 w 2991568"/>
                              <a:gd name="connsiteY750" fmla="*/ 487921 h 1536294"/>
                              <a:gd name="connsiteX751" fmla="*/ 1492679 w 2991568"/>
                              <a:gd name="connsiteY751" fmla="*/ 487921 h 1536294"/>
                              <a:gd name="connsiteX752" fmla="*/ 1289191 w 2991568"/>
                              <a:gd name="connsiteY752" fmla="*/ 595294 h 1536294"/>
                              <a:gd name="connsiteX753" fmla="*/ 1355865 w 2991568"/>
                              <a:gd name="connsiteY753" fmla="*/ 597026 h 1536294"/>
                              <a:gd name="connsiteX754" fmla="*/ 1432066 w 2991568"/>
                              <a:gd name="connsiteY754" fmla="*/ 599624 h 1536294"/>
                              <a:gd name="connsiteX755" fmla="*/ 1497009 w 2991568"/>
                              <a:gd name="connsiteY755" fmla="*/ 604819 h 1536294"/>
                              <a:gd name="connsiteX756" fmla="*/ 1497009 w 2991568"/>
                              <a:gd name="connsiteY756" fmla="*/ 604819 h 1536294"/>
                              <a:gd name="connsiteX757" fmla="*/ 1415613 w 2991568"/>
                              <a:gd name="connsiteY757" fmla="*/ 586635 h 1536294"/>
                              <a:gd name="connsiteX758" fmla="*/ 1347206 w 2991568"/>
                              <a:gd name="connsiteY758" fmla="*/ 584037 h 1536294"/>
                              <a:gd name="connsiteX759" fmla="*/ 1290922 w 2991568"/>
                              <a:gd name="connsiteY759" fmla="*/ 577976 h 1536294"/>
                              <a:gd name="connsiteX760" fmla="*/ 1289191 w 2991568"/>
                              <a:gd name="connsiteY760" fmla="*/ 595294 h 1536294"/>
                              <a:gd name="connsiteX761" fmla="*/ 1013831 w 2991568"/>
                              <a:gd name="connsiteY761" fmla="*/ 411721 h 1536294"/>
                              <a:gd name="connsiteX762" fmla="*/ 1013831 w 2991568"/>
                              <a:gd name="connsiteY762" fmla="*/ 411721 h 1536294"/>
                              <a:gd name="connsiteX763" fmla="*/ 1013831 w 2991568"/>
                              <a:gd name="connsiteY763" fmla="*/ 411721 h 1536294"/>
                              <a:gd name="connsiteX764" fmla="*/ 1467568 w 2991568"/>
                              <a:gd name="connsiteY764" fmla="*/ 555462 h 1536294"/>
                              <a:gd name="connsiteX765" fmla="*/ 1394831 w 2991568"/>
                              <a:gd name="connsiteY765" fmla="*/ 549401 h 1536294"/>
                              <a:gd name="connsiteX766" fmla="*/ 1322961 w 2991568"/>
                              <a:gd name="connsiteY766" fmla="*/ 540742 h 1536294"/>
                              <a:gd name="connsiteX767" fmla="*/ 1275336 w 2991568"/>
                              <a:gd name="connsiteY767" fmla="*/ 540742 h 1536294"/>
                              <a:gd name="connsiteX768" fmla="*/ 1303911 w 2991568"/>
                              <a:gd name="connsiteY768" fmla="*/ 551999 h 1536294"/>
                              <a:gd name="connsiteX769" fmla="*/ 1364525 w 2991568"/>
                              <a:gd name="connsiteY769" fmla="*/ 557194 h 1536294"/>
                              <a:gd name="connsiteX770" fmla="*/ 1428602 w 2991568"/>
                              <a:gd name="connsiteY770" fmla="*/ 566719 h 1536294"/>
                              <a:gd name="connsiteX771" fmla="*/ 1486618 w 2991568"/>
                              <a:gd name="connsiteY771" fmla="*/ 571049 h 1536294"/>
                              <a:gd name="connsiteX772" fmla="*/ 1486618 w 2991568"/>
                              <a:gd name="connsiteY772" fmla="*/ 571049 h 1536294"/>
                              <a:gd name="connsiteX773" fmla="*/ 1486618 w 2991568"/>
                              <a:gd name="connsiteY773" fmla="*/ 571049 h 1536294"/>
                              <a:gd name="connsiteX774" fmla="*/ 1467568 w 2991568"/>
                              <a:gd name="connsiteY774" fmla="*/ 555462 h 1536294"/>
                              <a:gd name="connsiteX775" fmla="*/ 801684 w 2991568"/>
                              <a:gd name="connsiteY775" fmla="*/ 407392 h 1536294"/>
                              <a:gd name="connsiteX776" fmla="*/ 872688 w 2991568"/>
                              <a:gd name="connsiteY776" fmla="*/ 410856 h 1536294"/>
                              <a:gd name="connsiteX777" fmla="*/ 1013831 w 2991568"/>
                              <a:gd name="connsiteY777" fmla="*/ 411721 h 1536294"/>
                              <a:gd name="connsiteX778" fmla="*/ 1013831 w 2991568"/>
                              <a:gd name="connsiteY778" fmla="*/ 396135 h 1536294"/>
                              <a:gd name="connsiteX779" fmla="*/ 942827 w 2991568"/>
                              <a:gd name="connsiteY779" fmla="*/ 400465 h 1536294"/>
                              <a:gd name="connsiteX780" fmla="*/ 808611 w 2991568"/>
                              <a:gd name="connsiteY780" fmla="*/ 395269 h 1536294"/>
                              <a:gd name="connsiteX781" fmla="*/ 801684 w 2991568"/>
                              <a:gd name="connsiteY781" fmla="*/ 407392 h 1536294"/>
                              <a:gd name="connsiteX782" fmla="*/ 1460641 w 2991568"/>
                              <a:gd name="connsiteY782" fmla="*/ 515630 h 1536294"/>
                              <a:gd name="connsiteX783" fmla="*/ 1391368 w 2991568"/>
                              <a:gd name="connsiteY783" fmla="*/ 509569 h 1536294"/>
                              <a:gd name="connsiteX784" fmla="*/ 1330754 w 2991568"/>
                              <a:gd name="connsiteY784" fmla="*/ 503508 h 1536294"/>
                              <a:gd name="connsiteX785" fmla="*/ 1281397 w 2991568"/>
                              <a:gd name="connsiteY785" fmla="*/ 498312 h 1536294"/>
                              <a:gd name="connsiteX786" fmla="*/ 1303911 w 2991568"/>
                              <a:gd name="connsiteY786" fmla="*/ 513899 h 1536294"/>
                              <a:gd name="connsiteX787" fmla="*/ 1364525 w 2991568"/>
                              <a:gd name="connsiteY787" fmla="*/ 517362 h 1536294"/>
                              <a:gd name="connsiteX788" fmla="*/ 1437261 w 2991568"/>
                              <a:gd name="connsiteY788" fmla="*/ 525156 h 1536294"/>
                              <a:gd name="connsiteX789" fmla="*/ 1496143 w 2991568"/>
                              <a:gd name="connsiteY789" fmla="*/ 532083 h 1536294"/>
                              <a:gd name="connsiteX790" fmla="*/ 1496143 w 2991568"/>
                              <a:gd name="connsiteY790" fmla="*/ 532083 h 1536294"/>
                              <a:gd name="connsiteX791" fmla="*/ 1496143 w 2991568"/>
                              <a:gd name="connsiteY791" fmla="*/ 532083 h 1536294"/>
                              <a:gd name="connsiteX792" fmla="*/ 1460641 w 2991568"/>
                              <a:gd name="connsiteY792" fmla="*/ 515630 h 1536294"/>
                              <a:gd name="connsiteX793" fmla="*/ 947156 w 2991568"/>
                              <a:gd name="connsiteY793" fmla="*/ 1145146 h 1536294"/>
                              <a:gd name="connsiteX794" fmla="*/ 867493 w 2991568"/>
                              <a:gd name="connsiteY794" fmla="*/ 1144281 h 1536294"/>
                              <a:gd name="connsiteX795" fmla="*/ 742802 w 2991568"/>
                              <a:gd name="connsiteY795" fmla="*/ 1138219 h 1536294"/>
                              <a:gd name="connsiteX796" fmla="*/ 746265 w 2991568"/>
                              <a:gd name="connsiteY796" fmla="*/ 1148610 h 1536294"/>
                              <a:gd name="connsiteX797" fmla="*/ 814672 w 2991568"/>
                              <a:gd name="connsiteY797" fmla="*/ 1152074 h 1536294"/>
                              <a:gd name="connsiteX798" fmla="*/ 903861 w 2991568"/>
                              <a:gd name="connsiteY798" fmla="*/ 1155537 h 1536294"/>
                              <a:gd name="connsiteX799" fmla="*/ 974000 w 2991568"/>
                              <a:gd name="connsiteY799" fmla="*/ 1157269 h 1536294"/>
                              <a:gd name="connsiteX800" fmla="*/ 974000 w 2991568"/>
                              <a:gd name="connsiteY800" fmla="*/ 1157269 h 1536294"/>
                              <a:gd name="connsiteX801" fmla="*/ 974000 w 2991568"/>
                              <a:gd name="connsiteY801" fmla="*/ 1157269 h 1536294"/>
                              <a:gd name="connsiteX802" fmla="*/ 947156 w 2991568"/>
                              <a:gd name="connsiteY802" fmla="*/ 1145146 h 1536294"/>
                              <a:gd name="connsiteX803" fmla="*/ 1481422 w 2991568"/>
                              <a:gd name="connsiteY803" fmla="*/ 397001 h 1536294"/>
                              <a:gd name="connsiteX804" fmla="*/ 1422541 w 2991568"/>
                              <a:gd name="connsiteY804" fmla="*/ 391805 h 1536294"/>
                              <a:gd name="connsiteX805" fmla="*/ 1292654 w 2991568"/>
                              <a:gd name="connsiteY805" fmla="*/ 384878 h 1536294"/>
                              <a:gd name="connsiteX806" fmla="*/ 1290057 w 2991568"/>
                              <a:gd name="connsiteY806" fmla="*/ 403928 h 1536294"/>
                              <a:gd name="connsiteX807" fmla="*/ 1352402 w 2991568"/>
                              <a:gd name="connsiteY807" fmla="*/ 398733 h 1536294"/>
                              <a:gd name="connsiteX808" fmla="*/ 1426004 w 2991568"/>
                              <a:gd name="connsiteY808" fmla="*/ 405660 h 1536294"/>
                              <a:gd name="connsiteX809" fmla="*/ 1487484 w 2991568"/>
                              <a:gd name="connsiteY809" fmla="*/ 415185 h 1536294"/>
                              <a:gd name="connsiteX810" fmla="*/ 1481422 w 2991568"/>
                              <a:gd name="connsiteY810" fmla="*/ 397001 h 1536294"/>
                              <a:gd name="connsiteX811" fmla="*/ 2812325 w 2991568"/>
                              <a:gd name="connsiteY811" fmla="*/ 643785 h 1536294"/>
                              <a:gd name="connsiteX812" fmla="*/ 2812325 w 2991568"/>
                              <a:gd name="connsiteY812" fmla="*/ 643785 h 1536294"/>
                              <a:gd name="connsiteX813" fmla="*/ 2812325 w 2991568"/>
                              <a:gd name="connsiteY813" fmla="*/ 643785 h 1536294"/>
                              <a:gd name="connsiteX814" fmla="*/ 1301313 w 2991568"/>
                              <a:gd name="connsiteY814" fmla="*/ 441162 h 1536294"/>
                              <a:gd name="connsiteX815" fmla="*/ 1374916 w 2991568"/>
                              <a:gd name="connsiteY815" fmla="*/ 436833 h 1536294"/>
                              <a:gd name="connsiteX816" fmla="*/ 1441591 w 2991568"/>
                              <a:gd name="connsiteY816" fmla="*/ 442028 h 1536294"/>
                              <a:gd name="connsiteX817" fmla="*/ 1487484 w 2991568"/>
                              <a:gd name="connsiteY817" fmla="*/ 446358 h 1536294"/>
                              <a:gd name="connsiteX818" fmla="*/ 1380977 w 2991568"/>
                              <a:gd name="connsiteY818" fmla="*/ 427308 h 1536294"/>
                              <a:gd name="connsiteX819" fmla="*/ 1311704 w 2991568"/>
                              <a:gd name="connsiteY819" fmla="*/ 429040 h 1536294"/>
                              <a:gd name="connsiteX820" fmla="*/ 1265811 w 2991568"/>
                              <a:gd name="connsiteY820" fmla="*/ 433369 h 1536294"/>
                              <a:gd name="connsiteX821" fmla="*/ 1301313 w 2991568"/>
                              <a:gd name="connsiteY821" fmla="*/ 441162 h 1536294"/>
                              <a:gd name="connsiteX822" fmla="*/ 1280532 w 2991568"/>
                              <a:gd name="connsiteY822" fmla="*/ 951183 h 1536294"/>
                              <a:gd name="connsiteX823" fmla="*/ 1280532 w 2991568"/>
                              <a:gd name="connsiteY823" fmla="*/ 951183 h 1536294"/>
                              <a:gd name="connsiteX824" fmla="*/ 1418211 w 2991568"/>
                              <a:gd name="connsiteY824" fmla="*/ 941658 h 1536294"/>
                              <a:gd name="connsiteX825" fmla="*/ 1483154 w 2991568"/>
                              <a:gd name="connsiteY825" fmla="*/ 939926 h 1536294"/>
                              <a:gd name="connsiteX826" fmla="*/ 1496143 w 2991568"/>
                              <a:gd name="connsiteY826" fmla="*/ 927803 h 1536294"/>
                              <a:gd name="connsiteX827" fmla="*/ 1464970 w 2991568"/>
                              <a:gd name="connsiteY827" fmla="*/ 921742 h 1536294"/>
                              <a:gd name="connsiteX828" fmla="*/ 1318631 w 2991568"/>
                              <a:gd name="connsiteY828" fmla="*/ 932133 h 1536294"/>
                              <a:gd name="connsiteX829" fmla="*/ 1261481 w 2991568"/>
                              <a:gd name="connsiteY829" fmla="*/ 938194 h 1536294"/>
                              <a:gd name="connsiteX830" fmla="*/ 1280532 w 2991568"/>
                              <a:gd name="connsiteY830" fmla="*/ 951183 h 1536294"/>
                              <a:gd name="connsiteX831" fmla="*/ 1280532 w 2991568"/>
                              <a:gd name="connsiteY831" fmla="*/ 951183 h 1536294"/>
                              <a:gd name="connsiteX832" fmla="*/ 1296984 w 2991568"/>
                              <a:gd name="connsiteY832" fmla="*/ 948585 h 1536294"/>
                              <a:gd name="connsiteX833" fmla="*/ 1285727 w 2991568"/>
                              <a:gd name="connsiteY833" fmla="*/ 950317 h 1536294"/>
                              <a:gd name="connsiteX834" fmla="*/ 1296984 w 2991568"/>
                              <a:gd name="connsiteY834" fmla="*/ 948585 h 1536294"/>
                              <a:gd name="connsiteX835" fmla="*/ 1011234 w 2991568"/>
                              <a:gd name="connsiteY835" fmla="*/ 351974 h 1536294"/>
                              <a:gd name="connsiteX836" fmla="*/ 1002575 w 2991568"/>
                              <a:gd name="connsiteY836" fmla="*/ 352840 h 1536294"/>
                              <a:gd name="connsiteX837" fmla="*/ 1011234 w 2991568"/>
                              <a:gd name="connsiteY837" fmla="*/ 351974 h 1536294"/>
                              <a:gd name="connsiteX838" fmla="*/ 567022 w 2991568"/>
                              <a:gd name="connsiteY838" fmla="*/ 463676 h 1536294"/>
                              <a:gd name="connsiteX839" fmla="*/ 573084 w 2991568"/>
                              <a:gd name="connsiteY839" fmla="*/ 477530 h 1536294"/>
                              <a:gd name="connsiteX840" fmla="*/ 599061 w 2991568"/>
                              <a:gd name="connsiteY840" fmla="*/ 474933 h 1536294"/>
                              <a:gd name="connsiteX841" fmla="*/ 666602 w 2991568"/>
                              <a:gd name="connsiteY841" fmla="*/ 473201 h 1536294"/>
                              <a:gd name="connsiteX842" fmla="*/ 745399 w 2991568"/>
                              <a:gd name="connsiteY842" fmla="*/ 476665 h 1536294"/>
                              <a:gd name="connsiteX843" fmla="*/ 567022 w 2991568"/>
                              <a:gd name="connsiteY843" fmla="*/ 463676 h 1536294"/>
                              <a:gd name="connsiteX844" fmla="*/ 579145 w 2991568"/>
                              <a:gd name="connsiteY844" fmla="*/ 410856 h 1536294"/>
                              <a:gd name="connsiteX845" fmla="*/ 638893 w 2991568"/>
                              <a:gd name="connsiteY845" fmla="*/ 409124 h 1536294"/>
                              <a:gd name="connsiteX846" fmla="*/ 695177 w 2991568"/>
                              <a:gd name="connsiteY846" fmla="*/ 409124 h 1536294"/>
                              <a:gd name="connsiteX847" fmla="*/ 741936 w 2991568"/>
                              <a:gd name="connsiteY847" fmla="*/ 418649 h 1536294"/>
                              <a:gd name="connsiteX848" fmla="*/ 750595 w 2991568"/>
                              <a:gd name="connsiteY848" fmla="*/ 403062 h 1536294"/>
                              <a:gd name="connsiteX849" fmla="*/ 691713 w 2991568"/>
                              <a:gd name="connsiteY849" fmla="*/ 399599 h 1536294"/>
                              <a:gd name="connsiteX850" fmla="*/ 627636 w 2991568"/>
                              <a:gd name="connsiteY850" fmla="*/ 393537 h 1536294"/>
                              <a:gd name="connsiteX851" fmla="*/ 573084 w 2991568"/>
                              <a:gd name="connsiteY851" fmla="*/ 391805 h 1536294"/>
                              <a:gd name="connsiteX852" fmla="*/ 579145 w 2991568"/>
                              <a:gd name="connsiteY852" fmla="*/ 410856 h 1536294"/>
                              <a:gd name="connsiteX853" fmla="*/ 751461 w 2991568"/>
                              <a:gd name="connsiteY853" fmla="*/ 360633 h 1536294"/>
                              <a:gd name="connsiteX854" fmla="*/ 630234 w 2991568"/>
                              <a:gd name="connsiteY854" fmla="*/ 363231 h 1536294"/>
                              <a:gd name="connsiteX855" fmla="*/ 564425 w 2991568"/>
                              <a:gd name="connsiteY855" fmla="*/ 371024 h 1536294"/>
                              <a:gd name="connsiteX856" fmla="*/ 607720 w 2991568"/>
                              <a:gd name="connsiteY856" fmla="*/ 378817 h 1536294"/>
                              <a:gd name="connsiteX857" fmla="*/ 745399 w 2991568"/>
                              <a:gd name="connsiteY857" fmla="*/ 377951 h 1536294"/>
                              <a:gd name="connsiteX858" fmla="*/ 779170 w 2991568"/>
                              <a:gd name="connsiteY858" fmla="*/ 368426 h 1536294"/>
                              <a:gd name="connsiteX859" fmla="*/ 751461 w 2991568"/>
                              <a:gd name="connsiteY859" fmla="*/ 360633 h 1536294"/>
                              <a:gd name="connsiteX860" fmla="*/ 751461 w 2991568"/>
                              <a:gd name="connsiteY860" fmla="*/ 360633 h 1536294"/>
                              <a:gd name="connsiteX861" fmla="*/ 40549 w 2991568"/>
                              <a:gd name="connsiteY861" fmla="*/ 470603 h 1536294"/>
                              <a:gd name="connsiteX862" fmla="*/ 96834 w 2991568"/>
                              <a:gd name="connsiteY862" fmla="*/ 465408 h 1536294"/>
                              <a:gd name="connsiteX863" fmla="*/ 249234 w 2991568"/>
                              <a:gd name="connsiteY863" fmla="*/ 461944 h 1536294"/>
                              <a:gd name="connsiteX864" fmla="*/ 242306 w 2991568"/>
                              <a:gd name="connsiteY864" fmla="*/ 446358 h 1536294"/>
                              <a:gd name="connsiteX865" fmla="*/ 161777 w 2991568"/>
                              <a:gd name="connsiteY865" fmla="*/ 448090 h 1536294"/>
                              <a:gd name="connsiteX866" fmla="*/ 94236 w 2991568"/>
                              <a:gd name="connsiteY866" fmla="*/ 446358 h 1536294"/>
                              <a:gd name="connsiteX867" fmla="*/ 24097 w 2991568"/>
                              <a:gd name="connsiteY867" fmla="*/ 450687 h 1536294"/>
                              <a:gd name="connsiteX868" fmla="*/ 40549 w 2991568"/>
                              <a:gd name="connsiteY868" fmla="*/ 470603 h 1536294"/>
                              <a:gd name="connsiteX869" fmla="*/ 765316 w 2991568"/>
                              <a:gd name="connsiteY869" fmla="*/ 445492 h 1536294"/>
                              <a:gd name="connsiteX870" fmla="*/ 572218 w 2991568"/>
                              <a:gd name="connsiteY870" fmla="*/ 428174 h 1536294"/>
                              <a:gd name="connsiteX871" fmla="*/ 572218 w 2991568"/>
                              <a:gd name="connsiteY871" fmla="*/ 428174 h 1536294"/>
                              <a:gd name="connsiteX872" fmla="*/ 597329 w 2991568"/>
                              <a:gd name="connsiteY872" fmla="*/ 445492 h 1536294"/>
                              <a:gd name="connsiteX873" fmla="*/ 679591 w 2991568"/>
                              <a:gd name="connsiteY873" fmla="*/ 439430 h 1536294"/>
                              <a:gd name="connsiteX874" fmla="*/ 765316 w 2991568"/>
                              <a:gd name="connsiteY874" fmla="*/ 445492 h 1536294"/>
                              <a:gd name="connsiteX875" fmla="*/ 945425 w 2991568"/>
                              <a:gd name="connsiteY875" fmla="*/ 368426 h 1536294"/>
                              <a:gd name="connsiteX876" fmla="*/ 883079 w 2991568"/>
                              <a:gd name="connsiteY876" fmla="*/ 365828 h 1536294"/>
                              <a:gd name="connsiteX877" fmla="*/ 843247 w 2991568"/>
                              <a:gd name="connsiteY877" fmla="*/ 369292 h 1536294"/>
                              <a:gd name="connsiteX878" fmla="*/ 897800 w 2991568"/>
                              <a:gd name="connsiteY878" fmla="*/ 379683 h 1536294"/>
                              <a:gd name="connsiteX879" fmla="*/ 974865 w 2991568"/>
                              <a:gd name="connsiteY879" fmla="*/ 378817 h 1536294"/>
                              <a:gd name="connsiteX880" fmla="*/ 1018161 w 2991568"/>
                              <a:gd name="connsiteY880" fmla="*/ 377085 h 1536294"/>
                              <a:gd name="connsiteX881" fmla="*/ 1018161 w 2991568"/>
                              <a:gd name="connsiteY881" fmla="*/ 377085 h 1536294"/>
                              <a:gd name="connsiteX882" fmla="*/ 1018161 w 2991568"/>
                              <a:gd name="connsiteY882" fmla="*/ 377085 h 1536294"/>
                              <a:gd name="connsiteX883" fmla="*/ 945425 w 2991568"/>
                              <a:gd name="connsiteY883" fmla="*/ 368426 h 1536294"/>
                              <a:gd name="connsiteX884" fmla="*/ 573950 w 2991568"/>
                              <a:gd name="connsiteY884" fmla="*/ 392671 h 1536294"/>
                              <a:gd name="connsiteX885" fmla="*/ 573950 w 2991568"/>
                              <a:gd name="connsiteY885" fmla="*/ 392671 h 1536294"/>
                              <a:gd name="connsiteX886" fmla="*/ 573950 w 2991568"/>
                              <a:gd name="connsiteY886" fmla="*/ 392671 h 1536294"/>
                              <a:gd name="connsiteX887" fmla="*/ 998245 w 2991568"/>
                              <a:gd name="connsiteY887" fmla="*/ 352840 h 1536294"/>
                              <a:gd name="connsiteX888" fmla="*/ 998245 w 2991568"/>
                              <a:gd name="connsiteY888" fmla="*/ 352840 h 1536294"/>
                              <a:gd name="connsiteX889" fmla="*/ 998245 w 2991568"/>
                              <a:gd name="connsiteY889" fmla="*/ 352840 h 1536294"/>
                              <a:gd name="connsiteX890" fmla="*/ 542777 w 2991568"/>
                              <a:gd name="connsiteY890" fmla="*/ 497446 h 1536294"/>
                              <a:gd name="connsiteX891" fmla="*/ 542777 w 2991568"/>
                              <a:gd name="connsiteY891" fmla="*/ 497446 h 1536294"/>
                              <a:gd name="connsiteX892" fmla="*/ 542777 w 2991568"/>
                              <a:gd name="connsiteY892" fmla="*/ 497446 h 1536294"/>
                              <a:gd name="connsiteX893" fmla="*/ 634563 w 2991568"/>
                              <a:gd name="connsiteY893" fmla="*/ 513899 h 1536294"/>
                              <a:gd name="connsiteX894" fmla="*/ 780902 w 2991568"/>
                              <a:gd name="connsiteY894" fmla="*/ 512167 h 1536294"/>
                              <a:gd name="connsiteX895" fmla="*/ 664004 w 2991568"/>
                              <a:gd name="connsiteY895" fmla="*/ 503508 h 1536294"/>
                              <a:gd name="connsiteX896" fmla="*/ 593000 w 2991568"/>
                              <a:gd name="connsiteY896" fmla="*/ 499178 h 1536294"/>
                              <a:gd name="connsiteX897" fmla="*/ 542777 w 2991568"/>
                              <a:gd name="connsiteY897" fmla="*/ 497446 h 1536294"/>
                              <a:gd name="connsiteX898" fmla="*/ 248368 w 2991568"/>
                              <a:gd name="connsiteY898" fmla="*/ 1000540 h 1536294"/>
                              <a:gd name="connsiteX899" fmla="*/ 190352 w 2991568"/>
                              <a:gd name="connsiteY899" fmla="*/ 996210 h 1536294"/>
                              <a:gd name="connsiteX900" fmla="*/ 109822 w 2991568"/>
                              <a:gd name="connsiteY900" fmla="*/ 991881 h 1536294"/>
                              <a:gd name="connsiteX901" fmla="*/ 41415 w 2991568"/>
                              <a:gd name="connsiteY901" fmla="*/ 992746 h 1536294"/>
                              <a:gd name="connsiteX902" fmla="*/ 33622 w 2991568"/>
                              <a:gd name="connsiteY902" fmla="*/ 1008333 h 1536294"/>
                              <a:gd name="connsiteX903" fmla="*/ 97700 w 2991568"/>
                              <a:gd name="connsiteY903" fmla="*/ 1003137 h 1536294"/>
                              <a:gd name="connsiteX904" fmla="*/ 225854 w 2991568"/>
                              <a:gd name="connsiteY904" fmla="*/ 1012662 h 1536294"/>
                              <a:gd name="connsiteX905" fmla="*/ 248368 w 2991568"/>
                              <a:gd name="connsiteY905" fmla="*/ 1000540 h 1536294"/>
                              <a:gd name="connsiteX906" fmla="*/ 2807130 w 2991568"/>
                              <a:gd name="connsiteY906" fmla="*/ 387476 h 1536294"/>
                              <a:gd name="connsiteX907" fmla="*/ 2804531 w 2991568"/>
                              <a:gd name="connsiteY907" fmla="*/ 406526 h 1536294"/>
                              <a:gd name="connsiteX908" fmla="*/ 2866877 w 2991568"/>
                              <a:gd name="connsiteY908" fmla="*/ 401331 h 1536294"/>
                              <a:gd name="connsiteX909" fmla="*/ 2940479 w 2991568"/>
                              <a:gd name="connsiteY909" fmla="*/ 408258 h 1536294"/>
                              <a:gd name="connsiteX910" fmla="*/ 2990702 w 2991568"/>
                              <a:gd name="connsiteY910" fmla="*/ 418649 h 1536294"/>
                              <a:gd name="connsiteX911" fmla="*/ 2990702 w 2991568"/>
                              <a:gd name="connsiteY911" fmla="*/ 400465 h 1536294"/>
                              <a:gd name="connsiteX912" fmla="*/ 2937882 w 2991568"/>
                              <a:gd name="connsiteY912" fmla="*/ 395269 h 1536294"/>
                              <a:gd name="connsiteX913" fmla="*/ 2807130 w 2991568"/>
                              <a:gd name="connsiteY913" fmla="*/ 387476 h 1536294"/>
                              <a:gd name="connsiteX914" fmla="*/ 1344609 w 2991568"/>
                              <a:gd name="connsiteY914" fmla="*/ 31587 h 1536294"/>
                              <a:gd name="connsiteX915" fmla="*/ 1344609 w 2991568"/>
                              <a:gd name="connsiteY915" fmla="*/ 31587 h 1536294"/>
                              <a:gd name="connsiteX916" fmla="*/ 1344609 w 2991568"/>
                              <a:gd name="connsiteY916" fmla="*/ 31587 h 1536294"/>
                              <a:gd name="connsiteX917" fmla="*/ 1528182 w 2991568"/>
                              <a:gd name="connsiteY917" fmla="*/ 1288021 h 1536294"/>
                              <a:gd name="connsiteX918" fmla="*/ 1528182 w 2991568"/>
                              <a:gd name="connsiteY918" fmla="*/ 1288021 h 1536294"/>
                              <a:gd name="connsiteX919" fmla="*/ 1563684 w 2991568"/>
                              <a:gd name="connsiteY919" fmla="*/ 1290619 h 1536294"/>
                              <a:gd name="connsiteX920" fmla="*/ 1731670 w 2991568"/>
                              <a:gd name="connsiteY920" fmla="*/ 1276765 h 1536294"/>
                              <a:gd name="connsiteX921" fmla="*/ 1756782 w 2991568"/>
                              <a:gd name="connsiteY921" fmla="*/ 1262910 h 1536294"/>
                              <a:gd name="connsiteX922" fmla="*/ 1720413 w 2991568"/>
                              <a:gd name="connsiteY922" fmla="*/ 1261178 h 1536294"/>
                              <a:gd name="connsiteX923" fmla="*/ 1720413 w 2991568"/>
                              <a:gd name="connsiteY923" fmla="*/ 1261178 h 1536294"/>
                              <a:gd name="connsiteX924" fmla="*/ 1553293 w 2991568"/>
                              <a:gd name="connsiteY924" fmla="*/ 1275899 h 1536294"/>
                              <a:gd name="connsiteX925" fmla="*/ 1528182 w 2991568"/>
                              <a:gd name="connsiteY925" fmla="*/ 1288021 h 1536294"/>
                              <a:gd name="connsiteX926" fmla="*/ 1721279 w 2991568"/>
                              <a:gd name="connsiteY926" fmla="*/ 1261178 h 1536294"/>
                              <a:gd name="connsiteX927" fmla="*/ 1721279 w 2991568"/>
                              <a:gd name="connsiteY927" fmla="*/ 1261178 h 1536294"/>
                              <a:gd name="connsiteX928" fmla="*/ 1721279 w 2991568"/>
                              <a:gd name="connsiteY928" fmla="*/ 1261178 h 1536294"/>
                              <a:gd name="connsiteX929" fmla="*/ 2777688 w 2991568"/>
                              <a:gd name="connsiteY929" fmla="*/ 386610 h 1536294"/>
                              <a:gd name="connsiteX930" fmla="*/ 2777688 w 2991568"/>
                              <a:gd name="connsiteY930" fmla="*/ 386610 h 1536294"/>
                              <a:gd name="connsiteX931" fmla="*/ 2777688 w 2991568"/>
                              <a:gd name="connsiteY931" fmla="*/ 386610 h 1536294"/>
                              <a:gd name="connsiteX932" fmla="*/ 1341145 w 2991568"/>
                              <a:gd name="connsiteY932" fmla="*/ 69687 h 1536294"/>
                              <a:gd name="connsiteX933" fmla="*/ 1341145 w 2991568"/>
                              <a:gd name="connsiteY933" fmla="*/ 69687 h 1536294"/>
                              <a:gd name="connsiteX934" fmla="*/ 1482288 w 2991568"/>
                              <a:gd name="connsiteY934" fmla="*/ 54967 h 1536294"/>
                              <a:gd name="connsiteX935" fmla="*/ 1497875 w 2991568"/>
                              <a:gd name="connsiteY935" fmla="*/ 41978 h 1536294"/>
                              <a:gd name="connsiteX936" fmla="*/ 1448518 w 2991568"/>
                              <a:gd name="connsiteY936" fmla="*/ 44576 h 1536294"/>
                              <a:gd name="connsiteX937" fmla="*/ 1316034 w 2991568"/>
                              <a:gd name="connsiteY937" fmla="*/ 54101 h 1536294"/>
                              <a:gd name="connsiteX938" fmla="*/ 1272738 w 2991568"/>
                              <a:gd name="connsiteY938" fmla="*/ 62760 h 1536294"/>
                              <a:gd name="connsiteX939" fmla="*/ 1341145 w 2991568"/>
                              <a:gd name="connsiteY939" fmla="*/ 69687 h 1536294"/>
                              <a:gd name="connsiteX940" fmla="*/ 1553293 w 2991568"/>
                              <a:gd name="connsiteY940" fmla="*/ 155412 h 1536294"/>
                              <a:gd name="connsiteX941" fmla="*/ 1618236 w 2991568"/>
                              <a:gd name="connsiteY941" fmla="*/ 159742 h 1536294"/>
                              <a:gd name="connsiteX942" fmla="*/ 1741195 w 2991568"/>
                              <a:gd name="connsiteY942" fmla="*/ 165803 h 1536294"/>
                              <a:gd name="connsiteX943" fmla="*/ 1755050 w 2991568"/>
                              <a:gd name="connsiteY943" fmla="*/ 141558 h 1536294"/>
                              <a:gd name="connsiteX944" fmla="*/ 1729938 w 2991568"/>
                              <a:gd name="connsiteY944" fmla="*/ 145887 h 1536294"/>
                              <a:gd name="connsiteX945" fmla="*/ 1681447 w 2991568"/>
                              <a:gd name="connsiteY945" fmla="*/ 146753 h 1536294"/>
                              <a:gd name="connsiteX946" fmla="*/ 1602650 w 2991568"/>
                              <a:gd name="connsiteY946" fmla="*/ 141558 h 1536294"/>
                              <a:gd name="connsiteX947" fmla="*/ 1553293 w 2991568"/>
                              <a:gd name="connsiteY947" fmla="*/ 155412 h 1536294"/>
                              <a:gd name="connsiteX948" fmla="*/ 1277934 w 2991568"/>
                              <a:gd name="connsiteY948" fmla="*/ 27258 h 1536294"/>
                              <a:gd name="connsiteX949" fmla="*/ 1344609 w 2991568"/>
                              <a:gd name="connsiteY949" fmla="*/ 32453 h 1536294"/>
                              <a:gd name="connsiteX950" fmla="*/ 1344609 w 2991568"/>
                              <a:gd name="connsiteY950" fmla="*/ 32453 h 1536294"/>
                              <a:gd name="connsiteX951" fmla="*/ 1493545 w 2991568"/>
                              <a:gd name="connsiteY951" fmla="*/ 17733 h 1536294"/>
                              <a:gd name="connsiteX952" fmla="*/ 1520388 w 2991568"/>
                              <a:gd name="connsiteY952" fmla="*/ 13403 h 1536294"/>
                              <a:gd name="connsiteX953" fmla="*/ 1509131 w 2991568"/>
                              <a:gd name="connsiteY953" fmla="*/ 415 h 1536294"/>
                              <a:gd name="connsiteX954" fmla="*/ 1443322 w 2991568"/>
                              <a:gd name="connsiteY954" fmla="*/ 9940 h 1536294"/>
                              <a:gd name="connsiteX955" fmla="*/ 1305643 w 2991568"/>
                              <a:gd name="connsiteY955" fmla="*/ 16867 h 1536294"/>
                              <a:gd name="connsiteX956" fmla="*/ 1277934 w 2991568"/>
                              <a:gd name="connsiteY956" fmla="*/ 27258 h 1536294"/>
                              <a:gd name="connsiteX957" fmla="*/ 2894586 w 2991568"/>
                              <a:gd name="connsiteY957" fmla="*/ 429905 h 1536294"/>
                              <a:gd name="connsiteX958" fmla="*/ 2825313 w 2991568"/>
                              <a:gd name="connsiteY958" fmla="*/ 431637 h 1536294"/>
                              <a:gd name="connsiteX959" fmla="*/ 2779420 w 2991568"/>
                              <a:gd name="connsiteY959" fmla="*/ 435967 h 1536294"/>
                              <a:gd name="connsiteX960" fmla="*/ 2814922 w 2991568"/>
                              <a:gd name="connsiteY960" fmla="*/ 443760 h 1536294"/>
                              <a:gd name="connsiteX961" fmla="*/ 2888525 w 2991568"/>
                              <a:gd name="connsiteY961" fmla="*/ 439430 h 1536294"/>
                              <a:gd name="connsiteX962" fmla="*/ 2955200 w 2991568"/>
                              <a:gd name="connsiteY962" fmla="*/ 444626 h 1536294"/>
                              <a:gd name="connsiteX963" fmla="*/ 2989836 w 2991568"/>
                              <a:gd name="connsiteY963" fmla="*/ 451553 h 1536294"/>
                              <a:gd name="connsiteX964" fmla="*/ 2989836 w 2991568"/>
                              <a:gd name="connsiteY964" fmla="*/ 434235 h 1536294"/>
                              <a:gd name="connsiteX965" fmla="*/ 2894586 w 2991568"/>
                              <a:gd name="connsiteY965" fmla="*/ 429905 h 1536294"/>
                              <a:gd name="connsiteX966" fmla="*/ 1342011 w 2991568"/>
                              <a:gd name="connsiteY966" fmla="*/ 69687 h 1536294"/>
                              <a:gd name="connsiteX967" fmla="*/ 1342011 w 2991568"/>
                              <a:gd name="connsiteY967" fmla="*/ 69687 h 1536294"/>
                              <a:gd name="connsiteX968" fmla="*/ 1342011 w 2991568"/>
                              <a:gd name="connsiteY968" fmla="*/ 69687 h 1536294"/>
                              <a:gd name="connsiteX969" fmla="*/ 2072838 w 2991568"/>
                              <a:gd name="connsiteY969" fmla="*/ 75749 h 1536294"/>
                              <a:gd name="connsiteX970" fmla="*/ 2218311 w 2991568"/>
                              <a:gd name="connsiteY970" fmla="*/ 74017 h 1536294"/>
                              <a:gd name="connsiteX971" fmla="*/ 2273729 w 2991568"/>
                              <a:gd name="connsiteY971" fmla="*/ 80078 h 1536294"/>
                              <a:gd name="connsiteX972" fmla="*/ 2270266 w 2991568"/>
                              <a:gd name="connsiteY972" fmla="*/ 64492 h 1536294"/>
                              <a:gd name="connsiteX973" fmla="*/ 2200127 w 2991568"/>
                              <a:gd name="connsiteY973" fmla="*/ 63626 h 1536294"/>
                              <a:gd name="connsiteX974" fmla="*/ 2108341 w 2991568"/>
                              <a:gd name="connsiteY974" fmla="*/ 60162 h 1536294"/>
                              <a:gd name="connsiteX975" fmla="*/ 2112670 w 2991568"/>
                              <a:gd name="connsiteY975" fmla="*/ 60162 h 1536294"/>
                              <a:gd name="connsiteX976" fmla="*/ 2108341 w 2991568"/>
                              <a:gd name="connsiteY976" fmla="*/ 60162 h 1536294"/>
                              <a:gd name="connsiteX977" fmla="*/ 2070241 w 2991568"/>
                              <a:gd name="connsiteY977" fmla="*/ 60162 h 1536294"/>
                              <a:gd name="connsiteX978" fmla="*/ 2072838 w 2991568"/>
                              <a:gd name="connsiteY978" fmla="*/ 75749 h 1536294"/>
                              <a:gd name="connsiteX979" fmla="*/ 1929097 w 2991568"/>
                              <a:gd name="connsiteY979" fmla="*/ 67090 h 1536294"/>
                              <a:gd name="connsiteX980" fmla="*/ 1836445 w 2991568"/>
                              <a:gd name="connsiteY980" fmla="*/ 60162 h 1536294"/>
                              <a:gd name="connsiteX981" fmla="*/ 1784491 w 2991568"/>
                              <a:gd name="connsiteY981" fmla="*/ 61894 h 1536294"/>
                              <a:gd name="connsiteX982" fmla="*/ 1826920 w 2991568"/>
                              <a:gd name="connsiteY982" fmla="*/ 73151 h 1536294"/>
                              <a:gd name="connsiteX983" fmla="*/ 1915243 w 2991568"/>
                              <a:gd name="connsiteY983" fmla="*/ 79212 h 1536294"/>
                              <a:gd name="connsiteX984" fmla="*/ 2004432 w 2991568"/>
                              <a:gd name="connsiteY984" fmla="*/ 87005 h 1536294"/>
                              <a:gd name="connsiteX985" fmla="*/ 2015688 w 2991568"/>
                              <a:gd name="connsiteY985" fmla="*/ 73151 h 1536294"/>
                              <a:gd name="connsiteX986" fmla="*/ 1929097 w 2991568"/>
                              <a:gd name="connsiteY986" fmla="*/ 67090 h 1536294"/>
                              <a:gd name="connsiteX987" fmla="*/ 1775831 w 2991568"/>
                              <a:gd name="connsiteY987" fmla="*/ 92201 h 1536294"/>
                              <a:gd name="connsiteX988" fmla="*/ 1775831 w 2991568"/>
                              <a:gd name="connsiteY988" fmla="*/ 92201 h 1536294"/>
                              <a:gd name="connsiteX989" fmla="*/ 1775831 w 2991568"/>
                              <a:gd name="connsiteY989" fmla="*/ 92201 h 1536294"/>
                              <a:gd name="connsiteX990" fmla="*/ 1775831 w 2991568"/>
                              <a:gd name="connsiteY990" fmla="*/ 92201 h 1536294"/>
                              <a:gd name="connsiteX991" fmla="*/ 1812200 w 2991568"/>
                              <a:gd name="connsiteY991" fmla="*/ 36783 h 1536294"/>
                              <a:gd name="connsiteX992" fmla="*/ 1892729 w 2991568"/>
                              <a:gd name="connsiteY992" fmla="*/ 38515 h 1536294"/>
                              <a:gd name="connsiteX993" fmla="*/ 1963734 w 2991568"/>
                              <a:gd name="connsiteY993" fmla="*/ 44576 h 1536294"/>
                              <a:gd name="connsiteX994" fmla="*/ 2033872 w 2991568"/>
                              <a:gd name="connsiteY994" fmla="*/ 46308 h 1536294"/>
                              <a:gd name="connsiteX995" fmla="*/ 2010493 w 2991568"/>
                              <a:gd name="connsiteY995" fmla="*/ 35051 h 1536294"/>
                              <a:gd name="connsiteX996" fmla="*/ 1931695 w 2991568"/>
                              <a:gd name="connsiteY996" fmla="*/ 29855 h 1536294"/>
                              <a:gd name="connsiteX997" fmla="*/ 1857227 w 2991568"/>
                              <a:gd name="connsiteY997" fmla="*/ 23794 h 1536294"/>
                              <a:gd name="connsiteX998" fmla="*/ 1790552 w 2991568"/>
                              <a:gd name="connsiteY998" fmla="*/ 20330 h 1536294"/>
                              <a:gd name="connsiteX999" fmla="*/ 1790552 w 2991568"/>
                              <a:gd name="connsiteY999" fmla="*/ 20330 h 1536294"/>
                              <a:gd name="connsiteX1000" fmla="*/ 1790552 w 2991568"/>
                              <a:gd name="connsiteY1000" fmla="*/ 20330 h 1536294"/>
                              <a:gd name="connsiteX1001" fmla="*/ 1812200 w 2991568"/>
                              <a:gd name="connsiteY1001" fmla="*/ 36783 h 1536294"/>
                              <a:gd name="connsiteX1002" fmla="*/ 2113536 w 2991568"/>
                              <a:gd name="connsiteY1002" fmla="*/ 60162 h 1536294"/>
                              <a:gd name="connsiteX1003" fmla="*/ 2113536 w 2991568"/>
                              <a:gd name="connsiteY1003" fmla="*/ 60162 h 1536294"/>
                              <a:gd name="connsiteX1004" fmla="*/ 2113536 w 2991568"/>
                              <a:gd name="connsiteY1004" fmla="*/ 60162 h 1536294"/>
                              <a:gd name="connsiteX1005" fmla="*/ 1273604 w 2991568"/>
                              <a:gd name="connsiteY1005" fmla="*/ 145887 h 1536294"/>
                              <a:gd name="connsiteX1006" fmla="*/ 1352402 w 2991568"/>
                              <a:gd name="connsiteY1006" fmla="*/ 146753 h 1536294"/>
                              <a:gd name="connsiteX1007" fmla="*/ 1355865 w 2991568"/>
                              <a:gd name="connsiteY1007" fmla="*/ 146753 h 1536294"/>
                              <a:gd name="connsiteX1008" fmla="*/ 1490947 w 2991568"/>
                              <a:gd name="connsiteY1008" fmla="*/ 132899 h 1536294"/>
                              <a:gd name="connsiteX1009" fmla="*/ 1492679 w 2991568"/>
                              <a:gd name="connsiteY1009" fmla="*/ 116446 h 1536294"/>
                              <a:gd name="connsiteX1010" fmla="*/ 1424273 w 2991568"/>
                              <a:gd name="connsiteY1010" fmla="*/ 125106 h 1536294"/>
                              <a:gd name="connsiteX1011" fmla="*/ 1291788 w 2991568"/>
                              <a:gd name="connsiteY1011" fmla="*/ 132033 h 1536294"/>
                              <a:gd name="connsiteX1012" fmla="*/ 1273604 w 2991568"/>
                              <a:gd name="connsiteY1012" fmla="*/ 145887 h 1536294"/>
                              <a:gd name="connsiteX1013" fmla="*/ 1607845 w 2991568"/>
                              <a:gd name="connsiteY1013" fmla="*/ 119910 h 1536294"/>
                              <a:gd name="connsiteX1014" fmla="*/ 1691838 w 2991568"/>
                              <a:gd name="connsiteY1014" fmla="*/ 120776 h 1536294"/>
                              <a:gd name="connsiteX1015" fmla="*/ 1748122 w 2991568"/>
                              <a:gd name="connsiteY1015" fmla="*/ 127703 h 1536294"/>
                              <a:gd name="connsiteX1016" fmla="*/ 1750720 w 2991568"/>
                              <a:gd name="connsiteY1016" fmla="*/ 109519 h 1536294"/>
                              <a:gd name="connsiteX1017" fmla="*/ 1676252 w 2991568"/>
                              <a:gd name="connsiteY1017" fmla="*/ 106055 h 1536294"/>
                              <a:gd name="connsiteX1018" fmla="*/ 1587929 w 2991568"/>
                              <a:gd name="connsiteY1018" fmla="*/ 105190 h 1536294"/>
                              <a:gd name="connsiteX1019" fmla="*/ 1530779 w 2991568"/>
                              <a:gd name="connsiteY1019" fmla="*/ 102592 h 1536294"/>
                              <a:gd name="connsiteX1020" fmla="*/ 1530779 w 2991568"/>
                              <a:gd name="connsiteY1020" fmla="*/ 102592 h 1536294"/>
                              <a:gd name="connsiteX1021" fmla="*/ 1607845 w 2991568"/>
                              <a:gd name="connsiteY1021" fmla="*/ 119910 h 1536294"/>
                              <a:gd name="connsiteX1022" fmla="*/ 1582734 w 2991568"/>
                              <a:gd name="connsiteY1022" fmla="*/ 80944 h 1536294"/>
                              <a:gd name="connsiteX1023" fmla="*/ 1731670 w 2991568"/>
                              <a:gd name="connsiteY1023" fmla="*/ 90469 h 1536294"/>
                              <a:gd name="connsiteX1024" fmla="*/ 1755916 w 2991568"/>
                              <a:gd name="connsiteY1024" fmla="*/ 70553 h 1536294"/>
                              <a:gd name="connsiteX1025" fmla="*/ 1687509 w 2991568"/>
                              <a:gd name="connsiteY1025" fmla="*/ 70553 h 1536294"/>
                              <a:gd name="connsiteX1026" fmla="*/ 1601784 w 2991568"/>
                              <a:gd name="connsiteY1026" fmla="*/ 66224 h 1536294"/>
                              <a:gd name="connsiteX1027" fmla="*/ 1529913 w 2991568"/>
                              <a:gd name="connsiteY1027" fmla="*/ 61894 h 1536294"/>
                              <a:gd name="connsiteX1028" fmla="*/ 1582734 w 2991568"/>
                              <a:gd name="connsiteY1028" fmla="*/ 80944 h 1536294"/>
                              <a:gd name="connsiteX1029" fmla="*/ 1832116 w 2991568"/>
                              <a:gd name="connsiteY1029" fmla="*/ 106921 h 1536294"/>
                              <a:gd name="connsiteX1030" fmla="*/ 1923902 w 2991568"/>
                              <a:gd name="connsiteY1030" fmla="*/ 111251 h 1536294"/>
                              <a:gd name="connsiteX1031" fmla="*/ 2016554 w 2991568"/>
                              <a:gd name="connsiteY1031" fmla="*/ 120776 h 1536294"/>
                              <a:gd name="connsiteX1032" fmla="*/ 2071106 w 2991568"/>
                              <a:gd name="connsiteY1032" fmla="*/ 119910 h 1536294"/>
                              <a:gd name="connsiteX1033" fmla="*/ 2022616 w 2991568"/>
                              <a:gd name="connsiteY1033" fmla="*/ 109519 h 1536294"/>
                              <a:gd name="connsiteX1034" fmla="*/ 1929097 w 2991568"/>
                              <a:gd name="connsiteY1034" fmla="*/ 99994 h 1536294"/>
                              <a:gd name="connsiteX1035" fmla="*/ 1840775 w 2991568"/>
                              <a:gd name="connsiteY1035" fmla="*/ 93933 h 1536294"/>
                              <a:gd name="connsiteX1036" fmla="*/ 1775831 w 2991568"/>
                              <a:gd name="connsiteY1036" fmla="*/ 92201 h 1536294"/>
                              <a:gd name="connsiteX1037" fmla="*/ 1775831 w 2991568"/>
                              <a:gd name="connsiteY1037" fmla="*/ 92201 h 1536294"/>
                              <a:gd name="connsiteX1038" fmla="*/ 1832116 w 2991568"/>
                              <a:gd name="connsiteY1038" fmla="*/ 106921 h 1536294"/>
                              <a:gd name="connsiteX1039" fmla="*/ 1551561 w 2991568"/>
                              <a:gd name="connsiteY1039" fmla="*/ 38515 h 1536294"/>
                              <a:gd name="connsiteX1040" fmla="*/ 1615638 w 2991568"/>
                              <a:gd name="connsiteY1040" fmla="*/ 40246 h 1536294"/>
                              <a:gd name="connsiteX1041" fmla="*/ 1689240 w 2991568"/>
                              <a:gd name="connsiteY1041" fmla="*/ 47174 h 1536294"/>
                              <a:gd name="connsiteX1042" fmla="*/ 1754184 w 2991568"/>
                              <a:gd name="connsiteY1042" fmla="*/ 48905 h 1536294"/>
                              <a:gd name="connsiteX1043" fmla="*/ 1736000 w 2991568"/>
                              <a:gd name="connsiteY1043" fmla="*/ 33319 h 1536294"/>
                              <a:gd name="connsiteX1044" fmla="*/ 1676252 w 2991568"/>
                              <a:gd name="connsiteY1044" fmla="*/ 28124 h 1536294"/>
                              <a:gd name="connsiteX1045" fmla="*/ 1542902 w 2991568"/>
                              <a:gd name="connsiteY1045" fmla="*/ 22062 h 1536294"/>
                              <a:gd name="connsiteX1046" fmla="*/ 1551561 w 2991568"/>
                              <a:gd name="connsiteY1046" fmla="*/ 38515 h 1536294"/>
                              <a:gd name="connsiteX1047" fmla="*/ 1690106 w 2991568"/>
                              <a:gd name="connsiteY1047" fmla="*/ 186585 h 1536294"/>
                              <a:gd name="connsiteX1048" fmla="*/ 1610443 w 2991568"/>
                              <a:gd name="connsiteY1048" fmla="*/ 182255 h 1536294"/>
                              <a:gd name="connsiteX1049" fmla="*/ 1533377 w 2991568"/>
                              <a:gd name="connsiteY1049" fmla="*/ 175328 h 1536294"/>
                              <a:gd name="connsiteX1050" fmla="*/ 1534243 w 2991568"/>
                              <a:gd name="connsiteY1050" fmla="*/ 175328 h 1536294"/>
                              <a:gd name="connsiteX1051" fmla="*/ 1533377 w 2991568"/>
                              <a:gd name="connsiteY1051" fmla="*/ 175328 h 1536294"/>
                              <a:gd name="connsiteX1052" fmla="*/ 1529913 w 2991568"/>
                              <a:gd name="connsiteY1052" fmla="*/ 191780 h 1536294"/>
                              <a:gd name="connsiteX1053" fmla="*/ 1564550 w 2991568"/>
                              <a:gd name="connsiteY1053" fmla="*/ 195244 h 1536294"/>
                              <a:gd name="connsiteX1054" fmla="*/ 1629493 w 2991568"/>
                              <a:gd name="connsiteY1054" fmla="*/ 196110 h 1536294"/>
                              <a:gd name="connsiteX1055" fmla="*/ 1703095 w 2991568"/>
                              <a:gd name="connsiteY1055" fmla="*/ 204769 h 1536294"/>
                              <a:gd name="connsiteX1056" fmla="*/ 1771502 w 2991568"/>
                              <a:gd name="connsiteY1056" fmla="*/ 196110 h 1536294"/>
                              <a:gd name="connsiteX1057" fmla="*/ 1690106 w 2991568"/>
                              <a:gd name="connsiteY1057" fmla="*/ 186585 h 1536294"/>
                              <a:gd name="connsiteX1058" fmla="*/ 914252 w 2991568"/>
                              <a:gd name="connsiteY1058" fmla="*/ 1423103 h 1536294"/>
                              <a:gd name="connsiteX1059" fmla="*/ 784365 w 2991568"/>
                              <a:gd name="connsiteY1059" fmla="*/ 1402321 h 1536294"/>
                              <a:gd name="connsiteX1060" fmla="*/ 773109 w 2991568"/>
                              <a:gd name="connsiteY1060" fmla="*/ 1419640 h 1536294"/>
                              <a:gd name="connsiteX1061" fmla="*/ 845845 w 2991568"/>
                              <a:gd name="connsiteY1061" fmla="*/ 1424835 h 1536294"/>
                              <a:gd name="connsiteX1062" fmla="*/ 918581 w 2991568"/>
                              <a:gd name="connsiteY1062" fmla="*/ 1436092 h 1536294"/>
                              <a:gd name="connsiteX1063" fmla="*/ 971402 w 2991568"/>
                              <a:gd name="connsiteY1063" fmla="*/ 1435226 h 1536294"/>
                              <a:gd name="connsiteX1064" fmla="*/ 971402 w 2991568"/>
                              <a:gd name="connsiteY1064" fmla="*/ 1435226 h 1536294"/>
                              <a:gd name="connsiteX1065" fmla="*/ 971402 w 2991568"/>
                              <a:gd name="connsiteY1065" fmla="*/ 1435226 h 1536294"/>
                              <a:gd name="connsiteX1066" fmla="*/ 914252 w 2991568"/>
                              <a:gd name="connsiteY1066" fmla="*/ 1423103 h 1536294"/>
                              <a:gd name="connsiteX1067" fmla="*/ 1319497 w 2991568"/>
                              <a:gd name="connsiteY1067" fmla="*/ 720851 h 1536294"/>
                              <a:gd name="connsiteX1068" fmla="*/ 1436395 w 2991568"/>
                              <a:gd name="connsiteY1068" fmla="*/ 713058 h 1536294"/>
                              <a:gd name="connsiteX1069" fmla="*/ 1492679 w 2991568"/>
                              <a:gd name="connsiteY1069" fmla="*/ 711326 h 1536294"/>
                              <a:gd name="connsiteX1070" fmla="*/ 1472763 w 2991568"/>
                              <a:gd name="connsiteY1070" fmla="*/ 692276 h 1536294"/>
                              <a:gd name="connsiteX1071" fmla="*/ 1342877 w 2991568"/>
                              <a:gd name="connsiteY1071" fmla="*/ 699203 h 1536294"/>
                              <a:gd name="connsiteX1072" fmla="*/ 1298716 w 2991568"/>
                              <a:gd name="connsiteY1072" fmla="*/ 709594 h 1536294"/>
                              <a:gd name="connsiteX1073" fmla="*/ 1319497 w 2991568"/>
                              <a:gd name="connsiteY1073" fmla="*/ 720851 h 1536294"/>
                              <a:gd name="connsiteX1074" fmla="*/ 1319497 w 2991568"/>
                              <a:gd name="connsiteY1074" fmla="*/ 720851 h 1536294"/>
                              <a:gd name="connsiteX1075" fmla="*/ 1319497 w 2991568"/>
                              <a:gd name="connsiteY1075" fmla="*/ 720851 h 1536294"/>
                              <a:gd name="connsiteX1076" fmla="*/ 1319497 w 2991568"/>
                              <a:gd name="connsiteY1076" fmla="*/ 720851 h 1536294"/>
                              <a:gd name="connsiteX1077" fmla="*/ 1319497 w 2991568"/>
                              <a:gd name="connsiteY1077" fmla="*/ 720851 h 1536294"/>
                              <a:gd name="connsiteX1078" fmla="*/ 2904977 w 2991568"/>
                              <a:gd name="connsiteY1078" fmla="*/ 512167 h 1536294"/>
                              <a:gd name="connsiteX1079" fmla="*/ 2844364 w 2991568"/>
                              <a:gd name="connsiteY1079" fmla="*/ 506106 h 1536294"/>
                              <a:gd name="connsiteX1080" fmla="*/ 2795007 w 2991568"/>
                              <a:gd name="connsiteY1080" fmla="*/ 500910 h 1536294"/>
                              <a:gd name="connsiteX1081" fmla="*/ 2817520 w 2991568"/>
                              <a:gd name="connsiteY1081" fmla="*/ 516496 h 1536294"/>
                              <a:gd name="connsiteX1082" fmla="*/ 2878134 w 2991568"/>
                              <a:gd name="connsiteY1082" fmla="*/ 519960 h 1536294"/>
                              <a:gd name="connsiteX1083" fmla="*/ 2950870 w 2991568"/>
                              <a:gd name="connsiteY1083" fmla="*/ 527753 h 1536294"/>
                              <a:gd name="connsiteX1084" fmla="*/ 2991568 w 2991568"/>
                              <a:gd name="connsiteY1084" fmla="*/ 536412 h 1536294"/>
                              <a:gd name="connsiteX1085" fmla="*/ 2991568 w 2991568"/>
                              <a:gd name="connsiteY1085" fmla="*/ 519094 h 1536294"/>
                              <a:gd name="connsiteX1086" fmla="*/ 2975982 w 2991568"/>
                              <a:gd name="connsiteY1086" fmla="*/ 518228 h 1536294"/>
                              <a:gd name="connsiteX1087" fmla="*/ 2904977 w 2991568"/>
                              <a:gd name="connsiteY1087" fmla="*/ 512167 h 1536294"/>
                              <a:gd name="connsiteX1088" fmla="*/ 575682 w 2991568"/>
                              <a:gd name="connsiteY1088" fmla="*/ 175328 h 1536294"/>
                              <a:gd name="connsiteX1089" fmla="*/ 639759 w 2991568"/>
                              <a:gd name="connsiteY1089" fmla="*/ 170999 h 1536294"/>
                              <a:gd name="connsiteX1090" fmla="*/ 766182 w 2991568"/>
                              <a:gd name="connsiteY1090" fmla="*/ 177060 h 1536294"/>
                              <a:gd name="connsiteX1091" fmla="*/ 774841 w 2991568"/>
                              <a:gd name="connsiteY1091" fmla="*/ 159742 h 1536294"/>
                              <a:gd name="connsiteX1092" fmla="*/ 706434 w 2991568"/>
                              <a:gd name="connsiteY1092" fmla="*/ 158010 h 1536294"/>
                              <a:gd name="connsiteX1093" fmla="*/ 631100 w 2991568"/>
                              <a:gd name="connsiteY1093" fmla="*/ 158010 h 1536294"/>
                              <a:gd name="connsiteX1094" fmla="*/ 569620 w 2991568"/>
                              <a:gd name="connsiteY1094" fmla="*/ 158010 h 1536294"/>
                              <a:gd name="connsiteX1095" fmla="*/ 575682 w 2991568"/>
                              <a:gd name="connsiteY1095" fmla="*/ 175328 h 1536294"/>
                              <a:gd name="connsiteX1096" fmla="*/ 570486 w 2991568"/>
                              <a:gd name="connsiteY1096" fmla="*/ 158876 h 1536294"/>
                              <a:gd name="connsiteX1097" fmla="*/ 570486 w 2991568"/>
                              <a:gd name="connsiteY1097" fmla="*/ 158876 h 1536294"/>
                              <a:gd name="connsiteX1098" fmla="*/ 570486 w 2991568"/>
                              <a:gd name="connsiteY1098" fmla="*/ 158876 h 1536294"/>
                              <a:gd name="connsiteX1099" fmla="*/ 2908441 w 2991568"/>
                              <a:gd name="connsiteY1099" fmla="*/ 551999 h 1536294"/>
                              <a:gd name="connsiteX1100" fmla="*/ 2836570 w 2991568"/>
                              <a:gd name="connsiteY1100" fmla="*/ 543340 h 1536294"/>
                              <a:gd name="connsiteX1101" fmla="*/ 2788945 w 2991568"/>
                              <a:gd name="connsiteY1101" fmla="*/ 543340 h 1536294"/>
                              <a:gd name="connsiteX1102" fmla="*/ 2817520 w 2991568"/>
                              <a:gd name="connsiteY1102" fmla="*/ 554596 h 1536294"/>
                              <a:gd name="connsiteX1103" fmla="*/ 2878134 w 2991568"/>
                              <a:gd name="connsiteY1103" fmla="*/ 559792 h 1536294"/>
                              <a:gd name="connsiteX1104" fmla="*/ 2942211 w 2991568"/>
                              <a:gd name="connsiteY1104" fmla="*/ 569317 h 1536294"/>
                              <a:gd name="connsiteX1105" fmla="*/ 2989836 w 2991568"/>
                              <a:gd name="connsiteY1105" fmla="*/ 576244 h 1536294"/>
                              <a:gd name="connsiteX1106" fmla="*/ 2989836 w 2991568"/>
                              <a:gd name="connsiteY1106" fmla="*/ 558926 h 1536294"/>
                              <a:gd name="connsiteX1107" fmla="*/ 2981177 w 2991568"/>
                              <a:gd name="connsiteY1107" fmla="*/ 558060 h 1536294"/>
                              <a:gd name="connsiteX1108" fmla="*/ 2908441 w 2991568"/>
                              <a:gd name="connsiteY1108" fmla="*/ 551999 h 1536294"/>
                              <a:gd name="connsiteX1109" fmla="*/ 1382709 w 2991568"/>
                              <a:gd name="connsiteY1109" fmla="*/ 1048165 h 1536294"/>
                              <a:gd name="connsiteX1110" fmla="*/ 1441591 w 2991568"/>
                              <a:gd name="connsiteY1110" fmla="*/ 1048165 h 1536294"/>
                              <a:gd name="connsiteX1111" fmla="*/ 1500472 w 2991568"/>
                              <a:gd name="connsiteY1111" fmla="*/ 1047299 h 1536294"/>
                              <a:gd name="connsiteX1112" fmla="*/ 1486618 w 2991568"/>
                              <a:gd name="connsiteY1112" fmla="*/ 1033444 h 1536294"/>
                              <a:gd name="connsiteX1113" fmla="*/ 1428602 w 2991568"/>
                              <a:gd name="connsiteY1113" fmla="*/ 1033444 h 1536294"/>
                              <a:gd name="connsiteX1114" fmla="*/ 1298716 w 2991568"/>
                              <a:gd name="connsiteY1114" fmla="*/ 1030846 h 1536294"/>
                              <a:gd name="connsiteX1115" fmla="*/ 1275336 w 2991568"/>
                              <a:gd name="connsiteY1115" fmla="*/ 1044701 h 1536294"/>
                              <a:gd name="connsiteX1116" fmla="*/ 1257152 w 2991568"/>
                              <a:gd name="connsiteY1116" fmla="*/ 1055958 h 1536294"/>
                              <a:gd name="connsiteX1117" fmla="*/ 1309106 w 2991568"/>
                              <a:gd name="connsiteY1117" fmla="*/ 1068081 h 1536294"/>
                              <a:gd name="connsiteX1118" fmla="*/ 1383575 w 2991568"/>
                              <a:gd name="connsiteY1118" fmla="*/ 1070678 h 1536294"/>
                              <a:gd name="connsiteX1119" fmla="*/ 1471898 w 2991568"/>
                              <a:gd name="connsiteY1119" fmla="*/ 1071544 h 1536294"/>
                              <a:gd name="connsiteX1120" fmla="*/ 1471898 w 2991568"/>
                              <a:gd name="connsiteY1120" fmla="*/ 1071544 h 1536294"/>
                              <a:gd name="connsiteX1121" fmla="*/ 1457177 w 2991568"/>
                              <a:gd name="connsiteY1121" fmla="*/ 1058556 h 1536294"/>
                              <a:gd name="connsiteX1122" fmla="*/ 1387038 w 2991568"/>
                              <a:gd name="connsiteY1122" fmla="*/ 1057690 h 1536294"/>
                              <a:gd name="connsiteX1123" fmla="*/ 1320363 w 2991568"/>
                              <a:gd name="connsiteY1123" fmla="*/ 1052494 h 1536294"/>
                              <a:gd name="connsiteX1124" fmla="*/ 1278800 w 2991568"/>
                              <a:gd name="connsiteY1124" fmla="*/ 1049031 h 1536294"/>
                              <a:gd name="connsiteX1125" fmla="*/ 1382709 w 2991568"/>
                              <a:gd name="connsiteY1125" fmla="*/ 1048165 h 1536294"/>
                              <a:gd name="connsiteX1126" fmla="*/ 1366256 w 2991568"/>
                              <a:gd name="connsiteY1126" fmla="*/ 797917 h 1536294"/>
                              <a:gd name="connsiteX1127" fmla="*/ 1366256 w 2991568"/>
                              <a:gd name="connsiteY1127" fmla="*/ 797917 h 1536294"/>
                              <a:gd name="connsiteX1128" fmla="*/ 1366256 w 2991568"/>
                              <a:gd name="connsiteY1128" fmla="*/ 797917 h 1536294"/>
                              <a:gd name="connsiteX1129" fmla="*/ 1366256 w 2991568"/>
                              <a:gd name="connsiteY1129" fmla="*/ 797917 h 1536294"/>
                              <a:gd name="connsiteX1130" fmla="*/ 1496143 w 2991568"/>
                              <a:gd name="connsiteY1130" fmla="*/ 784928 h 1536294"/>
                              <a:gd name="connsiteX1131" fmla="*/ 1500472 w 2991568"/>
                              <a:gd name="connsiteY1131" fmla="*/ 770208 h 1536294"/>
                              <a:gd name="connsiteX1132" fmla="*/ 1477093 w 2991568"/>
                              <a:gd name="connsiteY1132" fmla="*/ 769342 h 1536294"/>
                              <a:gd name="connsiteX1133" fmla="*/ 1399161 w 2991568"/>
                              <a:gd name="connsiteY1133" fmla="*/ 778001 h 1536294"/>
                              <a:gd name="connsiteX1134" fmla="*/ 1329888 w 2991568"/>
                              <a:gd name="connsiteY1134" fmla="*/ 778001 h 1536294"/>
                              <a:gd name="connsiteX1135" fmla="*/ 1281397 w 2991568"/>
                              <a:gd name="connsiteY1135" fmla="*/ 782331 h 1536294"/>
                              <a:gd name="connsiteX1136" fmla="*/ 1291788 w 2991568"/>
                              <a:gd name="connsiteY1136" fmla="*/ 795319 h 1536294"/>
                              <a:gd name="connsiteX1137" fmla="*/ 1366256 w 2991568"/>
                              <a:gd name="connsiteY1137" fmla="*/ 797917 h 1536294"/>
                              <a:gd name="connsiteX1138" fmla="*/ 1366256 w 2991568"/>
                              <a:gd name="connsiteY1138" fmla="*/ 797917 h 1536294"/>
                              <a:gd name="connsiteX1139" fmla="*/ 548838 w 2991568"/>
                              <a:gd name="connsiteY1139" fmla="*/ 260187 h 1536294"/>
                              <a:gd name="connsiteX1140" fmla="*/ 548838 w 2991568"/>
                              <a:gd name="connsiteY1140" fmla="*/ 260187 h 1536294"/>
                              <a:gd name="connsiteX1141" fmla="*/ 574816 w 2991568"/>
                              <a:gd name="connsiteY1141" fmla="*/ 272310 h 1536294"/>
                              <a:gd name="connsiteX1142" fmla="*/ 654479 w 2991568"/>
                              <a:gd name="connsiteY1142" fmla="*/ 274042 h 1536294"/>
                              <a:gd name="connsiteX1143" fmla="*/ 779170 w 2991568"/>
                              <a:gd name="connsiteY1143" fmla="*/ 280103 h 1536294"/>
                              <a:gd name="connsiteX1144" fmla="*/ 775706 w 2991568"/>
                              <a:gd name="connsiteY1144" fmla="*/ 269712 h 1536294"/>
                              <a:gd name="connsiteX1145" fmla="*/ 707300 w 2991568"/>
                              <a:gd name="connsiteY1145" fmla="*/ 266249 h 1536294"/>
                              <a:gd name="connsiteX1146" fmla="*/ 618111 w 2991568"/>
                              <a:gd name="connsiteY1146" fmla="*/ 262785 h 1536294"/>
                              <a:gd name="connsiteX1147" fmla="*/ 548838 w 2991568"/>
                              <a:gd name="connsiteY1147" fmla="*/ 260187 h 1536294"/>
                              <a:gd name="connsiteX1148" fmla="*/ 548838 w 2991568"/>
                              <a:gd name="connsiteY1148" fmla="*/ 260187 h 1536294"/>
                              <a:gd name="connsiteX1149" fmla="*/ 967072 w 2991568"/>
                              <a:gd name="connsiteY1149" fmla="*/ 1450812 h 1536294"/>
                              <a:gd name="connsiteX1150" fmla="*/ 898666 w 2991568"/>
                              <a:gd name="connsiteY1150" fmla="*/ 1449081 h 1536294"/>
                              <a:gd name="connsiteX1151" fmla="*/ 839784 w 2991568"/>
                              <a:gd name="connsiteY1151" fmla="*/ 1447349 h 1536294"/>
                              <a:gd name="connsiteX1152" fmla="*/ 807745 w 2991568"/>
                              <a:gd name="connsiteY1152" fmla="*/ 1445617 h 1536294"/>
                              <a:gd name="connsiteX1153" fmla="*/ 780902 w 2991568"/>
                              <a:gd name="connsiteY1153" fmla="*/ 1436958 h 1536294"/>
                              <a:gd name="connsiteX1154" fmla="*/ 771377 w 2991568"/>
                              <a:gd name="connsiteY1154" fmla="*/ 1454276 h 1536294"/>
                              <a:gd name="connsiteX1155" fmla="*/ 828527 w 2991568"/>
                              <a:gd name="connsiteY1155" fmla="*/ 1457740 h 1536294"/>
                              <a:gd name="connsiteX1156" fmla="*/ 898666 w 2991568"/>
                              <a:gd name="connsiteY1156" fmla="*/ 1462935 h 1536294"/>
                              <a:gd name="connsiteX1157" fmla="*/ 957547 w 2991568"/>
                              <a:gd name="connsiteY1157" fmla="*/ 1466399 h 1536294"/>
                              <a:gd name="connsiteX1158" fmla="*/ 967072 w 2991568"/>
                              <a:gd name="connsiteY1158" fmla="*/ 1450812 h 1536294"/>
                              <a:gd name="connsiteX1159" fmla="*/ 179095 w 2991568"/>
                              <a:gd name="connsiteY1159" fmla="*/ 1296681 h 1536294"/>
                              <a:gd name="connsiteX1160" fmla="*/ 179095 w 2991568"/>
                              <a:gd name="connsiteY1160" fmla="*/ 1296681 h 1536294"/>
                              <a:gd name="connsiteX1161" fmla="*/ 179095 w 2991568"/>
                              <a:gd name="connsiteY1161" fmla="*/ 1296681 h 1536294"/>
                              <a:gd name="connsiteX1162" fmla="*/ 225854 w 2991568"/>
                              <a:gd name="connsiteY1162" fmla="*/ 1413578 h 1536294"/>
                              <a:gd name="connsiteX1163" fmla="*/ 160911 w 2991568"/>
                              <a:gd name="connsiteY1163" fmla="*/ 1415310 h 1536294"/>
                              <a:gd name="connsiteX1164" fmla="*/ 78649 w 2991568"/>
                              <a:gd name="connsiteY1164" fmla="*/ 1423969 h 1536294"/>
                              <a:gd name="connsiteX1165" fmla="*/ 44879 w 2991568"/>
                              <a:gd name="connsiteY1165" fmla="*/ 1424835 h 1536294"/>
                              <a:gd name="connsiteX1166" fmla="*/ 42281 w 2991568"/>
                              <a:gd name="connsiteY1166" fmla="*/ 1441287 h 1536294"/>
                              <a:gd name="connsiteX1167" fmla="*/ 196413 w 2991568"/>
                              <a:gd name="connsiteY1167" fmla="*/ 1429165 h 1536294"/>
                              <a:gd name="connsiteX1168" fmla="*/ 250966 w 2991568"/>
                              <a:gd name="connsiteY1168" fmla="*/ 1421372 h 1536294"/>
                              <a:gd name="connsiteX1169" fmla="*/ 225854 w 2991568"/>
                              <a:gd name="connsiteY1169" fmla="*/ 1413578 h 1536294"/>
                              <a:gd name="connsiteX1170" fmla="*/ 225854 w 2991568"/>
                              <a:gd name="connsiteY1170" fmla="*/ 1413578 h 1536294"/>
                              <a:gd name="connsiteX1171" fmla="*/ 2890257 w 2991568"/>
                              <a:gd name="connsiteY1171" fmla="*/ 467140 h 1536294"/>
                              <a:gd name="connsiteX1172" fmla="*/ 2807130 w 2991568"/>
                              <a:gd name="connsiteY1172" fmla="*/ 467140 h 1536294"/>
                              <a:gd name="connsiteX1173" fmla="*/ 2801934 w 2991568"/>
                              <a:gd name="connsiteY1173" fmla="*/ 486190 h 1536294"/>
                              <a:gd name="connsiteX1174" fmla="*/ 2855620 w 2991568"/>
                              <a:gd name="connsiteY1174" fmla="*/ 480128 h 1536294"/>
                              <a:gd name="connsiteX1175" fmla="*/ 2940479 w 2991568"/>
                              <a:gd name="connsiteY1175" fmla="*/ 482726 h 1536294"/>
                              <a:gd name="connsiteX1176" fmla="*/ 2989836 w 2991568"/>
                              <a:gd name="connsiteY1176" fmla="*/ 493983 h 1536294"/>
                              <a:gd name="connsiteX1177" fmla="*/ 2989836 w 2991568"/>
                              <a:gd name="connsiteY1177" fmla="*/ 478396 h 1536294"/>
                              <a:gd name="connsiteX1178" fmla="*/ 2961261 w 2991568"/>
                              <a:gd name="connsiteY1178" fmla="*/ 474933 h 1536294"/>
                              <a:gd name="connsiteX1179" fmla="*/ 2890257 w 2991568"/>
                              <a:gd name="connsiteY1179" fmla="*/ 467140 h 1536294"/>
                              <a:gd name="connsiteX1180" fmla="*/ 1251091 w 2991568"/>
                              <a:gd name="connsiteY1180" fmla="*/ 1270703 h 1536294"/>
                              <a:gd name="connsiteX1181" fmla="*/ 1251091 w 2991568"/>
                              <a:gd name="connsiteY1181" fmla="*/ 1270703 h 1536294"/>
                              <a:gd name="connsiteX1182" fmla="*/ 1195672 w 2991568"/>
                              <a:gd name="connsiteY1182" fmla="*/ 1256849 h 1536294"/>
                              <a:gd name="connsiteX1183" fmla="*/ 1019027 w 2991568"/>
                              <a:gd name="connsiteY1183" fmla="*/ 1248190 h 1536294"/>
                              <a:gd name="connsiteX1184" fmla="*/ 998245 w 2991568"/>
                              <a:gd name="connsiteY1184" fmla="*/ 1253385 h 1536294"/>
                              <a:gd name="connsiteX1185" fmla="*/ 1019893 w 2991568"/>
                              <a:gd name="connsiteY1185" fmla="*/ 1262044 h 1536294"/>
                              <a:gd name="connsiteX1186" fmla="*/ 1114277 w 2991568"/>
                              <a:gd name="connsiteY1186" fmla="*/ 1266374 h 1536294"/>
                              <a:gd name="connsiteX1187" fmla="*/ 1201734 w 2991568"/>
                              <a:gd name="connsiteY1187" fmla="*/ 1270703 h 1536294"/>
                              <a:gd name="connsiteX1188" fmla="*/ 1251091 w 2991568"/>
                              <a:gd name="connsiteY1188" fmla="*/ 1270703 h 1536294"/>
                              <a:gd name="connsiteX1189" fmla="*/ 1251091 w 2991568"/>
                              <a:gd name="connsiteY1189" fmla="*/ 1270703 h 1536294"/>
                              <a:gd name="connsiteX1190" fmla="*/ 957547 w 2991568"/>
                              <a:gd name="connsiteY1190" fmla="*/ 1466399 h 1536294"/>
                              <a:gd name="connsiteX1191" fmla="*/ 957547 w 2991568"/>
                              <a:gd name="connsiteY1191" fmla="*/ 1466399 h 1536294"/>
                              <a:gd name="connsiteX1192" fmla="*/ 957547 w 2991568"/>
                              <a:gd name="connsiteY1192" fmla="*/ 1466399 h 1536294"/>
                              <a:gd name="connsiteX1193" fmla="*/ 2473755 w 2991568"/>
                              <a:gd name="connsiteY1193" fmla="*/ 161474 h 1536294"/>
                              <a:gd name="connsiteX1194" fmla="*/ 2358588 w 2991568"/>
                              <a:gd name="connsiteY1194" fmla="*/ 166669 h 1536294"/>
                              <a:gd name="connsiteX1195" fmla="*/ 2312695 w 2991568"/>
                              <a:gd name="connsiteY1195" fmla="*/ 167535 h 1536294"/>
                              <a:gd name="connsiteX1196" fmla="*/ 2347332 w 2991568"/>
                              <a:gd name="connsiteY1196" fmla="*/ 177926 h 1536294"/>
                              <a:gd name="connsiteX1197" fmla="*/ 2478084 w 2991568"/>
                              <a:gd name="connsiteY1197" fmla="*/ 177060 h 1536294"/>
                              <a:gd name="connsiteX1198" fmla="*/ 2478084 w 2991568"/>
                              <a:gd name="connsiteY1198" fmla="*/ 177060 h 1536294"/>
                              <a:gd name="connsiteX1199" fmla="*/ 2478084 w 2991568"/>
                              <a:gd name="connsiteY1199" fmla="*/ 177060 h 1536294"/>
                              <a:gd name="connsiteX1200" fmla="*/ 2473755 w 2991568"/>
                              <a:gd name="connsiteY1200" fmla="*/ 161474 h 1536294"/>
                              <a:gd name="connsiteX1201" fmla="*/ 23231 w 2991568"/>
                              <a:gd name="connsiteY1201" fmla="*/ 1324390 h 1536294"/>
                              <a:gd name="connsiteX1202" fmla="*/ 72588 w 2991568"/>
                              <a:gd name="connsiteY1202" fmla="*/ 1321792 h 1536294"/>
                              <a:gd name="connsiteX1203" fmla="*/ 205072 w 2991568"/>
                              <a:gd name="connsiteY1203" fmla="*/ 1312267 h 1536294"/>
                              <a:gd name="connsiteX1204" fmla="*/ 248368 w 2991568"/>
                              <a:gd name="connsiteY1204" fmla="*/ 1303608 h 1536294"/>
                              <a:gd name="connsiteX1205" fmla="*/ 179961 w 2991568"/>
                              <a:gd name="connsiteY1205" fmla="*/ 1297546 h 1536294"/>
                              <a:gd name="connsiteX1206" fmla="*/ 179095 w 2991568"/>
                              <a:gd name="connsiteY1206" fmla="*/ 1297546 h 1536294"/>
                              <a:gd name="connsiteX1207" fmla="*/ 38818 w 2991568"/>
                              <a:gd name="connsiteY1207" fmla="*/ 1312267 h 1536294"/>
                              <a:gd name="connsiteX1208" fmla="*/ 23231 w 2991568"/>
                              <a:gd name="connsiteY1208" fmla="*/ 1324390 h 1536294"/>
                              <a:gd name="connsiteX1209" fmla="*/ 186888 w 2991568"/>
                              <a:gd name="connsiteY1209" fmla="*/ 258455 h 1536294"/>
                              <a:gd name="connsiteX1210" fmla="*/ 91638 w 2991568"/>
                              <a:gd name="connsiteY1210" fmla="*/ 252394 h 1536294"/>
                              <a:gd name="connsiteX1211" fmla="*/ 24963 w 2991568"/>
                              <a:gd name="connsiteY1211" fmla="*/ 254992 h 1536294"/>
                              <a:gd name="connsiteX1212" fmla="*/ 90772 w 2991568"/>
                              <a:gd name="connsiteY1212" fmla="*/ 269712 h 1536294"/>
                              <a:gd name="connsiteX1213" fmla="*/ 184290 w 2991568"/>
                              <a:gd name="connsiteY1213" fmla="*/ 277505 h 1536294"/>
                              <a:gd name="connsiteX1214" fmla="*/ 249234 w 2991568"/>
                              <a:gd name="connsiteY1214" fmla="*/ 279237 h 1536294"/>
                              <a:gd name="connsiteX1215" fmla="*/ 244038 w 2991568"/>
                              <a:gd name="connsiteY1215" fmla="*/ 259321 h 1536294"/>
                              <a:gd name="connsiteX1216" fmla="*/ 186888 w 2991568"/>
                              <a:gd name="connsiteY1216" fmla="*/ 258455 h 1536294"/>
                              <a:gd name="connsiteX1217" fmla="*/ 35354 w 2991568"/>
                              <a:gd name="connsiteY1217" fmla="*/ 328594 h 1536294"/>
                              <a:gd name="connsiteX1218" fmla="*/ 93370 w 2991568"/>
                              <a:gd name="connsiteY1218" fmla="*/ 329460 h 1536294"/>
                              <a:gd name="connsiteX1219" fmla="*/ 223256 w 2991568"/>
                              <a:gd name="connsiteY1219" fmla="*/ 332924 h 1536294"/>
                              <a:gd name="connsiteX1220" fmla="*/ 246636 w 2991568"/>
                              <a:gd name="connsiteY1220" fmla="*/ 314740 h 1536294"/>
                              <a:gd name="connsiteX1221" fmla="*/ 264820 w 2991568"/>
                              <a:gd name="connsiteY1221" fmla="*/ 300019 h 1536294"/>
                              <a:gd name="connsiteX1222" fmla="*/ 212865 w 2991568"/>
                              <a:gd name="connsiteY1222" fmla="*/ 284433 h 1536294"/>
                              <a:gd name="connsiteX1223" fmla="*/ 138397 w 2991568"/>
                              <a:gd name="connsiteY1223" fmla="*/ 280969 h 1536294"/>
                              <a:gd name="connsiteX1224" fmla="*/ 50075 w 2991568"/>
                              <a:gd name="connsiteY1224" fmla="*/ 280103 h 1536294"/>
                              <a:gd name="connsiteX1225" fmla="*/ 134934 w 2991568"/>
                              <a:gd name="connsiteY1225" fmla="*/ 298287 h 1536294"/>
                              <a:gd name="connsiteX1226" fmla="*/ 200743 w 2991568"/>
                              <a:gd name="connsiteY1226" fmla="*/ 305215 h 1536294"/>
                              <a:gd name="connsiteX1227" fmla="*/ 242306 w 2991568"/>
                              <a:gd name="connsiteY1227" fmla="*/ 309544 h 1536294"/>
                              <a:gd name="connsiteX1228" fmla="*/ 138397 w 2991568"/>
                              <a:gd name="connsiteY1228" fmla="*/ 309544 h 1536294"/>
                              <a:gd name="connsiteX1229" fmla="*/ 79515 w 2991568"/>
                              <a:gd name="connsiteY1229" fmla="*/ 309544 h 1536294"/>
                              <a:gd name="connsiteX1230" fmla="*/ 20634 w 2991568"/>
                              <a:gd name="connsiteY1230" fmla="*/ 310410 h 1536294"/>
                              <a:gd name="connsiteX1231" fmla="*/ 35354 w 2991568"/>
                              <a:gd name="connsiteY1231" fmla="*/ 328594 h 1536294"/>
                              <a:gd name="connsiteX1232" fmla="*/ 247502 w 2991568"/>
                              <a:gd name="connsiteY1232" fmla="*/ 1219615 h 1536294"/>
                              <a:gd name="connsiteX1233" fmla="*/ 168704 w 2991568"/>
                              <a:gd name="connsiteY1233" fmla="*/ 1218749 h 1536294"/>
                              <a:gd name="connsiteX1234" fmla="*/ 166106 w 2991568"/>
                              <a:gd name="connsiteY1234" fmla="*/ 1218749 h 1536294"/>
                              <a:gd name="connsiteX1235" fmla="*/ 31024 w 2991568"/>
                              <a:gd name="connsiteY1235" fmla="*/ 1232603 h 1536294"/>
                              <a:gd name="connsiteX1236" fmla="*/ 29293 w 2991568"/>
                              <a:gd name="connsiteY1236" fmla="*/ 1249056 h 1536294"/>
                              <a:gd name="connsiteX1237" fmla="*/ 97700 w 2991568"/>
                              <a:gd name="connsiteY1237" fmla="*/ 1240396 h 1536294"/>
                              <a:gd name="connsiteX1238" fmla="*/ 230184 w 2991568"/>
                              <a:gd name="connsiteY1238" fmla="*/ 1233469 h 1536294"/>
                              <a:gd name="connsiteX1239" fmla="*/ 247502 w 2991568"/>
                              <a:gd name="connsiteY1239" fmla="*/ 1219615 h 1536294"/>
                              <a:gd name="connsiteX1240" fmla="*/ 2481547 w 2991568"/>
                              <a:gd name="connsiteY1240" fmla="*/ 769342 h 1536294"/>
                              <a:gd name="connsiteX1241" fmla="*/ 2423531 w 2991568"/>
                              <a:gd name="connsiteY1241" fmla="*/ 776269 h 1536294"/>
                              <a:gd name="connsiteX1242" fmla="*/ 2338672 w 2991568"/>
                              <a:gd name="connsiteY1242" fmla="*/ 776269 h 1536294"/>
                              <a:gd name="connsiteX1243" fmla="*/ 2278925 w 2991568"/>
                              <a:gd name="connsiteY1243" fmla="*/ 769342 h 1536294"/>
                              <a:gd name="connsiteX1244" fmla="*/ 2268534 w 2991568"/>
                              <a:gd name="connsiteY1244" fmla="*/ 780599 h 1536294"/>
                              <a:gd name="connsiteX1245" fmla="*/ 2298841 w 2991568"/>
                              <a:gd name="connsiteY1245" fmla="*/ 789258 h 1536294"/>
                              <a:gd name="connsiteX1246" fmla="*/ 2463364 w 2991568"/>
                              <a:gd name="connsiteY1246" fmla="*/ 790124 h 1536294"/>
                              <a:gd name="connsiteX1247" fmla="*/ 2481547 w 2991568"/>
                              <a:gd name="connsiteY1247" fmla="*/ 769342 h 1536294"/>
                              <a:gd name="connsiteX1248" fmla="*/ 1741195 w 2991568"/>
                              <a:gd name="connsiteY1248" fmla="*/ 1108778 h 1536294"/>
                              <a:gd name="connsiteX1249" fmla="*/ 1681447 w 2991568"/>
                              <a:gd name="connsiteY1249" fmla="*/ 1107912 h 1536294"/>
                              <a:gd name="connsiteX1250" fmla="*/ 1683179 w 2991568"/>
                              <a:gd name="connsiteY1250" fmla="*/ 1107912 h 1536294"/>
                              <a:gd name="connsiteX1251" fmla="*/ 1681447 w 2991568"/>
                              <a:gd name="connsiteY1251" fmla="*/ 1107912 h 1536294"/>
                              <a:gd name="connsiteX1252" fmla="*/ 1548097 w 2991568"/>
                              <a:gd name="connsiteY1252" fmla="*/ 1119169 h 1536294"/>
                              <a:gd name="connsiteX1253" fmla="*/ 1555025 w 2991568"/>
                              <a:gd name="connsiteY1253" fmla="*/ 1135622 h 1536294"/>
                              <a:gd name="connsiteX1254" fmla="*/ 1600918 w 2991568"/>
                              <a:gd name="connsiteY1254" fmla="*/ 1125230 h 1536294"/>
                              <a:gd name="connsiteX1255" fmla="*/ 1722145 w 2991568"/>
                              <a:gd name="connsiteY1255" fmla="*/ 1122633 h 1536294"/>
                              <a:gd name="connsiteX1256" fmla="*/ 1746391 w 2991568"/>
                              <a:gd name="connsiteY1256" fmla="*/ 1123499 h 1536294"/>
                              <a:gd name="connsiteX1257" fmla="*/ 1741195 w 2991568"/>
                              <a:gd name="connsiteY1257" fmla="*/ 1108778 h 1536294"/>
                              <a:gd name="connsiteX1258" fmla="*/ 2855620 w 2991568"/>
                              <a:gd name="connsiteY1258" fmla="*/ 72285 h 1536294"/>
                              <a:gd name="connsiteX1259" fmla="*/ 2855620 w 2991568"/>
                              <a:gd name="connsiteY1259" fmla="*/ 72285 h 1536294"/>
                              <a:gd name="connsiteX1260" fmla="*/ 2855620 w 2991568"/>
                              <a:gd name="connsiteY1260" fmla="*/ 72285 h 1536294"/>
                              <a:gd name="connsiteX1261" fmla="*/ 1692704 w 2991568"/>
                              <a:gd name="connsiteY1261" fmla="*/ 1146012 h 1536294"/>
                              <a:gd name="connsiteX1262" fmla="*/ 1692704 w 2991568"/>
                              <a:gd name="connsiteY1262" fmla="*/ 1146012 h 1536294"/>
                              <a:gd name="connsiteX1263" fmla="*/ 1692704 w 2991568"/>
                              <a:gd name="connsiteY1263" fmla="*/ 1146012 h 1536294"/>
                              <a:gd name="connsiteX1264" fmla="*/ 1706559 w 2991568"/>
                              <a:gd name="connsiteY1264" fmla="*/ 1029980 h 1536294"/>
                              <a:gd name="connsiteX1265" fmla="*/ 1706559 w 2991568"/>
                              <a:gd name="connsiteY1265" fmla="*/ 1029980 h 1536294"/>
                              <a:gd name="connsiteX1266" fmla="*/ 1590527 w 2991568"/>
                              <a:gd name="connsiteY1266" fmla="*/ 1037774 h 1536294"/>
                              <a:gd name="connsiteX1267" fmla="*/ 1548963 w 2991568"/>
                              <a:gd name="connsiteY1267" fmla="*/ 1042969 h 1536294"/>
                              <a:gd name="connsiteX1268" fmla="*/ 1581868 w 2991568"/>
                              <a:gd name="connsiteY1268" fmla="*/ 1051628 h 1536294"/>
                              <a:gd name="connsiteX1269" fmla="*/ 1706559 w 2991568"/>
                              <a:gd name="connsiteY1269" fmla="*/ 1046433 h 1536294"/>
                              <a:gd name="connsiteX1270" fmla="*/ 1706559 w 2991568"/>
                              <a:gd name="connsiteY1270" fmla="*/ 1029980 h 1536294"/>
                              <a:gd name="connsiteX1271" fmla="*/ 1706559 w 2991568"/>
                              <a:gd name="connsiteY1271" fmla="*/ 1029980 h 1536294"/>
                              <a:gd name="connsiteX1272" fmla="*/ 1702229 w 2991568"/>
                              <a:gd name="connsiteY1272" fmla="*/ 1030846 h 1536294"/>
                              <a:gd name="connsiteX1273" fmla="*/ 1702229 w 2991568"/>
                              <a:gd name="connsiteY1273" fmla="*/ 1030846 h 1536294"/>
                              <a:gd name="connsiteX1274" fmla="*/ 1702229 w 2991568"/>
                              <a:gd name="connsiteY1274" fmla="*/ 1030846 h 1536294"/>
                              <a:gd name="connsiteX1275" fmla="*/ 1692704 w 2991568"/>
                              <a:gd name="connsiteY1275" fmla="*/ 1146012 h 1536294"/>
                              <a:gd name="connsiteX1276" fmla="*/ 1648543 w 2991568"/>
                              <a:gd name="connsiteY1276" fmla="*/ 1148610 h 1536294"/>
                              <a:gd name="connsiteX1277" fmla="*/ 1582734 w 2991568"/>
                              <a:gd name="connsiteY1277" fmla="*/ 1152940 h 1536294"/>
                              <a:gd name="connsiteX1278" fmla="*/ 1567148 w 2991568"/>
                              <a:gd name="connsiteY1278" fmla="*/ 1171990 h 1536294"/>
                              <a:gd name="connsiteX1279" fmla="*/ 1636420 w 2991568"/>
                              <a:gd name="connsiteY1279" fmla="*/ 1162465 h 1536294"/>
                              <a:gd name="connsiteX1280" fmla="*/ 1699632 w 2991568"/>
                              <a:gd name="connsiteY1280" fmla="*/ 1159001 h 1536294"/>
                              <a:gd name="connsiteX1281" fmla="*/ 1755050 w 2991568"/>
                              <a:gd name="connsiteY1281" fmla="*/ 1160733 h 1536294"/>
                              <a:gd name="connsiteX1282" fmla="*/ 1692704 w 2991568"/>
                              <a:gd name="connsiteY1282" fmla="*/ 1146012 h 1536294"/>
                              <a:gd name="connsiteX1283" fmla="*/ 1692704 w 2991568"/>
                              <a:gd name="connsiteY1283" fmla="*/ 1146012 h 1536294"/>
                              <a:gd name="connsiteX1284" fmla="*/ 1715218 w 2991568"/>
                              <a:gd name="connsiteY1284" fmla="*/ 1067215 h 1536294"/>
                              <a:gd name="connsiteX1285" fmla="*/ 1715218 w 2991568"/>
                              <a:gd name="connsiteY1285" fmla="*/ 1067215 h 1536294"/>
                              <a:gd name="connsiteX1286" fmla="*/ 1715218 w 2991568"/>
                              <a:gd name="connsiteY1286" fmla="*/ 1067215 h 1536294"/>
                              <a:gd name="connsiteX1287" fmla="*/ 1715218 w 2991568"/>
                              <a:gd name="connsiteY1287" fmla="*/ 1067215 h 1536294"/>
                              <a:gd name="connsiteX1288" fmla="*/ 1554159 w 2991568"/>
                              <a:gd name="connsiteY1288" fmla="*/ 473201 h 1536294"/>
                              <a:gd name="connsiteX1289" fmla="*/ 1610443 w 2991568"/>
                              <a:gd name="connsiteY1289" fmla="*/ 468005 h 1536294"/>
                              <a:gd name="connsiteX1290" fmla="*/ 1762843 w 2991568"/>
                              <a:gd name="connsiteY1290" fmla="*/ 464542 h 1536294"/>
                              <a:gd name="connsiteX1291" fmla="*/ 1755916 w 2991568"/>
                              <a:gd name="connsiteY1291" fmla="*/ 448956 h 1536294"/>
                              <a:gd name="connsiteX1292" fmla="*/ 1675386 w 2991568"/>
                              <a:gd name="connsiteY1292" fmla="*/ 450687 h 1536294"/>
                              <a:gd name="connsiteX1293" fmla="*/ 1607845 w 2991568"/>
                              <a:gd name="connsiteY1293" fmla="*/ 448956 h 1536294"/>
                              <a:gd name="connsiteX1294" fmla="*/ 1537706 w 2991568"/>
                              <a:gd name="connsiteY1294" fmla="*/ 453285 h 1536294"/>
                              <a:gd name="connsiteX1295" fmla="*/ 1554159 w 2991568"/>
                              <a:gd name="connsiteY1295" fmla="*/ 473201 h 1536294"/>
                              <a:gd name="connsiteX1296" fmla="*/ 1761977 w 2991568"/>
                              <a:gd name="connsiteY1296" fmla="*/ 1003137 h 1536294"/>
                              <a:gd name="connsiteX1297" fmla="*/ 1703961 w 2991568"/>
                              <a:gd name="connsiteY1297" fmla="*/ 998808 h 1536294"/>
                              <a:gd name="connsiteX1298" fmla="*/ 1623432 w 2991568"/>
                              <a:gd name="connsiteY1298" fmla="*/ 994478 h 1536294"/>
                              <a:gd name="connsiteX1299" fmla="*/ 1555025 w 2991568"/>
                              <a:gd name="connsiteY1299" fmla="*/ 995344 h 1536294"/>
                              <a:gd name="connsiteX1300" fmla="*/ 1547231 w 2991568"/>
                              <a:gd name="connsiteY1300" fmla="*/ 1010930 h 1536294"/>
                              <a:gd name="connsiteX1301" fmla="*/ 1611309 w 2991568"/>
                              <a:gd name="connsiteY1301" fmla="*/ 1005735 h 1536294"/>
                              <a:gd name="connsiteX1302" fmla="*/ 1739463 w 2991568"/>
                              <a:gd name="connsiteY1302" fmla="*/ 1015260 h 1536294"/>
                              <a:gd name="connsiteX1303" fmla="*/ 1761977 w 2991568"/>
                              <a:gd name="connsiteY1303" fmla="*/ 1003137 h 1536294"/>
                              <a:gd name="connsiteX1304" fmla="*/ 1536841 w 2991568"/>
                              <a:gd name="connsiteY1304" fmla="*/ 453285 h 1536294"/>
                              <a:gd name="connsiteX1305" fmla="*/ 1536841 w 2991568"/>
                              <a:gd name="connsiteY1305" fmla="*/ 453285 h 1536294"/>
                              <a:gd name="connsiteX1306" fmla="*/ 1536841 w 2991568"/>
                              <a:gd name="connsiteY1306" fmla="*/ 453285 h 1536294"/>
                              <a:gd name="connsiteX1307" fmla="*/ 1583600 w 2991568"/>
                              <a:gd name="connsiteY1307" fmla="*/ 1078471 h 1536294"/>
                              <a:gd name="connsiteX1308" fmla="*/ 1554159 w 2991568"/>
                              <a:gd name="connsiteY1308" fmla="*/ 1084533 h 1536294"/>
                              <a:gd name="connsiteX1309" fmla="*/ 1585331 w 2991568"/>
                              <a:gd name="connsiteY1309" fmla="*/ 1094924 h 1536294"/>
                              <a:gd name="connsiteX1310" fmla="*/ 1702229 w 2991568"/>
                              <a:gd name="connsiteY1310" fmla="*/ 1083667 h 1536294"/>
                              <a:gd name="connsiteX1311" fmla="*/ 1745525 w 2991568"/>
                              <a:gd name="connsiteY1311" fmla="*/ 1081935 h 1536294"/>
                              <a:gd name="connsiteX1312" fmla="*/ 1741195 w 2991568"/>
                              <a:gd name="connsiteY1312" fmla="*/ 1066349 h 1536294"/>
                              <a:gd name="connsiteX1313" fmla="*/ 1716084 w 2991568"/>
                              <a:gd name="connsiteY1313" fmla="*/ 1067215 h 1536294"/>
                              <a:gd name="connsiteX1314" fmla="*/ 1716084 w 2991568"/>
                              <a:gd name="connsiteY1314" fmla="*/ 1067215 h 1536294"/>
                              <a:gd name="connsiteX1315" fmla="*/ 1716084 w 2991568"/>
                              <a:gd name="connsiteY1315" fmla="*/ 1067215 h 1536294"/>
                              <a:gd name="connsiteX1316" fmla="*/ 1583600 w 2991568"/>
                              <a:gd name="connsiteY1316" fmla="*/ 1078471 h 1536294"/>
                              <a:gd name="connsiteX1317" fmla="*/ 2817520 w 2991568"/>
                              <a:gd name="connsiteY1317" fmla="*/ 94799 h 1536294"/>
                              <a:gd name="connsiteX1318" fmla="*/ 2792409 w 2991568"/>
                              <a:gd name="connsiteY1318" fmla="*/ 108653 h 1536294"/>
                              <a:gd name="connsiteX1319" fmla="*/ 2828777 w 2991568"/>
                              <a:gd name="connsiteY1319" fmla="*/ 110385 h 1536294"/>
                              <a:gd name="connsiteX1320" fmla="*/ 2828777 w 2991568"/>
                              <a:gd name="connsiteY1320" fmla="*/ 110385 h 1536294"/>
                              <a:gd name="connsiteX1321" fmla="*/ 2989836 w 2991568"/>
                              <a:gd name="connsiteY1321" fmla="*/ 96530 h 1536294"/>
                              <a:gd name="connsiteX1322" fmla="*/ 2989836 w 2991568"/>
                              <a:gd name="connsiteY1322" fmla="*/ 80944 h 1536294"/>
                              <a:gd name="connsiteX1323" fmla="*/ 2985507 w 2991568"/>
                              <a:gd name="connsiteY1323" fmla="*/ 80944 h 1536294"/>
                              <a:gd name="connsiteX1324" fmla="*/ 2817520 w 2991568"/>
                              <a:gd name="connsiteY1324" fmla="*/ 94799 h 1536294"/>
                              <a:gd name="connsiteX1325" fmla="*/ 2233898 w 2991568"/>
                              <a:gd name="connsiteY1325" fmla="*/ 1011796 h 1536294"/>
                              <a:gd name="connsiteX1326" fmla="*/ 2162893 w 2991568"/>
                              <a:gd name="connsiteY1326" fmla="*/ 1008333 h 1536294"/>
                              <a:gd name="connsiteX1327" fmla="*/ 2021750 w 2991568"/>
                              <a:gd name="connsiteY1327" fmla="*/ 1007467 h 1536294"/>
                              <a:gd name="connsiteX1328" fmla="*/ 2021750 w 2991568"/>
                              <a:gd name="connsiteY1328" fmla="*/ 1023053 h 1536294"/>
                              <a:gd name="connsiteX1329" fmla="*/ 2092754 w 2991568"/>
                              <a:gd name="connsiteY1329" fmla="*/ 1018724 h 1536294"/>
                              <a:gd name="connsiteX1330" fmla="*/ 2226970 w 2991568"/>
                              <a:gd name="connsiteY1330" fmla="*/ 1023919 h 1536294"/>
                              <a:gd name="connsiteX1331" fmla="*/ 2233898 w 2991568"/>
                              <a:gd name="connsiteY1331" fmla="*/ 1011796 h 1536294"/>
                              <a:gd name="connsiteX1332" fmla="*/ 2456436 w 2991568"/>
                              <a:gd name="connsiteY1332" fmla="*/ 1295815 h 1536294"/>
                              <a:gd name="connsiteX1333" fmla="*/ 2456436 w 2991568"/>
                              <a:gd name="connsiteY1333" fmla="*/ 1295815 h 1536294"/>
                              <a:gd name="connsiteX1334" fmla="*/ 2411409 w 2991568"/>
                              <a:gd name="connsiteY1334" fmla="*/ 1282826 h 1536294"/>
                              <a:gd name="connsiteX1335" fmla="*/ 2273729 w 2991568"/>
                              <a:gd name="connsiteY1335" fmla="*/ 1273301 h 1536294"/>
                              <a:gd name="connsiteX1336" fmla="*/ 2256411 w 2991568"/>
                              <a:gd name="connsiteY1336" fmla="*/ 1288887 h 1536294"/>
                              <a:gd name="connsiteX1337" fmla="*/ 2323952 w 2991568"/>
                              <a:gd name="connsiteY1337" fmla="*/ 1290619 h 1536294"/>
                              <a:gd name="connsiteX1338" fmla="*/ 2403616 w 2991568"/>
                              <a:gd name="connsiteY1338" fmla="*/ 1297546 h 1536294"/>
                              <a:gd name="connsiteX1339" fmla="*/ 2456436 w 2991568"/>
                              <a:gd name="connsiteY1339" fmla="*/ 1295815 h 1536294"/>
                              <a:gd name="connsiteX1340" fmla="*/ 2456436 w 2991568"/>
                              <a:gd name="connsiteY1340" fmla="*/ 1295815 h 1536294"/>
                              <a:gd name="connsiteX1341" fmla="*/ 2459034 w 2991568"/>
                              <a:gd name="connsiteY1341" fmla="*/ 1245592 h 1536294"/>
                              <a:gd name="connsiteX1342" fmla="*/ 2394957 w 2991568"/>
                              <a:gd name="connsiteY1342" fmla="*/ 1249921 h 1536294"/>
                              <a:gd name="connsiteX1343" fmla="*/ 2268534 w 2991568"/>
                              <a:gd name="connsiteY1343" fmla="*/ 1243860 h 1536294"/>
                              <a:gd name="connsiteX1344" fmla="*/ 2259875 w 2991568"/>
                              <a:gd name="connsiteY1344" fmla="*/ 1261178 h 1536294"/>
                              <a:gd name="connsiteX1345" fmla="*/ 2328281 w 2991568"/>
                              <a:gd name="connsiteY1345" fmla="*/ 1262910 h 1536294"/>
                              <a:gd name="connsiteX1346" fmla="*/ 2403616 w 2991568"/>
                              <a:gd name="connsiteY1346" fmla="*/ 1262910 h 1536294"/>
                              <a:gd name="connsiteX1347" fmla="*/ 2465095 w 2991568"/>
                              <a:gd name="connsiteY1347" fmla="*/ 1262910 h 1536294"/>
                              <a:gd name="connsiteX1348" fmla="*/ 2459034 w 2991568"/>
                              <a:gd name="connsiteY1348" fmla="*/ 1245592 h 1536294"/>
                              <a:gd name="connsiteX1349" fmla="*/ 2016554 w 2991568"/>
                              <a:gd name="connsiteY1349" fmla="*/ 1042103 h 1536294"/>
                              <a:gd name="connsiteX1350" fmla="*/ 2016554 w 2991568"/>
                              <a:gd name="connsiteY1350" fmla="*/ 1042103 h 1536294"/>
                              <a:gd name="connsiteX1351" fmla="*/ 2090157 w 2991568"/>
                              <a:gd name="connsiteY1351" fmla="*/ 1051628 h 1536294"/>
                              <a:gd name="connsiteX1352" fmla="*/ 2152502 w 2991568"/>
                              <a:gd name="connsiteY1352" fmla="*/ 1054226 h 1536294"/>
                              <a:gd name="connsiteX1353" fmla="*/ 2192334 w 2991568"/>
                              <a:gd name="connsiteY1353" fmla="*/ 1050762 h 1536294"/>
                              <a:gd name="connsiteX1354" fmla="*/ 2137781 w 2991568"/>
                              <a:gd name="connsiteY1354" fmla="*/ 1040371 h 1536294"/>
                              <a:gd name="connsiteX1355" fmla="*/ 2060716 w 2991568"/>
                              <a:gd name="connsiteY1355" fmla="*/ 1041237 h 1536294"/>
                              <a:gd name="connsiteX1356" fmla="*/ 2016554 w 2991568"/>
                              <a:gd name="connsiteY1356" fmla="*/ 1042103 h 1536294"/>
                              <a:gd name="connsiteX1357" fmla="*/ 2016554 w 2991568"/>
                              <a:gd name="connsiteY1357" fmla="*/ 1042103 h 1536294"/>
                              <a:gd name="connsiteX1358" fmla="*/ 2273729 w 2991568"/>
                              <a:gd name="connsiteY1358" fmla="*/ 1228274 h 1536294"/>
                              <a:gd name="connsiteX1359" fmla="*/ 2433922 w 2991568"/>
                              <a:gd name="connsiteY1359" fmla="*/ 1227408 h 1536294"/>
                              <a:gd name="connsiteX1360" fmla="*/ 2465095 w 2991568"/>
                              <a:gd name="connsiteY1360" fmla="*/ 1223078 h 1536294"/>
                              <a:gd name="connsiteX1361" fmla="*/ 2446911 w 2991568"/>
                              <a:gd name="connsiteY1361" fmla="*/ 1212687 h 1536294"/>
                              <a:gd name="connsiteX1362" fmla="*/ 2326550 w 2991568"/>
                              <a:gd name="connsiteY1362" fmla="*/ 1219615 h 1536294"/>
                              <a:gd name="connsiteX1363" fmla="*/ 2265936 w 2991568"/>
                              <a:gd name="connsiteY1363" fmla="*/ 1210956 h 1536294"/>
                              <a:gd name="connsiteX1364" fmla="*/ 2247752 w 2991568"/>
                              <a:gd name="connsiteY1364" fmla="*/ 1217883 h 1536294"/>
                              <a:gd name="connsiteX1365" fmla="*/ 2273729 w 2991568"/>
                              <a:gd name="connsiteY1365" fmla="*/ 1228274 h 1536294"/>
                              <a:gd name="connsiteX1366" fmla="*/ 2474620 w 2991568"/>
                              <a:gd name="connsiteY1366" fmla="*/ 1178917 h 1536294"/>
                              <a:gd name="connsiteX1367" fmla="*/ 2439984 w 2991568"/>
                              <a:gd name="connsiteY1367" fmla="*/ 1180649 h 1536294"/>
                              <a:gd name="connsiteX1368" fmla="*/ 2368114 w 2991568"/>
                              <a:gd name="connsiteY1368" fmla="*/ 1181515 h 1536294"/>
                              <a:gd name="connsiteX1369" fmla="*/ 2244289 w 2991568"/>
                              <a:gd name="connsiteY1369" fmla="*/ 1177185 h 1536294"/>
                              <a:gd name="connsiteX1370" fmla="*/ 2478950 w 2991568"/>
                              <a:gd name="connsiteY1370" fmla="*/ 1194503 h 1536294"/>
                              <a:gd name="connsiteX1371" fmla="*/ 2474620 w 2991568"/>
                              <a:gd name="connsiteY1371" fmla="*/ 1178917 h 1536294"/>
                              <a:gd name="connsiteX1372" fmla="*/ 2465095 w 2991568"/>
                              <a:gd name="connsiteY1372" fmla="*/ 1262044 h 1536294"/>
                              <a:gd name="connsiteX1373" fmla="*/ 2465095 w 2991568"/>
                              <a:gd name="connsiteY1373" fmla="*/ 1262044 h 1536294"/>
                              <a:gd name="connsiteX1374" fmla="*/ 2465095 w 2991568"/>
                              <a:gd name="connsiteY1374" fmla="*/ 1262044 h 1536294"/>
                              <a:gd name="connsiteX1375" fmla="*/ 2472888 w 2991568"/>
                              <a:gd name="connsiteY1375" fmla="*/ 1093192 h 1536294"/>
                              <a:gd name="connsiteX1376" fmla="*/ 2472888 w 2991568"/>
                              <a:gd name="connsiteY1376" fmla="*/ 1093192 h 1536294"/>
                              <a:gd name="connsiteX1377" fmla="*/ 2467693 w 2991568"/>
                              <a:gd name="connsiteY1377" fmla="*/ 1077605 h 1536294"/>
                              <a:gd name="connsiteX1378" fmla="*/ 2433057 w 2991568"/>
                              <a:gd name="connsiteY1378" fmla="*/ 1079337 h 1536294"/>
                              <a:gd name="connsiteX1379" fmla="*/ 2361186 w 2991568"/>
                              <a:gd name="connsiteY1379" fmla="*/ 1080203 h 1536294"/>
                              <a:gd name="connsiteX1380" fmla="*/ 2238227 w 2991568"/>
                              <a:gd name="connsiteY1380" fmla="*/ 1075874 h 1536294"/>
                              <a:gd name="connsiteX1381" fmla="*/ 2472888 w 2991568"/>
                              <a:gd name="connsiteY1381" fmla="*/ 1093192 h 1536294"/>
                              <a:gd name="connsiteX1382" fmla="*/ 2104877 w 2991568"/>
                              <a:gd name="connsiteY1382" fmla="*/ 1327853 h 1536294"/>
                              <a:gd name="connsiteX1383" fmla="*/ 2142977 w 2991568"/>
                              <a:gd name="connsiteY1383" fmla="*/ 1324390 h 1536294"/>
                              <a:gd name="connsiteX1384" fmla="*/ 2229568 w 2991568"/>
                              <a:gd name="connsiteY1384" fmla="*/ 1328719 h 1536294"/>
                              <a:gd name="connsiteX1385" fmla="*/ 2235630 w 2991568"/>
                              <a:gd name="connsiteY1385" fmla="*/ 1313999 h 1536294"/>
                              <a:gd name="connsiteX1386" fmla="*/ 2185406 w 2991568"/>
                              <a:gd name="connsiteY1386" fmla="*/ 1311401 h 1536294"/>
                              <a:gd name="connsiteX1387" fmla="*/ 2096218 w 2991568"/>
                              <a:gd name="connsiteY1387" fmla="*/ 1311401 h 1536294"/>
                              <a:gd name="connsiteX1388" fmla="*/ 2096218 w 2991568"/>
                              <a:gd name="connsiteY1388" fmla="*/ 1311401 h 1536294"/>
                              <a:gd name="connsiteX1389" fmla="*/ 2096218 w 2991568"/>
                              <a:gd name="connsiteY1389" fmla="*/ 1311401 h 1536294"/>
                              <a:gd name="connsiteX1390" fmla="*/ 2104877 w 2991568"/>
                              <a:gd name="connsiteY1390" fmla="*/ 1327853 h 1536294"/>
                              <a:gd name="connsiteX1391" fmla="*/ 2096218 w 2991568"/>
                              <a:gd name="connsiteY1391" fmla="*/ 1311401 h 1536294"/>
                              <a:gd name="connsiteX1392" fmla="*/ 2096218 w 2991568"/>
                              <a:gd name="connsiteY1392" fmla="*/ 1311401 h 1536294"/>
                              <a:gd name="connsiteX1393" fmla="*/ 2096218 w 2991568"/>
                              <a:gd name="connsiteY1393" fmla="*/ 1311401 h 1536294"/>
                              <a:gd name="connsiteX1394" fmla="*/ 2095352 w 2991568"/>
                              <a:gd name="connsiteY1394" fmla="*/ 1312267 h 1536294"/>
                              <a:gd name="connsiteX1395" fmla="*/ 2095352 w 2991568"/>
                              <a:gd name="connsiteY1395" fmla="*/ 1312267 h 1536294"/>
                              <a:gd name="connsiteX1396" fmla="*/ 2096218 w 2991568"/>
                              <a:gd name="connsiteY1396" fmla="*/ 1311401 h 1536294"/>
                              <a:gd name="connsiteX1397" fmla="*/ 2095352 w 2991568"/>
                              <a:gd name="connsiteY1397" fmla="*/ 1312267 h 1536294"/>
                              <a:gd name="connsiteX1398" fmla="*/ 2087559 w 2991568"/>
                              <a:gd name="connsiteY1398" fmla="*/ 395269 h 1536294"/>
                              <a:gd name="connsiteX1399" fmla="*/ 2087559 w 2991568"/>
                              <a:gd name="connsiteY1399" fmla="*/ 395269 h 1536294"/>
                              <a:gd name="connsiteX1400" fmla="*/ 2087559 w 2991568"/>
                              <a:gd name="connsiteY1400" fmla="*/ 395269 h 1536294"/>
                              <a:gd name="connsiteX1401" fmla="*/ 2284120 w 2991568"/>
                              <a:gd name="connsiteY1401" fmla="*/ 1059421 h 1536294"/>
                              <a:gd name="connsiteX1402" fmla="*/ 2405348 w 2991568"/>
                              <a:gd name="connsiteY1402" fmla="*/ 1056824 h 1536294"/>
                              <a:gd name="connsiteX1403" fmla="*/ 2471156 w 2991568"/>
                              <a:gd name="connsiteY1403" fmla="*/ 1049031 h 1536294"/>
                              <a:gd name="connsiteX1404" fmla="*/ 2427861 w 2991568"/>
                              <a:gd name="connsiteY1404" fmla="*/ 1041237 h 1536294"/>
                              <a:gd name="connsiteX1405" fmla="*/ 2290182 w 2991568"/>
                              <a:gd name="connsiteY1405" fmla="*/ 1042103 h 1536294"/>
                              <a:gd name="connsiteX1406" fmla="*/ 2256411 w 2991568"/>
                              <a:gd name="connsiteY1406" fmla="*/ 1051628 h 1536294"/>
                              <a:gd name="connsiteX1407" fmla="*/ 2284120 w 2991568"/>
                              <a:gd name="connsiteY1407" fmla="*/ 1059421 h 1536294"/>
                              <a:gd name="connsiteX1408" fmla="*/ 2284120 w 2991568"/>
                              <a:gd name="connsiteY1408" fmla="*/ 1059421 h 1536294"/>
                              <a:gd name="connsiteX1409" fmla="*/ 2463364 w 2991568"/>
                              <a:gd name="connsiteY1409" fmla="*/ 991881 h 1536294"/>
                              <a:gd name="connsiteX1410" fmla="*/ 2463364 w 2991568"/>
                              <a:gd name="connsiteY1410" fmla="*/ 991881 h 1536294"/>
                              <a:gd name="connsiteX1411" fmla="*/ 2463364 w 2991568"/>
                              <a:gd name="connsiteY1411" fmla="*/ 991881 h 1536294"/>
                              <a:gd name="connsiteX1412" fmla="*/ 2507525 w 2991568"/>
                              <a:gd name="connsiteY1412" fmla="*/ 677555 h 1536294"/>
                              <a:gd name="connsiteX1413" fmla="*/ 2463364 w 2991568"/>
                              <a:gd name="connsiteY1413" fmla="*/ 675824 h 1536294"/>
                              <a:gd name="connsiteX1414" fmla="*/ 2374175 w 2991568"/>
                              <a:gd name="connsiteY1414" fmla="*/ 671494 h 1536294"/>
                              <a:gd name="connsiteX1415" fmla="*/ 2280656 w 2991568"/>
                              <a:gd name="connsiteY1415" fmla="*/ 672360 h 1536294"/>
                              <a:gd name="connsiteX1416" fmla="*/ 2352527 w 2991568"/>
                              <a:gd name="connsiteY1416" fmla="*/ 679287 h 1536294"/>
                              <a:gd name="connsiteX1417" fmla="*/ 2504927 w 2991568"/>
                              <a:gd name="connsiteY1417" fmla="*/ 687946 h 1536294"/>
                              <a:gd name="connsiteX1418" fmla="*/ 2504927 w 2991568"/>
                              <a:gd name="connsiteY1418" fmla="*/ 687946 h 1536294"/>
                              <a:gd name="connsiteX1419" fmla="*/ 2504927 w 2991568"/>
                              <a:gd name="connsiteY1419" fmla="*/ 687946 h 1536294"/>
                              <a:gd name="connsiteX1420" fmla="*/ 2507525 w 2991568"/>
                              <a:gd name="connsiteY1420" fmla="*/ 677555 h 1536294"/>
                              <a:gd name="connsiteX1421" fmla="*/ 2270266 w 2991568"/>
                              <a:gd name="connsiteY1421" fmla="*/ 975428 h 1536294"/>
                              <a:gd name="connsiteX1422" fmla="*/ 2463364 w 2991568"/>
                              <a:gd name="connsiteY1422" fmla="*/ 992746 h 1536294"/>
                              <a:gd name="connsiteX1423" fmla="*/ 2463364 w 2991568"/>
                              <a:gd name="connsiteY1423" fmla="*/ 992746 h 1536294"/>
                              <a:gd name="connsiteX1424" fmla="*/ 2463364 w 2991568"/>
                              <a:gd name="connsiteY1424" fmla="*/ 992746 h 1536294"/>
                              <a:gd name="connsiteX1425" fmla="*/ 2438252 w 2991568"/>
                              <a:gd name="connsiteY1425" fmla="*/ 975428 h 1536294"/>
                              <a:gd name="connsiteX1426" fmla="*/ 2355991 w 2991568"/>
                              <a:gd name="connsiteY1426" fmla="*/ 981490 h 1536294"/>
                              <a:gd name="connsiteX1427" fmla="*/ 2270266 w 2991568"/>
                              <a:gd name="connsiteY1427" fmla="*/ 975428 h 1536294"/>
                              <a:gd name="connsiteX1428" fmla="*/ 2492804 w 2991568"/>
                              <a:gd name="connsiteY1428" fmla="*/ 922608 h 1536294"/>
                              <a:gd name="connsiteX1429" fmla="*/ 2492804 w 2991568"/>
                              <a:gd name="connsiteY1429" fmla="*/ 922608 h 1536294"/>
                              <a:gd name="connsiteX1430" fmla="*/ 2401018 w 2991568"/>
                              <a:gd name="connsiteY1430" fmla="*/ 906156 h 1536294"/>
                              <a:gd name="connsiteX1431" fmla="*/ 2254679 w 2991568"/>
                              <a:gd name="connsiteY1431" fmla="*/ 907887 h 1536294"/>
                              <a:gd name="connsiteX1432" fmla="*/ 2371577 w 2991568"/>
                              <a:gd name="connsiteY1432" fmla="*/ 916546 h 1536294"/>
                              <a:gd name="connsiteX1433" fmla="*/ 2442582 w 2991568"/>
                              <a:gd name="connsiteY1433" fmla="*/ 920876 h 1536294"/>
                              <a:gd name="connsiteX1434" fmla="*/ 2492804 w 2991568"/>
                              <a:gd name="connsiteY1434" fmla="*/ 922608 h 1536294"/>
                              <a:gd name="connsiteX1435" fmla="*/ 2492804 w 2991568"/>
                              <a:gd name="connsiteY1435" fmla="*/ 922608 h 1536294"/>
                              <a:gd name="connsiteX1436" fmla="*/ 2195797 w 2991568"/>
                              <a:gd name="connsiteY1436" fmla="*/ 881044 h 1536294"/>
                              <a:gd name="connsiteX1437" fmla="*/ 2236495 w 2991568"/>
                              <a:gd name="connsiteY1437" fmla="*/ 887106 h 1536294"/>
                              <a:gd name="connsiteX1438" fmla="*/ 2220043 w 2991568"/>
                              <a:gd name="connsiteY1438" fmla="*/ 869787 h 1536294"/>
                              <a:gd name="connsiteX1439" fmla="*/ 2220043 w 2991568"/>
                              <a:gd name="connsiteY1439" fmla="*/ 869787 h 1536294"/>
                              <a:gd name="connsiteX1440" fmla="*/ 2115268 w 2991568"/>
                              <a:gd name="connsiteY1440" fmla="*/ 870653 h 1536294"/>
                              <a:gd name="connsiteX1441" fmla="*/ 2054654 w 2991568"/>
                              <a:gd name="connsiteY1441" fmla="*/ 874117 h 1536294"/>
                              <a:gd name="connsiteX1442" fmla="*/ 2074570 w 2991568"/>
                              <a:gd name="connsiteY1442" fmla="*/ 886240 h 1536294"/>
                              <a:gd name="connsiteX1443" fmla="*/ 2074570 w 2991568"/>
                              <a:gd name="connsiteY1443" fmla="*/ 886240 h 1536294"/>
                              <a:gd name="connsiteX1444" fmla="*/ 2195797 w 2991568"/>
                              <a:gd name="connsiteY1444" fmla="*/ 881044 h 1536294"/>
                              <a:gd name="connsiteX1445" fmla="*/ 1769770 w 2991568"/>
                              <a:gd name="connsiteY1445" fmla="*/ 831687 h 1536294"/>
                              <a:gd name="connsiteX1446" fmla="*/ 1848568 w 2991568"/>
                              <a:gd name="connsiteY1446" fmla="*/ 830821 h 1536294"/>
                              <a:gd name="connsiteX1447" fmla="*/ 1994907 w 2991568"/>
                              <a:gd name="connsiteY1447" fmla="*/ 836017 h 1536294"/>
                              <a:gd name="connsiteX1448" fmla="*/ 2014822 w 2991568"/>
                              <a:gd name="connsiteY1448" fmla="*/ 843810 h 1536294"/>
                              <a:gd name="connsiteX1449" fmla="*/ 2025213 w 2991568"/>
                              <a:gd name="connsiteY1449" fmla="*/ 829090 h 1536294"/>
                              <a:gd name="connsiteX1450" fmla="*/ 1958538 w 2991568"/>
                              <a:gd name="connsiteY1450" fmla="*/ 821296 h 1536294"/>
                              <a:gd name="connsiteX1451" fmla="*/ 1791418 w 2991568"/>
                              <a:gd name="connsiteY1451" fmla="*/ 818699 h 1536294"/>
                              <a:gd name="connsiteX1452" fmla="*/ 1769770 w 2991568"/>
                              <a:gd name="connsiteY1452" fmla="*/ 831687 h 1536294"/>
                              <a:gd name="connsiteX1453" fmla="*/ 2500598 w 2991568"/>
                              <a:gd name="connsiteY1453" fmla="*/ 438565 h 1536294"/>
                              <a:gd name="connsiteX1454" fmla="*/ 2414872 w 2991568"/>
                              <a:gd name="connsiteY1454" fmla="*/ 437699 h 1536294"/>
                              <a:gd name="connsiteX1455" fmla="*/ 2348198 w 2991568"/>
                              <a:gd name="connsiteY1455" fmla="*/ 429040 h 1536294"/>
                              <a:gd name="connsiteX1456" fmla="*/ 2339539 w 2991568"/>
                              <a:gd name="connsiteY1456" fmla="*/ 438565 h 1536294"/>
                              <a:gd name="connsiteX1457" fmla="*/ 2419202 w 2991568"/>
                              <a:gd name="connsiteY1457" fmla="*/ 449821 h 1536294"/>
                              <a:gd name="connsiteX1458" fmla="*/ 2459900 w 2991568"/>
                              <a:gd name="connsiteY1458" fmla="*/ 452419 h 1536294"/>
                              <a:gd name="connsiteX1459" fmla="*/ 2541295 w 2991568"/>
                              <a:gd name="connsiteY1459" fmla="*/ 452419 h 1536294"/>
                              <a:gd name="connsiteX1460" fmla="*/ 2542161 w 2991568"/>
                              <a:gd name="connsiteY1460" fmla="*/ 439430 h 1536294"/>
                              <a:gd name="connsiteX1461" fmla="*/ 2500598 w 2991568"/>
                              <a:gd name="connsiteY1461" fmla="*/ 438565 h 1536294"/>
                              <a:gd name="connsiteX1462" fmla="*/ 2456436 w 2991568"/>
                              <a:gd name="connsiteY1462" fmla="*/ 1009199 h 1536294"/>
                              <a:gd name="connsiteX1463" fmla="*/ 2396688 w 2991568"/>
                              <a:gd name="connsiteY1463" fmla="*/ 1010930 h 1536294"/>
                              <a:gd name="connsiteX1464" fmla="*/ 2339539 w 2991568"/>
                              <a:gd name="connsiteY1464" fmla="*/ 1010930 h 1536294"/>
                              <a:gd name="connsiteX1465" fmla="*/ 2292779 w 2991568"/>
                              <a:gd name="connsiteY1465" fmla="*/ 1001406 h 1536294"/>
                              <a:gd name="connsiteX1466" fmla="*/ 2284120 w 2991568"/>
                              <a:gd name="connsiteY1466" fmla="*/ 1016992 h 1536294"/>
                              <a:gd name="connsiteX1467" fmla="*/ 2343002 w 2991568"/>
                              <a:gd name="connsiteY1467" fmla="*/ 1020456 h 1536294"/>
                              <a:gd name="connsiteX1468" fmla="*/ 2407079 w 2991568"/>
                              <a:gd name="connsiteY1468" fmla="*/ 1026517 h 1536294"/>
                              <a:gd name="connsiteX1469" fmla="*/ 2461632 w 2991568"/>
                              <a:gd name="connsiteY1469" fmla="*/ 1028249 h 1536294"/>
                              <a:gd name="connsiteX1470" fmla="*/ 2461632 w 2991568"/>
                              <a:gd name="connsiteY1470" fmla="*/ 1028249 h 1536294"/>
                              <a:gd name="connsiteX1471" fmla="*/ 2461632 w 2991568"/>
                              <a:gd name="connsiteY1471" fmla="*/ 1028249 h 1536294"/>
                              <a:gd name="connsiteX1472" fmla="*/ 2456436 w 2991568"/>
                              <a:gd name="connsiteY1472" fmla="*/ 1009199 h 1536294"/>
                              <a:gd name="connsiteX1473" fmla="*/ 2467693 w 2991568"/>
                              <a:gd name="connsiteY1473" fmla="*/ 956378 h 1536294"/>
                              <a:gd name="connsiteX1474" fmla="*/ 2461632 w 2991568"/>
                              <a:gd name="connsiteY1474" fmla="*/ 942524 h 1536294"/>
                              <a:gd name="connsiteX1475" fmla="*/ 2435654 w 2991568"/>
                              <a:gd name="connsiteY1475" fmla="*/ 945121 h 1536294"/>
                              <a:gd name="connsiteX1476" fmla="*/ 2368114 w 2991568"/>
                              <a:gd name="connsiteY1476" fmla="*/ 946853 h 1536294"/>
                              <a:gd name="connsiteX1477" fmla="*/ 2289315 w 2991568"/>
                              <a:gd name="connsiteY1477" fmla="*/ 943390 h 1536294"/>
                              <a:gd name="connsiteX1478" fmla="*/ 2467693 w 2991568"/>
                              <a:gd name="connsiteY1478" fmla="*/ 956378 h 1536294"/>
                              <a:gd name="connsiteX1479" fmla="*/ 2092754 w 2991568"/>
                              <a:gd name="connsiteY1479" fmla="*/ 413453 h 1536294"/>
                              <a:gd name="connsiteX1480" fmla="*/ 2152502 w 2991568"/>
                              <a:gd name="connsiteY1480" fmla="*/ 411721 h 1536294"/>
                              <a:gd name="connsiteX1481" fmla="*/ 2208786 w 2991568"/>
                              <a:gd name="connsiteY1481" fmla="*/ 411721 h 1536294"/>
                              <a:gd name="connsiteX1482" fmla="*/ 2255545 w 2991568"/>
                              <a:gd name="connsiteY1482" fmla="*/ 421246 h 1536294"/>
                              <a:gd name="connsiteX1483" fmla="*/ 2264204 w 2991568"/>
                              <a:gd name="connsiteY1483" fmla="*/ 405660 h 1536294"/>
                              <a:gd name="connsiteX1484" fmla="*/ 2205323 w 2991568"/>
                              <a:gd name="connsiteY1484" fmla="*/ 402196 h 1536294"/>
                              <a:gd name="connsiteX1485" fmla="*/ 2141245 w 2991568"/>
                              <a:gd name="connsiteY1485" fmla="*/ 396135 h 1536294"/>
                              <a:gd name="connsiteX1486" fmla="*/ 2086693 w 2991568"/>
                              <a:gd name="connsiteY1486" fmla="*/ 394403 h 1536294"/>
                              <a:gd name="connsiteX1487" fmla="*/ 2092754 w 2991568"/>
                              <a:gd name="connsiteY1487" fmla="*/ 413453 h 1536294"/>
                              <a:gd name="connsiteX1488" fmla="*/ 2481547 w 2991568"/>
                              <a:gd name="connsiteY1488" fmla="*/ 1193637 h 1536294"/>
                              <a:gd name="connsiteX1489" fmla="*/ 2478950 w 2991568"/>
                              <a:gd name="connsiteY1489" fmla="*/ 1194503 h 1536294"/>
                              <a:gd name="connsiteX1490" fmla="*/ 2476352 w 2991568"/>
                              <a:gd name="connsiteY1490" fmla="*/ 1196235 h 1536294"/>
                              <a:gd name="connsiteX1491" fmla="*/ 2481547 w 2991568"/>
                              <a:gd name="connsiteY1491" fmla="*/ 1193637 h 1536294"/>
                              <a:gd name="connsiteX1492" fmla="*/ 2265936 w 2991568"/>
                              <a:gd name="connsiteY1492" fmla="*/ 363231 h 1536294"/>
                              <a:gd name="connsiteX1493" fmla="*/ 2144709 w 2991568"/>
                              <a:gd name="connsiteY1493" fmla="*/ 365828 h 1536294"/>
                              <a:gd name="connsiteX1494" fmla="*/ 2078900 w 2991568"/>
                              <a:gd name="connsiteY1494" fmla="*/ 373621 h 1536294"/>
                              <a:gd name="connsiteX1495" fmla="*/ 2122195 w 2991568"/>
                              <a:gd name="connsiteY1495" fmla="*/ 381415 h 1536294"/>
                              <a:gd name="connsiteX1496" fmla="*/ 2259875 w 2991568"/>
                              <a:gd name="connsiteY1496" fmla="*/ 380549 h 1536294"/>
                              <a:gd name="connsiteX1497" fmla="*/ 2293645 w 2991568"/>
                              <a:gd name="connsiteY1497" fmla="*/ 371024 h 1536294"/>
                              <a:gd name="connsiteX1498" fmla="*/ 2265936 w 2991568"/>
                              <a:gd name="connsiteY1498" fmla="*/ 363231 h 1536294"/>
                              <a:gd name="connsiteX1499" fmla="*/ 2265936 w 2991568"/>
                              <a:gd name="connsiteY1499" fmla="*/ 363231 h 1536294"/>
                              <a:gd name="connsiteX1500" fmla="*/ 2057252 w 2991568"/>
                              <a:gd name="connsiteY1500" fmla="*/ 500044 h 1536294"/>
                              <a:gd name="connsiteX1501" fmla="*/ 2057252 w 2991568"/>
                              <a:gd name="connsiteY1501" fmla="*/ 500044 h 1536294"/>
                              <a:gd name="connsiteX1502" fmla="*/ 2057252 w 2991568"/>
                              <a:gd name="connsiteY1502" fmla="*/ 500044 h 1536294"/>
                              <a:gd name="connsiteX1503" fmla="*/ 2149039 w 2991568"/>
                              <a:gd name="connsiteY1503" fmla="*/ 516496 h 1536294"/>
                              <a:gd name="connsiteX1504" fmla="*/ 2295377 w 2991568"/>
                              <a:gd name="connsiteY1504" fmla="*/ 514765 h 1536294"/>
                              <a:gd name="connsiteX1505" fmla="*/ 2178479 w 2991568"/>
                              <a:gd name="connsiteY1505" fmla="*/ 506106 h 1536294"/>
                              <a:gd name="connsiteX1506" fmla="*/ 2107475 w 2991568"/>
                              <a:gd name="connsiteY1506" fmla="*/ 501776 h 1536294"/>
                              <a:gd name="connsiteX1507" fmla="*/ 2057252 w 2991568"/>
                              <a:gd name="connsiteY1507" fmla="*/ 500044 h 1536294"/>
                              <a:gd name="connsiteX1508" fmla="*/ 2081497 w 2991568"/>
                              <a:gd name="connsiteY1508" fmla="*/ 466274 h 1536294"/>
                              <a:gd name="connsiteX1509" fmla="*/ 2087559 w 2991568"/>
                              <a:gd name="connsiteY1509" fmla="*/ 480128 h 1536294"/>
                              <a:gd name="connsiteX1510" fmla="*/ 2113536 w 2991568"/>
                              <a:gd name="connsiteY1510" fmla="*/ 477530 h 1536294"/>
                              <a:gd name="connsiteX1511" fmla="*/ 2181077 w 2991568"/>
                              <a:gd name="connsiteY1511" fmla="*/ 475799 h 1536294"/>
                              <a:gd name="connsiteX1512" fmla="*/ 2259875 w 2991568"/>
                              <a:gd name="connsiteY1512" fmla="*/ 479262 h 1536294"/>
                              <a:gd name="connsiteX1513" fmla="*/ 2081497 w 2991568"/>
                              <a:gd name="connsiteY1513" fmla="*/ 466274 h 1536294"/>
                              <a:gd name="connsiteX1514" fmla="*/ 2315293 w 2991568"/>
                              <a:gd name="connsiteY1514" fmla="*/ 409990 h 1536294"/>
                              <a:gd name="connsiteX1515" fmla="*/ 2386297 w 2991568"/>
                              <a:gd name="connsiteY1515" fmla="*/ 413453 h 1536294"/>
                              <a:gd name="connsiteX1516" fmla="*/ 2527441 w 2991568"/>
                              <a:gd name="connsiteY1516" fmla="*/ 414319 h 1536294"/>
                              <a:gd name="connsiteX1517" fmla="*/ 2527441 w 2991568"/>
                              <a:gd name="connsiteY1517" fmla="*/ 398733 h 1536294"/>
                              <a:gd name="connsiteX1518" fmla="*/ 2456436 w 2991568"/>
                              <a:gd name="connsiteY1518" fmla="*/ 403062 h 1536294"/>
                              <a:gd name="connsiteX1519" fmla="*/ 2322220 w 2991568"/>
                              <a:gd name="connsiteY1519" fmla="*/ 397867 h 1536294"/>
                              <a:gd name="connsiteX1520" fmla="*/ 2315293 w 2991568"/>
                              <a:gd name="connsiteY1520" fmla="*/ 409990 h 1536294"/>
                              <a:gd name="connsiteX1521" fmla="*/ 2278925 w 2991568"/>
                              <a:gd name="connsiteY1521" fmla="*/ 448090 h 1536294"/>
                              <a:gd name="connsiteX1522" fmla="*/ 2085827 w 2991568"/>
                              <a:gd name="connsiteY1522" fmla="*/ 430771 h 1536294"/>
                              <a:gd name="connsiteX1523" fmla="*/ 2085827 w 2991568"/>
                              <a:gd name="connsiteY1523" fmla="*/ 430771 h 1536294"/>
                              <a:gd name="connsiteX1524" fmla="*/ 2110938 w 2991568"/>
                              <a:gd name="connsiteY1524" fmla="*/ 448090 h 1536294"/>
                              <a:gd name="connsiteX1525" fmla="*/ 2193200 w 2991568"/>
                              <a:gd name="connsiteY1525" fmla="*/ 442028 h 1536294"/>
                              <a:gd name="connsiteX1526" fmla="*/ 2278925 w 2991568"/>
                              <a:gd name="connsiteY1526" fmla="*/ 448090 h 1536294"/>
                              <a:gd name="connsiteX1527" fmla="*/ 2459900 w 2991568"/>
                              <a:gd name="connsiteY1527" fmla="*/ 371024 h 1536294"/>
                              <a:gd name="connsiteX1528" fmla="*/ 2397554 w 2991568"/>
                              <a:gd name="connsiteY1528" fmla="*/ 368426 h 1536294"/>
                              <a:gd name="connsiteX1529" fmla="*/ 2357723 w 2991568"/>
                              <a:gd name="connsiteY1529" fmla="*/ 371890 h 1536294"/>
                              <a:gd name="connsiteX1530" fmla="*/ 2412275 w 2991568"/>
                              <a:gd name="connsiteY1530" fmla="*/ 382280 h 1536294"/>
                              <a:gd name="connsiteX1531" fmla="*/ 2489341 w 2991568"/>
                              <a:gd name="connsiteY1531" fmla="*/ 381415 h 1536294"/>
                              <a:gd name="connsiteX1532" fmla="*/ 2532636 w 2991568"/>
                              <a:gd name="connsiteY1532" fmla="*/ 379683 h 1536294"/>
                              <a:gd name="connsiteX1533" fmla="*/ 2532636 w 2991568"/>
                              <a:gd name="connsiteY1533" fmla="*/ 379683 h 1536294"/>
                              <a:gd name="connsiteX1534" fmla="*/ 2532636 w 2991568"/>
                              <a:gd name="connsiteY1534" fmla="*/ 379683 h 1536294"/>
                              <a:gd name="connsiteX1535" fmla="*/ 2459900 w 2991568"/>
                              <a:gd name="connsiteY1535" fmla="*/ 371024 h 1536294"/>
                              <a:gd name="connsiteX1536" fmla="*/ 2524843 w 2991568"/>
                              <a:gd name="connsiteY1536" fmla="*/ 354571 h 1536294"/>
                              <a:gd name="connsiteX1537" fmla="*/ 2516184 w 2991568"/>
                              <a:gd name="connsiteY1537" fmla="*/ 355437 h 1536294"/>
                              <a:gd name="connsiteX1538" fmla="*/ 2524843 w 2991568"/>
                              <a:gd name="connsiteY1538" fmla="*/ 354571 h 1536294"/>
                              <a:gd name="connsiteX1539" fmla="*/ 2527441 w 2991568"/>
                              <a:gd name="connsiteY1539" fmla="*/ 414319 h 1536294"/>
                              <a:gd name="connsiteX1540" fmla="*/ 2527441 w 2991568"/>
                              <a:gd name="connsiteY1540" fmla="*/ 414319 h 1536294"/>
                              <a:gd name="connsiteX1541" fmla="*/ 2527441 w 2991568"/>
                              <a:gd name="connsiteY1541" fmla="*/ 414319 h 1536294"/>
                              <a:gd name="connsiteX1542" fmla="*/ 2511854 w 2991568"/>
                              <a:gd name="connsiteY1542" fmla="*/ 355437 h 1536294"/>
                              <a:gd name="connsiteX1543" fmla="*/ 2511854 w 2991568"/>
                              <a:gd name="connsiteY1543" fmla="*/ 355437 h 1536294"/>
                              <a:gd name="connsiteX1544" fmla="*/ 2511854 w 2991568"/>
                              <a:gd name="connsiteY1544" fmla="*/ 355437 h 1536294"/>
                              <a:gd name="connsiteX1545" fmla="*/ 2428727 w 2991568"/>
                              <a:gd name="connsiteY1545" fmla="*/ 1425701 h 1536294"/>
                              <a:gd name="connsiteX1546" fmla="*/ 2298841 w 2991568"/>
                              <a:gd name="connsiteY1546" fmla="*/ 1404919 h 1536294"/>
                              <a:gd name="connsiteX1547" fmla="*/ 2287584 w 2991568"/>
                              <a:gd name="connsiteY1547" fmla="*/ 1422237 h 1536294"/>
                              <a:gd name="connsiteX1548" fmla="*/ 2360320 w 2991568"/>
                              <a:gd name="connsiteY1548" fmla="*/ 1427433 h 1536294"/>
                              <a:gd name="connsiteX1549" fmla="*/ 2433057 w 2991568"/>
                              <a:gd name="connsiteY1549" fmla="*/ 1438690 h 1536294"/>
                              <a:gd name="connsiteX1550" fmla="*/ 2485877 w 2991568"/>
                              <a:gd name="connsiteY1550" fmla="*/ 1437824 h 1536294"/>
                              <a:gd name="connsiteX1551" fmla="*/ 2485877 w 2991568"/>
                              <a:gd name="connsiteY1551" fmla="*/ 1437824 h 1536294"/>
                              <a:gd name="connsiteX1552" fmla="*/ 2485877 w 2991568"/>
                              <a:gd name="connsiteY1552" fmla="*/ 1437824 h 1536294"/>
                              <a:gd name="connsiteX1553" fmla="*/ 2428727 w 2991568"/>
                              <a:gd name="connsiteY1553" fmla="*/ 1425701 h 1536294"/>
                              <a:gd name="connsiteX1554" fmla="*/ 1740329 w 2991568"/>
                              <a:gd name="connsiteY1554" fmla="*/ 227283 h 1536294"/>
                              <a:gd name="connsiteX1555" fmla="*/ 1662398 w 2991568"/>
                              <a:gd name="connsiteY1555" fmla="*/ 220356 h 1536294"/>
                              <a:gd name="connsiteX1556" fmla="*/ 1531645 w 2991568"/>
                              <a:gd name="connsiteY1556" fmla="*/ 216026 h 1536294"/>
                              <a:gd name="connsiteX1557" fmla="*/ 1606979 w 2991568"/>
                              <a:gd name="connsiteY1557" fmla="*/ 232478 h 1536294"/>
                              <a:gd name="connsiteX1558" fmla="*/ 1686643 w 2991568"/>
                              <a:gd name="connsiteY1558" fmla="*/ 240271 h 1536294"/>
                              <a:gd name="connsiteX1559" fmla="*/ 1761977 w 2991568"/>
                              <a:gd name="connsiteY1559" fmla="*/ 243735 h 1536294"/>
                              <a:gd name="connsiteX1560" fmla="*/ 1740329 w 2991568"/>
                              <a:gd name="connsiteY1560" fmla="*/ 227283 h 1536294"/>
                              <a:gd name="connsiteX1561" fmla="*/ 1761977 w 2991568"/>
                              <a:gd name="connsiteY1561" fmla="*/ 1222212 h 1536294"/>
                              <a:gd name="connsiteX1562" fmla="*/ 1683179 w 2991568"/>
                              <a:gd name="connsiteY1562" fmla="*/ 1221346 h 1536294"/>
                              <a:gd name="connsiteX1563" fmla="*/ 1680581 w 2991568"/>
                              <a:gd name="connsiteY1563" fmla="*/ 1221346 h 1536294"/>
                              <a:gd name="connsiteX1564" fmla="*/ 1545500 w 2991568"/>
                              <a:gd name="connsiteY1564" fmla="*/ 1235201 h 1536294"/>
                              <a:gd name="connsiteX1565" fmla="*/ 1543768 w 2991568"/>
                              <a:gd name="connsiteY1565" fmla="*/ 1251653 h 1536294"/>
                              <a:gd name="connsiteX1566" fmla="*/ 1612175 w 2991568"/>
                              <a:gd name="connsiteY1566" fmla="*/ 1242994 h 1536294"/>
                              <a:gd name="connsiteX1567" fmla="*/ 1744659 w 2991568"/>
                              <a:gd name="connsiteY1567" fmla="*/ 1236067 h 1536294"/>
                              <a:gd name="connsiteX1568" fmla="*/ 1761977 w 2991568"/>
                              <a:gd name="connsiteY1568" fmla="*/ 1222212 h 1536294"/>
                              <a:gd name="connsiteX1569" fmla="*/ 1537706 w 2991568"/>
                              <a:gd name="connsiteY1569" fmla="*/ 1326987 h 1536294"/>
                              <a:gd name="connsiteX1570" fmla="*/ 1587063 w 2991568"/>
                              <a:gd name="connsiteY1570" fmla="*/ 1324390 h 1536294"/>
                              <a:gd name="connsiteX1571" fmla="*/ 1719547 w 2991568"/>
                              <a:gd name="connsiteY1571" fmla="*/ 1314865 h 1536294"/>
                              <a:gd name="connsiteX1572" fmla="*/ 1762843 w 2991568"/>
                              <a:gd name="connsiteY1572" fmla="*/ 1306206 h 1536294"/>
                              <a:gd name="connsiteX1573" fmla="*/ 1694436 w 2991568"/>
                              <a:gd name="connsiteY1573" fmla="*/ 1300144 h 1536294"/>
                              <a:gd name="connsiteX1574" fmla="*/ 1693570 w 2991568"/>
                              <a:gd name="connsiteY1574" fmla="*/ 1300144 h 1536294"/>
                              <a:gd name="connsiteX1575" fmla="*/ 1553293 w 2991568"/>
                              <a:gd name="connsiteY1575" fmla="*/ 1314865 h 1536294"/>
                              <a:gd name="connsiteX1576" fmla="*/ 1537706 w 2991568"/>
                              <a:gd name="connsiteY1576" fmla="*/ 1326987 h 1536294"/>
                              <a:gd name="connsiteX1577" fmla="*/ 1739463 w 2991568"/>
                              <a:gd name="connsiteY1577" fmla="*/ 1416176 h 1536294"/>
                              <a:gd name="connsiteX1578" fmla="*/ 1674520 w 2991568"/>
                              <a:gd name="connsiteY1578" fmla="*/ 1417908 h 1536294"/>
                              <a:gd name="connsiteX1579" fmla="*/ 1592259 w 2991568"/>
                              <a:gd name="connsiteY1579" fmla="*/ 1426567 h 1536294"/>
                              <a:gd name="connsiteX1580" fmla="*/ 1558488 w 2991568"/>
                              <a:gd name="connsiteY1580" fmla="*/ 1427433 h 1536294"/>
                              <a:gd name="connsiteX1581" fmla="*/ 1555891 w 2991568"/>
                              <a:gd name="connsiteY1581" fmla="*/ 1443885 h 1536294"/>
                              <a:gd name="connsiteX1582" fmla="*/ 1710023 w 2991568"/>
                              <a:gd name="connsiteY1582" fmla="*/ 1431762 h 1536294"/>
                              <a:gd name="connsiteX1583" fmla="*/ 1764575 w 2991568"/>
                              <a:gd name="connsiteY1583" fmla="*/ 1423969 h 1536294"/>
                              <a:gd name="connsiteX1584" fmla="*/ 1739463 w 2991568"/>
                              <a:gd name="connsiteY1584" fmla="*/ 1416176 h 1536294"/>
                              <a:gd name="connsiteX1585" fmla="*/ 1739463 w 2991568"/>
                              <a:gd name="connsiteY1585" fmla="*/ 1416176 h 1536294"/>
                              <a:gd name="connsiteX1586" fmla="*/ 1693570 w 2991568"/>
                              <a:gd name="connsiteY1586" fmla="*/ 1299278 h 1536294"/>
                              <a:gd name="connsiteX1587" fmla="*/ 1693570 w 2991568"/>
                              <a:gd name="connsiteY1587" fmla="*/ 1299278 h 1536294"/>
                              <a:gd name="connsiteX1588" fmla="*/ 1693570 w 2991568"/>
                              <a:gd name="connsiteY1588" fmla="*/ 1299278 h 1536294"/>
                              <a:gd name="connsiteX1589" fmla="*/ 1700497 w 2991568"/>
                              <a:gd name="connsiteY1589" fmla="*/ 261053 h 1536294"/>
                              <a:gd name="connsiteX1590" fmla="*/ 1605247 w 2991568"/>
                              <a:gd name="connsiteY1590" fmla="*/ 254992 h 1536294"/>
                              <a:gd name="connsiteX1591" fmla="*/ 1538572 w 2991568"/>
                              <a:gd name="connsiteY1591" fmla="*/ 257590 h 1536294"/>
                              <a:gd name="connsiteX1592" fmla="*/ 1604382 w 2991568"/>
                              <a:gd name="connsiteY1592" fmla="*/ 272310 h 1536294"/>
                              <a:gd name="connsiteX1593" fmla="*/ 1697900 w 2991568"/>
                              <a:gd name="connsiteY1593" fmla="*/ 280103 h 1536294"/>
                              <a:gd name="connsiteX1594" fmla="*/ 1762843 w 2991568"/>
                              <a:gd name="connsiteY1594" fmla="*/ 281835 h 1536294"/>
                              <a:gd name="connsiteX1595" fmla="*/ 1757648 w 2991568"/>
                              <a:gd name="connsiteY1595" fmla="*/ 261919 h 1536294"/>
                              <a:gd name="connsiteX1596" fmla="*/ 1700497 w 2991568"/>
                              <a:gd name="connsiteY1596" fmla="*/ 261053 h 1536294"/>
                              <a:gd name="connsiteX1597" fmla="*/ 2062447 w 2991568"/>
                              <a:gd name="connsiteY1597" fmla="*/ 262785 h 1536294"/>
                              <a:gd name="connsiteX1598" fmla="*/ 2062447 w 2991568"/>
                              <a:gd name="connsiteY1598" fmla="*/ 262785 h 1536294"/>
                              <a:gd name="connsiteX1599" fmla="*/ 2088425 w 2991568"/>
                              <a:gd name="connsiteY1599" fmla="*/ 274908 h 1536294"/>
                              <a:gd name="connsiteX1600" fmla="*/ 2168088 w 2991568"/>
                              <a:gd name="connsiteY1600" fmla="*/ 276640 h 1536294"/>
                              <a:gd name="connsiteX1601" fmla="*/ 2292779 w 2991568"/>
                              <a:gd name="connsiteY1601" fmla="*/ 282701 h 1536294"/>
                              <a:gd name="connsiteX1602" fmla="*/ 2289315 w 2991568"/>
                              <a:gd name="connsiteY1602" fmla="*/ 272310 h 1536294"/>
                              <a:gd name="connsiteX1603" fmla="*/ 2220909 w 2991568"/>
                              <a:gd name="connsiteY1603" fmla="*/ 268846 h 1536294"/>
                              <a:gd name="connsiteX1604" fmla="*/ 2131720 w 2991568"/>
                              <a:gd name="connsiteY1604" fmla="*/ 265383 h 1536294"/>
                              <a:gd name="connsiteX1605" fmla="*/ 2062447 w 2991568"/>
                              <a:gd name="connsiteY1605" fmla="*/ 262785 h 1536294"/>
                              <a:gd name="connsiteX1606" fmla="*/ 2062447 w 2991568"/>
                              <a:gd name="connsiteY1606" fmla="*/ 262785 h 1536294"/>
                              <a:gd name="connsiteX1607" fmla="*/ 1920438 w 2991568"/>
                              <a:gd name="connsiteY1607" fmla="*/ 138094 h 1536294"/>
                              <a:gd name="connsiteX1608" fmla="*/ 1832981 w 2991568"/>
                              <a:gd name="connsiteY1608" fmla="*/ 133765 h 1536294"/>
                              <a:gd name="connsiteX1609" fmla="*/ 1781893 w 2991568"/>
                              <a:gd name="connsiteY1609" fmla="*/ 139826 h 1536294"/>
                              <a:gd name="connsiteX1610" fmla="*/ 1839043 w 2991568"/>
                              <a:gd name="connsiteY1610" fmla="*/ 148485 h 1536294"/>
                              <a:gd name="connsiteX1611" fmla="*/ 2015688 w 2991568"/>
                              <a:gd name="connsiteY1611" fmla="*/ 157144 h 1536294"/>
                              <a:gd name="connsiteX1612" fmla="*/ 2036470 w 2991568"/>
                              <a:gd name="connsiteY1612" fmla="*/ 151949 h 1536294"/>
                              <a:gd name="connsiteX1613" fmla="*/ 2014822 w 2991568"/>
                              <a:gd name="connsiteY1613" fmla="*/ 143290 h 1536294"/>
                              <a:gd name="connsiteX1614" fmla="*/ 2014822 w 2991568"/>
                              <a:gd name="connsiteY1614" fmla="*/ 143290 h 1536294"/>
                              <a:gd name="connsiteX1615" fmla="*/ 1920438 w 2991568"/>
                              <a:gd name="connsiteY1615" fmla="*/ 138094 h 1536294"/>
                              <a:gd name="connsiteX1616" fmla="*/ 1845970 w 2991568"/>
                              <a:gd name="connsiteY1616" fmla="*/ 799649 h 1536294"/>
                              <a:gd name="connsiteX1617" fmla="*/ 1976722 w 2991568"/>
                              <a:gd name="connsiteY1617" fmla="*/ 801381 h 1536294"/>
                              <a:gd name="connsiteX1618" fmla="*/ 2002700 w 2991568"/>
                              <a:gd name="connsiteY1618" fmla="*/ 791856 h 1536294"/>
                              <a:gd name="connsiteX1619" fmla="*/ 1950745 w 2991568"/>
                              <a:gd name="connsiteY1619" fmla="*/ 785794 h 1536294"/>
                              <a:gd name="connsiteX1620" fmla="*/ 1806138 w 2991568"/>
                              <a:gd name="connsiteY1620" fmla="*/ 785794 h 1536294"/>
                              <a:gd name="connsiteX1621" fmla="*/ 1785356 w 2991568"/>
                              <a:gd name="connsiteY1621" fmla="*/ 800515 h 1536294"/>
                              <a:gd name="connsiteX1622" fmla="*/ 1845970 w 2991568"/>
                              <a:gd name="connsiteY1622" fmla="*/ 799649 h 1536294"/>
                              <a:gd name="connsiteX1623" fmla="*/ 1548963 w 2991568"/>
                              <a:gd name="connsiteY1623" fmla="*/ 331192 h 1536294"/>
                              <a:gd name="connsiteX1624" fmla="*/ 1606979 w 2991568"/>
                              <a:gd name="connsiteY1624" fmla="*/ 332058 h 1536294"/>
                              <a:gd name="connsiteX1625" fmla="*/ 1736865 w 2991568"/>
                              <a:gd name="connsiteY1625" fmla="*/ 335521 h 1536294"/>
                              <a:gd name="connsiteX1626" fmla="*/ 1760245 w 2991568"/>
                              <a:gd name="connsiteY1626" fmla="*/ 317337 h 1536294"/>
                              <a:gd name="connsiteX1627" fmla="*/ 1778429 w 2991568"/>
                              <a:gd name="connsiteY1627" fmla="*/ 302617 h 1536294"/>
                              <a:gd name="connsiteX1628" fmla="*/ 1726475 w 2991568"/>
                              <a:gd name="connsiteY1628" fmla="*/ 287030 h 1536294"/>
                              <a:gd name="connsiteX1629" fmla="*/ 1652007 w 2991568"/>
                              <a:gd name="connsiteY1629" fmla="*/ 283567 h 1536294"/>
                              <a:gd name="connsiteX1630" fmla="*/ 1563684 w 2991568"/>
                              <a:gd name="connsiteY1630" fmla="*/ 282701 h 1536294"/>
                              <a:gd name="connsiteX1631" fmla="*/ 1648543 w 2991568"/>
                              <a:gd name="connsiteY1631" fmla="*/ 300885 h 1536294"/>
                              <a:gd name="connsiteX1632" fmla="*/ 1714352 w 2991568"/>
                              <a:gd name="connsiteY1632" fmla="*/ 307812 h 1536294"/>
                              <a:gd name="connsiteX1633" fmla="*/ 1755916 w 2991568"/>
                              <a:gd name="connsiteY1633" fmla="*/ 312142 h 1536294"/>
                              <a:gd name="connsiteX1634" fmla="*/ 1652007 w 2991568"/>
                              <a:gd name="connsiteY1634" fmla="*/ 312142 h 1536294"/>
                              <a:gd name="connsiteX1635" fmla="*/ 1593125 w 2991568"/>
                              <a:gd name="connsiteY1635" fmla="*/ 312142 h 1536294"/>
                              <a:gd name="connsiteX1636" fmla="*/ 1534243 w 2991568"/>
                              <a:gd name="connsiteY1636" fmla="*/ 313008 h 1536294"/>
                              <a:gd name="connsiteX1637" fmla="*/ 1548963 w 2991568"/>
                              <a:gd name="connsiteY1637" fmla="*/ 331192 h 1536294"/>
                              <a:gd name="connsiteX1638" fmla="*/ 2724002 w 2991568"/>
                              <a:gd name="connsiteY1638" fmla="*/ 900094 h 1536294"/>
                              <a:gd name="connsiteX1639" fmla="*/ 2629618 w 2991568"/>
                              <a:gd name="connsiteY1639" fmla="*/ 899228 h 1536294"/>
                              <a:gd name="connsiteX1640" fmla="*/ 2517050 w 2991568"/>
                              <a:gd name="connsiteY1640" fmla="*/ 903558 h 1536294"/>
                              <a:gd name="connsiteX1641" fmla="*/ 2550820 w 2991568"/>
                              <a:gd name="connsiteY1641" fmla="*/ 910485 h 1536294"/>
                              <a:gd name="connsiteX1642" fmla="*/ 2626154 w 2991568"/>
                              <a:gd name="connsiteY1642" fmla="*/ 908753 h 1536294"/>
                              <a:gd name="connsiteX1643" fmla="*/ 2717941 w 2991568"/>
                              <a:gd name="connsiteY1643" fmla="*/ 913949 h 1536294"/>
                              <a:gd name="connsiteX1644" fmla="*/ 2774225 w 2991568"/>
                              <a:gd name="connsiteY1644" fmla="*/ 915680 h 1536294"/>
                              <a:gd name="connsiteX1645" fmla="*/ 2724002 w 2991568"/>
                              <a:gd name="connsiteY1645" fmla="*/ 900094 h 1536294"/>
                              <a:gd name="connsiteX1646" fmla="*/ 2956066 w 2991568"/>
                              <a:gd name="connsiteY1646" fmla="*/ 10805 h 1536294"/>
                              <a:gd name="connsiteX1647" fmla="*/ 2818386 w 2991568"/>
                              <a:gd name="connsiteY1647" fmla="*/ 17733 h 1536294"/>
                              <a:gd name="connsiteX1648" fmla="*/ 2790677 w 2991568"/>
                              <a:gd name="connsiteY1648" fmla="*/ 29855 h 1536294"/>
                              <a:gd name="connsiteX1649" fmla="*/ 2857352 w 2991568"/>
                              <a:gd name="connsiteY1649" fmla="*/ 35051 h 1536294"/>
                              <a:gd name="connsiteX1650" fmla="*/ 2857352 w 2991568"/>
                              <a:gd name="connsiteY1650" fmla="*/ 35051 h 1536294"/>
                              <a:gd name="connsiteX1651" fmla="*/ 2988971 w 2991568"/>
                              <a:gd name="connsiteY1651" fmla="*/ 21196 h 1536294"/>
                              <a:gd name="connsiteX1652" fmla="*/ 2988971 w 2991568"/>
                              <a:gd name="connsiteY1652" fmla="*/ 4744 h 1536294"/>
                              <a:gd name="connsiteX1653" fmla="*/ 2956066 w 2991568"/>
                              <a:gd name="connsiteY1653" fmla="*/ 10805 h 1536294"/>
                              <a:gd name="connsiteX1654" fmla="*/ 2576797 w 2991568"/>
                              <a:gd name="connsiteY1654" fmla="*/ 283567 h 1536294"/>
                              <a:gd name="connsiteX1655" fmla="*/ 2576797 w 2991568"/>
                              <a:gd name="connsiteY1655" fmla="*/ 283567 h 1536294"/>
                              <a:gd name="connsiteX1656" fmla="*/ 2576797 w 2991568"/>
                              <a:gd name="connsiteY1656" fmla="*/ 283567 h 1536294"/>
                              <a:gd name="connsiteX1657" fmla="*/ 2726600 w 2991568"/>
                              <a:gd name="connsiteY1657" fmla="*/ 298287 h 1536294"/>
                              <a:gd name="connsiteX1658" fmla="*/ 2606239 w 2991568"/>
                              <a:gd name="connsiteY1658" fmla="*/ 309544 h 1536294"/>
                              <a:gd name="connsiteX1659" fmla="*/ 2568138 w 2991568"/>
                              <a:gd name="connsiteY1659" fmla="*/ 310410 h 1536294"/>
                              <a:gd name="connsiteX1660" fmla="*/ 2620959 w 2991568"/>
                              <a:gd name="connsiteY1660" fmla="*/ 318203 h 1536294"/>
                              <a:gd name="connsiteX1661" fmla="*/ 2620959 w 2991568"/>
                              <a:gd name="connsiteY1661" fmla="*/ 318203 h 1536294"/>
                              <a:gd name="connsiteX1662" fmla="*/ 2677243 w 2991568"/>
                              <a:gd name="connsiteY1662" fmla="*/ 317337 h 1536294"/>
                              <a:gd name="connsiteX1663" fmla="*/ 2745650 w 2991568"/>
                              <a:gd name="connsiteY1663" fmla="*/ 314740 h 1536294"/>
                              <a:gd name="connsiteX1664" fmla="*/ 2778554 w 2991568"/>
                              <a:gd name="connsiteY1664" fmla="*/ 300885 h 1536294"/>
                              <a:gd name="connsiteX1665" fmla="*/ 2726600 w 2991568"/>
                              <a:gd name="connsiteY1665" fmla="*/ 298287 h 1536294"/>
                              <a:gd name="connsiteX1666" fmla="*/ 2588054 w 2991568"/>
                              <a:gd name="connsiteY1666" fmla="*/ 357169 h 1536294"/>
                              <a:gd name="connsiteX1667" fmla="*/ 2725734 w 2991568"/>
                              <a:gd name="connsiteY1667" fmla="*/ 350242 h 1536294"/>
                              <a:gd name="connsiteX1668" fmla="*/ 2778554 w 2991568"/>
                              <a:gd name="connsiteY1668" fmla="*/ 345912 h 1536294"/>
                              <a:gd name="connsiteX1669" fmla="*/ 2769895 w 2991568"/>
                              <a:gd name="connsiteY1669" fmla="*/ 332058 h 1536294"/>
                              <a:gd name="connsiteX1670" fmla="*/ 2645204 w 2991568"/>
                              <a:gd name="connsiteY1670" fmla="*/ 342449 h 1536294"/>
                              <a:gd name="connsiteX1671" fmla="*/ 2588054 w 2991568"/>
                              <a:gd name="connsiteY1671" fmla="*/ 339851 h 1536294"/>
                              <a:gd name="connsiteX1672" fmla="*/ 2588054 w 2991568"/>
                              <a:gd name="connsiteY1672" fmla="*/ 357169 h 1536294"/>
                              <a:gd name="connsiteX1673" fmla="*/ 2588054 w 2991568"/>
                              <a:gd name="connsiteY1673" fmla="*/ 357169 h 1536294"/>
                              <a:gd name="connsiteX1674" fmla="*/ 2620959 w 2991568"/>
                              <a:gd name="connsiteY1674" fmla="*/ 318203 h 1536294"/>
                              <a:gd name="connsiteX1675" fmla="*/ 2620959 w 2991568"/>
                              <a:gd name="connsiteY1675" fmla="*/ 318203 h 1536294"/>
                              <a:gd name="connsiteX1676" fmla="*/ 2620959 w 2991568"/>
                              <a:gd name="connsiteY1676" fmla="*/ 318203 h 1536294"/>
                              <a:gd name="connsiteX1677" fmla="*/ 2084095 w 2991568"/>
                              <a:gd name="connsiteY1677" fmla="*/ 161474 h 1536294"/>
                              <a:gd name="connsiteX1678" fmla="*/ 2084095 w 2991568"/>
                              <a:gd name="connsiteY1678" fmla="*/ 161474 h 1536294"/>
                              <a:gd name="connsiteX1679" fmla="*/ 2084095 w 2991568"/>
                              <a:gd name="connsiteY1679" fmla="*/ 161474 h 1536294"/>
                              <a:gd name="connsiteX1680" fmla="*/ 2481547 w 2991568"/>
                              <a:gd name="connsiteY1680" fmla="*/ 1453410 h 1536294"/>
                              <a:gd name="connsiteX1681" fmla="*/ 2413141 w 2991568"/>
                              <a:gd name="connsiteY1681" fmla="*/ 1451678 h 1536294"/>
                              <a:gd name="connsiteX1682" fmla="*/ 2354259 w 2991568"/>
                              <a:gd name="connsiteY1682" fmla="*/ 1449946 h 1536294"/>
                              <a:gd name="connsiteX1683" fmla="*/ 2322220 w 2991568"/>
                              <a:gd name="connsiteY1683" fmla="*/ 1448215 h 1536294"/>
                              <a:gd name="connsiteX1684" fmla="*/ 2295377 w 2991568"/>
                              <a:gd name="connsiteY1684" fmla="*/ 1439556 h 1536294"/>
                              <a:gd name="connsiteX1685" fmla="*/ 2285852 w 2991568"/>
                              <a:gd name="connsiteY1685" fmla="*/ 1456874 h 1536294"/>
                              <a:gd name="connsiteX1686" fmla="*/ 2343002 w 2991568"/>
                              <a:gd name="connsiteY1686" fmla="*/ 1460337 h 1536294"/>
                              <a:gd name="connsiteX1687" fmla="*/ 2413141 w 2991568"/>
                              <a:gd name="connsiteY1687" fmla="*/ 1465533 h 1536294"/>
                              <a:gd name="connsiteX1688" fmla="*/ 2472023 w 2991568"/>
                              <a:gd name="connsiteY1688" fmla="*/ 1468997 h 1536294"/>
                              <a:gd name="connsiteX1689" fmla="*/ 2481547 w 2991568"/>
                              <a:gd name="connsiteY1689" fmla="*/ 1453410 h 1536294"/>
                              <a:gd name="connsiteX1690" fmla="*/ 2497134 w 2991568"/>
                              <a:gd name="connsiteY1690" fmla="*/ 196110 h 1536294"/>
                              <a:gd name="connsiteX1691" fmla="*/ 2448643 w 2991568"/>
                              <a:gd name="connsiteY1691" fmla="*/ 199574 h 1536294"/>
                              <a:gd name="connsiteX1692" fmla="*/ 2346466 w 2991568"/>
                              <a:gd name="connsiteY1692" fmla="*/ 196110 h 1536294"/>
                              <a:gd name="connsiteX1693" fmla="*/ 2331745 w 2991568"/>
                              <a:gd name="connsiteY1693" fmla="*/ 209099 h 1536294"/>
                              <a:gd name="connsiteX1694" fmla="*/ 2381102 w 2991568"/>
                              <a:gd name="connsiteY1694" fmla="*/ 210830 h 1536294"/>
                              <a:gd name="connsiteX1695" fmla="*/ 2504061 w 2991568"/>
                              <a:gd name="connsiteY1695" fmla="*/ 213428 h 1536294"/>
                              <a:gd name="connsiteX1696" fmla="*/ 2497134 w 2991568"/>
                              <a:gd name="connsiteY1696" fmla="*/ 196110 h 1536294"/>
                              <a:gd name="connsiteX1697" fmla="*/ 2775957 w 2991568"/>
                              <a:gd name="connsiteY1697" fmla="*/ 913083 h 1536294"/>
                              <a:gd name="connsiteX1698" fmla="*/ 2774225 w 2991568"/>
                              <a:gd name="connsiteY1698" fmla="*/ 914815 h 1536294"/>
                              <a:gd name="connsiteX1699" fmla="*/ 2772493 w 2991568"/>
                              <a:gd name="connsiteY1699" fmla="*/ 916546 h 1536294"/>
                              <a:gd name="connsiteX1700" fmla="*/ 2775957 w 2991568"/>
                              <a:gd name="connsiteY1700" fmla="*/ 913083 h 1536294"/>
                              <a:gd name="connsiteX1701" fmla="*/ 2752577 w 2991568"/>
                              <a:gd name="connsiteY1701" fmla="*/ 261919 h 1536294"/>
                              <a:gd name="connsiteX1702" fmla="*/ 2598445 w 2991568"/>
                              <a:gd name="connsiteY1702" fmla="*/ 272310 h 1536294"/>
                              <a:gd name="connsiteX1703" fmla="*/ 2556016 w 2991568"/>
                              <a:gd name="connsiteY1703" fmla="*/ 271444 h 1536294"/>
                              <a:gd name="connsiteX1704" fmla="*/ 2576797 w 2991568"/>
                              <a:gd name="connsiteY1704" fmla="*/ 282701 h 1536294"/>
                              <a:gd name="connsiteX1705" fmla="*/ 2576797 w 2991568"/>
                              <a:gd name="connsiteY1705" fmla="*/ 282701 h 1536294"/>
                              <a:gd name="connsiteX1706" fmla="*/ 2626154 w 2991568"/>
                              <a:gd name="connsiteY1706" fmla="*/ 281835 h 1536294"/>
                              <a:gd name="connsiteX1707" fmla="*/ 2711880 w 2991568"/>
                              <a:gd name="connsiteY1707" fmla="*/ 280103 h 1536294"/>
                              <a:gd name="connsiteX1708" fmla="*/ 2763834 w 2991568"/>
                              <a:gd name="connsiteY1708" fmla="*/ 278371 h 1536294"/>
                              <a:gd name="connsiteX1709" fmla="*/ 2752577 w 2991568"/>
                              <a:gd name="connsiteY1709" fmla="*/ 261919 h 1536294"/>
                              <a:gd name="connsiteX1710" fmla="*/ 2610568 w 2991568"/>
                              <a:gd name="connsiteY1710" fmla="*/ 734706 h 1536294"/>
                              <a:gd name="connsiteX1711" fmla="*/ 2695427 w 2991568"/>
                              <a:gd name="connsiteY1711" fmla="*/ 739035 h 1536294"/>
                              <a:gd name="connsiteX1712" fmla="*/ 2768164 w 2991568"/>
                              <a:gd name="connsiteY1712" fmla="*/ 737303 h 1536294"/>
                              <a:gd name="connsiteX1713" fmla="*/ 2768164 w 2991568"/>
                              <a:gd name="connsiteY1713" fmla="*/ 737303 h 1536294"/>
                              <a:gd name="connsiteX1714" fmla="*/ 2768164 w 2991568"/>
                              <a:gd name="connsiteY1714" fmla="*/ 737303 h 1536294"/>
                              <a:gd name="connsiteX1715" fmla="*/ 2781152 w 2991568"/>
                              <a:gd name="connsiteY1715" fmla="*/ 728644 h 1536294"/>
                              <a:gd name="connsiteX1716" fmla="*/ 2751711 w 2991568"/>
                              <a:gd name="connsiteY1716" fmla="*/ 726912 h 1536294"/>
                              <a:gd name="connsiteX1717" fmla="*/ 2664255 w 2991568"/>
                              <a:gd name="connsiteY1717" fmla="*/ 726912 h 1536294"/>
                              <a:gd name="connsiteX1718" fmla="*/ 2575932 w 2991568"/>
                              <a:gd name="connsiteY1718" fmla="*/ 721717 h 1536294"/>
                              <a:gd name="connsiteX1719" fmla="*/ 2506659 w 2991568"/>
                              <a:gd name="connsiteY1719" fmla="*/ 724315 h 1536294"/>
                              <a:gd name="connsiteX1720" fmla="*/ 2610568 w 2991568"/>
                              <a:gd name="connsiteY1720" fmla="*/ 734706 h 1536294"/>
                              <a:gd name="connsiteX1721" fmla="*/ 2748247 w 2991568"/>
                              <a:gd name="connsiteY1721" fmla="*/ 951183 h 1536294"/>
                              <a:gd name="connsiteX1722" fmla="*/ 2750845 w 2991568"/>
                              <a:gd name="connsiteY1722" fmla="*/ 949451 h 1536294"/>
                              <a:gd name="connsiteX1723" fmla="*/ 2748247 w 2991568"/>
                              <a:gd name="connsiteY1723" fmla="*/ 951183 h 1536294"/>
                              <a:gd name="connsiteX1724" fmla="*/ 2719672 w 2991568"/>
                              <a:gd name="connsiteY1724" fmla="*/ 938194 h 1536294"/>
                              <a:gd name="connsiteX1725" fmla="*/ 2719672 w 2991568"/>
                              <a:gd name="connsiteY1725" fmla="*/ 938194 h 1536294"/>
                              <a:gd name="connsiteX1726" fmla="*/ 2655595 w 2991568"/>
                              <a:gd name="connsiteY1726" fmla="*/ 940792 h 1536294"/>
                              <a:gd name="connsiteX1727" fmla="*/ 2580261 w 2991568"/>
                              <a:gd name="connsiteY1727" fmla="*/ 937328 h 1536294"/>
                              <a:gd name="connsiteX1728" fmla="*/ 2518781 w 2991568"/>
                              <a:gd name="connsiteY1728" fmla="*/ 932999 h 1536294"/>
                              <a:gd name="connsiteX1729" fmla="*/ 2533502 w 2991568"/>
                              <a:gd name="connsiteY1729" fmla="*/ 944256 h 1536294"/>
                              <a:gd name="connsiteX1730" fmla="*/ 2598445 w 2991568"/>
                              <a:gd name="connsiteY1730" fmla="*/ 947719 h 1536294"/>
                              <a:gd name="connsiteX1731" fmla="*/ 2673779 w 2991568"/>
                              <a:gd name="connsiteY1731" fmla="*/ 950317 h 1536294"/>
                              <a:gd name="connsiteX1732" fmla="*/ 2748247 w 2991568"/>
                              <a:gd name="connsiteY1732" fmla="*/ 950317 h 1536294"/>
                              <a:gd name="connsiteX1733" fmla="*/ 2747382 w 2991568"/>
                              <a:gd name="connsiteY1733" fmla="*/ 951183 h 1536294"/>
                              <a:gd name="connsiteX1734" fmla="*/ 2748247 w 2991568"/>
                              <a:gd name="connsiteY1734" fmla="*/ 950317 h 1536294"/>
                              <a:gd name="connsiteX1735" fmla="*/ 2748247 w 2991568"/>
                              <a:gd name="connsiteY1735" fmla="*/ 950317 h 1536294"/>
                              <a:gd name="connsiteX1736" fmla="*/ 2719672 w 2991568"/>
                              <a:gd name="connsiteY1736" fmla="*/ 938194 h 1536294"/>
                              <a:gd name="connsiteX1737" fmla="*/ 2748247 w 2991568"/>
                              <a:gd name="connsiteY1737" fmla="*/ 951183 h 1536294"/>
                              <a:gd name="connsiteX1738" fmla="*/ 2748247 w 2991568"/>
                              <a:gd name="connsiteY1738" fmla="*/ 951183 h 1536294"/>
                              <a:gd name="connsiteX1739" fmla="*/ 2748247 w 2991568"/>
                              <a:gd name="connsiteY1739" fmla="*/ 951183 h 1536294"/>
                              <a:gd name="connsiteX1740" fmla="*/ 2748247 w 2991568"/>
                              <a:gd name="connsiteY1740" fmla="*/ 951183 h 1536294"/>
                              <a:gd name="connsiteX1741" fmla="*/ 2741320 w 2991568"/>
                              <a:gd name="connsiteY1741" fmla="*/ 771940 h 1536294"/>
                              <a:gd name="connsiteX1742" fmla="*/ 2741320 w 2991568"/>
                              <a:gd name="connsiteY1742" fmla="*/ 771940 h 1536294"/>
                              <a:gd name="connsiteX1743" fmla="*/ 2741320 w 2991568"/>
                              <a:gd name="connsiteY1743" fmla="*/ 771940 h 1536294"/>
                              <a:gd name="connsiteX1744" fmla="*/ 2759505 w 2991568"/>
                              <a:gd name="connsiteY1744" fmla="*/ 770208 h 1536294"/>
                              <a:gd name="connsiteX1745" fmla="*/ 2759505 w 2991568"/>
                              <a:gd name="connsiteY1745" fmla="*/ 770208 h 1536294"/>
                              <a:gd name="connsiteX1746" fmla="*/ 2778554 w 2991568"/>
                              <a:gd name="connsiteY1746" fmla="*/ 762415 h 1536294"/>
                              <a:gd name="connsiteX1747" fmla="*/ 2740454 w 2991568"/>
                              <a:gd name="connsiteY1747" fmla="*/ 759817 h 1536294"/>
                              <a:gd name="connsiteX1748" fmla="*/ 2600177 w 2991568"/>
                              <a:gd name="connsiteY1748" fmla="*/ 759817 h 1536294"/>
                              <a:gd name="connsiteX1749" fmla="*/ 2551686 w 2991568"/>
                              <a:gd name="connsiteY1749" fmla="*/ 763281 h 1536294"/>
                              <a:gd name="connsiteX1750" fmla="*/ 2610568 w 2991568"/>
                              <a:gd name="connsiteY1750" fmla="*/ 771074 h 1536294"/>
                              <a:gd name="connsiteX1751" fmla="*/ 2759505 w 2991568"/>
                              <a:gd name="connsiteY1751" fmla="*/ 770208 h 1536294"/>
                              <a:gd name="connsiteX1752" fmla="*/ 2741320 w 2991568"/>
                              <a:gd name="connsiteY1752" fmla="*/ 771940 h 1536294"/>
                              <a:gd name="connsiteX1753" fmla="*/ 2759505 w 2991568"/>
                              <a:gd name="connsiteY1753" fmla="*/ 770208 h 1536294"/>
                              <a:gd name="connsiteX1754" fmla="*/ 2718807 w 2991568"/>
                              <a:gd name="connsiteY1754" fmla="*/ 1185844 h 1536294"/>
                              <a:gd name="connsiteX1755" fmla="*/ 2653864 w 2991568"/>
                              <a:gd name="connsiteY1755" fmla="*/ 1185844 h 1536294"/>
                              <a:gd name="connsiteX1756" fmla="*/ 2520513 w 2991568"/>
                              <a:gd name="connsiteY1756" fmla="*/ 1179783 h 1536294"/>
                              <a:gd name="connsiteX1757" fmla="*/ 2511854 w 2991568"/>
                              <a:gd name="connsiteY1757" fmla="*/ 1188442 h 1536294"/>
                              <a:gd name="connsiteX1758" fmla="*/ 2541295 w 2991568"/>
                              <a:gd name="connsiteY1758" fmla="*/ 1191906 h 1536294"/>
                              <a:gd name="connsiteX1759" fmla="*/ 2612300 w 2991568"/>
                              <a:gd name="connsiteY1759" fmla="*/ 1196235 h 1536294"/>
                              <a:gd name="connsiteX1760" fmla="*/ 2682438 w 2991568"/>
                              <a:gd name="connsiteY1760" fmla="*/ 1199699 h 1536294"/>
                              <a:gd name="connsiteX1761" fmla="*/ 2742186 w 2991568"/>
                              <a:gd name="connsiteY1761" fmla="*/ 1197967 h 1536294"/>
                              <a:gd name="connsiteX1762" fmla="*/ 2718807 w 2991568"/>
                              <a:gd name="connsiteY1762" fmla="*/ 1185844 h 1536294"/>
                              <a:gd name="connsiteX1763" fmla="*/ 2742186 w 2991568"/>
                              <a:gd name="connsiteY1763" fmla="*/ 1198833 h 1536294"/>
                              <a:gd name="connsiteX1764" fmla="*/ 2742186 w 2991568"/>
                              <a:gd name="connsiteY1764" fmla="*/ 1198833 h 1536294"/>
                              <a:gd name="connsiteX1765" fmla="*/ 2742186 w 2991568"/>
                              <a:gd name="connsiteY1765" fmla="*/ 1198833 h 1536294"/>
                              <a:gd name="connsiteX1766" fmla="*/ 2742186 w 2991568"/>
                              <a:gd name="connsiteY1766" fmla="*/ 984953 h 1536294"/>
                              <a:gd name="connsiteX1767" fmla="*/ 2742186 w 2991568"/>
                              <a:gd name="connsiteY1767" fmla="*/ 984953 h 1536294"/>
                              <a:gd name="connsiteX1768" fmla="*/ 2742186 w 2991568"/>
                              <a:gd name="connsiteY1768" fmla="*/ 984953 h 1536294"/>
                              <a:gd name="connsiteX1769" fmla="*/ 2736125 w 2991568"/>
                              <a:gd name="connsiteY1769" fmla="*/ 808308 h 1536294"/>
                              <a:gd name="connsiteX1770" fmla="*/ 2775091 w 2991568"/>
                              <a:gd name="connsiteY1770" fmla="*/ 806576 h 1536294"/>
                              <a:gd name="connsiteX1771" fmla="*/ 2762102 w 2991568"/>
                              <a:gd name="connsiteY1771" fmla="*/ 790990 h 1536294"/>
                              <a:gd name="connsiteX1772" fmla="*/ 2625289 w 2991568"/>
                              <a:gd name="connsiteY1772" fmla="*/ 799649 h 1536294"/>
                              <a:gd name="connsiteX1773" fmla="*/ 2541295 w 2991568"/>
                              <a:gd name="connsiteY1773" fmla="*/ 795319 h 1536294"/>
                              <a:gd name="connsiteX1774" fmla="*/ 2538698 w 2991568"/>
                              <a:gd name="connsiteY1774" fmla="*/ 806576 h 1536294"/>
                              <a:gd name="connsiteX1775" fmla="*/ 2736125 w 2991568"/>
                              <a:gd name="connsiteY1775" fmla="*/ 808308 h 1536294"/>
                              <a:gd name="connsiteX1776" fmla="*/ 2711013 w 2991568"/>
                              <a:gd name="connsiteY1776" fmla="*/ 809174 h 1536294"/>
                              <a:gd name="connsiteX1777" fmla="*/ 2736125 w 2991568"/>
                              <a:gd name="connsiteY1777" fmla="*/ 808308 h 1536294"/>
                              <a:gd name="connsiteX1778" fmla="*/ 2493670 w 2991568"/>
                              <a:gd name="connsiteY1778" fmla="*/ 982355 h 1536294"/>
                              <a:gd name="connsiteX1779" fmla="*/ 2742186 w 2991568"/>
                              <a:gd name="connsiteY1779" fmla="*/ 984953 h 1536294"/>
                              <a:gd name="connsiteX1780" fmla="*/ 2757773 w 2991568"/>
                              <a:gd name="connsiteY1780" fmla="*/ 972831 h 1536294"/>
                              <a:gd name="connsiteX1781" fmla="*/ 2730929 w 2991568"/>
                              <a:gd name="connsiteY1781" fmla="*/ 971099 h 1536294"/>
                              <a:gd name="connsiteX1782" fmla="*/ 2632216 w 2991568"/>
                              <a:gd name="connsiteY1782" fmla="*/ 974562 h 1536294"/>
                              <a:gd name="connsiteX1783" fmla="*/ 2534368 w 2991568"/>
                              <a:gd name="connsiteY1783" fmla="*/ 971965 h 1536294"/>
                              <a:gd name="connsiteX1784" fmla="*/ 2493670 w 2991568"/>
                              <a:gd name="connsiteY1784" fmla="*/ 982355 h 1536294"/>
                              <a:gd name="connsiteX1785" fmla="*/ 2764700 w 2991568"/>
                              <a:gd name="connsiteY1785" fmla="*/ 738169 h 1536294"/>
                              <a:gd name="connsiteX1786" fmla="*/ 2764700 w 2991568"/>
                              <a:gd name="connsiteY1786" fmla="*/ 738169 h 1536294"/>
                              <a:gd name="connsiteX1787" fmla="*/ 2764700 w 2991568"/>
                              <a:gd name="connsiteY1787" fmla="*/ 738169 h 1536294"/>
                              <a:gd name="connsiteX1788" fmla="*/ 2768164 w 2991568"/>
                              <a:gd name="connsiteY1788" fmla="*/ 736437 h 1536294"/>
                              <a:gd name="connsiteX1789" fmla="*/ 2768164 w 2991568"/>
                              <a:gd name="connsiteY1789" fmla="*/ 736437 h 1536294"/>
                              <a:gd name="connsiteX1790" fmla="*/ 2764700 w 2991568"/>
                              <a:gd name="connsiteY1790" fmla="*/ 737303 h 1536294"/>
                              <a:gd name="connsiteX1791" fmla="*/ 2768164 w 2991568"/>
                              <a:gd name="connsiteY1791" fmla="*/ 736437 h 1536294"/>
                              <a:gd name="connsiteX1792" fmla="*/ 2768164 w 2991568"/>
                              <a:gd name="connsiteY1792" fmla="*/ 736437 h 1536294"/>
                              <a:gd name="connsiteX1793" fmla="*/ 2768164 w 2991568"/>
                              <a:gd name="connsiteY1793" fmla="*/ 736437 h 1536294"/>
                              <a:gd name="connsiteX1794" fmla="*/ 2768164 w 2991568"/>
                              <a:gd name="connsiteY1794" fmla="*/ 736437 h 1536294"/>
                              <a:gd name="connsiteX1795" fmla="*/ 2090157 w 2991568"/>
                              <a:gd name="connsiteY1795" fmla="*/ 177926 h 1536294"/>
                              <a:gd name="connsiteX1796" fmla="*/ 2154234 w 2991568"/>
                              <a:gd name="connsiteY1796" fmla="*/ 173596 h 1536294"/>
                              <a:gd name="connsiteX1797" fmla="*/ 2280656 w 2991568"/>
                              <a:gd name="connsiteY1797" fmla="*/ 179658 h 1536294"/>
                              <a:gd name="connsiteX1798" fmla="*/ 2289315 w 2991568"/>
                              <a:gd name="connsiteY1798" fmla="*/ 162340 h 1536294"/>
                              <a:gd name="connsiteX1799" fmla="*/ 2220909 w 2991568"/>
                              <a:gd name="connsiteY1799" fmla="*/ 160608 h 1536294"/>
                              <a:gd name="connsiteX1800" fmla="*/ 2145575 w 2991568"/>
                              <a:gd name="connsiteY1800" fmla="*/ 160608 h 1536294"/>
                              <a:gd name="connsiteX1801" fmla="*/ 2084095 w 2991568"/>
                              <a:gd name="connsiteY1801" fmla="*/ 160608 h 1536294"/>
                              <a:gd name="connsiteX1802" fmla="*/ 2090157 w 2991568"/>
                              <a:gd name="connsiteY1802" fmla="*/ 177926 h 1536294"/>
                              <a:gd name="connsiteX1803" fmla="*/ 2762102 w 2991568"/>
                              <a:gd name="connsiteY1803" fmla="*/ 524290 h 1536294"/>
                              <a:gd name="connsiteX1804" fmla="*/ 2762102 w 2991568"/>
                              <a:gd name="connsiteY1804" fmla="*/ 524290 h 1536294"/>
                              <a:gd name="connsiteX1805" fmla="*/ 2762102 w 2991568"/>
                              <a:gd name="connsiteY1805" fmla="*/ 524290 h 1536294"/>
                              <a:gd name="connsiteX1806" fmla="*/ 2748247 w 2991568"/>
                              <a:gd name="connsiteY1806" fmla="*/ 509569 h 1536294"/>
                              <a:gd name="connsiteX1807" fmla="*/ 2668584 w 2991568"/>
                              <a:gd name="connsiteY1807" fmla="*/ 513033 h 1536294"/>
                              <a:gd name="connsiteX1808" fmla="*/ 2597579 w 2991568"/>
                              <a:gd name="connsiteY1808" fmla="*/ 511301 h 1536294"/>
                              <a:gd name="connsiteX1809" fmla="*/ 2544759 w 2991568"/>
                              <a:gd name="connsiteY1809" fmla="*/ 510435 h 1536294"/>
                              <a:gd name="connsiteX1810" fmla="*/ 2550820 w 2991568"/>
                              <a:gd name="connsiteY1810" fmla="*/ 523424 h 1536294"/>
                              <a:gd name="connsiteX1811" fmla="*/ 2615763 w 2991568"/>
                              <a:gd name="connsiteY1811" fmla="*/ 523424 h 1536294"/>
                              <a:gd name="connsiteX1812" fmla="*/ 2700622 w 2991568"/>
                              <a:gd name="connsiteY1812" fmla="*/ 524290 h 1536294"/>
                              <a:gd name="connsiteX1813" fmla="*/ 2762102 w 2991568"/>
                              <a:gd name="connsiteY1813" fmla="*/ 524290 h 1536294"/>
                              <a:gd name="connsiteX1814" fmla="*/ 2748247 w 2991568"/>
                              <a:gd name="connsiteY1814" fmla="*/ 509569 h 1536294"/>
                              <a:gd name="connsiteX1815" fmla="*/ 2615763 w 2991568"/>
                              <a:gd name="connsiteY1815" fmla="*/ 704399 h 1536294"/>
                              <a:gd name="connsiteX1816" fmla="*/ 2615763 w 2991568"/>
                              <a:gd name="connsiteY1816" fmla="*/ 704399 h 1536294"/>
                              <a:gd name="connsiteX1817" fmla="*/ 2631350 w 2991568"/>
                              <a:gd name="connsiteY1817" fmla="*/ 703533 h 1536294"/>
                              <a:gd name="connsiteX1818" fmla="*/ 2756041 w 2991568"/>
                              <a:gd name="connsiteY1818" fmla="*/ 699203 h 1536294"/>
                              <a:gd name="connsiteX1819" fmla="*/ 2775091 w 2991568"/>
                              <a:gd name="connsiteY1819" fmla="*/ 685349 h 1536294"/>
                              <a:gd name="connsiteX1820" fmla="*/ 2705818 w 2991568"/>
                              <a:gd name="connsiteY1820" fmla="*/ 688812 h 1536294"/>
                              <a:gd name="connsiteX1821" fmla="*/ 2572468 w 2991568"/>
                              <a:gd name="connsiteY1821" fmla="*/ 690544 h 1536294"/>
                              <a:gd name="connsiteX1822" fmla="*/ 2574200 w 2991568"/>
                              <a:gd name="connsiteY1822" fmla="*/ 707862 h 1536294"/>
                              <a:gd name="connsiteX1823" fmla="*/ 2615763 w 2991568"/>
                              <a:gd name="connsiteY1823" fmla="*/ 704399 h 1536294"/>
                              <a:gd name="connsiteX1824" fmla="*/ 2460766 w 2991568"/>
                              <a:gd name="connsiteY1824" fmla="*/ 1147744 h 1536294"/>
                              <a:gd name="connsiteX1825" fmla="*/ 2381102 w 2991568"/>
                              <a:gd name="connsiteY1825" fmla="*/ 1146878 h 1536294"/>
                              <a:gd name="connsiteX1826" fmla="*/ 2256411 w 2991568"/>
                              <a:gd name="connsiteY1826" fmla="*/ 1140817 h 1536294"/>
                              <a:gd name="connsiteX1827" fmla="*/ 2259875 w 2991568"/>
                              <a:gd name="connsiteY1827" fmla="*/ 1151208 h 1536294"/>
                              <a:gd name="connsiteX1828" fmla="*/ 2328281 w 2991568"/>
                              <a:gd name="connsiteY1828" fmla="*/ 1154671 h 1536294"/>
                              <a:gd name="connsiteX1829" fmla="*/ 2417470 w 2991568"/>
                              <a:gd name="connsiteY1829" fmla="*/ 1158135 h 1536294"/>
                              <a:gd name="connsiteX1830" fmla="*/ 2487609 w 2991568"/>
                              <a:gd name="connsiteY1830" fmla="*/ 1159867 h 1536294"/>
                              <a:gd name="connsiteX1831" fmla="*/ 2487609 w 2991568"/>
                              <a:gd name="connsiteY1831" fmla="*/ 1159867 h 1536294"/>
                              <a:gd name="connsiteX1832" fmla="*/ 2487609 w 2991568"/>
                              <a:gd name="connsiteY1832" fmla="*/ 1159867 h 1536294"/>
                              <a:gd name="connsiteX1833" fmla="*/ 2460766 w 2991568"/>
                              <a:gd name="connsiteY1833" fmla="*/ 1147744 h 1536294"/>
                              <a:gd name="connsiteX1834" fmla="*/ 2615763 w 2991568"/>
                              <a:gd name="connsiteY1834" fmla="*/ 704399 h 1536294"/>
                              <a:gd name="connsiteX1835" fmla="*/ 2631350 w 2991568"/>
                              <a:gd name="connsiteY1835" fmla="*/ 703533 h 1536294"/>
                              <a:gd name="connsiteX1836" fmla="*/ 2615763 w 2991568"/>
                              <a:gd name="connsiteY1836" fmla="*/ 704399 h 1536294"/>
                              <a:gd name="connsiteX1837" fmla="*/ 2615763 w 2991568"/>
                              <a:gd name="connsiteY1837" fmla="*/ 704399 h 1536294"/>
                              <a:gd name="connsiteX1838" fmla="*/ 2830509 w 2991568"/>
                              <a:gd name="connsiteY1838" fmla="*/ 56699 h 1536294"/>
                              <a:gd name="connsiteX1839" fmla="*/ 2787213 w 2991568"/>
                              <a:gd name="connsiteY1839" fmla="*/ 65358 h 1536294"/>
                              <a:gd name="connsiteX1840" fmla="*/ 2855620 w 2991568"/>
                              <a:gd name="connsiteY1840" fmla="*/ 71419 h 1536294"/>
                              <a:gd name="connsiteX1841" fmla="*/ 2856486 w 2991568"/>
                              <a:gd name="connsiteY1841" fmla="*/ 71419 h 1536294"/>
                              <a:gd name="connsiteX1842" fmla="*/ 2990702 w 2991568"/>
                              <a:gd name="connsiteY1842" fmla="*/ 56699 h 1536294"/>
                              <a:gd name="connsiteX1843" fmla="*/ 2990702 w 2991568"/>
                              <a:gd name="connsiteY1843" fmla="*/ 41112 h 1536294"/>
                              <a:gd name="connsiteX1844" fmla="*/ 2963859 w 2991568"/>
                              <a:gd name="connsiteY1844" fmla="*/ 45442 h 1536294"/>
                              <a:gd name="connsiteX1845" fmla="*/ 2830509 w 2991568"/>
                              <a:gd name="connsiteY1845" fmla="*/ 56699 h 1536294"/>
                              <a:gd name="connsiteX1846" fmla="*/ 2858218 w 2991568"/>
                              <a:gd name="connsiteY1846" fmla="*/ 34185 h 1536294"/>
                              <a:gd name="connsiteX1847" fmla="*/ 2858218 w 2991568"/>
                              <a:gd name="connsiteY1847" fmla="*/ 34185 h 1536294"/>
                              <a:gd name="connsiteX1848" fmla="*/ 2858218 w 2991568"/>
                              <a:gd name="connsiteY1848" fmla="*/ 34185 h 1536294"/>
                              <a:gd name="connsiteX1849" fmla="*/ 2471156 w 2991568"/>
                              <a:gd name="connsiteY1849" fmla="*/ 1468997 h 1536294"/>
                              <a:gd name="connsiteX1850" fmla="*/ 2471156 w 2991568"/>
                              <a:gd name="connsiteY1850" fmla="*/ 1468997 h 1536294"/>
                              <a:gd name="connsiteX1851" fmla="*/ 2471156 w 2991568"/>
                              <a:gd name="connsiteY1851" fmla="*/ 1468997 h 1536294"/>
                              <a:gd name="connsiteX1852" fmla="*/ 1694436 w 2991568"/>
                              <a:gd name="connsiteY1852" fmla="*/ 642053 h 1536294"/>
                              <a:gd name="connsiteX1853" fmla="*/ 1599186 w 2991568"/>
                              <a:gd name="connsiteY1853" fmla="*/ 648981 h 1536294"/>
                              <a:gd name="connsiteX1854" fmla="*/ 1542902 w 2991568"/>
                              <a:gd name="connsiteY1854" fmla="*/ 650712 h 1536294"/>
                              <a:gd name="connsiteX1855" fmla="*/ 1562818 w 2991568"/>
                              <a:gd name="connsiteY1855" fmla="*/ 669762 h 1536294"/>
                              <a:gd name="connsiteX1856" fmla="*/ 1692704 w 2991568"/>
                              <a:gd name="connsiteY1856" fmla="*/ 662835 h 1536294"/>
                              <a:gd name="connsiteX1857" fmla="*/ 1736865 w 2991568"/>
                              <a:gd name="connsiteY1857" fmla="*/ 652444 h 1536294"/>
                              <a:gd name="connsiteX1858" fmla="*/ 1694436 w 2991568"/>
                              <a:gd name="connsiteY1858" fmla="*/ 642053 h 1536294"/>
                              <a:gd name="connsiteX1859" fmla="*/ 1568013 w 2991568"/>
                              <a:gd name="connsiteY1859" fmla="*/ 808308 h 1536294"/>
                              <a:gd name="connsiteX1860" fmla="*/ 1640750 w 2991568"/>
                              <a:gd name="connsiteY1860" fmla="*/ 814369 h 1536294"/>
                              <a:gd name="connsiteX1861" fmla="*/ 1712620 w 2991568"/>
                              <a:gd name="connsiteY1861" fmla="*/ 823028 h 1536294"/>
                              <a:gd name="connsiteX1862" fmla="*/ 1760245 w 2991568"/>
                              <a:gd name="connsiteY1862" fmla="*/ 823028 h 1536294"/>
                              <a:gd name="connsiteX1863" fmla="*/ 1731670 w 2991568"/>
                              <a:gd name="connsiteY1863" fmla="*/ 811771 h 1536294"/>
                              <a:gd name="connsiteX1864" fmla="*/ 1671057 w 2991568"/>
                              <a:gd name="connsiteY1864" fmla="*/ 806576 h 1536294"/>
                              <a:gd name="connsiteX1865" fmla="*/ 1606979 w 2991568"/>
                              <a:gd name="connsiteY1865" fmla="*/ 797051 h 1536294"/>
                              <a:gd name="connsiteX1866" fmla="*/ 1548963 w 2991568"/>
                              <a:gd name="connsiteY1866" fmla="*/ 792721 h 1536294"/>
                              <a:gd name="connsiteX1867" fmla="*/ 1548963 w 2991568"/>
                              <a:gd name="connsiteY1867" fmla="*/ 792721 h 1536294"/>
                              <a:gd name="connsiteX1868" fmla="*/ 1548963 w 2991568"/>
                              <a:gd name="connsiteY1868" fmla="*/ 792721 h 1536294"/>
                              <a:gd name="connsiteX1869" fmla="*/ 1568013 w 2991568"/>
                              <a:gd name="connsiteY1869" fmla="*/ 808308 h 1536294"/>
                              <a:gd name="connsiteX1870" fmla="*/ 1729072 w 2991568"/>
                              <a:gd name="connsiteY1870" fmla="*/ 681019 h 1536294"/>
                              <a:gd name="connsiteX1871" fmla="*/ 1614773 w 2991568"/>
                              <a:gd name="connsiteY1871" fmla="*/ 688812 h 1536294"/>
                              <a:gd name="connsiteX1872" fmla="*/ 1555891 w 2991568"/>
                              <a:gd name="connsiteY1872" fmla="*/ 688812 h 1536294"/>
                              <a:gd name="connsiteX1873" fmla="*/ 1548097 w 2991568"/>
                              <a:gd name="connsiteY1873" fmla="*/ 702667 h 1536294"/>
                              <a:gd name="connsiteX1874" fmla="*/ 1573209 w 2991568"/>
                              <a:gd name="connsiteY1874" fmla="*/ 706996 h 1536294"/>
                              <a:gd name="connsiteX1875" fmla="*/ 1702229 w 2991568"/>
                              <a:gd name="connsiteY1875" fmla="*/ 704399 h 1536294"/>
                              <a:gd name="connsiteX1876" fmla="*/ 1760245 w 2991568"/>
                              <a:gd name="connsiteY1876" fmla="*/ 697471 h 1536294"/>
                              <a:gd name="connsiteX1877" fmla="*/ 1729072 w 2991568"/>
                              <a:gd name="connsiteY1877" fmla="*/ 681019 h 1536294"/>
                              <a:gd name="connsiteX1878" fmla="*/ 1755050 w 2991568"/>
                              <a:gd name="connsiteY1878" fmla="*/ 408258 h 1536294"/>
                              <a:gd name="connsiteX1879" fmla="*/ 1755050 w 2991568"/>
                              <a:gd name="connsiteY1879" fmla="*/ 408258 h 1536294"/>
                              <a:gd name="connsiteX1880" fmla="*/ 1617370 w 2991568"/>
                              <a:gd name="connsiteY1880" fmla="*/ 417783 h 1536294"/>
                              <a:gd name="connsiteX1881" fmla="*/ 1552427 w 2991568"/>
                              <a:gd name="connsiteY1881" fmla="*/ 419515 h 1536294"/>
                              <a:gd name="connsiteX1882" fmla="*/ 1539438 w 2991568"/>
                              <a:gd name="connsiteY1882" fmla="*/ 431637 h 1536294"/>
                              <a:gd name="connsiteX1883" fmla="*/ 1570611 w 2991568"/>
                              <a:gd name="connsiteY1883" fmla="*/ 437699 h 1536294"/>
                              <a:gd name="connsiteX1884" fmla="*/ 1716950 w 2991568"/>
                              <a:gd name="connsiteY1884" fmla="*/ 427308 h 1536294"/>
                              <a:gd name="connsiteX1885" fmla="*/ 1774100 w 2991568"/>
                              <a:gd name="connsiteY1885" fmla="*/ 421246 h 1536294"/>
                              <a:gd name="connsiteX1886" fmla="*/ 1755050 w 2991568"/>
                              <a:gd name="connsiteY1886" fmla="*/ 408258 h 1536294"/>
                              <a:gd name="connsiteX1887" fmla="*/ 1729072 w 2991568"/>
                              <a:gd name="connsiteY1887" fmla="*/ 681019 h 1536294"/>
                              <a:gd name="connsiteX1888" fmla="*/ 1729072 w 2991568"/>
                              <a:gd name="connsiteY1888" fmla="*/ 681019 h 1536294"/>
                              <a:gd name="connsiteX1889" fmla="*/ 1729072 w 2991568"/>
                              <a:gd name="connsiteY1889" fmla="*/ 681019 h 1536294"/>
                              <a:gd name="connsiteX1890" fmla="*/ 1554159 w 2991568"/>
                              <a:gd name="connsiteY1890" fmla="*/ 967635 h 1536294"/>
                              <a:gd name="connsiteX1891" fmla="*/ 1613041 w 2991568"/>
                              <a:gd name="connsiteY1891" fmla="*/ 972831 h 1536294"/>
                              <a:gd name="connsiteX1892" fmla="*/ 1742927 w 2991568"/>
                              <a:gd name="connsiteY1892" fmla="*/ 979758 h 1536294"/>
                              <a:gd name="connsiteX1893" fmla="*/ 1745525 w 2991568"/>
                              <a:gd name="connsiteY1893" fmla="*/ 960708 h 1536294"/>
                              <a:gd name="connsiteX1894" fmla="*/ 1683179 w 2991568"/>
                              <a:gd name="connsiteY1894" fmla="*/ 965903 h 1536294"/>
                              <a:gd name="connsiteX1895" fmla="*/ 1609577 w 2991568"/>
                              <a:gd name="connsiteY1895" fmla="*/ 958976 h 1536294"/>
                              <a:gd name="connsiteX1896" fmla="*/ 1548097 w 2991568"/>
                              <a:gd name="connsiteY1896" fmla="*/ 949451 h 1536294"/>
                              <a:gd name="connsiteX1897" fmla="*/ 1554159 w 2991568"/>
                              <a:gd name="connsiteY1897" fmla="*/ 967635 h 1536294"/>
                              <a:gd name="connsiteX1898" fmla="*/ 1775831 w 2991568"/>
                              <a:gd name="connsiteY1898" fmla="*/ 497446 h 1536294"/>
                              <a:gd name="connsiteX1899" fmla="*/ 1775831 w 2991568"/>
                              <a:gd name="connsiteY1899" fmla="*/ 497446 h 1536294"/>
                              <a:gd name="connsiteX1900" fmla="*/ 1825188 w 2991568"/>
                              <a:gd name="connsiteY1900" fmla="*/ 513033 h 1536294"/>
                              <a:gd name="connsiteX1901" fmla="*/ 1919572 w 2991568"/>
                              <a:gd name="connsiteY1901" fmla="*/ 513899 h 1536294"/>
                              <a:gd name="connsiteX1902" fmla="*/ 2032141 w 2991568"/>
                              <a:gd name="connsiteY1902" fmla="*/ 509569 h 1536294"/>
                              <a:gd name="connsiteX1903" fmla="*/ 1998370 w 2991568"/>
                              <a:gd name="connsiteY1903" fmla="*/ 502642 h 1536294"/>
                              <a:gd name="connsiteX1904" fmla="*/ 1923036 w 2991568"/>
                              <a:gd name="connsiteY1904" fmla="*/ 504374 h 1536294"/>
                              <a:gd name="connsiteX1905" fmla="*/ 1831250 w 2991568"/>
                              <a:gd name="connsiteY1905" fmla="*/ 499178 h 1536294"/>
                              <a:gd name="connsiteX1906" fmla="*/ 1775831 w 2991568"/>
                              <a:gd name="connsiteY1906" fmla="*/ 497446 h 1536294"/>
                              <a:gd name="connsiteX1907" fmla="*/ 1658934 w 2991568"/>
                              <a:gd name="connsiteY1907" fmla="*/ 900094 h 1536294"/>
                              <a:gd name="connsiteX1908" fmla="*/ 1742061 w 2991568"/>
                              <a:gd name="connsiteY1908" fmla="*/ 900094 h 1536294"/>
                              <a:gd name="connsiteX1909" fmla="*/ 1747257 w 2991568"/>
                              <a:gd name="connsiteY1909" fmla="*/ 881044 h 1536294"/>
                              <a:gd name="connsiteX1910" fmla="*/ 1693570 w 2991568"/>
                              <a:gd name="connsiteY1910" fmla="*/ 887106 h 1536294"/>
                              <a:gd name="connsiteX1911" fmla="*/ 1608711 w 2991568"/>
                              <a:gd name="connsiteY1911" fmla="*/ 884508 h 1536294"/>
                              <a:gd name="connsiteX1912" fmla="*/ 1542902 w 2991568"/>
                              <a:gd name="connsiteY1912" fmla="*/ 875849 h 1536294"/>
                              <a:gd name="connsiteX1913" fmla="*/ 1542902 w 2991568"/>
                              <a:gd name="connsiteY1913" fmla="*/ 875849 h 1536294"/>
                              <a:gd name="connsiteX1914" fmla="*/ 1587929 w 2991568"/>
                              <a:gd name="connsiteY1914" fmla="*/ 892301 h 1536294"/>
                              <a:gd name="connsiteX1915" fmla="*/ 1658934 w 2991568"/>
                              <a:gd name="connsiteY1915" fmla="*/ 900094 h 1536294"/>
                              <a:gd name="connsiteX1916" fmla="*/ 1734268 w 2991568"/>
                              <a:gd name="connsiteY1916" fmla="*/ 924340 h 1536294"/>
                              <a:gd name="connsiteX1917" fmla="*/ 1660666 w 2991568"/>
                              <a:gd name="connsiteY1917" fmla="*/ 928669 h 1536294"/>
                              <a:gd name="connsiteX1918" fmla="*/ 1593990 w 2991568"/>
                              <a:gd name="connsiteY1918" fmla="*/ 923474 h 1536294"/>
                              <a:gd name="connsiteX1919" fmla="*/ 1548097 w 2991568"/>
                              <a:gd name="connsiteY1919" fmla="*/ 919144 h 1536294"/>
                              <a:gd name="connsiteX1920" fmla="*/ 1654604 w 2991568"/>
                              <a:gd name="connsiteY1920" fmla="*/ 938194 h 1536294"/>
                              <a:gd name="connsiteX1921" fmla="*/ 1723877 w 2991568"/>
                              <a:gd name="connsiteY1921" fmla="*/ 936462 h 1536294"/>
                              <a:gd name="connsiteX1922" fmla="*/ 1769770 w 2991568"/>
                              <a:gd name="connsiteY1922" fmla="*/ 932133 h 1536294"/>
                              <a:gd name="connsiteX1923" fmla="*/ 1734268 w 2991568"/>
                              <a:gd name="connsiteY1923" fmla="*/ 924340 h 1536294"/>
                              <a:gd name="connsiteX1924" fmla="*/ 1534243 w 2991568"/>
                              <a:gd name="connsiteY1924" fmla="*/ 739035 h 1536294"/>
                              <a:gd name="connsiteX1925" fmla="*/ 1534243 w 2991568"/>
                              <a:gd name="connsiteY1925" fmla="*/ 739035 h 1536294"/>
                              <a:gd name="connsiteX1926" fmla="*/ 1574075 w 2991568"/>
                              <a:gd name="connsiteY1926" fmla="*/ 742499 h 1536294"/>
                              <a:gd name="connsiteX1927" fmla="*/ 1654604 w 2991568"/>
                              <a:gd name="connsiteY1927" fmla="*/ 739901 h 1536294"/>
                              <a:gd name="connsiteX1928" fmla="*/ 1732536 w 2991568"/>
                              <a:gd name="connsiteY1928" fmla="*/ 739901 h 1536294"/>
                              <a:gd name="connsiteX1929" fmla="*/ 1736865 w 2991568"/>
                              <a:gd name="connsiteY1929" fmla="*/ 720851 h 1536294"/>
                              <a:gd name="connsiteX1930" fmla="*/ 1736865 w 2991568"/>
                              <a:gd name="connsiteY1930" fmla="*/ 720851 h 1536294"/>
                              <a:gd name="connsiteX1931" fmla="*/ 1687509 w 2991568"/>
                              <a:gd name="connsiteY1931" fmla="*/ 725180 h 1536294"/>
                              <a:gd name="connsiteX1932" fmla="*/ 1605247 w 2991568"/>
                              <a:gd name="connsiteY1932" fmla="*/ 726046 h 1536294"/>
                              <a:gd name="connsiteX1933" fmla="*/ 1534243 w 2991568"/>
                              <a:gd name="connsiteY1933" fmla="*/ 739035 h 1536294"/>
                              <a:gd name="connsiteX1934" fmla="*/ 1619968 w 2991568"/>
                              <a:gd name="connsiteY1934" fmla="*/ 777135 h 1536294"/>
                              <a:gd name="connsiteX1935" fmla="*/ 1688375 w 2991568"/>
                              <a:gd name="connsiteY1935" fmla="*/ 779733 h 1536294"/>
                              <a:gd name="connsiteX1936" fmla="*/ 1744659 w 2991568"/>
                              <a:gd name="connsiteY1936" fmla="*/ 785794 h 1536294"/>
                              <a:gd name="connsiteX1937" fmla="*/ 1746391 w 2991568"/>
                              <a:gd name="connsiteY1937" fmla="*/ 767610 h 1536294"/>
                              <a:gd name="connsiteX1938" fmla="*/ 1679716 w 2991568"/>
                              <a:gd name="connsiteY1938" fmla="*/ 765878 h 1536294"/>
                              <a:gd name="connsiteX1939" fmla="*/ 1603516 w 2991568"/>
                              <a:gd name="connsiteY1939" fmla="*/ 763281 h 1536294"/>
                              <a:gd name="connsiteX1940" fmla="*/ 1538572 w 2991568"/>
                              <a:gd name="connsiteY1940" fmla="*/ 758085 h 1536294"/>
                              <a:gd name="connsiteX1941" fmla="*/ 1538572 w 2991568"/>
                              <a:gd name="connsiteY1941" fmla="*/ 758085 h 1536294"/>
                              <a:gd name="connsiteX1942" fmla="*/ 1619968 w 2991568"/>
                              <a:gd name="connsiteY1942" fmla="*/ 777135 h 1536294"/>
                              <a:gd name="connsiteX1943" fmla="*/ 1574941 w 2991568"/>
                              <a:gd name="connsiteY1943" fmla="*/ 848140 h 1536294"/>
                              <a:gd name="connsiteX1944" fmla="*/ 1644213 w 2991568"/>
                              <a:gd name="connsiteY1944" fmla="*/ 854201 h 1536294"/>
                              <a:gd name="connsiteX1945" fmla="*/ 1704827 w 2991568"/>
                              <a:gd name="connsiteY1945" fmla="*/ 860262 h 1536294"/>
                              <a:gd name="connsiteX1946" fmla="*/ 1754184 w 2991568"/>
                              <a:gd name="connsiteY1946" fmla="*/ 865458 h 1536294"/>
                              <a:gd name="connsiteX1947" fmla="*/ 1731670 w 2991568"/>
                              <a:gd name="connsiteY1947" fmla="*/ 849871 h 1536294"/>
                              <a:gd name="connsiteX1948" fmla="*/ 1671057 w 2991568"/>
                              <a:gd name="connsiteY1948" fmla="*/ 846408 h 1536294"/>
                              <a:gd name="connsiteX1949" fmla="*/ 1598320 w 2991568"/>
                              <a:gd name="connsiteY1949" fmla="*/ 838615 h 1536294"/>
                              <a:gd name="connsiteX1950" fmla="*/ 1539438 w 2991568"/>
                              <a:gd name="connsiteY1950" fmla="*/ 831687 h 1536294"/>
                              <a:gd name="connsiteX1951" fmla="*/ 1539438 w 2991568"/>
                              <a:gd name="connsiteY1951" fmla="*/ 831687 h 1536294"/>
                              <a:gd name="connsiteX1952" fmla="*/ 1539438 w 2991568"/>
                              <a:gd name="connsiteY1952" fmla="*/ 831687 h 1536294"/>
                              <a:gd name="connsiteX1953" fmla="*/ 1574941 w 2991568"/>
                              <a:gd name="connsiteY1953" fmla="*/ 848140 h 1536294"/>
                              <a:gd name="connsiteX1954" fmla="*/ 1835579 w 2991568"/>
                              <a:gd name="connsiteY1954" fmla="*/ 368426 h 1536294"/>
                              <a:gd name="connsiteX1955" fmla="*/ 1904852 w 2991568"/>
                              <a:gd name="connsiteY1955" fmla="*/ 363231 h 1536294"/>
                              <a:gd name="connsiteX1956" fmla="*/ 1980186 w 2991568"/>
                              <a:gd name="connsiteY1956" fmla="*/ 365828 h 1536294"/>
                              <a:gd name="connsiteX1957" fmla="*/ 2040800 w 2991568"/>
                              <a:gd name="connsiteY1957" fmla="*/ 363231 h 1536294"/>
                              <a:gd name="connsiteX1958" fmla="*/ 2011359 w 2991568"/>
                              <a:gd name="connsiteY1958" fmla="*/ 354571 h 1536294"/>
                              <a:gd name="connsiteX1959" fmla="*/ 1927366 w 2991568"/>
                              <a:gd name="connsiteY1959" fmla="*/ 353705 h 1536294"/>
                              <a:gd name="connsiteX1960" fmla="*/ 1861557 w 2991568"/>
                              <a:gd name="connsiteY1960" fmla="*/ 352840 h 1536294"/>
                              <a:gd name="connsiteX1961" fmla="*/ 1814797 w 2991568"/>
                              <a:gd name="connsiteY1961" fmla="*/ 353705 h 1536294"/>
                              <a:gd name="connsiteX1962" fmla="*/ 1835579 w 2991568"/>
                              <a:gd name="connsiteY1962" fmla="*/ 368426 h 1536294"/>
                              <a:gd name="connsiteX1963" fmla="*/ 2047727 w 2991568"/>
                              <a:gd name="connsiteY1963" fmla="*/ 386610 h 1536294"/>
                              <a:gd name="connsiteX1964" fmla="*/ 1860691 w 2991568"/>
                              <a:gd name="connsiteY1964" fmla="*/ 386610 h 1536294"/>
                              <a:gd name="connsiteX1965" fmla="*/ 1860691 w 2991568"/>
                              <a:gd name="connsiteY1965" fmla="*/ 386610 h 1536294"/>
                              <a:gd name="connsiteX1966" fmla="*/ 1796613 w 2991568"/>
                              <a:gd name="connsiteY1966" fmla="*/ 398733 h 1536294"/>
                              <a:gd name="connsiteX1967" fmla="*/ 1842507 w 2991568"/>
                              <a:gd name="connsiteY1967" fmla="*/ 400465 h 1536294"/>
                              <a:gd name="connsiteX1968" fmla="*/ 1924768 w 2991568"/>
                              <a:gd name="connsiteY1968" fmla="*/ 396135 h 1536294"/>
                              <a:gd name="connsiteX1969" fmla="*/ 2011359 w 2991568"/>
                              <a:gd name="connsiteY1969" fmla="*/ 397867 h 1536294"/>
                              <a:gd name="connsiteX1970" fmla="*/ 2046861 w 2991568"/>
                              <a:gd name="connsiteY1970" fmla="*/ 401331 h 1536294"/>
                              <a:gd name="connsiteX1971" fmla="*/ 2047727 w 2991568"/>
                              <a:gd name="connsiteY1971" fmla="*/ 386610 h 1536294"/>
                              <a:gd name="connsiteX1972" fmla="*/ 2474620 w 2991568"/>
                              <a:gd name="connsiteY1972" fmla="*/ 535546 h 1536294"/>
                              <a:gd name="connsiteX1973" fmla="*/ 2353393 w 2991568"/>
                              <a:gd name="connsiteY1973" fmla="*/ 540742 h 1536294"/>
                              <a:gd name="connsiteX1974" fmla="*/ 2312695 w 2991568"/>
                              <a:gd name="connsiteY1974" fmla="*/ 534680 h 1536294"/>
                              <a:gd name="connsiteX1975" fmla="*/ 2329148 w 2991568"/>
                              <a:gd name="connsiteY1975" fmla="*/ 551999 h 1536294"/>
                              <a:gd name="connsiteX1976" fmla="*/ 2329148 w 2991568"/>
                              <a:gd name="connsiteY1976" fmla="*/ 551999 h 1536294"/>
                              <a:gd name="connsiteX1977" fmla="*/ 2433922 w 2991568"/>
                              <a:gd name="connsiteY1977" fmla="*/ 551133 h 1536294"/>
                              <a:gd name="connsiteX1978" fmla="*/ 2494536 w 2991568"/>
                              <a:gd name="connsiteY1978" fmla="*/ 547669 h 1536294"/>
                              <a:gd name="connsiteX1979" fmla="*/ 2474620 w 2991568"/>
                              <a:gd name="connsiteY1979" fmla="*/ 535546 h 1536294"/>
                              <a:gd name="connsiteX1980" fmla="*/ 2291914 w 2991568"/>
                              <a:gd name="connsiteY1980" fmla="*/ 586635 h 1536294"/>
                              <a:gd name="connsiteX1981" fmla="*/ 2355125 w 2991568"/>
                              <a:gd name="connsiteY1981" fmla="*/ 596160 h 1536294"/>
                              <a:gd name="connsiteX1982" fmla="*/ 2418336 w 2991568"/>
                              <a:gd name="connsiteY1982" fmla="*/ 597892 h 1536294"/>
                              <a:gd name="connsiteX1983" fmla="*/ 2479816 w 2991568"/>
                              <a:gd name="connsiteY1983" fmla="*/ 596160 h 1536294"/>
                              <a:gd name="connsiteX1984" fmla="*/ 2479816 w 2991568"/>
                              <a:gd name="connsiteY1984" fmla="*/ 596160 h 1536294"/>
                              <a:gd name="connsiteX1985" fmla="*/ 2489341 w 2991568"/>
                              <a:gd name="connsiteY1985" fmla="*/ 565853 h 1536294"/>
                              <a:gd name="connsiteX1986" fmla="*/ 2459900 w 2991568"/>
                              <a:gd name="connsiteY1986" fmla="*/ 558060 h 1536294"/>
                              <a:gd name="connsiteX1987" fmla="*/ 2354259 w 2991568"/>
                              <a:gd name="connsiteY1987" fmla="*/ 560658 h 1536294"/>
                              <a:gd name="connsiteX1988" fmla="*/ 2314427 w 2991568"/>
                              <a:gd name="connsiteY1988" fmla="*/ 562390 h 1536294"/>
                              <a:gd name="connsiteX1989" fmla="*/ 2349929 w 2991568"/>
                              <a:gd name="connsiteY1989" fmla="*/ 570183 h 1536294"/>
                              <a:gd name="connsiteX1990" fmla="*/ 2463364 w 2991568"/>
                              <a:gd name="connsiteY1990" fmla="*/ 578842 h 1536294"/>
                              <a:gd name="connsiteX1991" fmla="*/ 2372443 w 2991568"/>
                              <a:gd name="connsiteY1991" fmla="*/ 586635 h 1536294"/>
                              <a:gd name="connsiteX1992" fmla="*/ 2291914 w 2991568"/>
                              <a:gd name="connsiteY1992" fmla="*/ 586635 h 1536294"/>
                              <a:gd name="connsiteX1993" fmla="*/ 1845970 w 2991568"/>
                              <a:gd name="connsiteY1993" fmla="*/ 325996 h 1536294"/>
                              <a:gd name="connsiteX1994" fmla="*/ 1921304 w 2991568"/>
                              <a:gd name="connsiteY1994" fmla="*/ 324265 h 1536294"/>
                              <a:gd name="connsiteX1995" fmla="*/ 1988845 w 2991568"/>
                              <a:gd name="connsiteY1995" fmla="*/ 327728 h 1536294"/>
                              <a:gd name="connsiteX1996" fmla="*/ 2041666 w 2991568"/>
                              <a:gd name="connsiteY1996" fmla="*/ 326862 h 1536294"/>
                              <a:gd name="connsiteX1997" fmla="*/ 1958538 w 2991568"/>
                              <a:gd name="connsiteY1997" fmla="*/ 315606 h 1536294"/>
                              <a:gd name="connsiteX1998" fmla="*/ 1884070 w 2991568"/>
                              <a:gd name="connsiteY1998" fmla="*/ 313008 h 1536294"/>
                              <a:gd name="connsiteX1999" fmla="*/ 1811334 w 2991568"/>
                              <a:gd name="connsiteY1999" fmla="*/ 316471 h 1536294"/>
                              <a:gd name="connsiteX2000" fmla="*/ 1845970 w 2991568"/>
                              <a:gd name="connsiteY2000" fmla="*/ 325996 h 1536294"/>
                              <a:gd name="connsiteX2001" fmla="*/ 1793150 w 2991568"/>
                              <a:gd name="connsiteY2001" fmla="*/ 237674 h 1536294"/>
                              <a:gd name="connsiteX2002" fmla="*/ 1903120 w 2991568"/>
                              <a:gd name="connsiteY2002" fmla="*/ 259321 h 1536294"/>
                              <a:gd name="connsiteX2003" fmla="*/ 1982784 w 2991568"/>
                              <a:gd name="connsiteY2003" fmla="*/ 266249 h 1536294"/>
                              <a:gd name="connsiteX2004" fmla="*/ 2019152 w 2991568"/>
                              <a:gd name="connsiteY2004" fmla="*/ 266249 h 1536294"/>
                              <a:gd name="connsiteX2005" fmla="*/ 2014822 w 2991568"/>
                              <a:gd name="connsiteY2005" fmla="*/ 258455 h 1536294"/>
                              <a:gd name="connsiteX2006" fmla="*/ 1903986 w 2991568"/>
                              <a:gd name="connsiteY2006" fmla="*/ 248065 h 1536294"/>
                              <a:gd name="connsiteX2007" fmla="*/ 1793150 w 2991568"/>
                              <a:gd name="connsiteY2007" fmla="*/ 237674 h 1536294"/>
                              <a:gd name="connsiteX2008" fmla="*/ 1807004 w 2991568"/>
                              <a:gd name="connsiteY2008" fmla="*/ 424710 h 1536294"/>
                              <a:gd name="connsiteX2009" fmla="*/ 1807004 w 2991568"/>
                              <a:gd name="connsiteY2009" fmla="*/ 424710 h 1536294"/>
                              <a:gd name="connsiteX2010" fmla="*/ 1807004 w 2991568"/>
                              <a:gd name="connsiteY2010" fmla="*/ 424710 h 1536294"/>
                              <a:gd name="connsiteX2011" fmla="*/ 1792284 w 2991568"/>
                              <a:gd name="connsiteY2011" fmla="*/ 436833 h 1536294"/>
                              <a:gd name="connsiteX2012" fmla="*/ 1792284 w 2991568"/>
                              <a:gd name="connsiteY2012" fmla="*/ 436833 h 1536294"/>
                              <a:gd name="connsiteX2013" fmla="*/ 1819127 w 2991568"/>
                              <a:gd name="connsiteY2013" fmla="*/ 438565 h 1536294"/>
                              <a:gd name="connsiteX2014" fmla="*/ 1917841 w 2991568"/>
                              <a:gd name="connsiteY2014" fmla="*/ 435101 h 1536294"/>
                              <a:gd name="connsiteX2015" fmla="*/ 2015688 w 2991568"/>
                              <a:gd name="connsiteY2015" fmla="*/ 437699 h 1536294"/>
                              <a:gd name="connsiteX2016" fmla="*/ 2055520 w 2991568"/>
                              <a:gd name="connsiteY2016" fmla="*/ 427308 h 1536294"/>
                              <a:gd name="connsiteX2017" fmla="*/ 1807004 w 2991568"/>
                              <a:gd name="connsiteY2017" fmla="*/ 424710 h 1536294"/>
                              <a:gd name="connsiteX2018" fmla="*/ 1792284 w 2991568"/>
                              <a:gd name="connsiteY2018" fmla="*/ 436833 h 1536294"/>
                              <a:gd name="connsiteX2019" fmla="*/ 2025213 w 2991568"/>
                              <a:gd name="connsiteY2019" fmla="*/ 286165 h 1536294"/>
                              <a:gd name="connsiteX2020" fmla="*/ 1955075 w 2991568"/>
                              <a:gd name="connsiteY2020" fmla="*/ 279237 h 1536294"/>
                              <a:gd name="connsiteX2021" fmla="*/ 1816529 w 2991568"/>
                              <a:gd name="connsiteY2021" fmla="*/ 275774 h 1536294"/>
                              <a:gd name="connsiteX2022" fmla="*/ 1813066 w 2991568"/>
                              <a:gd name="connsiteY2022" fmla="*/ 288762 h 1536294"/>
                              <a:gd name="connsiteX2023" fmla="*/ 1838177 w 2991568"/>
                              <a:gd name="connsiteY2023" fmla="*/ 290494 h 1536294"/>
                              <a:gd name="connsiteX2024" fmla="*/ 1906584 w 2991568"/>
                              <a:gd name="connsiteY2024" fmla="*/ 289628 h 1536294"/>
                              <a:gd name="connsiteX2025" fmla="*/ 1980186 w 2991568"/>
                              <a:gd name="connsiteY2025" fmla="*/ 292226 h 1536294"/>
                              <a:gd name="connsiteX2026" fmla="*/ 2042532 w 2991568"/>
                              <a:gd name="connsiteY2026" fmla="*/ 303483 h 1536294"/>
                              <a:gd name="connsiteX2027" fmla="*/ 2051191 w 2991568"/>
                              <a:gd name="connsiteY2027" fmla="*/ 293092 h 1536294"/>
                              <a:gd name="connsiteX2028" fmla="*/ 2025213 w 2991568"/>
                              <a:gd name="connsiteY2028" fmla="*/ 286165 h 1536294"/>
                              <a:gd name="connsiteX2029" fmla="*/ 2008761 w 2991568"/>
                              <a:gd name="connsiteY2029" fmla="*/ 215160 h 1536294"/>
                              <a:gd name="connsiteX2030" fmla="*/ 1937757 w 2991568"/>
                              <a:gd name="connsiteY2030" fmla="*/ 210830 h 1536294"/>
                              <a:gd name="connsiteX2031" fmla="*/ 1867618 w 2991568"/>
                              <a:gd name="connsiteY2031" fmla="*/ 207367 h 1536294"/>
                              <a:gd name="connsiteX2032" fmla="*/ 1807870 w 2991568"/>
                              <a:gd name="connsiteY2032" fmla="*/ 209099 h 1536294"/>
                              <a:gd name="connsiteX2033" fmla="*/ 1831250 w 2991568"/>
                              <a:gd name="connsiteY2033" fmla="*/ 222087 h 1536294"/>
                              <a:gd name="connsiteX2034" fmla="*/ 1896193 w 2991568"/>
                              <a:gd name="connsiteY2034" fmla="*/ 222087 h 1536294"/>
                              <a:gd name="connsiteX2035" fmla="*/ 2029543 w 2991568"/>
                              <a:gd name="connsiteY2035" fmla="*/ 228149 h 1536294"/>
                              <a:gd name="connsiteX2036" fmla="*/ 2038202 w 2991568"/>
                              <a:gd name="connsiteY2036" fmla="*/ 219490 h 1536294"/>
                              <a:gd name="connsiteX2037" fmla="*/ 2008761 w 2991568"/>
                              <a:gd name="connsiteY2037" fmla="*/ 215160 h 1536294"/>
                              <a:gd name="connsiteX2038" fmla="*/ 2446045 w 2991568"/>
                              <a:gd name="connsiteY2038" fmla="*/ 505240 h 1536294"/>
                              <a:gd name="connsiteX2039" fmla="*/ 2384565 w 2991568"/>
                              <a:gd name="connsiteY2039" fmla="*/ 502642 h 1536294"/>
                              <a:gd name="connsiteX2040" fmla="*/ 2338672 w 2991568"/>
                              <a:gd name="connsiteY2040" fmla="*/ 501776 h 1536294"/>
                              <a:gd name="connsiteX2041" fmla="*/ 2420934 w 2991568"/>
                              <a:gd name="connsiteY2041" fmla="*/ 515630 h 1536294"/>
                              <a:gd name="connsiteX2042" fmla="*/ 2481547 w 2991568"/>
                              <a:gd name="connsiteY2042" fmla="*/ 519094 h 1536294"/>
                              <a:gd name="connsiteX2043" fmla="*/ 2529172 w 2991568"/>
                              <a:gd name="connsiteY2043" fmla="*/ 519960 h 1536294"/>
                              <a:gd name="connsiteX2044" fmla="*/ 2446045 w 2991568"/>
                              <a:gd name="connsiteY2044" fmla="*/ 505240 h 1536294"/>
                              <a:gd name="connsiteX2045" fmla="*/ 2513586 w 2991568"/>
                              <a:gd name="connsiteY2045" fmla="*/ 315606 h 1536294"/>
                              <a:gd name="connsiteX2046" fmla="*/ 2534368 w 2991568"/>
                              <a:gd name="connsiteY2046" fmla="*/ 303483 h 1536294"/>
                              <a:gd name="connsiteX2047" fmla="*/ 2488475 w 2991568"/>
                              <a:gd name="connsiteY2047" fmla="*/ 301751 h 1536294"/>
                              <a:gd name="connsiteX2048" fmla="*/ 2368114 w 2991568"/>
                              <a:gd name="connsiteY2048" fmla="*/ 299153 h 1536294"/>
                              <a:gd name="connsiteX2049" fmla="*/ 2340404 w 2991568"/>
                              <a:gd name="connsiteY2049" fmla="*/ 303483 h 1536294"/>
                              <a:gd name="connsiteX2050" fmla="*/ 2376773 w 2991568"/>
                              <a:gd name="connsiteY2050" fmla="*/ 309544 h 1536294"/>
                              <a:gd name="connsiteX2051" fmla="*/ 2513586 w 2991568"/>
                              <a:gd name="connsiteY2051" fmla="*/ 315606 h 1536294"/>
                              <a:gd name="connsiteX2052" fmla="*/ 2513586 w 2991568"/>
                              <a:gd name="connsiteY2052" fmla="*/ 315606 h 1536294"/>
                              <a:gd name="connsiteX2053" fmla="*/ 1805273 w 2991568"/>
                              <a:gd name="connsiteY2053" fmla="*/ 871519 h 1536294"/>
                              <a:gd name="connsiteX2054" fmla="*/ 1974991 w 2991568"/>
                              <a:gd name="connsiteY2054" fmla="*/ 872385 h 1536294"/>
                              <a:gd name="connsiteX2055" fmla="*/ 2022616 w 2991568"/>
                              <a:gd name="connsiteY2055" fmla="*/ 868055 h 1536294"/>
                              <a:gd name="connsiteX2056" fmla="*/ 1962002 w 2991568"/>
                              <a:gd name="connsiteY2056" fmla="*/ 860262 h 1536294"/>
                              <a:gd name="connsiteX2057" fmla="*/ 1790552 w 2991568"/>
                              <a:gd name="connsiteY2057" fmla="*/ 859396 h 1536294"/>
                              <a:gd name="connsiteX2058" fmla="*/ 1790552 w 2991568"/>
                              <a:gd name="connsiteY2058" fmla="*/ 859396 h 1536294"/>
                              <a:gd name="connsiteX2059" fmla="*/ 1765441 w 2991568"/>
                              <a:gd name="connsiteY2059" fmla="*/ 866324 h 1536294"/>
                              <a:gd name="connsiteX2060" fmla="*/ 1805273 w 2991568"/>
                              <a:gd name="connsiteY2060" fmla="*/ 871519 h 1536294"/>
                              <a:gd name="connsiteX2061" fmla="*/ 2543027 w 2991568"/>
                              <a:gd name="connsiteY2061" fmla="*/ 338119 h 1536294"/>
                              <a:gd name="connsiteX2062" fmla="*/ 2475486 w 2991568"/>
                              <a:gd name="connsiteY2062" fmla="*/ 339851 h 1536294"/>
                              <a:gd name="connsiteX2063" fmla="*/ 2407079 w 2991568"/>
                              <a:gd name="connsiteY2063" fmla="*/ 335521 h 1536294"/>
                              <a:gd name="connsiteX2064" fmla="*/ 2342136 w 2991568"/>
                              <a:gd name="connsiteY2064" fmla="*/ 323399 h 1536294"/>
                              <a:gd name="connsiteX2065" fmla="*/ 2323086 w 2991568"/>
                              <a:gd name="connsiteY2065" fmla="*/ 337253 h 1536294"/>
                              <a:gd name="connsiteX2066" fmla="*/ 2379370 w 2991568"/>
                              <a:gd name="connsiteY2066" fmla="*/ 343315 h 1536294"/>
                              <a:gd name="connsiteX2067" fmla="*/ 2528307 w 2991568"/>
                              <a:gd name="connsiteY2067" fmla="*/ 353705 h 1536294"/>
                              <a:gd name="connsiteX2068" fmla="*/ 2543027 w 2991568"/>
                              <a:gd name="connsiteY2068" fmla="*/ 338119 h 1536294"/>
                              <a:gd name="connsiteX2069" fmla="*/ 2543893 w 2991568"/>
                              <a:gd name="connsiteY2069" fmla="*/ 472335 h 1536294"/>
                              <a:gd name="connsiteX2070" fmla="*/ 2485877 w 2991568"/>
                              <a:gd name="connsiteY2070" fmla="*/ 473201 h 1536294"/>
                              <a:gd name="connsiteX2071" fmla="*/ 2355991 w 2991568"/>
                              <a:gd name="connsiteY2071" fmla="*/ 465408 h 1536294"/>
                              <a:gd name="connsiteX2072" fmla="*/ 2324818 w 2991568"/>
                              <a:gd name="connsiteY2072" fmla="*/ 468871 h 1536294"/>
                              <a:gd name="connsiteX2073" fmla="*/ 2381968 w 2991568"/>
                              <a:gd name="connsiteY2073" fmla="*/ 480994 h 1536294"/>
                              <a:gd name="connsiteX2074" fmla="*/ 2526575 w 2991568"/>
                              <a:gd name="connsiteY2074" fmla="*/ 487921 h 1536294"/>
                              <a:gd name="connsiteX2075" fmla="*/ 2543893 w 2991568"/>
                              <a:gd name="connsiteY2075" fmla="*/ 472335 h 1536294"/>
                              <a:gd name="connsiteX2076" fmla="*/ 2335209 w 2991568"/>
                              <a:gd name="connsiteY2076" fmla="*/ 652444 h 1536294"/>
                              <a:gd name="connsiteX2077" fmla="*/ 2418336 w 2991568"/>
                              <a:gd name="connsiteY2077" fmla="*/ 653310 h 1536294"/>
                              <a:gd name="connsiteX2078" fmla="*/ 2481547 w 2991568"/>
                              <a:gd name="connsiteY2078" fmla="*/ 653310 h 1536294"/>
                              <a:gd name="connsiteX2079" fmla="*/ 2481547 w 2991568"/>
                              <a:gd name="connsiteY2079" fmla="*/ 653310 h 1536294"/>
                              <a:gd name="connsiteX2080" fmla="*/ 2481547 w 2991568"/>
                              <a:gd name="connsiteY2080" fmla="*/ 653310 h 1536294"/>
                              <a:gd name="connsiteX2081" fmla="*/ 2433922 w 2991568"/>
                              <a:gd name="connsiteY2081" fmla="*/ 641187 h 1536294"/>
                              <a:gd name="connsiteX2082" fmla="*/ 2349929 w 2991568"/>
                              <a:gd name="connsiteY2082" fmla="*/ 641187 h 1536294"/>
                              <a:gd name="connsiteX2083" fmla="*/ 2292779 w 2991568"/>
                              <a:gd name="connsiteY2083" fmla="*/ 635992 h 1536294"/>
                              <a:gd name="connsiteX2084" fmla="*/ 2335209 w 2991568"/>
                              <a:gd name="connsiteY2084" fmla="*/ 652444 h 1536294"/>
                              <a:gd name="connsiteX2085" fmla="*/ 2527441 w 2991568"/>
                              <a:gd name="connsiteY2085" fmla="*/ 488787 h 1536294"/>
                              <a:gd name="connsiteX2086" fmla="*/ 2527441 w 2991568"/>
                              <a:gd name="connsiteY2086" fmla="*/ 488787 h 1536294"/>
                              <a:gd name="connsiteX2087" fmla="*/ 2527441 w 2991568"/>
                              <a:gd name="connsiteY2087" fmla="*/ 488787 h 1536294"/>
                              <a:gd name="connsiteX2088" fmla="*/ 2503195 w 2991568"/>
                              <a:gd name="connsiteY2088" fmla="*/ 264517 h 1536294"/>
                              <a:gd name="connsiteX2089" fmla="*/ 2333477 w 2991568"/>
                              <a:gd name="connsiteY2089" fmla="*/ 265383 h 1536294"/>
                              <a:gd name="connsiteX2090" fmla="*/ 2319622 w 2991568"/>
                              <a:gd name="connsiteY2090" fmla="*/ 279237 h 1536294"/>
                              <a:gd name="connsiteX2091" fmla="*/ 2358588 w 2991568"/>
                              <a:gd name="connsiteY2091" fmla="*/ 280103 h 1536294"/>
                              <a:gd name="connsiteX2092" fmla="*/ 2358588 w 2991568"/>
                              <a:gd name="connsiteY2092" fmla="*/ 280103 h 1536294"/>
                              <a:gd name="connsiteX2093" fmla="*/ 2505793 w 2991568"/>
                              <a:gd name="connsiteY2093" fmla="*/ 279237 h 1536294"/>
                              <a:gd name="connsiteX2094" fmla="*/ 2540429 w 2991568"/>
                              <a:gd name="connsiteY2094" fmla="*/ 265383 h 1536294"/>
                              <a:gd name="connsiteX2095" fmla="*/ 2503195 w 2991568"/>
                              <a:gd name="connsiteY2095" fmla="*/ 264517 h 1536294"/>
                              <a:gd name="connsiteX2096" fmla="*/ 2510989 w 2991568"/>
                              <a:gd name="connsiteY2096" fmla="*/ 228149 h 1536294"/>
                              <a:gd name="connsiteX2097" fmla="*/ 2375041 w 2991568"/>
                              <a:gd name="connsiteY2097" fmla="*/ 230746 h 1536294"/>
                              <a:gd name="connsiteX2098" fmla="*/ 2341270 w 2991568"/>
                              <a:gd name="connsiteY2098" fmla="*/ 234210 h 1536294"/>
                              <a:gd name="connsiteX2099" fmla="*/ 2356857 w 2991568"/>
                              <a:gd name="connsiteY2099" fmla="*/ 246333 h 1536294"/>
                              <a:gd name="connsiteX2100" fmla="*/ 2356857 w 2991568"/>
                              <a:gd name="connsiteY2100" fmla="*/ 246333 h 1536294"/>
                              <a:gd name="connsiteX2101" fmla="*/ 2463364 w 2991568"/>
                              <a:gd name="connsiteY2101" fmla="*/ 242869 h 1536294"/>
                              <a:gd name="connsiteX2102" fmla="*/ 2530904 w 2991568"/>
                              <a:gd name="connsiteY2102" fmla="*/ 242869 h 1536294"/>
                              <a:gd name="connsiteX2103" fmla="*/ 2542161 w 2991568"/>
                              <a:gd name="connsiteY2103" fmla="*/ 232478 h 1536294"/>
                              <a:gd name="connsiteX2104" fmla="*/ 2510989 w 2991568"/>
                              <a:gd name="connsiteY2104" fmla="*/ 228149 h 1536294"/>
                              <a:gd name="connsiteX2105" fmla="*/ 2856486 w 2991568"/>
                              <a:gd name="connsiteY2105" fmla="*/ 222953 h 1536294"/>
                              <a:gd name="connsiteX2106" fmla="*/ 2856486 w 2991568"/>
                              <a:gd name="connsiteY2106" fmla="*/ 222953 h 1536294"/>
                              <a:gd name="connsiteX2107" fmla="*/ 2856486 w 2991568"/>
                              <a:gd name="connsiteY2107" fmla="*/ 222953 h 1536294"/>
                              <a:gd name="connsiteX2108" fmla="*/ 2513586 w 2991568"/>
                              <a:gd name="connsiteY2108" fmla="*/ 315606 h 1536294"/>
                              <a:gd name="connsiteX2109" fmla="*/ 2513586 w 2991568"/>
                              <a:gd name="connsiteY2109" fmla="*/ 315606 h 1536294"/>
                              <a:gd name="connsiteX2110" fmla="*/ 2513586 w 2991568"/>
                              <a:gd name="connsiteY2110" fmla="*/ 315606 h 1536294"/>
                              <a:gd name="connsiteX2111" fmla="*/ 2528307 w 2991568"/>
                              <a:gd name="connsiteY2111" fmla="*/ 354571 h 1536294"/>
                              <a:gd name="connsiteX2112" fmla="*/ 2528307 w 2991568"/>
                              <a:gd name="connsiteY2112" fmla="*/ 354571 h 1536294"/>
                              <a:gd name="connsiteX2113" fmla="*/ 2528307 w 2991568"/>
                              <a:gd name="connsiteY2113" fmla="*/ 354571 h 1536294"/>
                              <a:gd name="connsiteX2114" fmla="*/ 2528307 w 2991568"/>
                              <a:gd name="connsiteY2114" fmla="*/ 354571 h 1536294"/>
                              <a:gd name="connsiteX2115" fmla="*/ 2007029 w 2991568"/>
                              <a:gd name="connsiteY2115" fmla="*/ 983221 h 1536294"/>
                              <a:gd name="connsiteX2116" fmla="*/ 2048593 w 2991568"/>
                              <a:gd name="connsiteY2116" fmla="*/ 984087 h 1536294"/>
                              <a:gd name="connsiteX2117" fmla="*/ 2134318 w 2991568"/>
                              <a:gd name="connsiteY2117" fmla="*/ 984953 h 1536294"/>
                              <a:gd name="connsiteX2118" fmla="*/ 2200993 w 2991568"/>
                              <a:gd name="connsiteY2118" fmla="*/ 993612 h 1536294"/>
                              <a:gd name="connsiteX2119" fmla="*/ 2209652 w 2991568"/>
                              <a:gd name="connsiteY2119" fmla="*/ 984087 h 1536294"/>
                              <a:gd name="connsiteX2120" fmla="*/ 2129989 w 2991568"/>
                              <a:gd name="connsiteY2120" fmla="*/ 972831 h 1536294"/>
                              <a:gd name="connsiteX2121" fmla="*/ 2089291 w 2991568"/>
                              <a:gd name="connsiteY2121" fmla="*/ 970233 h 1536294"/>
                              <a:gd name="connsiteX2122" fmla="*/ 2007895 w 2991568"/>
                              <a:gd name="connsiteY2122" fmla="*/ 970233 h 1536294"/>
                              <a:gd name="connsiteX2123" fmla="*/ 2007029 w 2991568"/>
                              <a:gd name="connsiteY2123" fmla="*/ 983221 h 1536294"/>
                              <a:gd name="connsiteX2124" fmla="*/ 2463364 w 2991568"/>
                              <a:gd name="connsiteY2124" fmla="*/ 1115706 h 1536294"/>
                              <a:gd name="connsiteX2125" fmla="*/ 2407945 w 2991568"/>
                              <a:gd name="connsiteY2125" fmla="*/ 1116571 h 1536294"/>
                              <a:gd name="connsiteX2126" fmla="*/ 2289315 w 2991568"/>
                              <a:gd name="connsiteY2126" fmla="*/ 1106181 h 1536294"/>
                              <a:gd name="connsiteX2127" fmla="*/ 2268534 w 2991568"/>
                              <a:gd name="connsiteY2127" fmla="*/ 1116571 h 1536294"/>
                              <a:gd name="connsiteX2128" fmla="*/ 2331745 w 2991568"/>
                              <a:gd name="connsiteY2128" fmla="*/ 1125230 h 1536294"/>
                              <a:gd name="connsiteX2129" fmla="*/ 2457302 w 2991568"/>
                              <a:gd name="connsiteY2129" fmla="*/ 1130426 h 1536294"/>
                              <a:gd name="connsiteX2130" fmla="*/ 2457302 w 2991568"/>
                              <a:gd name="connsiteY2130" fmla="*/ 1130426 h 1536294"/>
                              <a:gd name="connsiteX2131" fmla="*/ 2457302 w 2991568"/>
                              <a:gd name="connsiteY2131" fmla="*/ 1130426 h 1536294"/>
                              <a:gd name="connsiteX2132" fmla="*/ 2463364 w 2991568"/>
                              <a:gd name="connsiteY2132" fmla="*/ 1115706 h 1536294"/>
                              <a:gd name="connsiteX2133" fmla="*/ 2688500 w 2991568"/>
                              <a:gd name="connsiteY2133" fmla="*/ 1023919 h 1536294"/>
                              <a:gd name="connsiteX2134" fmla="*/ 2688500 w 2991568"/>
                              <a:gd name="connsiteY2134" fmla="*/ 1023919 h 1536294"/>
                              <a:gd name="connsiteX2135" fmla="*/ 2752577 w 2991568"/>
                              <a:gd name="connsiteY2135" fmla="*/ 1011796 h 1536294"/>
                              <a:gd name="connsiteX2136" fmla="*/ 2706684 w 2991568"/>
                              <a:gd name="connsiteY2136" fmla="*/ 1010065 h 1536294"/>
                              <a:gd name="connsiteX2137" fmla="*/ 2624422 w 2991568"/>
                              <a:gd name="connsiteY2137" fmla="*/ 1014394 h 1536294"/>
                              <a:gd name="connsiteX2138" fmla="*/ 2537832 w 2991568"/>
                              <a:gd name="connsiteY2138" fmla="*/ 1012662 h 1536294"/>
                              <a:gd name="connsiteX2139" fmla="*/ 2502329 w 2991568"/>
                              <a:gd name="connsiteY2139" fmla="*/ 1009199 h 1536294"/>
                              <a:gd name="connsiteX2140" fmla="*/ 2502329 w 2991568"/>
                              <a:gd name="connsiteY2140" fmla="*/ 1023053 h 1536294"/>
                              <a:gd name="connsiteX2141" fmla="*/ 2688500 w 2991568"/>
                              <a:gd name="connsiteY2141" fmla="*/ 1023919 h 1536294"/>
                              <a:gd name="connsiteX2142" fmla="*/ 2103145 w 2991568"/>
                              <a:gd name="connsiteY2142" fmla="*/ 917412 h 1536294"/>
                              <a:gd name="connsiteX2143" fmla="*/ 2164625 w 2991568"/>
                              <a:gd name="connsiteY2143" fmla="*/ 920010 h 1536294"/>
                              <a:gd name="connsiteX2144" fmla="*/ 2210518 w 2991568"/>
                              <a:gd name="connsiteY2144" fmla="*/ 920876 h 1536294"/>
                              <a:gd name="connsiteX2145" fmla="*/ 2128257 w 2991568"/>
                              <a:gd name="connsiteY2145" fmla="*/ 907021 h 1536294"/>
                              <a:gd name="connsiteX2146" fmla="*/ 2067643 w 2991568"/>
                              <a:gd name="connsiteY2146" fmla="*/ 903558 h 1536294"/>
                              <a:gd name="connsiteX2147" fmla="*/ 2020018 w 2991568"/>
                              <a:gd name="connsiteY2147" fmla="*/ 902692 h 1536294"/>
                              <a:gd name="connsiteX2148" fmla="*/ 2020018 w 2991568"/>
                              <a:gd name="connsiteY2148" fmla="*/ 902692 h 1536294"/>
                              <a:gd name="connsiteX2149" fmla="*/ 2020018 w 2991568"/>
                              <a:gd name="connsiteY2149" fmla="*/ 902692 h 1536294"/>
                              <a:gd name="connsiteX2150" fmla="*/ 2103145 w 2991568"/>
                              <a:gd name="connsiteY2150" fmla="*/ 917412 h 1536294"/>
                              <a:gd name="connsiteX2151" fmla="*/ 2006163 w 2991568"/>
                              <a:gd name="connsiteY2151" fmla="*/ 949451 h 1536294"/>
                              <a:gd name="connsiteX2152" fmla="*/ 2064179 w 2991568"/>
                              <a:gd name="connsiteY2152" fmla="*/ 948585 h 1536294"/>
                              <a:gd name="connsiteX2153" fmla="*/ 2194065 w 2991568"/>
                              <a:gd name="connsiteY2153" fmla="*/ 956378 h 1536294"/>
                              <a:gd name="connsiteX2154" fmla="*/ 2225239 w 2991568"/>
                              <a:gd name="connsiteY2154" fmla="*/ 952915 h 1536294"/>
                              <a:gd name="connsiteX2155" fmla="*/ 2168088 w 2991568"/>
                              <a:gd name="connsiteY2155" fmla="*/ 940792 h 1536294"/>
                              <a:gd name="connsiteX2156" fmla="*/ 2023481 w 2991568"/>
                              <a:gd name="connsiteY2156" fmla="*/ 933865 h 1536294"/>
                              <a:gd name="connsiteX2157" fmla="*/ 2006163 w 2991568"/>
                              <a:gd name="connsiteY2157" fmla="*/ 949451 h 1536294"/>
                              <a:gd name="connsiteX2158" fmla="*/ 2703220 w 2991568"/>
                              <a:gd name="connsiteY2158" fmla="*/ 1083667 h 1536294"/>
                              <a:gd name="connsiteX2159" fmla="*/ 2627886 w 2991568"/>
                              <a:gd name="connsiteY2159" fmla="*/ 1085399 h 1536294"/>
                              <a:gd name="connsiteX2160" fmla="*/ 2560345 w 2991568"/>
                              <a:gd name="connsiteY2160" fmla="*/ 1081935 h 1536294"/>
                              <a:gd name="connsiteX2161" fmla="*/ 2507525 w 2991568"/>
                              <a:gd name="connsiteY2161" fmla="*/ 1082801 h 1536294"/>
                              <a:gd name="connsiteX2162" fmla="*/ 2590652 w 2991568"/>
                              <a:gd name="connsiteY2162" fmla="*/ 1094058 h 1536294"/>
                              <a:gd name="connsiteX2163" fmla="*/ 2665120 w 2991568"/>
                              <a:gd name="connsiteY2163" fmla="*/ 1096656 h 1536294"/>
                              <a:gd name="connsiteX2164" fmla="*/ 2737857 w 2991568"/>
                              <a:gd name="connsiteY2164" fmla="*/ 1093192 h 1536294"/>
                              <a:gd name="connsiteX2165" fmla="*/ 2703220 w 2991568"/>
                              <a:gd name="connsiteY2165" fmla="*/ 1083667 h 1536294"/>
                              <a:gd name="connsiteX2166" fmla="*/ 2735259 w 2991568"/>
                              <a:gd name="connsiteY2166" fmla="*/ 1055092 h 1536294"/>
                              <a:gd name="connsiteX2167" fmla="*/ 2735259 w 2991568"/>
                              <a:gd name="connsiteY2167" fmla="*/ 1055092 h 1536294"/>
                              <a:gd name="connsiteX2168" fmla="*/ 2735259 w 2991568"/>
                              <a:gd name="connsiteY2168" fmla="*/ 1055092 h 1536294"/>
                              <a:gd name="connsiteX2169" fmla="*/ 2524843 w 2991568"/>
                              <a:gd name="connsiteY2169" fmla="*/ 1125230 h 1536294"/>
                              <a:gd name="connsiteX2170" fmla="*/ 2594982 w 2991568"/>
                              <a:gd name="connsiteY2170" fmla="*/ 1132158 h 1536294"/>
                              <a:gd name="connsiteX2171" fmla="*/ 2733527 w 2991568"/>
                              <a:gd name="connsiteY2171" fmla="*/ 1135622 h 1536294"/>
                              <a:gd name="connsiteX2172" fmla="*/ 2736991 w 2991568"/>
                              <a:gd name="connsiteY2172" fmla="*/ 1122633 h 1536294"/>
                              <a:gd name="connsiteX2173" fmla="*/ 2711880 w 2991568"/>
                              <a:gd name="connsiteY2173" fmla="*/ 1120901 h 1536294"/>
                              <a:gd name="connsiteX2174" fmla="*/ 2643473 w 2991568"/>
                              <a:gd name="connsiteY2174" fmla="*/ 1121767 h 1536294"/>
                              <a:gd name="connsiteX2175" fmla="*/ 2569870 w 2991568"/>
                              <a:gd name="connsiteY2175" fmla="*/ 1119169 h 1536294"/>
                              <a:gd name="connsiteX2176" fmla="*/ 2507525 w 2991568"/>
                              <a:gd name="connsiteY2176" fmla="*/ 1107912 h 1536294"/>
                              <a:gd name="connsiteX2177" fmla="*/ 2498866 w 2991568"/>
                              <a:gd name="connsiteY2177" fmla="*/ 1118303 h 1536294"/>
                              <a:gd name="connsiteX2178" fmla="*/ 2524843 w 2991568"/>
                              <a:gd name="connsiteY2178" fmla="*/ 1125230 h 1536294"/>
                              <a:gd name="connsiteX2179" fmla="*/ 2756906 w 2991568"/>
                              <a:gd name="connsiteY2179" fmla="*/ 1177185 h 1536294"/>
                              <a:gd name="connsiteX2180" fmla="*/ 2756906 w 2991568"/>
                              <a:gd name="connsiteY2180" fmla="*/ 1177185 h 1536294"/>
                              <a:gd name="connsiteX2181" fmla="*/ 2646936 w 2991568"/>
                              <a:gd name="connsiteY2181" fmla="*/ 1155537 h 1536294"/>
                              <a:gd name="connsiteX2182" fmla="*/ 2567273 w 2991568"/>
                              <a:gd name="connsiteY2182" fmla="*/ 1148610 h 1536294"/>
                              <a:gd name="connsiteX2183" fmla="*/ 2530904 w 2991568"/>
                              <a:gd name="connsiteY2183" fmla="*/ 1148610 h 1536294"/>
                              <a:gd name="connsiteX2184" fmla="*/ 2535234 w 2991568"/>
                              <a:gd name="connsiteY2184" fmla="*/ 1156403 h 1536294"/>
                              <a:gd name="connsiteX2185" fmla="*/ 2646070 w 2991568"/>
                              <a:gd name="connsiteY2185" fmla="*/ 1166794 h 1536294"/>
                              <a:gd name="connsiteX2186" fmla="*/ 2756906 w 2991568"/>
                              <a:gd name="connsiteY2186" fmla="*/ 1177185 h 1536294"/>
                              <a:gd name="connsiteX2187" fmla="*/ 2714477 w 2991568"/>
                              <a:gd name="connsiteY2187" fmla="*/ 1040371 h 1536294"/>
                              <a:gd name="connsiteX2188" fmla="*/ 2645204 w 2991568"/>
                              <a:gd name="connsiteY2188" fmla="*/ 1045567 h 1536294"/>
                              <a:gd name="connsiteX2189" fmla="*/ 2569870 w 2991568"/>
                              <a:gd name="connsiteY2189" fmla="*/ 1042969 h 1536294"/>
                              <a:gd name="connsiteX2190" fmla="*/ 2509257 w 2991568"/>
                              <a:gd name="connsiteY2190" fmla="*/ 1045567 h 1536294"/>
                              <a:gd name="connsiteX2191" fmla="*/ 2538698 w 2991568"/>
                              <a:gd name="connsiteY2191" fmla="*/ 1054226 h 1536294"/>
                              <a:gd name="connsiteX2192" fmla="*/ 2622691 w 2991568"/>
                              <a:gd name="connsiteY2192" fmla="*/ 1055092 h 1536294"/>
                              <a:gd name="connsiteX2193" fmla="*/ 2688500 w 2991568"/>
                              <a:gd name="connsiteY2193" fmla="*/ 1055958 h 1536294"/>
                              <a:gd name="connsiteX2194" fmla="*/ 2735259 w 2991568"/>
                              <a:gd name="connsiteY2194" fmla="*/ 1055092 h 1536294"/>
                              <a:gd name="connsiteX2195" fmla="*/ 2714477 w 2991568"/>
                              <a:gd name="connsiteY2195" fmla="*/ 1040371 h 1536294"/>
                              <a:gd name="connsiteX2196" fmla="*/ 2091023 w 2991568"/>
                              <a:gd name="connsiteY2196" fmla="*/ 533815 h 1536294"/>
                              <a:gd name="connsiteX2197" fmla="*/ 2105743 w 2991568"/>
                              <a:gd name="connsiteY2197" fmla="*/ 532949 h 1536294"/>
                              <a:gd name="connsiteX2198" fmla="*/ 2091023 w 2991568"/>
                              <a:gd name="connsiteY2198" fmla="*/ 533815 h 1536294"/>
                              <a:gd name="connsiteX2199" fmla="*/ 2068509 w 2991568"/>
                              <a:gd name="connsiteY2199" fmla="*/ 584903 h 1536294"/>
                              <a:gd name="connsiteX2200" fmla="*/ 2124793 w 2991568"/>
                              <a:gd name="connsiteY2200" fmla="*/ 581440 h 1536294"/>
                              <a:gd name="connsiteX2201" fmla="*/ 2254679 w 2991568"/>
                              <a:gd name="connsiteY2201" fmla="*/ 585769 h 1536294"/>
                              <a:gd name="connsiteX2202" fmla="*/ 2254679 w 2991568"/>
                              <a:gd name="connsiteY2202" fmla="*/ 570183 h 1536294"/>
                              <a:gd name="connsiteX2203" fmla="*/ 2193200 w 2991568"/>
                              <a:gd name="connsiteY2203" fmla="*/ 568451 h 1536294"/>
                              <a:gd name="connsiteX2204" fmla="*/ 2064179 w 2991568"/>
                              <a:gd name="connsiteY2204" fmla="*/ 565853 h 1536294"/>
                              <a:gd name="connsiteX2205" fmla="*/ 2064179 w 2991568"/>
                              <a:gd name="connsiteY2205" fmla="*/ 565853 h 1536294"/>
                              <a:gd name="connsiteX2206" fmla="*/ 2064179 w 2991568"/>
                              <a:gd name="connsiteY2206" fmla="*/ 565853 h 1536294"/>
                              <a:gd name="connsiteX2207" fmla="*/ 2068509 w 2991568"/>
                              <a:gd name="connsiteY2207" fmla="*/ 584903 h 1536294"/>
                              <a:gd name="connsiteX2208" fmla="*/ 1980186 w 2991568"/>
                              <a:gd name="connsiteY2208" fmla="*/ 745096 h 1536294"/>
                              <a:gd name="connsiteX2209" fmla="*/ 1980186 w 2991568"/>
                              <a:gd name="connsiteY2209" fmla="*/ 745096 h 1536294"/>
                              <a:gd name="connsiteX2210" fmla="*/ 1980186 w 2991568"/>
                              <a:gd name="connsiteY2210" fmla="*/ 745096 h 1536294"/>
                              <a:gd name="connsiteX2211" fmla="*/ 2041666 w 2991568"/>
                              <a:gd name="connsiteY2211" fmla="*/ 745096 h 1536294"/>
                              <a:gd name="connsiteX2212" fmla="*/ 2085827 w 2991568"/>
                              <a:gd name="connsiteY2212" fmla="*/ 746828 h 1536294"/>
                              <a:gd name="connsiteX2213" fmla="*/ 2175016 w 2991568"/>
                              <a:gd name="connsiteY2213" fmla="*/ 751158 h 1536294"/>
                              <a:gd name="connsiteX2214" fmla="*/ 2268534 w 2991568"/>
                              <a:gd name="connsiteY2214" fmla="*/ 750292 h 1536294"/>
                              <a:gd name="connsiteX2215" fmla="*/ 2196664 w 2991568"/>
                              <a:gd name="connsiteY2215" fmla="*/ 743365 h 1536294"/>
                              <a:gd name="connsiteX2216" fmla="*/ 2044263 w 2991568"/>
                              <a:gd name="connsiteY2216" fmla="*/ 734706 h 1536294"/>
                              <a:gd name="connsiteX2217" fmla="*/ 2044263 w 2991568"/>
                              <a:gd name="connsiteY2217" fmla="*/ 734706 h 1536294"/>
                              <a:gd name="connsiteX2218" fmla="*/ 2044263 w 2991568"/>
                              <a:gd name="connsiteY2218" fmla="*/ 734706 h 1536294"/>
                              <a:gd name="connsiteX2219" fmla="*/ 2041666 w 2991568"/>
                              <a:gd name="connsiteY2219" fmla="*/ 745096 h 1536294"/>
                              <a:gd name="connsiteX2220" fmla="*/ 1938622 w 2991568"/>
                              <a:gd name="connsiteY2220" fmla="*/ 681019 h 1536294"/>
                              <a:gd name="connsiteX2221" fmla="*/ 1853763 w 2991568"/>
                              <a:gd name="connsiteY2221" fmla="*/ 676690 h 1536294"/>
                              <a:gd name="connsiteX2222" fmla="*/ 1781027 w 2991568"/>
                              <a:gd name="connsiteY2222" fmla="*/ 678421 h 1536294"/>
                              <a:gd name="connsiteX2223" fmla="*/ 1768038 w 2991568"/>
                              <a:gd name="connsiteY2223" fmla="*/ 687081 h 1536294"/>
                              <a:gd name="connsiteX2224" fmla="*/ 1797479 w 2991568"/>
                              <a:gd name="connsiteY2224" fmla="*/ 688812 h 1536294"/>
                              <a:gd name="connsiteX2225" fmla="*/ 1884936 w 2991568"/>
                              <a:gd name="connsiteY2225" fmla="*/ 688812 h 1536294"/>
                              <a:gd name="connsiteX2226" fmla="*/ 1973259 w 2991568"/>
                              <a:gd name="connsiteY2226" fmla="*/ 694008 h 1536294"/>
                              <a:gd name="connsiteX2227" fmla="*/ 2042532 w 2991568"/>
                              <a:gd name="connsiteY2227" fmla="*/ 691410 h 1536294"/>
                              <a:gd name="connsiteX2228" fmla="*/ 1938622 w 2991568"/>
                              <a:gd name="connsiteY2228" fmla="*/ 681019 h 1536294"/>
                              <a:gd name="connsiteX2229" fmla="*/ 2805398 w 2991568"/>
                              <a:gd name="connsiteY2229" fmla="*/ 132899 h 1536294"/>
                              <a:gd name="connsiteX2230" fmla="*/ 2788079 w 2991568"/>
                              <a:gd name="connsiteY2230" fmla="*/ 148485 h 1536294"/>
                              <a:gd name="connsiteX2231" fmla="*/ 2866877 w 2991568"/>
                              <a:gd name="connsiteY2231" fmla="*/ 149351 h 1536294"/>
                              <a:gd name="connsiteX2232" fmla="*/ 2870341 w 2991568"/>
                              <a:gd name="connsiteY2232" fmla="*/ 149351 h 1536294"/>
                              <a:gd name="connsiteX2233" fmla="*/ 2989836 w 2991568"/>
                              <a:gd name="connsiteY2233" fmla="*/ 137228 h 1536294"/>
                              <a:gd name="connsiteX2234" fmla="*/ 2989836 w 2991568"/>
                              <a:gd name="connsiteY2234" fmla="*/ 119910 h 1536294"/>
                              <a:gd name="connsiteX2235" fmla="*/ 2937882 w 2991568"/>
                              <a:gd name="connsiteY2235" fmla="*/ 126837 h 1536294"/>
                              <a:gd name="connsiteX2236" fmla="*/ 2805398 w 2991568"/>
                              <a:gd name="connsiteY2236" fmla="*/ 132899 h 1536294"/>
                              <a:gd name="connsiteX2237" fmla="*/ 1774966 w 2991568"/>
                              <a:gd name="connsiteY2237" fmla="*/ 732974 h 1536294"/>
                              <a:gd name="connsiteX2238" fmla="*/ 1844238 w 2991568"/>
                              <a:gd name="connsiteY2238" fmla="*/ 729510 h 1536294"/>
                              <a:gd name="connsiteX2239" fmla="*/ 1977588 w 2991568"/>
                              <a:gd name="connsiteY2239" fmla="*/ 727778 h 1536294"/>
                              <a:gd name="connsiteX2240" fmla="*/ 1975856 w 2991568"/>
                              <a:gd name="connsiteY2240" fmla="*/ 710460 h 1536294"/>
                              <a:gd name="connsiteX2241" fmla="*/ 1933427 w 2991568"/>
                              <a:gd name="connsiteY2241" fmla="*/ 713924 h 1536294"/>
                              <a:gd name="connsiteX2242" fmla="*/ 1933427 w 2991568"/>
                              <a:gd name="connsiteY2242" fmla="*/ 713924 h 1536294"/>
                              <a:gd name="connsiteX2243" fmla="*/ 1918706 w 2991568"/>
                              <a:gd name="connsiteY2243" fmla="*/ 714790 h 1536294"/>
                              <a:gd name="connsiteX2244" fmla="*/ 1794016 w 2991568"/>
                              <a:gd name="connsiteY2244" fmla="*/ 719119 h 1536294"/>
                              <a:gd name="connsiteX2245" fmla="*/ 1774966 w 2991568"/>
                              <a:gd name="connsiteY2245" fmla="*/ 732974 h 1536294"/>
                              <a:gd name="connsiteX2246" fmla="*/ 2071106 w 2991568"/>
                              <a:gd name="connsiteY2246" fmla="*/ 700935 h 1536294"/>
                              <a:gd name="connsiteX2247" fmla="*/ 2071106 w 2991568"/>
                              <a:gd name="connsiteY2247" fmla="*/ 700935 h 1536294"/>
                              <a:gd name="connsiteX2248" fmla="*/ 2071106 w 2991568"/>
                              <a:gd name="connsiteY2248" fmla="*/ 700935 h 1536294"/>
                              <a:gd name="connsiteX2249" fmla="*/ 2071106 w 2991568"/>
                              <a:gd name="connsiteY2249" fmla="*/ 700935 h 1536294"/>
                              <a:gd name="connsiteX2250" fmla="*/ 2067643 w 2991568"/>
                              <a:gd name="connsiteY2250" fmla="*/ 653310 h 1536294"/>
                              <a:gd name="connsiteX2251" fmla="*/ 2125659 w 2991568"/>
                              <a:gd name="connsiteY2251" fmla="*/ 646383 h 1536294"/>
                              <a:gd name="connsiteX2252" fmla="*/ 2210518 w 2991568"/>
                              <a:gd name="connsiteY2252" fmla="*/ 646383 h 1536294"/>
                              <a:gd name="connsiteX2253" fmla="*/ 2270266 w 2991568"/>
                              <a:gd name="connsiteY2253" fmla="*/ 653310 h 1536294"/>
                              <a:gd name="connsiteX2254" fmla="*/ 2280656 w 2991568"/>
                              <a:gd name="connsiteY2254" fmla="*/ 642053 h 1536294"/>
                              <a:gd name="connsiteX2255" fmla="*/ 2250350 w 2991568"/>
                              <a:gd name="connsiteY2255" fmla="*/ 633394 h 1536294"/>
                              <a:gd name="connsiteX2256" fmla="*/ 2085827 w 2991568"/>
                              <a:gd name="connsiteY2256" fmla="*/ 632528 h 1536294"/>
                              <a:gd name="connsiteX2257" fmla="*/ 2067643 w 2991568"/>
                              <a:gd name="connsiteY2257" fmla="*/ 653310 h 1536294"/>
                              <a:gd name="connsiteX2258" fmla="*/ 2073704 w 2991568"/>
                              <a:gd name="connsiteY2258" fmla="*/ 545071 h 1536294"/>
                              <a:gd name="connsiteX2259" fmla="*/ 2124793 w 2991568"/>
                              <a:gd name="connsiteY2259" fmla="*/ 547669 h 1536294"/>
                              <a:gd name="connsiteX2260" fmla="*/ 2173284 w 2991568"/>
                              <a:gd name="connsiteY2260" fmla="*/ 544206 h 1536294"/>
                              <a:gd name="connsiteX2261" fmla="*/ 2231300 w 2991568"/>
                              <a:gd name="connsiteY2261" fmla="*/ 552865 h 1536294"/>
                              <a:gd name="connsiteX2262" fmla="*/ 2272864 w 2991568"/>
                              <a:gd name="connsiteY2262" fmla="*/ 546803 h 1536294"/>
                              <a:gd name="connsiteX2263" fmla="*/ 2226970 w 2991568"/>
                              <a:gd name="connsiteY2263" fmla="*/ 536412 h 1536294"/>
                              <a:gd name="connsiteX2264" fmla="*/ 2089291 w 2991568"/>
                              <a:gd name="connsiteY2264" fmla="*/ 533815 h 1536294"/>
                              <a:gd name="connsiteX2265" fmla="*/ 2073704 w 2991568"/>
                              <a:gd name="connsiteY2265" fmla="*/ 545071 h 1536294"/>
                              <a:gd name="connsiteX2266" fmla="*/ 2060716 w 2991568"/>
                              <a:gd name="connsiteY2266" fmla="*/ 616076 h 1536294"/>
                              <a:gd name="connsiteX2267" fmla="*/ 2123927 w 2991568"/>
                              <a:gd name="connsiteY2267" fmla="*/ 615210 h 1536294"/>
                              <a:gd name="connsiteX2268" fmla="*/ 2252948 w 2991568"/>
                              <a:gd name="connsiteY2268" fmla="*/ 621271 h 1536294"/>
                              <a:gd name="connsiteX2269" fmla="*/ 2279791 w 2991568"/>
                              <a:gd name="connsiteY2269" fmla="*/ 618674 h 1536294"/>
                              <a:gd name="connsiteX2270" fmla="*/ 2272864 w 2991568"/>
                              <a:gd name="connsiteY2270" fmla="*/ 607417 h 1536294"/>
                              <a:gd name="connsiteX2271" fmla="*/ 2205323 w 2991568"/>
                              <a:gd name="connsiteY2271" fmla="*/ 604819 h 1536294"/>
                              <a:gd name="connsiteX2272" fmla="*/ 2064179 w 2991568"/>
                              <a:gd name="connsiteY2272" fmla="*/ 599624 h 1536294"/>
                              <a:gd name="connsiteX2273" fmla="*/ 2064179 w 2991568"/>
                              <a:gd name="connsiteY2273" fmla="*/ 599624 h 1536294"/>
                              <a:gd name="connsiteX2274" fmla="*/ 2064179 w 2991568"/>
                              <a:gd name="connsiteY2274" fmla="*/ 599624 h 1536294"/>
                              <a:gd name="connsiteX2275" fmla="*/ 2060716 w 2991568"/>
                              <a:gd name="connsiteY2275" fmla="*/ 616076 h 1536294"/>
                              <a:gd name="connsiteX2276" fmla="*/ 2086693 w 2991568"/>
                              <a:gd name="connsiteY2276" fmla="*/ 634260 h 1536294"/>
                              <a:gd name="connsiteX2277" fmla="*/ 2086693 w 2991568"/>
                              <a:gd name="connsiteY2277" fmla="*/ 634260 h 1536294"/>
                              <a:gd name="connsiteX2278" fmla="*/ 2086693 w 2991568"/>
                              <a:gd name="connsiteY2278" fmla="*/ 634260 h 1536294"/>
                              <a:gd name="connsiteX2279" fmla="*/ 1815663 w 2991568"/>
                              <a:gd name="connsiteY2279" fmla="*/ 566719 h 1536294"/>
                              <a:gd name="connsiteX2280" fmla="*/ 1819993 w 2991568"/>
                              <a:gd name="connsiteY2280" fmla="*/ 566719 h 1536294"/>
                              <a:gd name="connsiteX2281" fmla="*/ 1815663 w 2991568"/>
                              <a:gd name="connsiteY2281" fmla="*/ 566719 h 1536294"/>
                              <a:gd name="connsiteX2282" fmla="*/ 1778429 w 2991568"/>
                              <a:gd name="connsiteY2282" fmla="*/ 586635 h 1536294"/>
                              <a:gd name="connsiteX2283" fmla="*/ 1857227 w 2991568"/>
                              <a:gd name="connsiteY2283" fmla="*/ 580574 h 1536294"/>
                              <a:gd name="connsiteX2284" fmla="*/ 2016554 w 2991568"/>
                              <a:gd name="connsiteY2284" fmla="*/ 585769 h 1536294"/>
                              <a:gd name="connsiteX2285" fmla="*/ 2036470 w 2991568"/>
                              <a:gd name="connsiteY2285" fmla="*/ 571915 h 1536294"/>
                              <a:gd name="connsiteX2286" fmla="*/ 1990577 w 2991568"/>
                              <a:gd name="connsiteY2286" fmla="*/ 571915 h 1536294"/>
                              <a:gd name="connsiteX2287" fmla="*/ 1796613 w 2991568"/>
                              <a:gd name="connsiteY2287" fmla="*/ 566719 h 1536294"/>
                              <a:gd name="connsiteX2288" fmla="*/ 1805273 w 2991568"/>
                              <a:gd name="connsiteY2288" fmla="*/ 566719 h 1536294"/>
                              <a:gd name="connsiteX2289" fmla="*/ 1796613 w 2991568"/>
                              <a:gd name="connsiteY2289" fmla="*/ 566719 h 1536294"/>
                              <a:gd name="connsiteX2290" fmla="*/ 1771502 w 2991568"/>
                              <a:gd name="connsiteY2290" fmla="*/ 570183 h 1536294"/>
                              <a:gd name="connsiteX2291" fmla="*/ 1778429 w 2991568"/>
                              <a:gd name="connsiteY2291" fmla="*/ 586635 h 1536294"/>
                              <a:gd name="connsiteX2292" fmla="*/ 2026079 w 2991568"/>
                              <a:gd name="connsiteY2292" fmla="*/ 748560 h 1536294"/>
                              <a:gd name="connsiteX2293" fmla="*/ 1980186 w 2991568"/>
                              <a:gd name="connsiteY2293" fmla="*/ 745096 h 1536294"/>
                              <a:gd name="connsiteX2294" fmla="*/ 1980186 w 2991568"/>
                              <a:gd name="connsiteY2294" fmla="*/ 745096 h 1536294"/>
                              <a:gd name="connsiteX2295" fmla="*/ 1899657 w 2991568"/>
                              <a:gd name="connsiteY2295" fmla="*/ 746828 h 1536294"/>
                              <a:gd name="connsiteX2296" fmla="*/ 1812200 w 2991568"/>
                              <a:gd name="connsiteY2296" fmla="*/ 751158 h 1536294"/>
                              <a:gd name="connsiteX2297" fmla="*/ 1768038 w 2991568"/>
                              <a:gd name="connsiteY2297" fmla="*/ 761549 h 1536294"/>
                              <a:gd name="connsiteX2298" fmla="*/ 1817395 w 2991568"/>
                              <a:gd name="connsiteY2298" fmla="*/ 765012 h 1536294"/>
                              <a:gd name="connsiteX2299" fmla="*/ 1998370 w 2991568"/>
                              <a:gd name="connsiteY2299" fmla="*/ 760683 h 1536294"/>
                              <a:gd name="connsiteX2300" fmla="*/ 2026079 w 2991568"/>
                              <a:gd name="connsiteY2300" fmla="*/ 748560 h 1536294"/>
                              <a:gd name="connsiteX2301" fmla="*/ 1846836 w 2991568"/>
                              <a:gd name="connsiteY2301" fmla="*/ 545071 h 1536294"/>
                              <a:gd name="connsiteX2302" fmla="*/ 1993175 w 2991568"/>
                              <a:gd name="connsiteY2302" fmla="*/ 547669 h 1536294"/>
                              <a:gd name="connsiteX2303" fmla="*/ 2013091 w 2991568"/>
                              <a:gd name="connsiteY2303" fmla="*/ 538144 h 1536294"/>
                              <a:gd name="connsiteX2304" fmla="*/ 1955075 w 2991568"/>
                              <a:gd name="connsiteY2304" fmla="*/ 535546 h 1536294"/>
                              <a:gd name="connsiteX2305" fmla="*/ 1781893 w 2991568"/>
                              <a:gd name="connsiteY2305" fmla="*/ 532949 h 1536294"/>
                              <a:gd name="connsiteX2306" fmla="*/ 1775831 w 2991568"/>
                              <a:gd name="connsiteY2306" fmla="*/ 549401 h 1536294"/>
                              <a:gd name="connsiteX2307" fmla="*/ 1802675 w 2991568"/>
                              <a:gd name="connsiteY2307" fmla="*/ 545071 h 1536294"/>
                              <a:gd name="connsiteX2308" fmla="*/ 1846836 w 2991568"/>
                              <a:gd name="connsiteY2308" fmla="*/ 545071 h 1536294"/>
                              <a:gd name="connsiteX2309" fmla="*/ 1933427 w 2991568"/>
                              <a:gd name="connsiteY2309" fmla="*/ 713924 h 1536294"/>
                              <a:gd name="connsiteX2310" fmla="*/ 1918706 w 2991568"/>
                              <a:gd name="connsiteY2310" fmla="*/ 714790 h 1536294"/>
                              <a:gd name="connsiteX2311" fmla="*/ 1933427 w 2991568"/>
                              <a:gd name="connsiteY2311" fmla="*/ 713924 h 1536294"/>
                              <a:gd name="connsiteX2312" fmla="*/ 1933427 w 2991568"/>
                              <a:gd name="connsiteY2312" fmla="*/ 713924 h 1536294"/>
                              <a:gd name="connsiteX2313" fmla="*/ 2015688 w 2991568"/>
                              <a:gd name="connsiteY2313" fmla="*/ 467140 h 1536294"/>
                              <a:gd name="connsiteX2314" fmla="*/ 1950745 w 2991568"/>
                              <a:gd name="connsiteY2314" fmla="*/ 463676 h 1536294"/>
                              <a:gd name="connsiteX2315" fmla="*/ 1875411 w 2991568"/>
                              <a:gd name="connsiteY2315" fmla="*/ 461078 h 1536294"/>
                              <a:gd name="connsiteX2316" fmla="*/ 1800943 w 2991568"/>
                              <a:gd name="connsiteY2316" fmla="*/ 461078 h 1536294"/>
                              <a:gd name="connsiteX2317" fmla="*/ 1800943 w 2991568"/>
                              <a:gd name="connsiteY2317" fmla="*/ 461078 h 1536294"/>
                              <a:gd name="connsiteX2318" fmla="*/ 1829518 w 2991568"/>
                              <a:gd name="connsiteY2318" fmla="*/ 474933 h 1536294"/>
                              <a:gd name="connsiteX2319" fmla="*/ 1893595 w 2991568"/>
                              <a:gd name="connsiteY2319" fmla="*/ 472335 h 1536294"/>
                              <a:gd name="connsiteX2320" fmla="*/ 1968929 w 2991568"/>
                              <a:gd name="connsiteY2320" fmla="*/ 475799 h 1536294"/>
                              <a:gd name="connsiteX2321" fmla="*/ 2030409 w 2991568"/>
                              <a:gd name="connsiteY2321" fmla="*/ 480128 h 1536294"/>
                              <a:gd name="connsiteX2322" fmla="*/ 2015688 w 2991568"/>
                              <a:gd name="connsiteY2322" fmla="*/ 467140 h 1536294"/>
                              <a:gd name="connsiteX2323" fmla="*/ 2828777 w 2991568"/>
                              <a:gd name="connsiteY2323" fmla="*/ 110385 h 1536294"/>
                              <a:gd name="connsiteX2324" fmla="*/ 2828777 w 2991568"/>
                              <a:gd name="connsiteY2324" fmla="*/ 110385 h 1536294"/>
                              <a:gd name="connsiteX2325" fmla="*/ 2828777 w 2991568"/>
                              <a:gd name="connsiteY2325" fmla="*/ 110385 h 1536294"/>
                              <a:gd name="connsiteX2326" fmla="*/ 1789686 w 2991568"/>
                              <a:gd name="connsiteY2326" fmla="*/ 642919 h 1536294"/>
                              <a:gd name="connsiteX2327" fmla="*/ 1789686 w 2991568"/>
                              <a:gd name="connsiteY2327" fmla="*/ 642919 h 1536294"/>
                              <a:gd name="connsiteX2328" fmla="*/ 1770636 w 2991568"/>
                              <a:gd name="connsiteY2328" fmla="*/ 650712 h 1536294"/>
                              <a:gd name="connsiteX2329" fmla="*/ 1808736 w 2991568"/>
                              <a:gd name="connsiteY2329" fmla="*/ 653310 h 1536294"/>
                              <a:gd name="connsiteX2330" fmla="*/ 1949013 w 2991568"/>
                              <a:gd name="connsiteY2330" fmla="*/ 653310 h 1536294"/>
                              <a:gd name="connsiteX2331" fmla="*/ 1997504 w 2991568"/>
                              <a:gd name="connsiteY2331" fmla="*/ 649846 h 1536294"/>
                              <a:gd name="connsiteX2332" fmla="*/ 1938622 w 2991568"/>
                              <a:gd name="connsiteY2332" fmla="*/ 642053 h 1536294"/>
                              <a:gd name="connsiteX2333" fmla="*/ 1789686 w 2991568"/>
                              <a:gd name="connsiteY2333" fmla="*/ 642919 h 1536294"/>
                              <a:gd name="connsiteX2334" fmla="*/ 1789686 w 2991568"/>
                              <a:gd name="connsiteY2334" fmla="*/ 642919 h 1536294"/>
                              <a:gd name="connsiteX2335" fmla="*/ 2012225 w 2991568"/>
                              <a:gd name="connsiteY2335" fmla="*/ 606551 h 1536294"/>
                              <a:gd name="connsiteX2336" fmla="*/ 1813932 w 2991568"/>
                              <a:gd name="connsiteY2336" fmla="*/ 604819 h 1536294"/>
                              <a:gd name="connsiteX2337" fmla="*/ 1836445 w 2991568"/>
                              <a:gd name="connsiteY2337" fmla="*/ 603953 h 1536294"/>
                              <a:gd name="connsiteX2338" fmla="*/ 1813932 w 2991568"/>
                              <a:gd name="connsiteY2338" fmla="*/ 604819 h 1536294"/>
                              <a:gd name="connsiteX2339" fmla="*/ 1774966 w 2991568"/>
                              <a:gd name="connsiteY2339" fmla="*/ 606551 h 1536294"/>
                              <a:gd name="connsiteX2340" fmla="*/ 1787954 w 2991568"/>
                              <a:gd name="connsiteY2340" fmla="*/ 622137 h 1536294"/>
                              <a:gd name="connsiteX2341" fmla="*/ 1924768 w 2991568"/>
                              <a:gd name="connsiteY2341" fmla="*/ 613478 h 1536294"/>
                              <a:gd name="connsiteX2342" fmla="*/ 2008761 w 2991568"/>
                              <a:gd name="connsiteY2342" fmla="*/ 617808 h 1536294"/>
                              <a:gd name="connsiteX2343" fmla="*/ 2012225 w 2991568"/>
                              <a:gd name="connsiteY2343" fmla="*/ 606551 h 1536294"/>
                              <a:gd name="connsiteX2344" fmla="*/ 1836445 w 2991568"/>
                              <a:gd name="connsiteY2344" fmla="*/ 604819 h 1536294"/>
                              <a:gd name="connsiteX2345" fmla="*/ 1839909 w 2991568"/>
                              <a:gd name="connsiteY2345" fmla="*/ 604819 h 1536294"/>
                              <a:gd name="connsiteX2346" fmla="*/ 1836445 w 2991568"/>
                              <a:gd name="connsiteY2346" fmla="*/ 604819 h 1536294"/>
                              <a:gd name="connsiteX2347" fmla="*/ 1259750 w 2991568"/>
                              <a:gd name="connsiteY2347" fmla="*/ 913083 h 1536294"/>
                              <a:gd name="connsiteX2348" fmla="*/ 1259750 w 2991568"/>
                              <a:gd name="connsiteY2348" fmla="*/ 913083 h 1536294"/>
                              <a:gd name="connsiteX2349" fmla="*/ 1259750 w 2991568"/>
                              <a:gd name="connsiteY2349" fmla="*/ 913083 h 1536294"/>
                              <a:gd name="connsiteX2350" fmla="*/ 2480682 w 2991568"/>
                              <a:gd name="connsiteY2350" fmla="*/ 603087 h 1536294"/>
                              <a:gd name="connsiteX2351" fmla="*/ 2433922 w 2991568"/>
                              <a:gd name="connsiteY2351" fmla="*/ 606551 h 1536294"/>
                              <a:gd name="connsiteX2352" fmla="*/ 2321354 w 2991568"/>
                              <a:gd name="connsiteY2352" fmla="*/ 600490 h 1536294"/>
                              <a:gd name="connsiteX2353" fmla="*/ 2305768 w 2991568"/>
                              <a:gd name="connsiteY2353" fmla="*/ 611746 h 1536294"/>
                              <a:gd name="connsiteX2354" fmla="*/ 2363784 w 2991568"/>
                              <a:gd name="connsiteY2354" fmla="*/ 616942 h 1536294"/>
                              <a:gd name="connsiteX2355" fmla="*/ 2485011 w 2991568"/>
                              <a:gd name="connsiteY2355" fmla="*/ 618674 h 1536294"/>
                              <a:gd name="connsiteX2356" fmla="*/ 2485011 w 2991568"/>
                              <a:gd name="connsiteY2356" fmla="*/ 618674 h 1536294"/>
                              <a:gd name="connsiteX2357" fmla="*/ 2485011 w 2991568"/>
                              <a:gd name="connsiteY2357" fmla="*/ 618674 h 1536294"/>
                              <a:gd name="connsiteX2358" fmla="*/ 2480682 w 2991568"/>
                              <a:gd name="connsiteY2358" fmla="*/ 603087 h 1536294"/>
                              <a:gd name="connsiteX2359" fmla="*/ 2462497 w 2991568"/>
                              <a:gd name="connsiteY2359" fmla="*/ 788392 h 1536294"/>
                              <a:gd name="connsiteX2360" fmla="*/ 2459034 w 2991568"/>
                              <a:gd name="connsiteY2360" fmla="*/ 788392 h 1536294"/>
                              <a:gd name="connsiteX2361" fmla="*/ 2462497 w 2991568"/>
                              <a:gd name="connsiteY2361" fmla="*/ 788392 h 1536294"/>
                              <a:gd name="connsiteX2362" fmla="*/ 2071106 w 2991568"/>
                              <a:gd name="connsiteY2362" fmla="*/ 700935 h 1536294"/>
                              <a:gd name="connsiteX2363" fmla="*/ 2131720 w 2991568"/>
                              <a:gd name="connsiteY2363" fmla="*/ 713924 h 1536294"/>
                              <a:gd name="connsiteX2364" fmla="*/ 2198395 w 2991568"/>
                              <a:gd name="connsiteY2364" fmla="*/ 712192 h 1536294"/>
                              <a:gd name="connsiteX2365" fmla="*/ 2245154 w 2991568"/>
                              <a:gd name="connsiteY2365" fmla="*/ 724315 h 1536294"/>
                              <a:gd name="connsiteX2366" fmla="*/ 2227836 w 2991568"/>
                              <a:gd name="connsiteY2366" fmla="*/ 702667 h 1536294"/>
                              <a:gd name="connsiteX2367" fmla="*/ 2166357 w 2991568"/>
                              <a:gd name="connsiteY2367" fmla="*/ 701801 h 1536294"/>
                              <a:gd name="connsiteX2368" fmla="*/ 2071106 w 2991568"/>
                              <a:gd name="connsiteY2368" fmla="*/ 700935 h 1536294"/>
                              <a:gd name="connsiteX2369" fmla="*/ 2071106 w 2991568"/>
                              <a:gd name="connsiteY2369" fmla="*/ 700935 h 1536294"/>
                              <a:gd name="connsiteX2370" fmla="*/ 2071106 w 2991568"/>
                              <a:gd name="connsiteY2370" fmla="*/ 700935 h 1536294"/>
                              <a:gd name="connsiteX2371" fmla="*/ 2840034 w 2991568"/>
                              <a:gd name="connsiteY2371" fmla="*/ 185719 h 1536294"/>
                              <a:gd name="connsiteX2372" fmla="*/ 2838302 w 2991568"/>
                              <a:gd name="connsiteY2372" fmla="*/ 185719 h 1536294"/>
                              <a:gd name="connsiteX2373" fmla="*/ 2840034 w 2991568"/>
                              <a:gd name="connsiteY2373" fmla="*/ 185719 h 1536294"/>
                              <a:gd name="connsiteX2374" fmla="*/ 2069375 w 2991568"/>
                              <a:gd name="connsiteY2374" fmla="*/ 826492 h 1536294"/>
                              <a:gd name="connsiteX2375" fmla="*/ 2069375 w 2991568"/>
                              <a:gd name="connsiteY2375" fmla="*/ 826492 h 1536294"/>
                              <a:gd name="connsiteX2376" fmla="*/ 2069375 w 2991568"/>
                              <a:gd name="connsiteY2376" fmla="*/ 826492 h 1536294"/>
                              <a:gd name="connsiteX2377" fmla="*/ 2069375 w 2991568"/>
                              <a:gd name="connsiteY2377" fmla="*/ 826492 h 1536294"/>
                              <a:gd name="connsiteX2378" fmla="*/ 2463364 w 2991568"/>
                              <a:gd name="connsiteY2378" fmla="*/ 788392 h 1536294"/>
                              <a:gd name="connsiteX2379" fmla="*/ 2463364 w 2991568"/>
                              <a:gd name="connsiteY2379" fmla="*/ 788392 h 1536294"/>
                              <a:gd name="connsiteX2380" fmla="*/ 2463364 w 2991568"/>
                              <a:gd name="connsiteY2380" fmla="*/ 788392 h 1536294"/>
                              <a:gd name="connsiteX2381" fmla="*/ 2384565 w 2991568"/>
                              <a:gd name="connsiteY2381" fmla="*/ 720851 h 1536294"/>
                              <a:gd name="connsiteX2382" fmla="*/ 2478950 w 2991568"/>
                              <a:gd name="connsiteY2382" fmla="*/ 721717 h 1536294"/>
                              <a:gd name="connsiteX2383" fmla="*/ 2478950 w 2991568"/>
                              <a:gd name="connsiteY2383" fmla="*/ 721717 h 1536294"/>
                              <a:gd name="connsiteX2384" fmla="*/ 2418336 w 2991568"/>
                              <a:gd name="connsiteY2384" fmla="*/ 708728 h 1536294"/>
                              <a:gd name="connsiteX2385" fmla="*/ 2351661 w 2991568"/>
                              <a:gd name="connsiteY2385" fmla="*/ 710460 h 1536294"/>
                              <a:gd name="connsiteX2386" fmla="*/ 2304902 w 2991568"/>
                              <a:gd name="connsiteY2386" fmla="*/ 698337 h 1536294"/>
                              <a:gd name="connsiteX2387" fmla="*/ 2322220 w 2991568"/>
                              <a:gd name="connsiteY2387" fmla="*/ 719985 h 1536294"/>
                              <a:gd name="connsiteX2388" fmla="*/ 2384565 w 2991568"/>
                              <a:gd name="connsiteY2388" fmla="*/ 720851 h 1536294"/>
                              <a:gd name="connsiteX2389" fmla="*/ 2292779 w 2991568"/>
                              <a:gd name="connsiteY2389" fmla="*/ 752024 h 1536294"/>
                              <a:gd name="connsiteX2390" fmla="*/ 2415739 w 2991568"/>
                              <a:gd name="connsiteY2390" fmla="*/ 755487 h 1536294"/>
                              <a:gd name="connsiteX2391" fmla="*/ 2415739 w 2991568"/>
                              <a:gd name="connsiteY2391" fmla="*/ 755487 h 1536294"/>
                              <a:gd name="connsiteX2392" fmla="*/ 2415739 w 2991568"/>
                              <a:gd name="connsiteY2392" fmla="*/ 755487 h 1536294"/>
                              <a:gd name="connsiteX2393" fmla="*/ 2466827 w 2991568"/>
                              <a:gd name="connsiteY2393" fmla="*/ 752890 h 1536294"/>
                              <a:gd name="connsiteX2394" fmla="*/ 2460766 w 2991568"/>
                              <a:gd name="connsiteY2394" fmla="*/ 735571 h 1536294"/>
                              <a:gd name="connsiteX2395" fmla="*/ 2339539 w 2991568"/>
                              <a:gd name="connsiteY2395" fmla="*/ 744231 h 1536294"/>
                              <a:gd name="connsiteX2396" fmla="*/ 2291914 w 2991568"/>
                              <a:gd name="connsiteY2396" fmla="*/ 738169 h 1536294"/>
                              <a:gd name="connsiteX2397" fmla="*/ 2292779 w 2991568"/>
                              <a:gd name="connsiteY2397" fmla="*/ 752024 h 1536294"/>
                              <a:gd name="connsiteX2398" fmla="*/ 2913636 w 2991568"/>
                              <a:gd name="connsiteY2398" fmla="*/ 206501 h 1536294"/>
                              <a:gd name="connsiteX2399" fmla="*/ 2850425 w 2991568"/>
                              <a:gd name="connsiteY2399" fmla="*/ 209965 h 1536294"/>
                              <a:gd name="connsiteX2400" fmla="*/ 2795007 w 2991568"/>
                              <a:gd name="connsiteY2400" fmla="*/ 208233 h 1536294"/>
                              <a:gd name="connsiteX2401" fmla="*/ 2856486 w 2991568"/>
                              <a:gd name="connsiteY2401" fmla="*/ 222953 h 1536294"/>
                              <a:gd name="connsiteX2402" fmla="*/ 2856486 w 2991568"/>
                              <a:gd name="connsiteY2402" fmla="*/ 222953 h 1536294"/>
                              <a:gd name="connsiteX2403" fmla="*/ 2900648 w 2991568"/>
                              <a:gd name="connsiteY2403" fmla="*/ 220356 h 1536294"/>
                              <a:gd name="connsiteX2404" fmla="*/ 2966457 w 2991568"/>
                              <a:gd name="connsiteY2404" fmla="*/ 216026 h 1536294"/>
                              <a:gd name="connsiteX2405" fmla="*/ 2989836 w 2991568"/>
                              <a:gd name="connsiteY2405" fmla="*/ 205635 h 1536294"/>
                              <a:gd name="connsiteX2406" fmla="*/ 2989836 w 2991568"/>
                              <a:gd name="connsiteY2406" fmla="*/ 197842 h 1536294"/>
                              <a:gd name="connsiteX2407" fmla="*/ 2982909 w 2991568"/>
                              <a:gd name="connsiteY2407" fmla="*/ 196976 h 1536294"/>
                              <a:gd name="connsiteX2408" fmla="*/ 2913636 w 2991568"/>
                              <a:gd name="connsiteY2408" fmla="*/ 206501 h 1536294"/>
                              <a:gd name="connsiteX2409" fmla="*/ 2416604 w 2991568"/>
                              <a:gd name="connsiteY2409" fmla="*/ 755487 h 1536294"/>
                              <a:gd name="connsiteX2410" fmla="*/ 2416604 w 2991568"/>
                              <a:gd name="connsiteY2410" fmla="*/ 755487 h 1536294"/>
                              <a:gd name="connsiteX2411" fmla="*/ 2416604 w 2991568"/>
                              <a:gd name="connsiteY2411" fmla="*/ 755487 h 1536294"/>
                              <a:gd name="connsiteX2412" fmla="*/ 2416604 w 2991568"/>
                              <a:gd name="connsiteY2412" fmla="*/ 755487 h 1536294"/>
                              <a:gd name="connsiteX2413" fmla="*/ 2257277 w 2991568"/>
                              <a:gd name="connsiteY2413" fmla="*/ 836017 h 1536294"/>
                              <a:gd name="connsiteX2414" fmla="*/ 2194065 w 2991568"/>
                              <a:gd name="connsiteY2414" fmla="*/ 826492 h 1536294"/>
                              <a:gd name="connsiteX2415" fmla="*/ 2130854 w 2991568"/>
                              <a:gd name="connsiteY2415" fmla="*/ 824760 h 1536294"/>
                              <a:gd name="connsiteX2416" fmla="*/ 2069375 w 2991568"/>
                              <a:gd name="connsiteY2416" fmla="*/ 826492 h 1536294"/>
                              <a:gd name="connsiteX2417" fmla="*/ 2069375 w 2991568"/>
                              <a:gd name="connsiteY2417" fmla="*/ 826492 h 1536294"/>
                              <a:gd name="connsiteX2418" fmla="*/ 2069375 w 2991568"/>
                              <a:gd name="connsiteY2418" fmla="*/ 826492 h 1536294"/>
                              <a:gd name="connsiteX2419" fmla="*/ 2059850 w 2991568"/>
                              <a:gd name="connsiteY2419" fmla="*/ 856799 h 1536294"/>
                              <a:gd name="connsiteX2420" fmla="*/ 2089291 w 2991568"/>
                              <a:gd name="connsiteY2420" fmla="*/ 864592 h 1536294"/>
                              <a:gd name="connsiteX2421" fmla="*/ 2194932 w 2991568"/>
                              <a:gd name="connsiteY2421" fmla="*/ 861994 h 1536294"/>
                              <a:gd name="connsiteX2422" fmla="*/ 2234763 w 2991568"/>
                              <a:gd name="connsiteY2422" fmla="*/ 860262 h 1536294"/>
                              <a:gd name="connsiteX2423" fmla="*/ 2199261 w 2991568"/>
                              <a:gd name="connsiteY2423" fmla="*/ 852469 h 1536294"/>
                              <a:gd name="connsiteX2424" fmla="*/ 2085827 w 2991568"/>
                              <a:gd name="connsiteY2424" fmla="*/ 843810 h 1536294"/>
                              <a:gd name="connsiteX2425" fmla="*/ 2176747 w 2991568"/>
                              <a:gd name="connsiteY2425" fmla="*/ 836017 h 1536294"/>
                              <a:gd name="connsiteX2426" fmla="*/ 2257277 w 2991568"/>
                              <a:gd name="connsiteY2426" fmla="*/ 836017 h 1536294"/>
                              <a:gd name="connsiteX2427" fmla="*/ 2214848 w 2991568"/>
                              <a:gd name="connsiteY2427" fmla="*/ 770208 h 1536294"/>
                              <a:gd name="connsiteX2428" fmla="*/ 2131720 w 2991568"/>
                              <a:gd name="connsiteY2428" fmla="*/ 769342 h 1536294"/>
                              <a:gd name="connsiteX2429" fmla="*/ 2068509 w 2991568"/>
                              <a:gd name="connsiteY2429" fmla="*/ 769342 h 1536294"/>
                              <a:gd name="connsiteX2430" fmla="*/ 2068509 w 2991568"/>
                              <a:gd name="connsiteY2430" fmla="*/ 769342 h 1536294"/>
                              <a:gd name="connsiteX2431" fmla="*/ 2068509 w 2991568"/>
                              <a:gd name="connsiteY2431" fmla="*/ 769342 h 1536294"/>
                              <a:gd name="connsiteX2432" fmla="*/ 2116134 w 2991568"/>
                              <a:gd name="connsiteY2432" fmla="*/ 781465 h 1536294"/>
                              <a:gd name="connsiteX2433" fmla="*/ 2200127 w 2991568"/>
                              <a:gd name="connsiteY2433" fmla="*/ 781465 h 1536294"/>
                              <a:gd name="connsiteX2434" fmla="*/ 2257277 w 2991568"/>
                              <a:gd name="connsiteY2434" fmla="*/ 786660 h 1536294"/>
                              <a:gd name="connsiteX2435" fmla="*/ 2214848 w 2991568"/>
                              <a:gd name="connsiteY2435" fmla="*/ 770208 h 1536294"/>
                              <a:gd name="connsiteX2436" fmla="*/ 2256411 w 2991568"/>
                              <a:gd name="connsiteY2436" fmla="*/ 670628 h 1536294"/>
                              <a:gd name="connsiteX2437" fmla="*/ 2133452 w 2991568"/>
                              <a:gd name="connsiteY2437" fmla="*/ 667165 h 1536294"/>
                              <a:gd name="connsiteX2438" fmla="*/ 2133452 w 2991568"/>
                              <a:gd name="connsiteY2438" fmla="*/ 667165 h 1536294"/>
                              <a:gd name="connsiteX2439" fmla="*/ 2130854 w 2991568"/>
                              <a:gd name="connsiteY2439" fmla="*/ 667165 h 1536294"/>
                              <a:gd name="connsiteX2440" fmla="*/ 2133452 w 2991568"/>
                              <a:gd name="connsiteY2440" fmla="*/ 667165 h 1536294"/>
                              <a:gd name="connsiteX2441" fmla="*/ 2081497 w 2991568"/>
                              <a:gd name="connsiteY2441" fmla="*/ 669762 h 1536294"/>
                              <a:gd name="connsiteX2442" fmla="*/ 2087559 w 2991568"/>
                              <a:gd name="connsiteY2442" fmla="*/ 687081 h 1536294"/>
                              <a:gd name="connsiteX2443" fmla="*/ 2208786 w 2991568"/>
                              <a:gd name="connsiteY2443" fmla="*/ 678421 h 1536294"/>
                              <a:gd name="connsiteX2444" fmla="*/ 2256411 w 2991568"/>
                              <a:gd name="connsiteY2444" fmla="*/ 684483 h 1536294"/>
                              <a:gd name="connsiteX2445" fmla="*/ 2256411 w 2991568"/>
                              <a:gd name="connsiteY2445" fmla="*/ 670628 h 1536294"/>
                              <a:gd name="connsiteX2446" fmla="*/ 2451241 w 2991568"/>
                              <a:gd name="connsiteY2446" fmla="*/ 789258 h 1536294"/>
                              <a:gd name="connsiteX2447" fmla="*/ 2442582 w 2991568"/>
                              <a:gd name="connsiteY2447" fmla="*/ 790124 h 1536294"/>
                              <a:gd name="connsiteX2448" fmla="*/ 2451241 w 2991568"/>
                              <a:gd name="connsiteY2448" fmla="*/ 789258 h 1536294"/>
                              <a:gd name="connsiteX2449" fmla="*/ 2814922 w 2991568"/>
                              <a:gd name="connsiteY2449" fmla="*/ 172731 h 1536294"/>
                              <a:gd name="connsiteX2450" fmla="*/ 2789811 w 2991568"/>
                              <a:gd name="connsiteY2450" fmla="*/ 183121 h 1536294"/>
                              <a:gd name="connsiteX2451" fmla="*/ 2838302 w 2991568"/>
                              <a:gd name="connsiteY2451" fmla="*/ 186585 h 1536294"/>
                              <a:gd name="connsiteX2452" fmla="*/ 2840034 w 2991568"/>
                              <a:gd name="connsiteY2452" fmla="*/ 186585 h 1536294"/>
                              <a:gd name="connsiteX2453" fmla="*/ 2985507 w 2991568"/>
                              <a:gd name="connsiteY2453" fmla="*/ 177926 h 1536294"/>
                              <a:gd name="connsiteX2454" fmla="*/ 2989836 w 2991568"/>
                              <a:gd name="connsiteY2454" fmla="*/ 177926 h 1536294"/>
                              <a:gd name="connsiteX2455" fmla="*/ 2989836 w 2991568"/>
                              <a:gd name="connsiteY2455" fmla="*/ 160608 h 1536294"/>
                              <a:gd name="connsiteX2456" fmla="*/ 2970786 w 2991568"/>
                              <a:gd name="connsiteY2456" fmla="*/ 164937 h 1536294"/>
                              <a:gd name="connsiteX2457" fmla="*/ 2814922 w 2991568"/>
                              <a:gd name="connsiteY2457" fmla="*/ 172731 h 1536294"/>
                              <a:gd name="connsiteX2458" fmla="*/ 2133452 w 2991568"/>
                              <a:gd name="connsiteY2458" fmla="*/ 667165 h 1536294"/>
                              <a:gd name="connsiteX2459" fmla="*/ 2133452 w 2991568"/>
                              <a:gd name="connsiteY2459" fmla="*/ 667165 h 1536294"/>
                              <a:gd name="connsiteX2460" fmla="*/ 2133452 w 2991568"/>
                              <a:gd name="connsiteY2460" fmla="*/ 667165 h 1536294"/>
                              <a:gd name="connsiteX2461" fmla="*/ 2133452 w 2991568"/>
                              <a:gd name="connsiteY2461" fmla="*/ 667165 h 1536294"/>
                              <a:gd name="connsiteX2462" fmla="*/ 2296243 w 2991568"/>
                              <a:gd name="connsiteY2462" fmla="*/ 801381 h 1536294"/>
                              <a:gd name="connsiteX2463" fmla="*/ 2269400 w 2991568"/>
                              <a:gd name="connsiteY2463" fmla="*/ 803978 h 1536294"/>
                              <a:gd name="connsiteX2464" fmla="*/ 2276327 w 2991568"/>
                              <a:gd name="connsiteY2464" fmla="*/ 815235 h 1536294"/>
                              <a:gd name="connsiteX2465" fmla="*/ 2343868 w 2991568"/>
                              <a:gd name="connsiteY2465" fmla="*/ 817833 h 1536294"/>
                              <a:gd name="connsiteX2466" fmla="*/ 2485011 w 2991568"/>
                              <a:gd name="connsiteY2466" fmla="*/ 823028 h 1536294"/>
                              <a:gd name="connsiteX2467" fmla="*/ 2485011 w 2991568"/>
                              <a:gd name="connsiteY2467" fmla="*/ 823028 h 1536294"/>
                              <a:gd name="connsiteX2468" fmla="*/ 2485011 w 2991568"/>
                              <a:gd name="connsiteY2468" fmla="*/ 823028 h 1536294"/>
                              <a:gd name="connsiteX2469" fmla="*/ 2488475 w 2991568"/>
                              <a:gd name="connsiteY2469" fmla="*/ 806576 h 1536294"/>
                              <a:gd name="connsiteX2470" fmla="*/ 2425263 w 2991568"/>
                              <a:gd name="connsiteY2470" fmla="*/ 807442 h 1536294"/>
                              <a:gd name="connsiteX2471" fmla="*/ 2296243 w 2991568"/>
                              <a:gd name="connsiteY2471" fmla="*/ 801381 h 1536294"/>
                              <a:gd name="connsiteX2472" fmla="*/ 2475486 w 2991568"/>
                              <a:gd name="connsiteY2472" fmla="*/ 877581 h 1536294"/>
                              <a:gd name="connsiteX2473" fmla="*/ 2424398 w 2991568"/>
                              <a:gd name="connsiteY2473" fmla="*/ 874983 h 1536294"/>
                              <a:gd name="connsiteX2474" fmla="*/ 2375906 w 2991568"/>
                              <a:gd name="connsiteY2474" fmla="*/ 878446 h 1536294"/>
                              <a:gd name="connsiteX2475" fmla="*/ 2317891 w 2991568"/>
                              <a:gd name="connsiteY2475" fmla="*/ 869787 h 1536294"/>
                              <a:gd name="connsiteX2476" fmla="*/ 2276327 w 2991568"/>
                              <a:gd name="connsiteY2476" fmla="*/ 875849 h 1536294"/>
                              <a:gd name="connsiteX2477" fmla="*/ 2322220 w 2991568"/>
                              <a:gd name="connsiteY2477" fmla="*/ 886240 h 1536294"/>
                              <a:gd name="connsiteX2478" fmla="*/ 2459900 w 2991568"/>
                              <a:gd name="connsiteY2478" fmla="*/ 888837 h 1536294"/>
                              <a:gd name="connsiteX2479" fmla="*/ 2475486 w 2991568"/>
                              <a:gd name="connsiteY2479" fmla="*/ 877581 h 1536294"/>
                              <a:gd name="connsiteX2480" fmla="*/ 2068509 w 2991568"/>
                              <a:gd name="connsiteY2480" fmla="*/ 819565 h 1536294"/>
                              <a:gd name="connsiteX2481" fmla="*/ 2115268 w 2991568"/>
                              <a:gd name="connsiteY2481" fmla="*/ 816101 h 1536294"/>
                              <a:gd name="connsiteX2482" fmla="*/ 2227836 w 2991568"/>
                              <a:gd name="connsiteY2482" fmla="*/ 822162 h 1536294"/>
                              <a:gd name="connsiteX2483" fmla="*/ 2243422 w 2991568"/>
                              <a:gd name="connsiteY2483" fmla="*/ 810906 h 1536294"/>
                              <a:gd name="connsiteX2484" fmla="*/ 2185406 w 2991568"/>
                              <a:gd name="connsiteY2484" fmla="*/ 805710 h 1536294"/>
                              <a:gd name="connsiteX2485" fmla="*/ 2064179 w 2991568"/>
                              <a:gd name="connsiteY2485" fmla="*/ 803978 h 1536294"/>
                              <a:gd name="connsiteX2486" fmla="*/ 2064179 w 2991568"/>
                              <a:gd name="connsiteY2486" fmla="*/ 803978 h 1536294"/>
                              <a:gd name="connsiteX2487" fmla="*/ 2064179 w 2991568"/>
                              <a:gd name="connsiteY2487" fmla="*/ 803978 h 1536294"/>
                              <a:gd name="connsiteX2488" fmla="*/ 2068509 w 2991568"/>
                              <a:gd name="connsiteY2488" fmla="*/ 819565 h 1536294"/>
                              <a:gd name="connsiteX2489" fmla="*/ 2459034 w 2991568"/>
                              <a:gd name="connsiteY2489" fmla="*/ 889703 h 1536294"/>
                              <a:gd name="connsiteX2490" fmla="*/ 2459034 w 2991568"/>
                              <a:gd name="connsiteY2490" fmla="*/ 889703 h 1536294"/>
                              <a:gd name="connsiteX2491" fmla="*/ 2459034 w 2991568"/>
                              <a:gd name="connsiteY2491" fmla="*/ 889703 h 1536294"/>
                              <a:gd name="connsiteX2492" fmla="*/ 2480682 w 2991568"/>
                              <a:gd name="connsiteY2492" fmla="*/ 837749 h 1536294"/>
                              <a:gd name="connsiteX2493" fmla="*/ 2424398 w 2991568"/>
                              <a:gd name="connsiteY2493" fmla="*/ 841212 h 1536294"/>
                              <a:gd name="connsiteX2494" fmla="*/ 2294511 w 2991568"/>
                              <a:gd name="connsiteY2494" fmla="*/ 836883 h 1536294"/>
                              <a:gd name="connsiteX2495" fmla="*/ 2294511 w 2991568"/>
                              <a:gd name="connsiteY2495" fmla="*/ 852469 h 1536294"/>
                              <a:gd name="connsiteX2496" fmla="*/ 2355991 w 2991568"/>
                              <a:gd name="connsiteY2496" fmla="*/ 854201 h 1536294"/>
                              <a:gd name="connsiteX2497" fmla="*/ 2485011 w 2991568"/>
                              <a:gd name="connsiteY2497" fmla="*/ 856799 h 1536294"/>
                              <a:gd name="connsiteX2498" fmla="*/ 2485011 w 2991568"/>
                              <a:gd name="connsiteY2498" fmla="*/ 856799 h 1536294"/>
                              <a:gd name="connsiteX2499" fmla="*/ 2485011 w 2991568"/>
                              <a:gd name="connsiteY2499" fmla="*/ 856799 h 1536294"/>
                              <a:gd name="connsiteX2500" fmla="*/ 2480682 w 2991568"/>
                              <a:gd name="connsiteY2500" fmla="*/ 837749 h 1536294"/>
                              <a:gd name="connsiteX2501" fmla="*/ 967938 w 2991568"/>
                              <a:gd name="connsiteY2501" fmla="*/ 766744 h 1536294"/>
                              <a:gd name="connsiteX2502" fmla="*/ 909922 w 2991568"/>
                              <a:gd name="connsiteY2502" fmla="*/ 773671 h 1536294"/>
                              <a:gd name="connsiteX2503" fmla="*/ 825063 w 2991568"/>
                              <a:gd name="connsiteY2503" fmla="*/ 773671 h 1536294"/>
                              <a:gd name="connsiteX2504" fmla="*/ 765316 w 2991568"/>
                              <a:gd name="connsiteY2504" fmla="*/ 766744 h 1536294"/>
                              <a:gd name="connsiteX2505" fmla="*/ 754925 w 2991568"/>
                              <a:gd name="connsiteY2505" fmla="*/ 778001 h 1536294"/>
                              <a:gd name="connsiteX2506" fmla="*/ 785231 w 2991568"/>
                              <a:gd name="connsiteY2506" fmla="*/ 786660 h 1536294"/>
                              <a:gd name="connsiteX2507" fmla="*/ 949754 w 2991568"/>
                              <a:gd name="connsiteY2507" fmla="*/ 787526 h 1536294"/>
                              <a:gd name="connsiteX2508" fmla="*/ 967938 w 2991568"/>
                              <a:gd name="connsiteY2508" fmla="*/ 766744 h 1536294"/>
                              <a:gd name="connsiteX2509" fmla="*/ 1460641 w 2991568"/>
                              <a:gd name="connsiteY2509" fmla="*/ 734706 h 1536294"/>
                              <a:gd name="connsiteX2510" fmla="*/ 1303911 w 2991568"/>
                              <a:gd name="connsiteY2510" fmla="*/ 736437 h 1536294"/>
                              <a:gd name="connsiteX2511" fmla="*/ 1275336 w 2991568"/>
                              <a:gd name="connsiteY2511" fmla="*/ 745096 h 1536294"/>
                              <a:gd name="connsiteX2512" fmla="*/ 1287459 w 2991568"/>
                              <a:gd name="connsiteY2512" fmla="*/ 756353 h 1536294"/>
                              <a:gd name="connsiteX2513" fmla="*/ 1330754 w 2991568"/>
                              <a:gd name="connsiteY2513" fmla="*/ 758951 h 1536294"/>
                              <a:gd name="connsiteX2514" fmla="*/ 1332486 w 2991568"/>
                              <a:gd name="connsiteY2514" fmla="*/ 758951 h 1536294"/>
                              <a:gd name="connsiteX2515" fmla="*/ 1482288 w 2991568"/>
                              <a:gd name="connsiteY2515" fmla="*/ 749426 h 1536294"/>
                              <a:gd name="connsiteX2516" fmla="*/ 1505668 w 2991568"/>
                              <a:gd name="connsiteY2516" fmla="*/ 732974 h 1536294"/>
                              <a:gd name="connsiteX2517" fmla="*/ 1460641 w 2991568"/>
                              <a:gd name="connsiteY2517" fmla="*/ 734706 h 1536294"/>
                              <a:gd name="connsiteX2518" fmla="*/ 1106484 w 2991568"/>
                              <a:gd name="connsiteY2518" fmla="*/ 28990 h 1536294"/>
                              <a:gd name="connsiteX2519" fmla="*/ 1198270 w 2991568"/>
                              <a:gd name="connsiteY2519" fmla="*/ 33319 h 1536294"/>
                              <a:gd name="connsiteX2520" fmla="*/ 1247627 w 2991568"/>
                              <a:gd name="connsiteY2520" fmla="*/ 31587 h 1536294"/>
                              <a:gd name="connsiteX2521" fmla="*/ 1247627 w 2991568"/>
                              <a:gd name="connsiteY2521" fmla="*/ 31587 h 1536294"/>
                              <a:gd name="connsiteX2522" fmla="*/ 1247627 w 2991568"/>
                              <a:gd name="connsiteY2522" fmla="*/ 31587 h 1536294"/>
                              <a:gd name="connsiteX2523" fmla="*/ 1150645 w 2991568"/>
                              <a:gd name="connsiteY2523" fmla="*/ 21196 h 1536294"/>
                              <a:gd name="connsiteX2524" fmla="*/ 1061456 w 2991568"/>
                              <a:gd name="connsiteY2524" fmla="*/ 18599 h 1536294"/>
                              <a:gd name="connsiteX2525" fmla="*/ 1012100 w 2991568"/>
                              <a:gd name="connsiteY2525" fmla="*/ 23794 h 1536294"/>
                              <a:gd name="connsiteX2526" fmla="*/ 1106484 w 2991568"/>
                              <a:gd name="connsiteY2526" fmla="*/ 28990 h 1536294"/>
                              <a:gd name="connsiteX2527" fmla="*/ 1221650 w 2991568"/>
                              <a:gd name="connsiteY2527" fmla="*/ 54101 h 1536294"/>
                              <a:gd name="connsiteX2528" fmla="*/ 1164500 w 2991568"/>
                              <a:gd name="connsiteY2528" fmla="*/ 56699 h 1536294"/>
                              <a:gd name="connsiteX2529" fmla="*/ 1099557 w 2991568"/>
                              <a:gd name="connsiteY2529" fmla="*/ 59296 h 1536294"/>
                              <a:gd name="connsiteX2530" fmla="*/ 1070981 w 2991568"/>
                              <a:gd name="connsiteY2530" fmla="*/ 54967 h 1536294"/>
                              <a:gd name="connsiteX2531" fmla="*/ 1051932 w 2991568"/>
                              <a:gd name="connsiteY2531" fmla="*/ 47174 h 1536294"/>
                              <a:gd name="connsiteX2532" fmla="*/ 1047602 w 2991568"/>
                              <a:gd name="connsiteY2532" fmla="*/ 68821 h 1536294"/>
                              <a:gd name="connsiteX2533" fmla="*/ 1114277 w 2991568"/>
                              <a:gd name="connsiteY2533" fmla="*/ 68821 h 1536294"/>
                              <a:gd name="connsiteX2534" fmla="*/ 1185282 w 2991568"/>
                              <a:gd name="connsiteY2534" fmla="*/ 68821 h 1536294"/>
                              <a:gd name="connsiteX2535" fmla="*/ 1243297 w 2991568"/>
                              <a:gd name="connsiteY2535" fmla="*/ 66224 h 1536294"/>
                              <a:gd name="connsiteX2536" fmla="*/ 1243297 w 2991568"/>
                              <a:gd name="connsiteY2536" fmla="*/ 66224 h 1536294"/>
                              <a:gd name="connsiteX2537" fmla="*/ 1243297 w 2991568"/>
                              <a:gd name="connsiteY2537" fmla="*/ 66224 h 1536294"/>
                              <a:gd name="connsiteX2538" fmla="*/ 1221650 w 2991568"/>
                              <a:gd name="connsiteY2538" fmla="*/ 54101 h 1536294"/>
                              <a:gd name="connsiteX2539" fmla="*/ 1238102 w 2991568"/>
                              <a:gd name="connsiteY2539" fmla="*/ 152815 h 1536294"/>
                              <a:gd name="connsiteX2540" fmla="*/ 1165365 w 2991568"/>
                              <a:gd name="connsiteY2540" fmla="*/ 163205 h 1536294"/>
                              <a:gd name="connsiteX2541" fmla="*/ 1098691 w 2991568"/>
                              <a:gd name="connsiteY2541" fmla="*/ 164937 h 1536294"/>
                              <a:gd name="connsiteX2542" fmla="*/ 1035479 w 2991568"/>
                              <a:gd name="connsiteY2542" fmla="*/ 158010 h 1536294"/>
                              <a:gd name="connsiteX2543" fmla="*/ 1062322 w 2991568"/>
                              <a:gd name="connsiteY2543" fmla="*/ 174462 h 1536294"/>
                              <a:gd name="connsiteX2544" fmla="*/ 1103020 w 2991568"/>
                              <a:gd name="connsiteY2544" fmla="*/ 174462 h 1536294"/>
                              <a:gd name="connsiteX2545" fmla="*/ 1103020 w 2991568"/>
                              <a:gd name="connsiteY2545" fmla="*/ 174462 h 1536294"/>
                              <a:gd name="connsiteX2546" fmla="*/ 1145450 w 2991568"/>
                              <a:gd name="connsiteY2546" fmla="*/ 173596 h 1536294"/>
                              <a:gd name="connsiteX2547" fmla="*/ 1229443 w 2991568"/>
                              <a:gd name="connsiteY2547" fmla="*/ 169267 h 1536294"/>
                              <a:gd name="connsiteX2548" fmla="*/ 1252822 w 2991568"/>
                              <a:gd name="connsiteY2548" fmla="*/ 164937 h 1536294"/>
                              <a:gd name="connsiteX2549" fmla="*/ 1238102 w 2991568"/>
                              <a:gd name="connsiteY2549" fmla="*/ 152815 h 1536294"/>
                              <a:gd name="connsiteX2550" fmla="*/ 2919698 w 2991568"/>
                              <a:gd name="connsiteY2550" fmla="*/ 1164196 h 1536294"/>
                              <a:gd name="connsiteX2551" fmla="*/ 2846095 w 2991568"/>
                              <a:gd name="connsiteY2551" fmla="*/ 1155537 h 1536294"/>
                              <a:gd name="connsiteX2552" fmla="*/ 2777688 w 2991568"/>
                              <a:gd name="connsiteY2552" fmla="*/ 1164196 h 1536294"/>
                              <a:gd name="connsiteX2553" fmla="*/ 2859084 w 2991568"/>
                              <a:gd name="connsiteY2553" fmla="*/ 1173721 h 1536294"/>
                              <a:gd name="connsiteX2554" fmla="*/ 2938747 w 2991568"/>
                              <a:gd name="connsiteY2554" fmla="*/ 1178051 h 1536294"/>
                              <a:gd name="connsiteX2555" fmla="*/ 2989836 w 2991568"/>
                              <a:gd name="connsiteY2555" fmla="*/ 1186710 h 1536294"/>
                              <a:gd name="connsiteX2556" fmla="*/ 2989836 w 2991568"/>
                              <a:gd name="connsiteY2556" fmla="*/ 1165062 h 1536294"/>
                              <a:gd name="connsiteX2557" fmla="*/ 2984641 w 2991568"/>
                              <a:gd name="connsiteY2557" fmla="*/ 1165062 h 1536294"/>
                              <a:gd name="connsiteX2558" fmla="*/ 2919698 w 2991568"/>
                              <a:gd name="connsiteY2558" fmla="*/ 1164196 h 1536294"/>
                              <a:gd name="connsiteX2559" fmla="*/ 1231175 w 2991568"/>
                              <a:gd name="connsiteY2559" fmla="*/ 101726 h 1536294"/>
                              <a:gd name="connsiteX2560" fmla="*/ 1231175 w 2991568"/>
                              <a:gd name="connsiteY2560" fmla="*/ 101726 h 1536294"/>
                              <a:gd name="connsiteX2561" fmla="*/ 1231175 w 2991568"/>
                              <a:gd name="connsiteY2561" fmla="*/ 101726 h 1536294"/>
                              <a:gd name="connsiteX2562" fmla="*/ 576547 w 2991568"/>
                              <a:gd name="connsiteY2562" fmla="*/ 32453 h 1536294"/>
                              <a:gd name="connsiteX2563" fmla="*/ 640625 w 2991568"/>
                              <a:gd name="connsiteY2563" fmla="*/ 35051 h 1536294"/>
                              <a:gd name="connsiteX2564" fmla="*/ 717691 w 2991568"/>
                              <a:gd name="connsiteY2564" fmla="*/ 37649 h 1536294"/>
                              <a:gd name="connsiteX2565" fmla="*/ 789561 w 2991568"/>
                              <a:gd name="connsiteY2565" fmla="*/ 48905 h 1536294"/>
                              <a:gd name="connsiteX2566" fmla="*/ 771377 w 2991568"/>
                              <a:gd name="connsiteY2566" fmla="*/ 30721 h 1536294"/>
                              <a:gd name="connsiteX2567" fmla="*/ 707300 w 2991568"/>
                              <a:gd name="connsiteY2567" fmla="*/ 26392 h 1536294"/>
                              <a:gd name="connsiteX2568" fmla="*/ 631966 w 2991568"/>
                              <a:gd name="connsiteY2568" fmla="*/ 20330 h 1536294"/>
                              <a:gd name="connsiteX2569" fmla="*/ 566156 w 2991568"/>
                              <a:gd name="connsiteY2569" fmla="*/ 19465 h 1536294"/>
                              <a:gd name="connsiteX2570" fmla="*/ 576547 w 2991568"/>
                              <a:gd name="connsiteY2570" fmla="*/ 32453 h 1536294"/>
                              <a:gd name="connsiteX2571" fmla="*/ 864895 w 2991568"/>
                              <a:gd name="connsiteY2571" fmla="*/ 35917 h 1536294"/>
                              <a:gd name="connsiteX2572" fmla="*/ 972268 w 2991568"/>
                              <a:gd name="connsiteY2572" fmla="*/ 41112 h 1536294"/>
                              <a:gd name="connsiteX2573" fmla="*/ 972268 w 2991568"/>
                              <a:gd name="connsiteY2573" fmla="*/ 41112 h 1536294"/>
                              <a:gd name="connsiteX2574" fmla="*/ 972268 w 2991568"/>
                              <a:gd name="connsiteY2574" fmla="*/ 41112 h 1536294"/>
                              <a:gd name="connsiteX2575" fmla="*/ 986122 w 2991568"/>
                              <a:gd name="connsiteY2575" fmla="*/ 28124 h 1536294"/>
                              <a:gd name="connsiteX2576" fmla="*/ 947156 w 2991568"/>
                              <a:gd name="connsiteY2576" fmla="*/ 24660 h 1536294"/>
                              <a:gd name="connsiteX2577" fmla="*/ 833722 w 2991568"/>
                              <a:gd name="connsiteY2577" fmla="*/ 24660 h 1536294"/>
                              <a:gd name="connsiteX2578" fmla="*/ 812075 w 2991568"/>
                              <a:gd name="connsiteY2578" fmla="*/ 33319 h 1536294"/>
                              <a:gd name="connsiteX2579" fmla="*/ 864895 w 2991568"/>
                              <a:gd name="connsiteY2579" fmla="*/ 35917 h 1536294"/>
                              <a:gd name="connsiteX2580" fmla="*/ 904727 w 2991568"/>
                              <a:gd name="connsiteY2580" fmla="*/ 60162 h 1536294"/>
                              <a:gd name="connsiteX2581" fmla="*/ 831990 w 2991568"/>
                              <a:gd name="connsiteY2581" fmla="*/ 59296 h 1536294"/>
                              <a:gd name="connsiteX2582" fmla="*/ 779170 w 2991568"/>
                              <a:gd name="connsiteY2582" fmla="*/ 57565 h 1536294"/>
                              <a:gd name="connsiteX2583" fmla="*/ 805147 w 2991568"/>
                              <a:gd name="connsiteY2583" fmla="*/ 67090 h 1536294"/>
                              <a:gd name="connsiteX2584" fmla="*/ 860566 w 2991568"/>
                              <a:gd name="connsiteY2584" fmla="*/ 70553 h 1536294"/>
                              <a:gd name="connsiteX2585" fmla="*/ 931570 w 2991568"/>
                              <a:gd name="connsiteY2585" fmla="*/ 74883 h 1536294"/>
                              <a:gd name="connsiteX2586" fmla="*/ 983525 w 2991568"/>
                              <a:gd name="connsiteY2586" fmla="*/ 80078 h 1536294"/>
                              <a:gd name="connsiteX2587" fmla="*/ 979195 w 2991568"/>
                              <a:gd name="connsiteY2587" fmla="*/ 64492 h 1536294"/>
                              <a:gd name="connsiteX2588" fmla="*/ 904727 w 2991568"/>
                              <a:gd name="connsiteY2588" fmla="*/ 60162 h 1536294"/>
                              <a:gd name="connsiteX2589" fmla="*/ 599927 w 2991568"/>
                              <a:gd name="connsiteY2589" fmla="*/ 57565 h 1536294"/>
                              <a:gd name="connsiteX2590" fmla="*/ 599927 w 2991568"/>
                              <a:gd name="connsiteY2590" fmla="*/ 57565 h 1536294"/>
                              <a:gd name="connsiteX2591" fmla="*/ 599927 w 2991568"/>
                              <a:gd name="connsiteY2591" fmla="*/ 57565 h 1536294"/>
                              <a:gd name="connsiteX2592" fmla="*/ 1103020 w 2991568"/>
                              <a:gd name="connsiteY2592" fmla="*/ 174462 h 1536294"/>
                              <a:gd name="connsiteX2593" fmla="*/ 1103020 w 2991568"/>
                              <a:gd name="connsiteY2593" fmla="*/ 174462 h 1536294"/>
                              <a:gd name="connsiteX2594" fmla="*/ 1103020 w 2991568"/>
                              <a:gd name="connsiteY2594" fmla="*/ 174462 h 1536294"/>
                              <a:gd name="connsiteX2595" fmla="*/ 988720 w 2991568"/>
                              <a:gd name="connsiteY2595" fmla="*/ 99128 h 1536294"/>
                              <a:gd name="connsiteX2596" fmla="*/ 1064054 w 2991568"/>
                              <a:gd name="connsiteY2596" fmla="*/ 96530 h 1536294"/>
                              <a:gd name="connsiteX2597" fmla="*/ 1232041 w 2991568"/>
                              <a:gd name="connsiteY2597" fmla="*/ 102592 h 1536294"/>
                              <a:gd name="connsiteX2598" fmla="*/ 1232907 w 2991568"/>
                              <a:gd name="connsiteY2598" fmla="*/ 85274 h 1536294"/>
                              <a:gd name="connsiteX2599" fmla="*/ 1155841 w 2991568"/>
                              <a:gd name="connsiteY2599" fmla="*/ 90469 h 1536294"/>
                              <a:gd name="connsiteX2600" fmla="*/ 1070981 w 2991568"/>
                              <a:gd name="connsiteY2600" fmla="*/ 88737 h 1536294"/>
                              <a:gd name="connsiteX2601" fmla="*/ 1005172 w 2991568"/>
                              <a:gd name="connsiteY2601" fmla="*/ 84408 h 1536294"/>
                              <a:gd name="connsiteX2602" fmla="*/ 988720 w 2991568"/>
                              <a:gd name="connsiteY2602" fmla="*/ 99128 h 1536294"/>
                              <a:gd name="connsiteX2603" fmla="*/ 2789811 w 2991568"/>
                              <a:gd name="connsiteY2603" fmla="*/ 1079337 h 1536294"/>
                              <a:gd name="connsiteX2604" fmla="*/ 2792409 w 2991568"/>
                              <a:gd name="connsiteY2604" fmla="*/ 1099253 h 1536294"/>
                              <a:gd name="connsiteX2605" fmla="*/ 2848693 w 2991568"/>
                              <a:gd name="connsiteY2605" fmla="*/ 1100119 h 1536294"/>
                              <a:gd name="connsiteX2606" fmla="*/ 2943943 w 2991568"/>
                              <a:gd name="connsiteY2606" fmla="*/ 1106181 h 1536294"/>
                              <a:gd name="connsiteX2607" fmla="*/ 2988971 w 2991568"/>
                              <a:gd name="connsiteY2607" fmla="*/ 1108778 h 1536294"/>
                              <a:gd name="connsiteX2608" fmla="*/ 2988971 w 2991568"/>
                              <a:gd name="connsiteY2608" fmla="*/ 1092326 h 1536294"/>
                              <a:gd name="connsiteX2609" fmla="*/ 2956066 w 2991568"/>
                              <a:gd name="connsiteY2609" fmla="*/ 1089728 h 1536294"/>
                              <a:gd name="connsiteX2610" fmla="*/ 2789811 w 2991568"/>
                              <a:gd name="connsiteY2610" fmla="*/ 1079337 h 1536294"/>
                              <a:gd name="connsiteX2611" fmla="*/ 1212125 w 2991568"/>
                              <a:gd name="connsiteY2611" fmla="*/ 295690 h 1536294"/>
                              <a:gd name="connsiteX2612" fmla="*/ 1091763 w 2991568"/>
                              <a:gd name="connsiteY2612" fmla="*/ 306946 h 1536294"/>
                              <a:gd name="connsiteX2613" fmla="*/ 1053663 w 2991568"/>
                              <a:gd name="connsiteY2613" fmla="*/ 307812 h 1536294"/>
                              <a:gd name="connsiteX2614" fmla="*/ 1106484 w 2991568"/>
                              <a:gd name="connsiteY2614" fmla="*/ 315606 h 1536294"/>
                              <a:gd name="connsiteX2615" fmla="*/ 1106484 w 2991568"/>
                              <a:gd name="connsiteY2615" fmla="*/ 315606 h 1536294"/>
                              <a:gd name="connsiteX2616" fmla="*/ 1162768 w 2991568"/>
                              <a:gd name="connsiteY2616" fmla="*/ 314740 h 1536294"/>
                              <a:gd name="connsiteX2617" fmla="*/ 1231175 w 2991568"/>
                              <a:gd name="connsiteY2617" fmla="*/ 312142 h 1536294"/>
                              <a:gd name="connsiteX2618" fmla="*/ 1264079 w 2991568"/>
                              <a:gd name="connsiteY2618" fmla="*/ 298287 h 1536294"/>
                              <a:gd name="connsiteX2619" fmla="*/ 1212125 w 2991568"/>
                              <a:gd name="connsiteY2619" fmla="*/ 295690 h 1536294"/>
                              <a:gd name="connsiteX2620" fmla="*/ 1063188 w 2991568"/>
                              <a:gd name="connsiteY2620" fmla="*/ 280969 h 1536294"/>
                              <a:gd name="connsiteX2621" fmla="*/ 1063188 w 2991568"/>
                              <a:gd name="connsiteY2621" fmla="*/ 280969 h 1536294"/>
                              <a:gd name="connsiteX2622" fmla="*/ 1063188 w 2991568"/>
                              <a:gd name="connsiteY2622" fmla="*/ 280969 h 1536294"/>
                              <a:gd name="connsiteX2623" fmla="*/ 2812325 w 2991568"/>
                              <a:gd name="connsiteY2623" fmla="*/ 1033444 h 1536294"/>
                              <a:gd name="connsiteX2624" fmla="*/ 2788945 w 2991568"/>
                              <a:gd name="connsiteY2624" fmla="*/ 1047299 h 1536294"/>
                              <a:gd name="connsiteX2625" fmla="*/ 2770761 w 2991568"/>
                              <a:gd name="connsiteY2625" fmla="*/ 1058556 h 1536294"/>
                              <a:gd name="connsiteX2626" fmla="*/ 2822716 w 2991568"/>
                              <a:gd name="connsiteY2626" fmla="*/ 1070678 h 1536294"/>
                              <a:gd name="connsiteX2627" fmla="*/ 2897184 w 2991568"/>
                              <a:gd name="connsiteY2627" fmla="*/ 1073276 h 1536294"/>
                              <a:gd name="connsiteX2628" fmla="*/ 2985507 w 2991568"/>
                              <a:gd name="connsiteY2628" fmla="*/ 1074142 h 1536294"/>
                              <a:gd name="connsiteX2629" fmla="*/ 2985507 w 2991568"/>
                              <a:gd name="connsiteY2629" fmla="*/ 1074142 h 1536294"/>
                              <a:gd name="connsiteX2630" fmla="*/ 2970786 w 2991568"/>
                              <a:gd name="connsiteY2630" fmla="*/ 1061153 h 1536294"/>
                              <a:gd name="connsiteX2631" fmla="*/ 2900648 w 2991568"/>
                              <a:gd name="connsiteY2631" fmla="*/ 1060287 h 1536294"/>
                              <a:gd name="connsiteX2632" fmla="*/ 2833973 w 2991568"/>
                              <a:gd name="connsiteY2632" fmla="*/ 1055092 h 1536294"/>
                              <a:gd name="connsiteX2633" fmla="*/ 2792409 w 2991568"/>
                              <a:gd name="connsiteY2633" fmla="*/ 1051628 h 1536294"/>
                              <a:gd name="connsiteX2634" fmla="*/ 2896318 w 2991568"/>
                              <a:gd name="connsiteY2634" fmla="*/ 1051628 h 1536294"/>
                              <a:gd name="connsiteX2635" fmla="*/ 2955200 w 2991568"/>
                              <a:gd name="connsiteY2635" fmla="*/ 1051628 h 1536294"/>
                              <a:gd name="connsiteX2636" fmla="*/ 2989836 w 2991568"/>
                              <a:gd name="connsiteY2636" fmla="*/ 1053360 h 1536294"/>
                              <a:gd name="connsiteX2637" fmla="*/ 2989836 w 2991568"/>
                              <a:gd name="connsiteY2637" fmla="*/ 1036908 h 1536294"/>
                              <a:gd name="connsiteX2638" fmla="*/ 2942211 w 2991568"/>
                              <a:gd name="connsiteY2638" fmla="*/ 1036908 h 1536294"/>
                              <a:gd name="connsiteX2639" fmla="*/ 2812325 w 2991568"/>
                              <a:gd name="connsiteY2639" fmla="*/ 1033444 h 1536294"/>
                              <a:gd name="connsiteX2640" fmla="*/ 1106484 w 2991568"/>
                              <a:gd name="connsiteY2640" fmla="*/ 315606 h 1536294"/>
                              <a:gd name="connsiteX2641" fmla="*/ 1106484 w 2991568"/>
                              <a:gd name="connsiteY2641" fmla="*/ 315606 h 1536294"/>
                              <a:gd name="connsiteX2642" fmla="*/ 1106484 w 2991568"/>
                              <a:gd name="connsiteY2642" fmla="*/ 315606 h 1536294"/>
                              <a:gd name="connsiteX2643" fmla="*/ 1067518 w 2991568"/>
                              <a:gd name="connsiteY2643" fmla="*/ 210830 h 1536294"/>
                              <a:gd name="connsiteX2644" fmla="*/ 1205197 w 2991568"/>
                              <a:gd name="connsiteY2644" fmla="*/ 204769 h 1536294"/>
                              <a:gd name="connsiteX2645" fmla="*/ 1244163 w 2991568"/>
                              <a:gd name="connsiteY2645" fmla="*/ 194378 h 1536294"/>
                              <a:gd name="connsiteX2646" fmla="*/ 1206929 w 2991568"/>
                              <a:gd name="connsiteY2646" fmla="*/ 190915 h 1536294"/>
                              <a:gd name="connsiteX2647" fmla="*/ 1146316 w 2991568"/>
                              <a:gd name="connsiteY2647" fmla="*/ 196110 h 1536294"/>
                              <a:gd name="connsiteX2648" fmla="*/ 1083970 w 2991568"/>
                              <a:gd name="connsiteY2648" fmla="*/ 199574 h 1536294"/>
                              <a:gd name="connsiteX2649" fmla="*/ 1046736 w 2991568"/>
                              <a:gd name="connsiteY2649" fmla="*/ 202171 h 1536294"/>
                              <a:gd name="connsiteX2650" fmla="*/ 1067518 w 2991568"/>
                              <a:gd name="connsiteY2650" fmla="*/ 210830 h 1536294"/>
                              <a:gd name="connsiteX2651" fmla="*/ 1067518 w 2991568"/>
                              <a:gd name="connsiteY2651" fmla="*/ 210830 h 1536294"/>
                              <a:gd name="connsiteX2652" fmla="*/ 1067518 w 2991568"/>
                              <a:gd name="connsiteY2652" fmla="*/ 210830 h 1536294"/>
                              <a:gd name="connsiteX2653" fmla="*/ 1067518 w 2991568"/>
                              <a:gd name="connsiteY2653" fmla="*/ 210830 h 1536294"/>
                              <a:gd name="connsiteX2654" fmla="*/ 1067518 w 2991568"/>
                              <a:gd name="connsiteY2654" fmla="*/ 210830 h 1536294"/>
                              <a:gd name="connsiteX2655" fmla="*/ 2863414 w 2991568"/>
                              <a:gd name="connsiteY2655" fmla="*/ 1120035 h 1536294"/>
                              <a:gd name="connsiteX2656" fmla="*/ 2788079 w 2991568"/>
                              <a:gd name="connsiteY2656" fmla="*/ 1116571 h 1536294"/>
                              <a:gd name="connsiteX2657" fmla="*/ 2808861 w 2991568"/>
                              <a:gd name="connsiteY2657" fmla="*/ 1133024 h 1536294"/>
                              <a:gd name="connsiteX2658" fmla="*/ 2886793 w 2991568"/>
                              <a:gd name="connsiteY2658" fmla="*/ 1139951 h 1536294"/>
                              <a:gd name="connsiteX2659" fmla="*/ 2989836 w 2991568"/>
                              <a:gd name="connsiteY2659" fmla="*/ 1151208 h 1536294"/>
                              <a:gd name="connsiteX2660" fmla="*/ 2989836 w 2991568"/>
                              <a:gd name="connsiteY2660" fmla="*/ 1129560 h 1536294"/>
                              <a:gd name="connsiteX2661" fmla="*/ 2942211 w 2991568"/>
                              <a:gd name="connsiteY2661" fmla="*/ 1127828 h 1536294"/>
                              <a:gd name="connsiteX2662" fmla="*/ 2863414 w 2991568"/>
                              <a:gd name="connsiteY2662" fmla="*/ 1120035 h 1536294"/>
                              <a:gd name="connsiteX2663" fmla="*/ 1238102 w 2991568"/>
                              <a:gd name="connsiteY2663" fmla="*/ 259321 h 1536294"/>
                              <a:gd name="connsiteX2664" fmla="*/ 1083970 w 2991568"/>
                              <a:gd name="connsiteY2664" fmla="*/ 269712 h 1536294"/>
                              <a:gd name="connsiteX2665" fmla="*/ 1041541 w 2991568"/>
                              <a:gd name="connsiteY2665" fmla="*/ 268846 h 1536294"/>
                              <a:gd name="connsiteX2666" fmla="*/ 1062322 w 2991568"/>
                              <a:gd name="connsiteY2666" fmla="*/ 280103 h 1536294"/>
                              <a:gd name="connsiteX2667" fmla="*/ 1062322 w 2991568"/>
                              <a:gd name="connsiteY2667" fmla="*/ 280103 h 1536294"/>
                              <a:gd name="connsiteX2668" fmla="*/ 1111679 w 2991568"/>
                              <a:gd name="connsiteY2668" fmla="*/ 279237 h 1536294"/>
                              <a:gd name="connsiteX2669" fmla="*/ 1197404 w 2991568"/>
                              <a:gd name="connsiteY2669" fmla="*/ 277505 h 1536294"/>
                              <a:gd name="connsiteX2670" fmla="*/ 1249359 w 2991568"/>
                              <a:gd name="connsiteY2670" fmla="*/ 275774 h 1536294"/>
                              <a:gd name="connsiteX2671" fmla="*/ 1238102 w 2991568"/>
                              <a:gd name="connsiteY2671" fmla="*/ 259321 h 1536294"/>
                              <a:gd name="connsiteX2672" fmla="*/ 1083104 w 2991568"/>
                              <a:gd name="connsiteY2672" fmla="*/ 242003 h 1536294"/>
                              <a:gd name="connsiteX2673" fmla="*/ 1181818 w 2991568"/>
                              <a:gd name="connsiteY2673" fmla="*/ 238540 h 1536294"/>
                              <a:gd name="connsiteX2674" fmla="*/ 1241566 w 2991568"/>
                              <a:gd name="connsiteY2674" fmla="*/ 224685 h 1536294"/>
                              <a:gd name="connsiteX2675" fmla="*/ 1203466 w 2991568"/>
                              <a:gd name="connsiteY2675" fmla="*/ 225551 h 1536294"/>
                              <a:gd name="connsiteX2676" fmla="*/ 1148047 w 2991568"/>
                              <a:gd name="connsiteY2676" fmla="*/ 229015 h 1536294"/>
                              <a:gd name="connsiteX2677" fmla="*/ 1039809 w 2991568"/>
                              <a:gd name="connsiteY2677" fmla="*/ 231612 h 1536294"/>
                              <a:gd name="connsiteX2678" fmla="*/ 1083104 w 2991568"/>
                              <a:gd name="connsiteY2678" fmla="*/ 242003 h 1536294"/>
                              <a:gd name="connsiteX2679" fmla="*/ 1229443 w 2991568"/>
                              <a:gd name="connsiteY2679" fmla="*/ 120776 h 1536294"/>
                              <a:gd name="connsiteX2680" fmla="*/ 1162768 w 2991568"/>
                              <a:gd name="connsiteY2680" fmla="*/ 126837 h 1536294"/>
                              <a:gd name="connsiteX2681" fmla="*/ 1093495 w 2991568"/>
                              <a:gd name="connsiteY2681" fmla="*/ 125106 h 1536294"/>
                              <a:gd name="connsiteX2682" fmla="*/ 1031150 w 2991568"/>
                              <a:gd name="connsiteY2682" fmla="*/ 119044 h 1536294"/>
                              <a:gd name="connsiteX2683" fmla="*/ 1040675 w 2991568"/>
                              <a:gd name="connsiteY2683" fmla="*/ 135496 h 1536294"/>
                              <a:gd name="connsiteX2684" fmla="*/ 1105618 w 2991568"/>
                              <a:gd name="connsiteY2684" fmla="*/ 135496 h 1536294"/>
                              <a:gd name="connsiteX2685" fmla="*/ 1179220 w 2991568"/>
                              <a:gd name="connsiteY2685" fmla="*/ 138094 h 1536294"/>
                              <a:gd name="connsiteX2686" fmla="*/ 1246761 w 2991568"/>
                              <a:gd name="connsiteY2686" fmla="*/ 136362 h 1536294"/>
                              <a:gd name="connsiteX2687" fmla="*/ 1246761 w 2991568"/>
                              <a:gd name="connsiteY2687" fmla="*/ 136362 h 1536294"/>
                              <a:gd name="connsiteX2688" fmla="*/ 1246761 w 2991568"/>
                              <a:gd name="connsiteY2688" fmla="*/ 136362 h 1536294"/>
                              <a:gd name="connsiteX2689" fmla="*/ 1229443 w 2991568"/>
                              <a:gd name="connsiteY2689" fmla="*/ 120776 h 1536294"/>
                              <a:gd name="connsiteX2690" fmla="*/ 2941346 w 2991568"/>
                              <a:gd name="connsiteY2690" fmla="*/ 1239531 h 1536294"/>
                              <a:gd name="connsiteX2691" fmla="*/ 2857352 w 2991568"/>
                              <a:gd name="connsiteY2691" fmla="*/ 1238665 h 1536294"/>
                              <a:gd name="connsiteX2692" fmla="*/ 2801068 w 2991568"/>
                              <a:gd name="connsiteY2692" fmla="*/ 1231737 h 1536294"/>
                              <a:gd name="connsiteX2693" fmla="*/ 2798470 w 2991568"/>
                              <a:gd name="connsiteY2693" fmla="*/ 1249921 h 1536294"/>
                              <a:gd name="connsiteX2694" fmla="*/ 2872938 w 2991568"/>
                              <a:gd name="connsiteY2694" fmla="*/ 1253385 h 1536294"/>
                              <a:gd name="connsiteX2695" fmla="*/ 2961261 w 2991568"/>
                              <a:gd name="connsiteY2695" fmla="*/ 1254251 h 1536294"/>
                              <a:gd name="connsiteX2696" fmla="*/ 2988971 w 2991568"/>
                              <a:gd name="connsiteY2696" fmla="*/ 1259446 h 1536294"/>
                              <a:gd name="connsiteX2697" fmla="*/ 2988971 w 2991568"/>
                              <a:gd name="connsiteY2697" fmla="*/ 1240396 h 1536294"/>
                              <a:gd name="connsiteX2698" fmla="*/ 2941346 w 2991568"/>
                              <a:gd name="connsiteY2698" fmla="*/ 1239531 h 1536294"/>
                              <a:gd name="connsiteX2699" fmla="*/ 93370 w 2991568"/>
                              <a:gd name="connsiteY2699" fmla="*/ 1395394 h 1536294"/>
                              <a:gd name="connsiteX2700" fmla="*/ 233647 w 2991568"/>
                              <a:gd name="connsiteY2700" fmla="*/ 1392796 h 1536294"/>
                              <a:gd name="connsiteX2701" fmla="*/ 234513 w 2991568"/>
                              <a:gd name="connsiteY2701" fmla="*/ 1377210 h 1536294"/>
                              <a:gd name="connsiteX2702" fmla="*/ 183424 w 2991568"/>
                              <a:gd name="connsiteY2702" fmla="*/ 1375478 h 1536294"/>
                              <a:gd name="connsiteX2703" fmla="*/ 181693 w 2991568"/>
                              <a:gd name="connsiteY2703" fmla="*/ 1375478 h 1536294"/>
                              <a:gd name="connsiteX2704" fmla="*/ 31024 w 2991568"/>
                              <a:gd name="connsiteY2704" fmla="*/ 1386735 h 1536294"/>
                              <a:gd name="connsiteX2705" fmla="*/ 18902 w 2991568"/>
                              <a:gd name="connsiteY2705" fmla="*/ 1402321 h 1536294"/>
                              <a:gd name="connsiteX2706" fmla="*/ 93370 w 2991568"/>
                              <a:gd name="connsiteY2706" fmla="*/ 1395394 h 1536294"/>
                              <a:gd name="connsiteX2707" fmla="*/ 206804 w 2991568"/>
                              <a:gd name="connsiteY2707" fmla="*/ 1258581 h 1536294"/>
                              <a:gd name="connsiteX2708" fmla="*/ 206804 w 2991568"/>
                              <a:gd name="connsiteY2708" fmla="*/ 1258581 h 1536294"/>
                              <a:gd name="connsiteX2709" fmla="*/ 206804 w 2991568"/>
                              <a:gd name="connsiteY2709" fmla="*/ 1258581 h 1536294"/>
                              <a:gd name="connsiteX2710" fmla="*/ 558363 w 2991568"/>
                              <a:gd name="connsiteY2710" fmla="*/ 73151 h 1536294"/>
                              <a:gd name="connsiteX2711" fmla="*/ 703836 w 2991568"/>
                              <a:gd name="connsiteY2711" fmla="*/ 71419 h 1536294"/>
                              <a:gd name="connsiteX2712" fmla="*/ 759254 w 2991568"/>
                              <a:gd name="connsiteY2712" fmla="*/ 77480 h 1536294"/>
                              <a:gd name="connsiteX2713" fmla="*/ 754925 w 2991568"/>
                              <a:gd name="connsiteY2713" fmla="*/ 61894 h 1536294"/>
                              <a:gd name="connsiteX2714" fmla="*/ 684786 w 2991568"/>
                              <a:gd name="connsiteY2714" fmla="*/ 61028 h 1536294"/>
                              <a:gd name="connsiteX2715" fmla="*/ 593000 w 2991568"/>
                              <a:gd name="connsiteY2715" fmla="*/ 57565 h 1536294"/>
                              <a:gd name="connsiteX2716" fmla="*/ 597329 w 2991568"/>
                              <a:gd name="connsiteY2716" fmla="*/ 57565 h 1536294"/>
                              <a:gd name="connsiteX2717" fmla="*/ 593000 w 2991568"/>
                              <a:gd name="connsiteY2717" fmla="*/ 57565 h 1536294"/>
                              <a:gd name="connsiteX2718" fmla="*/ 554899 w 2991568"/>
                              <a:gd name="connsiteY2718" fmla="*/ 57565 h 1536294"/>
                              <a:gd name="connsiteX2719" fmla="*/ 558363 w 2991568"/>
                              <a:gd name="connsiteY2719" fmla="*/ 73151 h 1536294"/>
                              <a:gd name="connsiteX2720" fmla="*/ 2807995 w 2991568"/>
                              <a:gd name="connsiteY2720" fmla="*/ 1194503 h 1536294"/>
                              <a:gd name="connsiteX2721" fmla="*/ 2794141 w 2991568"/>
                              <a:gd name="connsiteY2721" fmla="*/ 1218749 h 1536294"/>
                              <a:gd name="connsiteX2722" fmla="*/ 2819252 w 2991568"/>
                              <a:gd name="connsiteY2722" fmla="*/ 1214419 h 1536294"/>
                              <a:gd name="connsiteX2723" fmla="*/ 2867743 w 2991568"/>
                              <a:gd name="connsiteY2723" fmla="*/ 1213553 h 1536294"/>
                              <a:gd name="connsiteX2724" fmla="*/ 2946541 w 2991568"/>
                              <a:gd name="connsiteY2724" fmla="*/ 1218749 h 1536294"/>
                              <a:gd name="connsiteX2725" fmla="*/ 2988971 w 2991568"/>
                              <a:gd name="connsiteY2725" fmla="*/ 1223944 h 1536294"/>
                              <a:gd name="connsiteX2726" fmla="*/ 2988971 w 2991568"/>
                              <a:gd name="connsiteY2726" fmla="*/ 1204894 h 1536294"/>
                              <a:gd name="connsiteX2727" fmla="*/ 2930088 w 2991568"/>
                              <a:gd name="connsiteY2727" fmla="*/ 1200565 h 1536294"/>
                              <a:gd name="connsiteX2728" fmla="*/ 2807995 w 2991568"/>
                              <a:gd name="connsiteY2728" fmla="*/ 1194503 h 1536294"/>
                              <a:gd name="connsiteX2729" fmla="*/ 78649 w 2991568"/>
                              <a:gd name="connsiteY2729" fmla="*/ 1358160 h 1536294"/>
                              <a:gd name="connsiteX2730" fmla="*/ 216329 w 2991568"/>
                              <a:gd name="connsiteY2730" fmla="*/ 1351233 h 1536294"/>
                              <a:gd name="connsiteX2731" fmla="*/ 244038 w 2991568"/>
                              <a:gd name="connsiteY2731" fmla="*/ 1339110 h 1536294"/>
                              <a:gd name="connsiteX2732" fmla="*/ 177363 w 2991568"/>
                              <a:gd name="connsiteY2732" fmla="*/ 1333915 h 1536294"/>
                              <a:gd name="connsiteX2733" fmla="*/ 177363 w 2991568"/>
                              <a:gd name="connsiteY2733" fmla="*/ 1333915 h 1536294"/>
                              <a:gd name="connsiteX2734" fmla="*/ 177363 w 2991568"/>
                              <a:gd name="connsiteY2734" fmla="*/ 1333915 h 1536294"/>
                              <a:gd name="connsiteX2735" fmla="*/ 177363 w 2991568"/>
                              <a:gd name="connsiteY2735" fmla="*/ 1333915 h 1536294"/>
                              <a:gd name="connsiteX2736" fmla="*/ 28427 w 2991568"/>
                              <a:gd name="connsiteY2736" fmla="*/ 1348635 h 1536294"/>
                              <a:gd name="connsiteX2737" fmla="*/ 1584 w 2991568"/>
                              <a:gd name="connsiteY2737" fmla="*/ 1352965 h 1536294"/>
                              <a:gd name="connsiteX2738" fmla="*/ 12841 w 2991568"/>
                              <a:gd name="connsiteY2738" fmla="*/ 1365953 h 1536294"/>
                              <a:gd name="connsiteX2739" fmla="*/ 78649 w 2991568"/>
                              <a:gd name="connsiteY2739" fmla="*/ 1358160 h 1536294"/>
                              <a:gd name="connsiteX2740" fmla="*/ 199877 w 2991568"/>
                              <a:gd name="connsiteY2740" fmla="*/ 1454276 h 1536294"/>
                              <a:gd name="connsiteX2741" fmla="*/ 199877 w 2991568"/>
                              <a:gd name="connsiteY2741" fmla="*/ 1454276 h 1536294"/>
                              <a:gd name="connsiteX2742" fmla="*/ 199877 w 2991568"/>
                              <a:gd name="connsiteY2742" fmla="*/ 1454276 h 1536294"/>
                              <a:gd name="connsiteX2743" fmla="*/ 2818386 w 2991568"/>
                              <a:gd name="connsiteY2743" fmla="*/ 1268971 h 1536294"/>
                              <a:gd name="connsiteX2744" fmla="*/ 2794141 w 2991568"/>
                              <a:gd name="connsiteY2744" fmla="*/ 1288887 h 1536294"/>
                              <a:gd name="connsiteX2745" fmla="*/ 2862547 w 2991568"/>
                              <a:gd name="connsiteY2745" fmla="*/ 1288887 h 1536294"/>
                              <a:gd name="connsiteX2746" fmla="*/ 2948273 w 2991568"/>
                              <a:gd name="connsiteY2746" fmla="*/ 1293217 h 1536294"/>
                              <a:gd name="connsiteX2747" fmla="*/ 2989836 w 2991568"/>
                              <a:gd name="connsiteY2747" fmla="*/ 1301010 h 1536294"/>
                              <a:gd name="connsiteX2748" fmla="*/ 2989836 w 2991568"/>
                              <a:gd name="connsiteY2748" fmla="*/ 1280228 h 1536294"/>
                              <a:gd name="connsiteX2749" fmla="*/ 2966457 w 2991568"/>
                              <a:gd name="connsiteY2749" fmla="*/ 1277631 h 1536294"/>
                              <a:gd name="connsiteX2750" fmla="*/ 2818386 w 2991568"/>
                              <a:gd name="connsiteY2750" fmla="*/ 1268971 h 1536294"/>
                              <a:gd name="connsiteX2751" fmla="*/ 56136 w 2991568"/>
                              <a:gd name="connsiteY2751" fmla="*/ 1475924 h 1536294"/>
                              <a:gd name="connsiteX2752" fmla="*/ 216329 w 2991568"/>
                              <a:gd name="connsiteY2752" fmla="*/ 1468131 h 1536294"/>
                              <a:gd name="connsiteX2753" fmla="*/ 242306 w 2991568"/>
                              <a:gd name="connsiteY2753" fmla="*/ 1469862 h 1536294"/>
                              <a:gd name="connsiteX2754" fmla="*/ 244904 w 2991568"/>
                              <a:gd name="connsiteY2754" fmla="*/ 1456008 h 1536294"/>
                              <a:gd name="connsiteX2755" fmla="*/ 199011 w 2991568"/>
                              <a:gd name="connsiteY2755" fmla="*/ 1455142 h 1536294"/>
                              <a:gd name="connsiteX2756" fmla="*/ 199011 w 2991568"/>
                              <a:gd name="connsiteY2756" fmla="*/ 1455142 h 1536294"/>
                              <a:gd name="connsiteX2757" fmla="*/ 153118 w 2991568"/>
                              <a:gd name="connsiteY2757" fmla="*/ 1456874 h 1536294"/>
                              <a:gd name="connsiteX2758" fmla="*/ 68259 w 2991568"/>
                              <a:gd name="connsiteY2758" fmla="*/ 1462935 h 1536294"/>
                              <a:gd name="connsiteX2759" fmla="*/ 16304 w 2991568"/>
                              <a:gd name="connsiteY2759" fmla="*/ 1470728 h 1536294"/>
                              <a:gd name="connsiteX2760" fmla="*/ 56136 w 2991568"/>
                              <a:gd name="connsiteY2760" fmla="*/ 1475924 h 1536294"/>
                              <a:gd name="connsiteX2761" fmla="*/ 199877 w 2991568"/>
                              <a:gd name="connsiteY2761" fmla="*/ 1454276 h 1536294"/>
                              <a:gd name="connsiteX2762" fmla="*/ 199877 w 2991568"/>
                              <a:gd name="connsiteY2762" fmla="*/ 1454276 h 1536294"/>
                              <a:gd name="connsiteX2763" fmla="*/ 199877 w 2991568"/>
                              <a:gd name="connsiteY2763" fmla="*/ 1454276 h 1536294"/>
                              <a:gd name="connsiteX2764" fmla="*/ 199877 w 2991568"/>
                              <a:gd name="connsiteY2764" fmla="*/ 1454276 h 1536294"/>
                              <a:gd name="connsiteX2765" fmla="*/ 14572 w 2991568"/>
                              <a:gd name="connsiteY2765" fmla="*/ 1285424 h 1536294"/>
                              <a:gd name="connsiteX2766" fmla="*/ 50075 w 2991568"/>
                              <a:gd name="connsiteY2766" fmla="*/ 1288021 h 1536294"/>
                              <a:gd name="connsiteX2767" fmla="*/ 218061 w 2991568"/>
                              <a:gd name="connsiteY2767" fmla="*/ 1274167 h 1536294"/>
                              <a:gd name="connsiteX2768" fmla="*/ 243172 w 2991568"/>
                              <a:gd name="connsiteY2768" fmla="*/ 1260312 h 1536294"/>
                              <a:gd name="connsiteX2769" fmla="*/ 206804 w 2991568"/>
                              <a:gd name="connsiteY2769" fmla="*/ 1258581 h 1536294"/>
                              <a:gd name="connsiteX2770" fmla="*/ 206804 w 2991568"/>
                              <a:gd name="connsiteY2770" fmla="*/ 1258581 h 1536294"/>
                              <a:gd name="connsiteX2771" fmla="*/ 39684 w 2991568"/>
                              <a:gd name="connsiteY2771" fmla="*/ 1273301 h 1536294"/>
                              <a:gd name="connsiteX2772" fmla="*/ 14572 w 2991568"/>
                              <a:gd name="connsiteY2772" fmla="*/ 1285424 h 1536294"/>
                              <a:gd name="connsiteX2773" fmla="*/ 262222 w 2991568"/>
                              <a:gd name="connsiteY2773" fmla="*/ 89603 h 1536294"/>
                              <a:gd name="connsiteX2774" fmla="*/ 262222 w 2991568"/>
                              <a:gd name="connsiteY2774" fmla="*/ 89603 h 1536294"/>
                              <a:gd name="connsiteX2775" fmla="*/ 262222 w 2991568"/>
                              <a:gd name="connsiteY2775" fmla="*/ 89603 h 1536294"/>
                              <a:gd name="connsiteX2776" fmla="*/ 262222 w 2991568"/>
                              <a:gd name="connsiteY2776" fmla="*/ 89603 h 1536294"/>
                              <a:gd name="connsiteX2777" fmla="*/ 262222 w 2991568"/>
                              <a:gd name="connsiteY2777" fmla="*/ 89603 h 1536294"/>
                              <a:gd name="connsiteX2778" fmla="*/ 262222 w 2991568"/>
                              <a:gd name="connsiteY2778" fmla="*/ 89603 h 1536294"/>
                              <a:gd name="connsiteX2779" fmla="*/ 262222 w 2991568"/>
                              <a:gd name="connsiteY2779" fmla="*/ 89603 h 1536294"/>
                              <a:gd name="connsiteX2780" fmla="*/ 262222 w 2991568"/>
                              <a:gd name="connsiteY2780" fmla="*/ 89603 h 1536294"/>
                              <a:gd name="connsiteX2781" fmla="*/ 298591 w 2991568"/>
                              <a:gd name="connsiteY2781" fmla="*/ 34185 h 1536294"/>
                              <a:gd name="connsiteX2782" fmla="*/ 379120 w 2991568"/>
                              <a:gd name="connsiteY2782" fmla="*/ 35917 h 1536294"/>
                              <a:gd name="connsiteX2783" fmla="*/ 450125 w 2991568"/>
                              <a:gd name="connsiteY2783" fmla="*/ 41978 h 1536294"/>
                              <a:gd name="connsiteX2784" fmla="*/ 520263 w 2991568"/>
                              <a:gd name="connsiteY2784" fmla="*/ 43710 h 1536294"/>
                              <a:gd name="connsiteX2785" fmla="*/ 496884 w 2991568"/>
                              <a:gd name="connsiteY2785" fmla="*/ 32453 h 1536294"/>
                              <a:gd name="connsiteX2786" fmla="*/ 418086 w 2991568"/>
                              <a:gd name="connsiteY2786" fmla="*/ 27258 h 1536294"/>
                              <a:gd name="connsiteX2787" fmla="*/ 343618 w 2991568"/>
                              <a:gd name="connsiteY2787" fmla="*/ 21196 h 1536294"/>
                              <a:gd name="connsiteX2788" fmla="*/ 276943 w 2991568"/>
                              <a:gd name="connsiteY2788" fmla="*/ 17733 h 1536294"/>
                              <a:gd name="connsiteX2789" fmla="*/ 276943 w 2991568"/>
                              <a:gd name="connsiteY2789" fmla="*/ 17733 h 1536294"/>
                              <a:gd name="connsiteX2790" fmla="*/ 276943 w 2991568"/>
                              <a:gd name="connsiteY2790" fmla="*/ 17733 h 1536294"/>
                              <a:gd name="connsiteX2791" fmla="*/ 298591 w 2991568"/>
                              <a:gd name="connsiteY2791" fmla="*/ 34185 h 1536294"/>
                              <a:gd name="connsiteX2792" fmla="*/ 19768 w 2991568"/>
                              <a:gd name="connsiteY2792" fmla="*/ 510435 h 1536294"/>
                              <a:gd name="connsiteX2793" fmla="*/ 87309 w 2991568"/>
                              <a:gd name="connsiteY2793" fmla="*/ 506106 h 1536294"/>
                              <a:gd name="connsiteX2794" fmla="*/ 217195 w 2991568"/>
                              <a:gd name="connsiteY2794" fmla="*/ 509569 h 1536294"/>
                              <a:gd name="connsiteX2795" fmla="*/ 233647 w 2991568"/>
                              <a:gd name="connsiteY2795" fmla="*/ 487921 h 1536294"/>
                              <a:gd name="connsiteX2796" fmla="*/ 180827 w 2991568"/>
                              <a:gd name="connsiteY2796" fmla="*/ 483592 h 1536294"/>
                              <a:gd name="connsiteX2797" fmla="*/ 179961 w 2991568"/>
                              <a:gd name="connsiteY2797" fmla="*/ 483592 h 1536294"/>
                              <a:gd name="connsiteX2798" fmla="*/ 117615 w 2991568"/>
                              <a:gd name="connsiteY2798" fmla="*/ 485324 h 1536294"/>
                              <a:gd name="connsiteX2799" fmla="*/ 48343 w 2991568"/>
                              <a:gd name="connsiteY2799" fmla="*/ 491385 h 1536294"/>
                              <a:gd name="connsiteX2800" fmla="*/ 19768 w 2991568"/>
                              <a:gd name="connsiteY2800" fmla="*/ 510435 h 1536294"/>
                              <a:gd name="connsiteX2801" fmla="*/ 318506 w 2991568"/>
                              <a:gd name="connsiteY2801" fmla="*/ 104324 h 1536294"/>
                              <a:gd name="connsiteX2802" fmla="*/ 410293 w 2991568"/>
                              <a:gd name="connsiteY2802" fmla="*/ 108653 h 1536294"/>
                              <a:gd name="connsiteX2803" fmla="*/ 502945 w 2991568"/>
                              <a:gd name="connsiteY2803" fmla="*/ 118178 h 1536294"/>
                              <a:gd name="connsiteX2804" fmla="*/ 557497 w 2991568"/>
                              <a:gd name="connsiteY2804" fmla="*/ 117312 h 1536294"/>
                              <a:gd name="connsiteX2805" fmla="*/ 509006 w 2991568"/>
                              <a:gd name="connsiteY2805" fmla="*/ 106921 h 1536294"/>
                              <a:gd name="connsiteX2806" fmla="*/ 415488 w 2991568"/>
                              <a:gd name="connsiteY2806" fmla="*/ 97396 h 1536294"/>
                              <a:gd name="connsiteX2807" fmla="*/ 327165 w 2991568"/>
                              <a:gd name="connsiteY2807" fmla="*/ 91335 h 1536294"/>
                              <a:gd name="connsiteX2808" fmla="*/ 262222 w 2991568"/>
                              <a:gd name="connsiteY2808" fmla="*/ 89603 h 1536294"/>
                              <a:gd name="connsiteX2809" fmla="*/ 262222 w 2991568"/>
                              <a:gd name="connsiteY2809" fmla="*/ 89603 h 1536294"/>
                              <a:gd name="connsiteX2810" fmla="*/ 318506 w 2991568"/>
                              <a:gd name="connsiteY2810" fmla="*/ 104324 h 1536294"/>
                              <a:gd name="connsiteX2811" fmla="*/ 37086 w 2991568"/>
                              <a:gd name="connsiteY2811" fmla="*/ 35917 h 1536294"/>
                              <a:gd name="connsiteX2812" fmla="*/ 101163 w 2991568"/>
                              <a:gd name="connsiteY2812" fmla="*/ 37649 h 1536294"/>
                              <a:gd name="connsiteX2813" fmla="*/ 174765 w 2991568"/>
                              <a:gd name="connsiteY2813" fmla="*/ 44576 h 1536294"/>
                              <a:gd name="connsiteX2814" fmla="*/ 239709 w 2991568"/>
                              <a:gd name="connsiteY2814" fmla="*/ 46308 h 1536294"/>
                              <a:gd name="connsiteX2815" fmla="*/ 221524 w 2991568"/>
                              <a:gd name="connsiteY2815" fmla="*/ 30721 h 1536294"/>
                              <a:gd name="connsiteX2816" fmla="*/ 161777 w 2991568"/>
                              <a:gd name="connsiteY2816" fmla="*/ 25526 h 1536294"/>
                              <a:gd name="connsiteX2817" fmla="*/ 28427 w 2991568"/>
                              <a:gd name="connsiteY2817" fmla="*/ 19465 h 1536294"/>
                              <a:gd name="connsiteX2818" fmla="*/ 37086 w 2991568"/>
                              <a:gd name="connsiteY2818" fmla="*/ 35917 h 1536294"/>
                              <a:gd name="connsiteX2819" fmla="*/ 93370 w 2991568"/>
                              <a:gd name="connsiteY2819" fmla="*/ 117312 h 1536294"/>
                              <a:gd name="connsiteX2820" fmla="*/ 177363 w 2991568"/>
                              <a:gd name="connsiteY2820" fmla="*/ 118178 h 1536294"/>
                              <a:gd name="connsiteX2821" fmla="*/ 233647 w 2991568"/>
                              <a:gd name="connsiteY2821" fmla="*/ 125106 h 1536294"/>
                              <a:gd name="connsiteX2822" fmla="*/ 236245 w 2991568"/>
                              <a:gd name="connsiteY2822" fmla="*/ 106921 h 1536294"/>
                              <a:gd name="connsiteX2823" fmla="*/ 161777 w 2991568"/>
                              <a:gd name="connsiteY2823" fmla="*/ 103458 h 1536294"/>
                              <a:gd name="connsiteX2824" fmla="*/ 73454 w 2991568"/>
                              <a:gd name="connsiteY2824" fmla="*/ 102592 h 1536294"/>
                              <a:gd name="connsiteX2825" fmla="*/ 16304 w 2991568"/>
                              <a:gd name="connsiteY2825" fmla="*/ 99994 h 1536294"/>
                              <a:gd name="connsiteX2826" fmla="*/ 16304 w 2991568"/>
                              <a:gd name="connsiteY2826" fmla="*/ 99994 h 1536294"/>
                              <a:gd name="connsiteX2827" fmla="*/ 93370 w 2991568"/>
                              <a:gd name="connsiteY2827" fmla="*/ 117312 h 1536294"/>
                              <a:gd name="connsiteX2828" fmla="*/ 68259 w 2991568"/>
                              <a:gd name="connsiteY2828" fmla="*/ 78346 h 1536294"/>
                              <a:gd name="connsiteX2829" fmla="*/ 217195 w 2991568"/>
                              <a:gd name="connsiteY2829" fmla="*/ 87871 h 1536294"/>
                              <a:gd name="connsiteX2830" fmla="*/ 241440 w 2991568"/>
                              <a:gd name="connsiteY2830" fmla="*/ 67955 h 1536294"/>
                              <a:gd name="connsiteX2831" fmla="*/ 173034 w 2991568"/>
                              <a:gd name="connsiteY2831" fmla="*/ 67955 h 1536294"/>
                              <a:gd name="connsiteX2832" fmla="*/ 87309 w 2991568"/>
                              <a:gd name="connsiteY2832" fmla="*/ 63626 h 1536294"/>
                              <a:gd name="connsiteX2833" fmla="*/ 15438 w 2991568"/>
                              <a:gd name="connsiteY2833" fmla="*/ 59296 h 1536294"/>
                              <a:gd name="connsiteX2834" fmla="*/ 68259 w 2991568"/>
                              <a:gd name="connsiteY2834" fmla="*/ 78346 h 1536294"/>
                              <a:gd name="connsiteX2835" fmla="*/ 38818 w 2991568"/>
                              <a:gd name="connsiteY2835" fmla="*/ 152815 h 1536294"/>
                              <a:gd name="connsiteX2836" fmla="*/ 103761 w 2991568"/>
                              <a:gd name="connsiteY2836" fmla="*/ 157144 h 1536294"/>
                              <a:gd name="connsiteX2837" fmla="*/ 226720 w 2991568"/>
                              <a:gd name="connsiteY2837" fmla="*/ 163205 h 1536294"/>
                              <a:gd name="connsiteX2838" fmla="*/ 240575 w 2991568"/>
                              <a:gd name="connsiteY2838" fmla="*/ 138960 h 1536294"/>
                              <a:gd name="connsiteX2839" fmla="*/ 215463 w 2991568"/>
                              <a:gd name="connsiteY2839" fmla="*/ 143290 h 1536294"/>
                              <a:gd name="connsiteX2840" fmla="*/ 166972 w 2991568"/>
                              <a:gd name="connsiteY2840" fmla="*/ 144155 h 1536294"/>
                              <a:gd name="connsiteX2841" fmla="*/ 88174 w 2991568"/>
                              <a:gd name="connsiteY2841" fmla="*/ 138960 h 1536294"/>
                              <a:gd name="connsiteX2842" fmla="*/ 38818 w 2991568"/>
                              <a:gd name="connsiteY2842" fmla="*/ 152815 h 1536294"/>
                              <a:gd name="connsiteX2843" fmla="*/ 176497 w 2991568"/>
                              <a:gd name="connsiteY2843" fmla="*/ 183987 h 1536294"/>
                              <a:gd name="connsiteX2844" fmla="*/ 96834 w 2991568"/>
                              <a:gd name="connsiteY2844" fmla="*/ 179658 h 1536294"/>
                              <a:gd name="connsiteX2845" fmla="*/ 19768 w 2991568"/>
                              <a:gd name="connsiteY2845" fmla="*/ 172731 h 1536294"/>
                              <a:gd name="connsiteX2846" fmla="*/ 20634 w 2991568"/>
                              <a:gd name="connsiteY2846" fmla="*/ 172731 h 1536294"/>
                              <a:gd name="connsiteX2847" fmla="*/ 19768 w 2991568"/>
                              <a:gd name="connsiteY2847" fmla="*/ 172731 h 1536294"/>
                              <a:gd name="connsiteX2848" fmla="*/ 16304 w 2991568"/>
                              <a:gd name="connsiteY2848" fmla="*/ 189183 h 1536294"/>
                              <a:gd name="connsiteX2849" fmla="*/ 50940 w 2991568"/>
                              <a:gd name="connsiteY2849" fmla="*/ 192646 h 1536294"/>
                              <a:gd name="connsiteX2850" fmla="*/ 115884 w 2991568"/>
                              <a:gd name="connsiteY2850" fmla="*/ 193512 h 1536294"/>
                              <a:gd name="connsiteX2851" fmla="*/ 189486 w 2991568"/>
                              <a:gd name="connsiteY2851" fmla="*/ 202171 h 1536294"/>
                              <a:gd name="connsiteX2852" fmla="*/ 257893 w 2991568"/>
                              <a:gd name="connsiteY2852" fmla="*/ 193512 h 1536294"/>
                              <a:gd name="connsiteX2853" fmla="*/ 176497 w 2991568"/>
                              <a:gd name="connsiteY2853" fmla="*/ 183987 h 1536294"/>
                              <a:gd name="connsiteX2854" fmla="*/ 484761 w 2991568"/>
                              <a:gd name="connsiteY2854" fmla="*/ 893167 h 1536294"/>
                              <a:gd name="connsiteX2855" fmla="*/ 419818 w 2991568"/>
                              <a:gd name="connsiteY2855" fmla="*/ 893167 h 1536294"/>
                              <a:gd name="connsiteX2856" fmla="*/ 334959 w 2991568"/>
                              <a:gd name="connsiteY2856" fmla="*/ 892301 h 1536294"/>
                              <a:gd name="connsiteX2857" fmla="*/ 273479 w 2991568"/>
                              <a:gd name="connsiteY2857" fmla="*/ 892301 h 1536294"/>
                              <a:gd name="connsiteX2858" fmla="*/ 287334 w 2991568"/>
                              <a:gd name="connsiteY2858" fmla="*/ 907021 h 1536294"/>
                              <a:gd name="connsiteX2859" fmla="*/ 366997 w 2991568"/>
                              <a:gd name="connsiteY2859" fmla="*/ 903558 h 1536294"/>
                              <a:gd name="connsiteX2860" fmla="*/ 438002 w 2991568"/>
                              <a:gd name="connsiteY2860" fmla="*/ 905290 h 1536294"/>
                              <a:gd name="connsiteX2861" fmla="*/ 490822 w 2991568"/>
                              <a:gd name="connsiteY2861" fmla="*/ 906156 h 1536294"/>
                              <a:gd name="connsiteX2862" fmla="*/ 484761 w 2991568"/>
                              <a:gd name="connsiteY2862" fmla="*/ 893167 h 1536294"/>
                              <a:gd name="connsiteX2863" fmla="*/ 400768 w 2991568"/>
                              <a:gd name="connsiteY2863" fmla="*/ 923474 h 1536294"/>
                              <a:gd name="connsiteX2864" fmla="*/ 400768 w 2991568"/>
                              <a:gd name="connsiteY2864" fmla="*/ 923474 h 1536294"/>
                              <a:gd name="connsiteX2865" fmla="*/ 400768 w 2991568"/>
                              <a:gd name="connsiteY2865" fmla="*/ 923474 h 1536294"/>
                              <a:gd name="connsiteX2866" fmla="*/ 473504 w 2991568"/>
                              <a:gd name="connsiteY2866" fmla="*/ 926071 h 1536294"/>
                              <a:gd name="connsiteX2867" fmla="*/ 400768 w 2991568"/>
                              <a:gd name="connsiteY2867" fmla="*/ 923474 h 1536294"/>
                              <a:gd name="connsiteX2868" fmla="*/ 327165 w 2991568"/>
                              <a:gd name="connsiteY2868" fmla="*/ 927803 h 1536294"/>
                              <a:gd name="connsiteX2869" fmla="*/ 264820 w 2991568"/>
                              <a:gd name="connsiteY2869" fmla="*/ 931267 h 1536294"/>
                              <a:gd name="connsiteX2870" fmla="*/ 282138 w 2991568"/>
                              <a:gd name="connsiteY2870" fmla="*/ 947719 h 1536294"/>
                              <a:gd name="connsiteX2871" fmla="*/ 354875 w 2991568"/>
                              <a:gd name="connsiteY2871" fmla="*/ 939060 h 1536294"/>
                              <a:gd name="connsiteX2872" fmla="*/ 427611 w 2991568"/>
                              <a:gd name="connsiteY2872" fmla="*/ 933865 h 1536294"/>
                              <a:gd name="connsiteX2873" fmla="*/ 475236 w 2991568"/>
                              <a:gd name="connsiteY2873" fmla="*/ 939926 h 1536294"/>
                              <a:gd name="connsiteX2874" fmla="*/ 473504 w 2991568"/>
                              <a:gd name="connsiteY2874" fmla="*/ 926071 h 1536294"/>
                              <a:gd name="connsiteX2875" fmla="*/ 454454 w 2991568"/>
                              <a:gd name="connsiteY2875" fmla="*/ 960708 h 1536294"/>
                              <a:gd name="connsiteX2876" fmla="*/ 423281 w 2991568"/>
                              <a:gd name="connsiteY2876" fmla="*/ 962440 h 1536294"/>
                              <a:gd name="connsiteX2877" fmla="*/ 368729 w 2991568"/>
                              <a:gd name="connsiteY2877" fmla="*/ 962440 h 1536294"/>
                              <a:gd name="connsiteX2878" fmla="*/ 275211 w 2991568"/>
                              <a:gd name="connsiteY2878" fmla="*/ 984087 h 1536294"/>
                              <a:gd name="connsiteX2879" fmla="*/ 419818 w 2991568"/>
                              <a:gd name="connsiteY2879" fmla="*/ 971099 h 1536294"/>
                              <a:gd name="connsiteX2880" fmla="*/ 469175 w 2991568"/>
                              <a:gd name="connsiteY2880" fmla="*/ 976294 h 1536294"/>
                              <a:gd name="connsiteX2881" fmla="*/ 454454 w 2991568"/>
                              <a:gd name="connsiteY2881" fmla="*/ 960708 h 1536294"/>
                              <a:gd name="connsiteX2882" fmla="*/ 454454 w 2991568"/>
                              <a:gd name="connsiteY2882" fmla="*/ 960708 h 1536294"/>
                              <a:gd name="connsiteX2883" fmla="*/ 273479 w 2991568"/>
                              <a:gd name="connsiteY2883" fmla="*/ 892301 h 1536294"/>
                              <a:gd name="connsiteX2884" fmla="*/ 273479 w 2991568"/>
                              <a:gd name="connsiteY2884" fmla="*/ 892301 h 1536294"/>
                              <a:gd name="connsiteX2885" fmla="*/ 273479 w 2991568"/>
                              <a:gd name="connsiteY2885" fmla="*/ 892301 h 1536294"/>
                              <a:gd name="connsiteX2886" fmla="*/ 2836570 w 2991568"/>
                              <a:gd name="connsiteY2886" fmla="*/ 1010065 h 1536294"/>
                              <a:gd name="connsiteX2887" fmla="*/ 2773359 w 2991568"/>
                              <a:gd name="connsiteY2887" fmla="*/ 1012662 h 1536294"/>
                              <a:gd name="connsiteX2888" fmla="*/ 2793275 w 2991568"/>
                              <a:gd name="connsiteY2888" fmla="*/ 1027383 h 1536294"/>
                              <a:gd name="connsiteX2889" fmla="*/ 2793275 w 2991568"/>
                              <a:gd name="connsiteY2889" fmla="*/ 1027383 h 1536294"/>
                              <a:gd name="connsiteX2890" fmla="*/ 2840900 w 2991568"/>
                              <a:gd name="connsiteY2890" fmla="*/ 1025651 h 1536294"/>
                              <a:gd name="connsiteX2891" fmla="*/ 2930088 w 2991568"/>
                              <a:gd name="connsiteY2891" fmla="*/ 1023919 h 1536294"/>
                              <a:gd name="connsiteX2892" fmla="*/ 2990702 w 2991568"/>
                              <a:gd name="connsiteY2892" fmla="*/ 1022187 h 1536294"/>
                              <a:gd name="connsiteX2893" fmla="*/ 2990702 w 2991568"/>
                              <a:gd name="connsiteY2893" fmla="*/ 1004003 h 1536294"/>
                              <a:gd name="connsiteX2894" fmla="*/ 2988104 w 2991568"/>
                              <a:gd name="connsiteY2894" fmla="*/ 1004003 h 1536294"/>
                              <a:gd name="connsiteX2895" fmla="*/ 2836570 w 2991568"/>
                              <a:gd name="connsiteY2895" fmla="*/ 1010065 h 1536294"/>
                              <a:gd name="connsiteX2896" fmla="*/ 454454 w 2991568"/>
                              <a:gd name="connsiteY2896" fmla="*/ 960708 h 1536294"/>
                              <a:gd name="connsiteX2897" fmla="*/ 454454 w 2991568"/>
                              <a:gd name="connsiteY2897" fmla="*/ 960708 h 1536294"/>
                              <a:gd name="connsiteX2898" fmla="*/ 454454 w 2991568"/>
                              <a:gd name="connsiteY2898" fmla="*/ 960708 h 1536294"/>
                              <a:gd name="connsiteX2899" fmla="*/ 676993 w 2991568"/>
                              <a:gd name="connsiteY2899" fmla="*/ 1139085 h 1536294"/>
                              <a:gd name="connsiteX2900" fmla="*/ 676993 w 2991568"/>
                              <a:gd name="connsiteY2900" fmla="*/ 1139085 h 1536294"/>
                              <a:gd name="connsiteX2901" fmla="*/ 676993 w 2991568"/>
                              <a:gd name="connsiteY2901" fmla="*/ 1139085 h 1536294"/>
                              <a:gd name="connsiteX2902" fmla="*/ 501213 w 2991568"/>
                              <a:gd name="connsiteY2902" fmla="*/ 1116571 h 1536294"/>
                              <a:gd name="connsiteX2903" fmla="*/ 547106 w 2991568"/>
                              <a:gd name="connsiteY2903" fmla="*/ 1118303 h 1536294"/>
                              <a:gd name="connsiteX2904" fmla="*/ 667468 w 2991568"/>
                              <a:gd name="connsiteY2904" fmla="*/ 1120901 h 1536294"/>
                              <a:gd name="connsiteX2905" fmla="*/ 695177 w 2991568"/>
                              <a:gd name="connsiteY2905" fmla="*/ 1116571 h 1536294"/>
                              <a:gd name="connsiteX2906" fmla="*/ 658809 w 2991568"/>
                              <a:gd name="connsiteY2906" fmla="*/ 1110510 h 1536294"/>
                              <a:gd name="connsiteX2907" fmla="*/ 521129 w 2991568"/>
                              <a:gd name="connsiteY2907" fmla="*/ 1105315 h 1536294"/>
                              <a:gd name="connsiteX2908" fmla="*/ 521129 w 2991568"/>
                              <a:gd name="connsiteY2908" fmla="*/ 1105315 h 1536294"/>
                              <a:gd name="connsiteX2909" fmla="*/ 501213 w 2991568"/>
                              <a:gd name="connsiteY2909" fmla="*/ 1116571 h 1536294"/>
                              <a:gd name="connsiteX2910" fmla="*/ 121945 w 2991568"/>
                              <a:gd name="connsiteY2910" fmla="*/ 1495840 h 1536294"/>
                              <a:gd name="connsiteX2911" fmla="*/ 121945 w 2991568"/>
                              <a:gd name="connsiteY2911" fmla="*/ 1495840 h 1536294"/>
                              <a:gd name="connsiteX2912" fmla="*/ 54404 w 2991568"/>
                              <a:gd name="connsiteY2912" fmla="*/ 1500169 h 1536294"/>
                              <a:gd name="connsiteX2913" fmla="*/ 27561 w 2991568"/>
                              <a:gd name="connsiteY2913" fmla="*/ 1514890 h 1536294"/>
                              <a:gd name="connsiteX2914" fmla="*/ 76918 w 2991568"/>
                              <a:gd name="connsiteY2914" fmla="*/ 1510560 h 1536294"/>
                              <a:gd name="connsiteX2915" fmla="*/ 157447 w 2991568"/>
                              <a:gd name="connsiteY2915" fmla="*/ 1509694 h 1536294"/>
                              <a:gd name="connsiteX2916" fmla="*/ 257027 w 2991568"/>
                              <a:gd name="connsiteY2916" fmla="*/ 1502767 h 1536294"/>
                              <a:gd name="connsiteX2917" fmla="*/ 121945 w 2991568"/>
                              <a:gd name="connsiteY2917" fmla="*/ 1495840 h 1536294"/>
                              <a:gd name="connsiteX2918" fmla="*/ 492554 w 2991568"/>
                              <a:gd name="connsiteY2918" fmla="*/ 1081069 h 1536294"/>
                              <a:gd name="connsiteX2919" fmla="*/ 560095 w 2991568"/>
                              <a:gd name="connsiteY2919" fmla="*/ 1079337 h 1536294"/>
                              <a:gd name="connsiteX2920" fmla="*/ 628502 w 2991568"/>
                              <a:gd name="connsiteY2920" fmla="*/ 1083667 h 1536294"/>
                              <a:gd name="connsiteX2921" fmla="*/ 693445 w 2991568"/>
                              <a:gd name="connsiteY2921" fmla="*/ 1095790 h 1536294"/>
                              <a:gd name="connsiteX2922" fmla="*/ 712495 w 2991568"/>
                              <a:gd name="connsiteY2922" fmla="*/ 1081935 h 1536294"/>
                              <a:gd name="connsiteX2923" fmla="*/ 656211 w 2991568"/>
                              <a:gd name="connsiteY2923" fmla="*/ 1075874 h 1536294"/>
                              <a:gd name="connsiteX2924" fmla="*/ 507274 w 2991568"/>
                              <a:gd name="connsiteY2924" fmla="*/ 1065483 h 1536294"/>
                              <a:gd name="connsiteX2925" fmla="*/ 492554 w 2991568"/>
                              <a:gd name="connsiteY2925" fmla="*/ 1081069 h 1536294"/>
                              <a:gd name="connsiteX2926" fmla="*/ 14572 w 2991568"/>
                              <a:gd name="connsiteY2926" fmla="*/ 545071 h 1536294"/>
                              <a:gd name="connsiteX2927" fmla="*/ 94236 w 2991568"/>
                              <a:gd name="connsiteY2927" fmla="*/ 545071 h 1536294"/>
                              <a:gd name="connsiteX2928" fmla="*/ 181693 w 2991568"/>
                              <a:gd name="connsiteY2928" fmla="*/ 542474 h 1536294"/>
                              <a:gd name="connsiteX2929" fmla="*/ 242306 w 2991568"/>
                              <a:gd name="connsiteY2929" fmla="*/ 540742 h 1536294"/>
                              <a:gd name="connsiteX2930" fmla="*/ 185156 w 2991568"/>
                              <a:gd name="connsiteY2930" fmla="*/ 524290 h 1536294"/>
                              <a:gd name="connsiteX2931" fmla="*/ 35354 w 2991568"/>
                              <a:gd name="connsiteY2931" fmla="*/ 533815 h 1536294"/>
                              <a:gd name="connsiteX2932" fmla="*/ 14572 w 2991568"/>
                              <a:gd name="connsiteY2932" fmla="*/ 545071 h 1536294"/>
                              <a:gd name="connsiteX2933" fmla="*/ 184290 w 2991568"/>
                              <a:gd name="connsiteY2933" fmla="*/ 1182381 h 1536294"/>
                              <a:gd name="connsiteX2934" fmla="*/ 195547 w 2991568"/>
                              <a:gd name="connsiteY2934" fmla="*/ 1181515 h 1536294"/>
                              <a:gd name="connsiteX2935" fmla="*/ 197279 w 2991568"/>
                              <a:gd name="connsiteY2935" fmla="*/ 1181515 h 1536294"/>
                              <a:gd name="connsiteX2936" fmla="*/ 184290 w 2991568"/>
                              <a:gd name="connsiteY2936" fmla="*/ 1182381 h 1536294"/>
                              <a:gd name="connsiteX2937" fmla="*/ 61331 w 2991568"/>
                              <a:gd name="connsiteY2937" fmla="*/ 623869 h 1536294"/>
                              <a:gd name="connsiteX2938" fmla="*/ 61331 w 2991568"/>
                              <a:gd name="connsiteY2938" fmla="*/ 623869 h 1536294"/>
                              <a:gd name="connsiteX2939" fmla="*/ 218061 w 2991568"/>
                              <a:gd name="connsiteY2939" fmla="*/ 622137 h 1536294"/>
                              <a:gd name="connsiteX2940" fmla="*/ 246636 w 2991568"/>
                              <a:gd name="connsiteY2940" fmla="*/ 613478 h 1536294"/>
                              <a:gd name="connsiteX2941" fmla="*/ 234513 w 2991568"/>
                              <a:gd name="connsiteY2941" fmla="*/ 602221 h 1536294"/>
                              <a:gd name="connsiteX2942" fmla="*/ 39684 w 2991568"/>
                              <a:gd name="connsiteY2942" fmla="*/ 609149 h 1536294"/>
                              <a:gd name="connsiteX2943" fmla="*/ 16304 w 2991568"/>
                              <a:gd name="connsiteY2943" fmla="*/ 625601 h 1536294"/>
                              <a:gd name="connsiteX2944" fmla="*/ 61331 w 2991568"/>
                              <a:gd name="connsiteY2944" fmla="*/ 623869 h 1536294"/>
                              <a:gd name="connsiteX2945" fmla="*/ 532386 w 2991568"/>
                              <a:gd name="connsiteY2945" fmla="*/ 1154671 h 1536294"/>
                              <a:gd name="connsiteX2946" fmla="*/ 702104 w 2991568"/>
                              <a:gd name="connsiteY2946" fmla="*/ 1153806 h 1536294"/>
                              <a:gd name="connsiteX2947" fmla="*/ 715959 w 2991568"/>
                              <a:gd name="connsiteY2947" fmla="*/ 1139951 h 1536294"/>
                              <a:gd name="connsiteX2948" fmla="*/ 676993 w 2991568"/>
                              <a:gd name="connsiteY2948" fmla="*/ 1139085 h 1536294"/>
                              <a:gd name="connsiteX2949" fmla="*/ 676993 w 2991568"/>
                              <a:gd name="connsiteY2949" fmla="*/ 1139085 h 1536294"/>
                              <a:gd name="connsiteX2950" fmla="*/ 529788 w 2991568"/>
                              <a:gd name="connsiteY2950" fmla="*/ 1139951 h 1536294"/>
                              <a:gd name="connsiteX2951" fmla="*/ 495152 w 2991568"/>
                              <a:gd name="connsiteY2951" fmla="*/ 1153806 h 1536294"/>
                              <a:gd name="connsiteX2952" fmla="*/ 532386 w 2991568"/>
                              <a:gd name="connsiteY2952" fmla="*/ 1154671 h 1536294"/>
                              <a:gd name="connsiteX2953" fmla="*/ 154850 w 2991568"/>
                              <a:gd name="connsiteY2953" fmla="*/ 560658 h 1536294"/>
                              <a:gd name="connsiteX2954" fmla="*/ 24097 w 2991568"/>
                              <a:gd name="connsiteY2954" fmla="*/ 573646 h 1536294"/>
                              <a:gd name="connsiteX2955" fmla="*/ 19768 w 2991568"/>
                              <a:gd name="connsiteY2955" fmla="*/ 588367 h 1536294"/>
                              <a:gd name="connsiteX2956" fmla="*/ 43147 w 2991568"/>
                              <a:gd name="connsiteY2956" fmla="*/ 589233 h 1536294"/>
                              <a:gd name="connsiteX2957" fmla="*/ 121079 w 2991568"/>
                              <a:gd name="connsiteY2957" fmla="*/ 580574 h 1536294"/>
                              <a:gd name="connsiteX2958" fmla="*/ 190352 w 2991568"/>
                              <a:gd name="connsiteY2958" fmla="*/ 579708 h 1536294"/>
                              <a:gd name="connsiteX2959" fmla="*/ 238843 w 2991568"/>
                              <a:gd name="connsiteY2959" fmla="*/ 575378 h 1536294"/>
                              <a:gd name="connsiteX2960" fmla="*/ 228452 w 2991568"/>
                              <a:gd name="connsiteY2960" fmla="*/ 562390 h 1536294"/>
                              <a:gd name="connsiteX2961" fmla="*/ 154850 w 2991568"/>
                              <a:gd name="connsiteY2961" fmla="*/ 560658 h 1536294"/>
                              <a:gd name="connsiteX2962" fmla="*/ 2813191 w 2991568"/>
                              <a:gd name="connsiteY2962" fmla="*/ 990149 h 1536294"/>
                              <a:gd name="connsiteX2963" fmla="*/ 2813191 w 2991568"/>
                              <a:gd name="connsiteY2963" fmla="*/ 990149 h 1536294"/>
                              <a:gd name="connsiteX2964" fmla="*/ 2813191 w 2991568"/>
                              <a:gd name="connsiteY2964" fmla="*/ 990149 h 1536294"/>
                              <a:gd name="connsiteX2965" fmla="*/ 472638 w 2991568"/>
                              <a:gd name="connsiteY2965" fmla="*/ 1046433 h 1536294"/>
                              <a:gd name="connsiteX2966" fmla="*/ 413756 w 2991568"/>
                              <a:gd name="connsiteY2966" fmla="*/ 1035176 h 1536294"/>
                              <a:gd name="connsiteX2967" fmla="*/ 257893 w 2991568"/>
                              <a:gd name="connsiteY2967" fmla="*/ 1036042 h 1536294"/>
                              <a:gd name="connsiteX2968" fmla="*/ 242306 w 2991568"/>
                              <a:gd name="connsiteY2968" fmla="*/ 1054226 h 1536294"/>
                              <a:gd name="connsiteX2969" fmla="*/ 292529 w 2991568"/>
                              <a:gd name="connsiteY2969" fmla="*/ 1046433 h 1536294"/>
                              <a:gd name="connsiteX2970" fmla="*/ 421550 w 2991568"/>
                              <a:gd name="connsiteY2970" fmla="*/ 1048165 h 1536294"/>
                              <a:gd name="connsiteX2971" fmla="*/ 472638 w 2991568"/>
                              <a:gd name="connsiteY2971" fmla="*/ 1046433 h 1536294"/>
                              <a:gd name="connsiteX2972" fmla="*/ 2793275 w 2991568"/>
                              <a:gd name="connsiteY2972" fmla="*/ 1027383 h 1536294"/>
                              <a:gd name="connsiteX2973" fmla="*/ 2793275 w 2991568"/>
                              <a:gd name="connsiteY2973" fmla="*/ 1027383 h 1536294"/>
                              <a:gd name="connsiteX2974" fmla="*/ 2793275 w 2991568"/>
                              <a:gd name="connsiteY2974" fmla="*/ 1027383 h 1536294"/>
                              <a:gd name="connsiteX2975" fmla="*/ 245770 w 2991568"/>
                              <a:gd name="connsiteY2975" fmla="*/ 1184978 h 1536294"/>
                              <a:gd name="connsiteX2976" fmla="*/ 197279 w 2991568"/>
                              <a:gd name="connsiteY2976" fmla="*/ 1181515 h 1536294"/>
                              <a:gd name="connsiteX2977" fmla="*/ 195547 w 2991568"/>
                              <a:gd name="connsiteY2977" fmla="*/ 1181515 h 1536294"/>
                              <a:gd name="connsiteX2978" fmla="*/ 50075 w 2991568"/>
                              <a:gd name="connsiteY2978" fmla="*/ 1190174 h 1536294"/>
                              <a:gd name="connsiteX2979" fmla="*/ 22365 w 2991568"/>
                              <a:gd name="connsiteY2979" fmla="*/ 1205760 h 1536294"/>
                              <a:gd name="connsiteX2980" fmla="*/ 63929 w 2991568"/>
                              <a:gd name="connsiteY2980" fmla="*/ 1201431 h 1536294"/>
                              <a:gd name="connsiteX2981" fmla="*/ 219793 w 2991568"/>
                              <a:gd name="connsiteY2981" fmla="*/ 1194503 h 1536294"/>
                              <a:gd name="connsiteX2982" fmla="*/ 245770 w 2991568"/>
                              <a:gd name="connsiteY2982" fmla="*/ 1184978 h 1536294"/>
                              <a:gd name="connsiteX2983" fmla="*/ 257893 w 2991568"/>
                              <a:gd name="connsiteY2983" fmla="*/ 1036042 h 1536294"/>
                              <a:gd name="connsiteX2984" fmla="*/ 257893 w 2991568"/>
                              <a:gd name="connsiteY2984" fmla="*/ 1036042 h 1536294"/>
                              <a:gd name="connsiteX2985" fmla="*/ 257893 w 2991568"/>
                              <a:gd name="connsiteY2985" fmla="*/ 1036042 h 1536294"/>
                              <a:gd name="connsiteX2986" fmla="*/ 389511 w 2991568"/>
                              <a:gd name="connsiteY2986" fmla="*/ 1082801 h 1536294"/>
                              <a:gd name="connsiteX2987" fmla="*/ 446661 w 2991568"/>
                              <a:gd name="connsiteY2987" fmla="*/ 1085399 h 1536294"/>
                              <a:gd name="connsiteX2988" fmla="*/ 447527 w 2991568"/>
                              <a:gd name="connsiteY2988" fmla="*/ 1067215 h 1536294"/>
                              <a:gd name="connsiteX2989" fmla="*/ 447527 w 2991568"/>
                              <a:gd name="connsiteY2989" fmla="*/ 1067215 h 1536294"/>
                              <a:gd name="connsiteX2990" fmla="*/ 309847 w 2991568"/>
                              <a:gd name="connsiteY2990" fmla="*/ 1074142 h 1536294"/>
                              <a:gd name="connsiteX2991" fmla="*/ 257027 w 2991568"/>
                              <a:gd name="connsiteY2991" fmla="*/ 1078471 h 1536294"/>
                              <a:gd name="connsiteX2992" fmla="*/ 265686 w 2991568"/>
                              <a:gd name="connsiteY2992" fmla="*/ 1092326 h 1536294"/>
                              <a:gd name="connsiteX2993" fmla="*/ 389511 w 2991568"/>
                              <a:gd name="connsiteY2993" fmla="*/ 1082801 h 1536294"/>
                              <a:gd name="connsiteX2994" fmla="*/ 484761 w 2991568"/>
                              <a:gd name="connsiteY2994" fmla="*/ 999674 h 1536294"/>
                              <a:gd name="connsiteX2995" fmla="*/ 359204 w 2991568"/>
                              <a:gd name="connsiteY2995" fmla="*/ 1000540 h 1536294"/>
                              <a:gd name="connsiteX2996" fmla="*/ 359204 w 2991568"/>
                              <a:gd name="connsiteY2996" fmla="*/ 1000540 h 1536294"/>
                              <a:gd name="connsiteX2997" fmla="*/ 273479 w 2991568"/>
                              <a:gd name="connsiteY2997" fmla="*/ 1005735 h 1536294"/>
                              <a:gd name="connsiteX2998" fmla="*/ 292529 w 2991568"/>
                              <a:gd name="connsiteY2998" fmla="*/ 1016126 h 1536294"/>
                              <a:gd name="connsiteX2999" fmla="*/ 349679 w 2991568"/>
                              <a:gd name="connsiteY2999" fmla="*/ 1011796 h 1536294"/>
                              <a:gd name="connsiteX3000" fmla="*/ 441466 w 2991568"/>
                              <a:gd name="connsiteY3000" fmla="*/ 1014394 h 1536294"/>
                              <a:gd name="connsiteX3001" fmla="*/ 484761 w 2991568"/>
                              <a:gd name="connsiteY3001" fmla="*/ 999674 h 1536294"/>
                              <a:gd name="connsiteX3002" fmla="*/ 1277934 w 2991568"/>
                              <a:gd name="connsiteY3002" fmla="*/ 1096656 h 1536294"/>
                              <a:gd name="connsiteX3003" fmla="*/ 1334218 w 2991568"/>
                              <a:gd name="connsiteY3003" fmla="*/ 1097521 h 1536294"/>
                              <a:gd name="connsiteX3004" fmla="*/ 1429468 w 2991568"/>
                              <a:gd name="connsiteY3004" fmla="*/ 1103583 h 1536294"/>
                              <a:gd name="connsiteX3005" fmla="*/ 1496143 w 2991568"/>
                              <a:gd name="connsiteY3005" fmla="*/ 1100985 h 1536294"/>
                              <a:gd name="connsiteX3006" fmla="*/ 1496143 w 2991568"/>
                              <a:gd name="connsiteY3006" fmla="*/ 1100985 h 1536294"/>
                              <a:gd name="connsiteX3007" fmla="*/ 1496143 w 2991568"/>
                              <a:gd name="connsiteY3007" fmla="*/ 1100985 h 1536294"/>
                              <a:gd name="connsiteX3008" fmla="*/ 1441591 w 2991568"/>
                              <a:gd name="connsiteY3008" fmla="*/ 1087997 h 1536294"/>
                              <a:gd name="connsiteX3009" fmla="*/ 1274470 w 2991568"/>
                              <a:gd name="connsiteY3009" fmla="*/ 1077605 h 1536294"/>
                              <a:gd name="connsiteX3010" fmla="*/ 1277934 w 2991568"/>
                              <a:gd name="connsiteY3010" fmla="*/ 1096656 h 1536294"/>
                              <a:gd name="connsiteX3011" fmla="*/ 1497875 w 2991568"/>
                              <a:gd name="connsiteY3011" fmla="*/ 1100985 h 1536294"/>
                              <a:gd name="connsiteX3012" fmla="*/ 1497875 w 2991568"/>
                              <a:gd name="connsiteY3012" fmla="*/ 1100985 h 1536294"/>
                              <a:gd name="connsiteX3013" fmla="*/ 1497875 w 2991568"/>
                              <a:gd name="connsiteY3013" fmla="*/ 1100985 h 1536294"/>
                              <a:gd name="connsiteX3014" fmla="*/ 1294386 w 2991568"/>
                              <a:gd name="connsiteY3014" fmla="*/ 1131292 h 1536294"/>
                              <a:gd name="connsiteX3015" fmla="*/ 1372318 w 2991568"/>
                              <a:gd name="connsiteY3015" fmla="*/ 1138219 h 1536294"/>
                              <a:gd name="connsiteX3016" fmla="*/ 1504802 w 2991568"/>
                              <a:gd name="connsiteY3016" fmla="*/ 1141683 h 1536294"/>
                              <a:gd name="connsiteX3017" fmla="*/ 1426870 w 2991568"/>
                              <a:gd name="connsiteY3017" fmla="*/ 1126096 h 1536294"/>
                              <a:gd name="connsiteX3018" fmla="*/ 1347206 w 2991568"/>
                              <a:gd name="connsiteY3018" fmla="*/ 1118303 h 1536294"/>
                              <a:gd name="connsiteX3019" fmla="*/ 1271872 w 2991568"/>
                              <a:gd name="connsiteY3019" fmla="*/ 1114840 h 1536294"/>
                              <a:gd name="connsiteX3020" fmla="*/ 1294386 w 2991568"/>
                              <a:gd name="connsiteY3020" fmla="*/ 1131292 h 1536294"/>
                              <a:gd name="connsiteX3021" fmla="*/ 1202600 w 2991568"/>
                              <a:gd name="connsiteY3021" fmla="*/ 1301876 h 1536294"/>
                              <a:gd name="connsiteX3022" fmla="*/ 1110813 w 2991568"/>
                              <a:gd name="connsiteY3022" fmla="*/ 1297546 h 1536294"/>
                              <a:gd name="connsiteX3023" fmla="*/ 1018161 w 2991568"/>
                              <a:gd name="connsiteY3023" fmla="*/ 1288021 h 1536294"/>
                              <a:gd name="connsiteX3024" fmla="*/ 963609 w 2991568"/>
                              <a:gd name="connsiteY3024" fmla="*/ 1288887 h 1536294"/>
                              <a:gd name="connsiteX3025" fmla="*/ 1012100 w 2991568"/>
                              <a:gd name="connsiteY3025" fmla="*/ 1299278 h 1536294"/>
                              <a:gd name="connsiteX3026" fmla="*/ 1105618 w 2991568"/>
                              <a:gd name="connsiteY3026" fmla="*/ 1308803 h 1536294"/>
                              <a:gd name="connsiteX3027" fmla="*/ 1193941 w 2991568"/>
                              <a:gd name="connsiteY3027" fmla="*/ 1314865 h 1536294"/>
                              <a:gd name="connsiteX3028" fmla="*/ 1258884 w 2991568"/>
                              <a:gd name="connsiteY3028" fmla="*/ 1316596 h 1536294"/>
                              <a:gd name="connsiteX3029" fmla="*/ 1202600 w 2991568"/>
                              <a:gd name="connsiteY3029" fmla="*/ 1301876 h 1536294"/>
                              <a:gd name="connsiteX3030" fmla="*/ 1207795 w 2991568"/>
                              <a:gd name="connsiteY3030" fmla="*/ 1334781 h 1536294"/>
                              <a:gd name="connsiteX3031" fmla="*/ 1119472 w 2991568"/>
                              <a:gd name="connsiteY3031" fmla="*/ 1328719 h 1536294"/>
                              <a:gd name="connsiteX3032" fmla="*/ 1030284 w 2991568"/>
                              <a:gd name="connsiteY3032" fmla="*/ 1320926 h 1536294"/>
                              <a:gd name="connsiteX3033" fmla="*/ 1019027 w 2991568"/>
                              <a:gd name="connsiteY3033" fmla="*/ 1334781 h 1536294"/>
                              <a:gd name="connsiteX3034" fmla="*/ 1105618 w 2991568"/>
                              <a:gd name="connsiteY3034" fmla="*/ 1339976 h 1536294"/>
                              <a:gd name="connsiteX3035" fmla="*/ 1198270 w 2991568"/>
                              <a:gd name="connsiteY3035" fmla="*/ 1346903 h 1536294"/>
                              <a:gd name="connsiteX3036" fmla="*/ 1258018 w 2991568"/>
                              <a:gd name="connsiteY3036" fmla="*/ 1349501 h 1536294"/>
                              <a:gd name="connsiteX3037" fmla="*/ 1207795 w 2991568"/>
                              <a:gd name="connsiteY3037" fmla="*/ 1334781 h 1536294"/>
                              <a:gd name="connsiteX3038" fmla="*/ 1332486 w 2991568"/>
                              <a:gd name="connsiteY3038" fmla="*/ 759817 h 1536294"/>
                              <a:gd name="connsiteX3039" fmla="*/ 1330754 w 2991568"/>
                              <a:gd name="connsiteY3039" fmla="*/ 759817 h 1536294"/>
                              <a:gd name="connsiteX3040" fmla="*/ 1332486 w 2991568"/>
                              <a:gd name="connsiteY3040" fmla="*/ 759817 h 1536294"/>
                              <a:gd name="connsiteX3041" fmla="*/ 1341145 w 2991568"/>
                              <a:gd name="connsiteY3041" fmla="*/ 874117 h 1536294"/>
                              <a:gd name="connsiteX3042" fmla="*/ 1341145 w 2991568"/>
                              <a:gd name="connsiteY3042" fmla="*/ 874117 h 1536294"/>
                              <a:gd name="connsiteX3043" fmla="*/ 1341145 w 2991568"/>
                              <a:gd name="connsiteY3043" fmla="*/ 874117 h 1536294"/>
                              <a:gd name="connsiteX3044" fmla="*/ 1506534 w 2991568"/>
                              <a:gd name="connsiteY3044" fmla="*/ 812637 h 1536294"/>
                              <a:gd name="connsiteX3045" fmla="*/ 1426870 w 2991568"/>
                              <a:gd name="connsiteY3045" fmla="*/ 812637 h 1536294"/>
                              <a:gd name="connsiteX3046" fmla="*/ 1339413 w 2991568"/>
                              <a:gd name="connsiteY3046" fmla="*/ 815235 h 1536294"/>
                              <a:gd name="connsiteX3047" fmla="*/ 1278800 w 2991568"/>
                              <a:gd name="connsiteY3047" fmla="*/ 816967 h 1536294"/>
                              <a:gd name="connsiteX3048" fmla="*/ 1335950 w 2991568"/>
                              <a:gd name="connsiteY3048" fmla="*/ 833419 h 1536294"/>
                              <a:gd name="connsiteX3049" fmla="*/ 1485752 w 2991568"/>
                              <a:gd name="connsiteY3049" fmla="*/ 823894 h 1536294"/>
                              <a:gd name="connsiteX3050" fmla="*/ 1506534 w 2991568"/>
                              <a:gd name="connsiteY3050" fmla="*/ 812637 h 1536294"/>
                              <a:gd name="connsiteX3051" fmla="*/ 1223381 w 2991568"/>
                              <a:gd name="connsiteY3051" fmla="*/ 1368551 h 1536294"/>
                              <a:gd name="connsiteX3052" fmla="*/ 1142852 w 2991568"/>
                              <a:gd name="connsiteY3052" fmla="*/ 1366819 h 1536294"/>
                              <a:gd name="connsiteX3053" fmla="*/ 1071847 w 2991568"/>
                              <a:gd name="connsiteY3053" fmla="*/ 1360758 h 1536294"/>
                              <a:gd name="connsiteX3054" fmla="*/ 1001709 w 2991568"/>
                              <a:gd name="connsiteY3054" fmla="*/ 1359026 h 1536294"/>
                              <a:gd name="connsiteX3055" fmla="*/ 1025088 w 2991568"/>
                              <a:gd name="connsiteY3055" fmla="*/ 1370283 h 1536294"/>
                              <a:gd name="connsiteX3056" fmla="*/ 1103886 w 2991568"/>
                              <a:gd name="connsiteY3056" fmla="*/ 1375478 h 1536294"/>
                              <a:gd name="connsiteX3057" fmla="*/ 1178354 w 2991568"/>
                              <a:gd name="connsiteY3057" fmla="*/ 1381540 h 1536294"/>
                              <a:gd name="connsiteX3058" fmla="*/ 1245029 w 2991568"/>
                              <a:gd name="connsiteY3058" fmla="*/ 1385003 h 1536294"/>
                              <a:gd name="connsiteX3059" fmla="*/ 1245029 w 2991568"/>
                              <a:gd name="connsiteY3059" fmla="*/ 1385003 h 1536294"/>
                              <a:gd name="connsiteX3060" fmla="*/ 1245029 w 2991568"/>
                              <a:gd name="connsiteY3060" fmla="*/ 1385003 h 1536294"/>
                              <a:gd name="connsiteX3061" fmla="*/ 1223381 w 2991568"/>
                              <a:gd name="connsiteY3061" fmla="*/ 1368551 h 1536294"/>
                              <a:gd name="connsiteX3062" fmla="*/ 1501338 w 2991568"/>
                              <a:gd name="connsiteY3062" fmla="*/ 847274 h 1536294"/>
                              <a:gd name="connsiteX3063" fmla="*/ 1433797 w 2991568"/>
                              <a:gd name="connsiteY3063" fmla="*/ 851603 h 1536294"/>
                              <a:gd name="connsiteX3064" fmla="*/ 1303911 w 2991568"/>
                              <a:gd name="connsiteY3064" fmla="*/ 848140 h 1536294"/>
                              <a:gd name="connsiteX3065" fmla="*/ 1287459 w 2991568"/>
                              <a:gd name="connsiteY3065" fmla="*/ 869787 h 1536294"/>
                              <a:gd name="connsiteX3066" fmla="*/ 1340279 w 2991568"/>
                              <a:gd name="connsiteY3066" fmla="*/ 874117 h 1536294"/>
                              <a:gd name="connsiteX3067" fmla="*/ 1341145 w 2991568"/>
                              <a:gd name="connsiteY3067" fmla="*/ 874117 h 1536294"/>
                              <a:gd name="connsiteX3068" fmla="*/ 1403490 w 2991568"/>
                              <a:gd name="connsiteY3068" fmla="*/ 872385 h 1536294"/>
                              <a:gd name="connsiteX3069" fmla="*/ 1472763 w 2991568"/>
                              <a:gd name="connsiteY3069" fmla="*/ 866324 h 1536294"/>
                              <a:gd name="connsiteX3070" fmla="*/ 1501338 w 2991568"/>
                              <a:gd name="connsiteY3070" fmla="*/ 847274 h 1536294"/>
                              <a:gd name="connsiteX3071" fmla="*/ 537581 w 2991568"/>
                              <a:gd name="connsiteY3071" fmla="*/ 1223944 h 1536294"/>
                              <a:gd name="connsiteX3072" fmla="*/ 586072 w 2991568"/>
                              <a:gd name="connsiteY3072" fmla="*/ 1220480 h 1536294"/>
                              <a:gd name="connsiteX3073" fmla="*/ 688250 w 2991568"/>
                              <a:gd name="connsiteY3073" fmla="*/ 1223944 h 1536294"/>
                              <a:gd name="connsiteX3074" fmla="*/ 702970 w 2991568"/>
                              <a:gd name="connsiteY3074" fmla="*/ 1210956 h 1536294"/>
                              <a:gd name="connsiteX3075" fmla="*/ 653613 w 2991568"/>
                              <a:gd name="connsiteY3075" fmla="*/ 1209224 h 1536294"/>
                              <a:gd name="connsiteX3076" fmla="*/ 530654 w 2991568"/>
                              <a:gd name="connsiteY3076" fmla="*/ 1206626 h 1536294"/>
                              <a:gd name="connsiteX3077" fmla="*/ 530654 w 2991568"/>
                              <a:gd name="connsiteY3077" fmla="*/ 1206626 h 1536294"/>
                              <a:gd name="connsiteX3078" fmla="*/ 530654 w 2991568"/>
                              <a:gd name="connsiteY3078" fmla="*/ 1206626 h 1536294"/>
                              <a:gd name="connsiteX3079" fmla="*/ 537581 w 2991568"/>
                              <a:gd name="connsiteY3079" fmla="*/ 1223944 h 1536294"/>
                              <a:gd name="connsiteX3080" fmla="*/ 561827 w 2991568"/>
                              <a:gd name="connsiteY3080" fmla="*/ 1257715 h 1536294"/>
                              <a:gd name="connsiteX3081" fmla="*/ 676993 w 2991568"/>
                              <a:gd name="connsiteY3081" fmla="*/ 1252519 h 1536294"/>
                              <a:gd name="connsiteX3082" fmla="*/ 722886 w 2991568"/>
                              <a:gd name="connsiteY3082" fmla="*/ 1251653 h 1536294"/>
                              <a:gd name="connsiteX3083" fmla="*/ 688250 w 2991568"/>
                              <a:gd name="connsiteY3083" fmla="*/ 1241262 h 1536294"/>
                              <a:gd name="connsiteX3084" fmla="*/ 557497 w 2991568"/>
                              <a:gd name="connsiteY3084" fmla="*/ 1242128 h 1536294"/>
                              <a:gd name="connsiteX3085" fmla="*/ 557497 w 2991568"/>
                              <a:gd name="connsiteY3085" fmla="*/ 1242128 h 1536294"/>
                              <a:gd name="connsiteX3086" fmla="*/ 557497 w 2991568"/>
                              <a:gd name="connsiteY3086" fmla="*/ 1242128 h 1536294"/>
                              <a:gd name="connsiteX3087" fmla="*/ 557497 w 2991568"/>
                              <a:gd name="connsiteY3087" fmla="*/ 1242128 h 1536294"/>
                              <a:gd name="connsiteX3088" fmla="*/ 561827 w 2991568"/>
                              <a:gd name="connsiteY3088" fmla="*/ 1257715 h 1536294"/>
                              <a:gd name="connsiteX3089" fmla="*/ 1026820 w 2991568"/>
                              <a:gd name="connsiteY3089" fmla="*/ 1408383 h 1536294"/>
                              <a:gd name="connsiteX3090" fmla="*/ 1106484 w 2991568"/>
                              <a:gd name="connsiteY3090" fmla="*/ 1408383 h 1536294"/>
                              <a:gd name="connsiteX3091" fmla="*/ 1188745 w 2991568"/>
                              <a:gd name="connsiteY3091" fmla="*/ 1410980 h 1536294"/>
                              <a:gd name="connsiteX3092" fmla="*/ 1247627 w 2991568"/>
                              <a:gd name="connsiteY3092" fmla="*/ 1412712 h 1536294"/>
                              <a:gd name="connsiteX3093" fmla="*/ 1202600 w 2991568"/>
                              <a:gd name="connsiteY3093" fmla="*/ 1395394 h 1536294"/>
                              <a:gd name="connsiteX3094" fmla="*/ 1117740 w 2991568"/>
                              <a:gd name="connsiteY3094" fmla="*/ 1397126 h 1536294"/>
                              <a:gd name="connsiteX3095" fmla="*/ 1036345 w 2991568"/>
                              <a:gd name="connsiteY3095" fmla="*/ 1394528 h 1536294"/>
                              <a:gd name="connsiteX3096" fmla="*/ 972268 w 2991568"/>
                              <a:gd name="connsiteY3096" fmla="*/ 1399724 h 1536294"/>
                              <a:gd name="connsiteX3097" fmla="*/ 1026820 w 2991568"/>
                              <a:gd name="connsiteY3097" fmla="*/ 1408383 h 1536294"/>
                              <a:gd name="connsiteX3098" fmla="*/ 524593 w 2991568"/>
                              <a:gd name="connsiteY3098" fmla="*/ 1191040 h 1536294"/>
                              <a:gd name="connsiteX3099" fmla="*/ 660540 w 2991568"/>
                              <a:gd name="connsiteY3099" fmla="*/ 1188442 h 1536294"/>
                              <a:gd name="connsiteX3100" fmla="*/ 694311 w 2991568"/>
                              <a:gd name="connsiteY3100" fmla="*/ 1184978 h 1536294"/>
                              <a:gd name="connsiteX3101" fmla="*/ 678725 w 2991568"/>
                              <a:gd name="connsiteY3101" fmla="*/ 1172855 h 1536294"/>
                              <a:gd name="connsiteX3102" fmla="*/ 678725 w 2991568"/>
                              <a:gd name="connsiteY3102" fmla="*/ 1172855 h 1536294"/>
                              <a:gd name="connsiteX3103" fmla="*/ 572218 w 2991568"/>
                              <a:gd name="connsiteY3103" fmla="*/ 1176319 h 1536294"/>
                              <a:gd name="connsiteX3104" fmla="*/ 504677 w 2991568"/>
                              <a:gd name="connsiteY3104" fmla="*/ 1176319 h 1536294"/>
                              <a:gd name="connsiteX3105" fmla="*/ 493420 w 2991568"/>
                              <a:gd name="connsiteY3105" fmla="*/ 1186710 h 1536294"/>
                              <a:gd name="connsiteX3106" fmla="*/ 524593 w 2991568"/>
                              <a:gd name="connsiteY3106" fmla="*/ 1191040 h 1536294"/>
                              <a:gd name="connsiteX3107" fmla="*/ 531520 w 2991568"/>
                              <a:gd name="connsiteY3107" fmla="*/ 1206626 h 1536294"/>
                              <a:gd name="connsiteX3108" fmla="*/ 531520 w 2991568"/>
                              <a:gd name="connsiteY3108" fmla="*/ 1206626 h 1536294"/>
                              <a:gd name="connsiteX3109" fmla="*/ 531520 w 2991568"/>
                              <a:gd name="connsiteY3109" fmla="*/ 1206626 h 1536294"/>
                              <a:gd name="connsiteX3110" fmla="*/ 567022 w 2991568"/>
                              <a:gd name="connsiteY3110" fmla="*/ 1287156 h 1536294"/>
                              <a:gd name="connsiteX3111" fmla="*/ 567022 w 2991568"/>
                              <a:gd name="connsiteY3111" fmla="*/ 1287156 h 1536294"/>
                              <a:gd name="connsiteX3112" fmla="*/ 679591 w 2991568"/>
                              <a:gd name="connsiteY3112" fmla="*/ 1283692 h 1536294"/>
                              <a:gd name="connsiteX3113" fmla="*/ 714227 w 2991568"/>
                              <a:gd name="connsiteY3113" fmla="*/ 1289753 h 1536294"/>
                              <a:gd name="connsiteX3114" fmla="*/ 696909 w 2991568"/>
                              <a:gd name="connsiteY3114" fmla="*/ 1275033 h 1536294"/>
                              <a:gd name="connsiteX3115" fmla="*/ 567888 w 2991568"/>
                              <a:gd name="connsiteY3115" fmla="*/ 1273301 h 1536294"/>
                              <a:gd name="connsiteX3116" fmla="*/ 567022 w 2991568"/>
                              <a:gd name="connsiteY3116" fmla="*/ 1287156 h 1536294"/>
                              <a:gd name="connsiteX3117" fmla="*/ 568754 w 2991568"/>
                              <a:gd name="connsiteY3117" fmla="*/ 1273301 h 1536294"/>
                              <a:gd name="connsiteX3118" fmla="*/ 568754 w 2991568"/>
                              <a:gd name="connsiteY3118" fmla="*/ 1273301 h 1536294"/>
                              <a:gd name="connsiteX3119" fmla="*/ 568754 w 2991568"/>
                              <a:gd name="connsiteY3119" fmla="*/ 1273301 h 1536294"/>
                              <a:gd name="connsiteX3120" fmla="*/ 797354 w 2991568"/>
                              <a:gd name="connsiteY3120" fmla="*/ 1387601 h 1536294"/>
                              <a:gd name="connsiteX3121" fmla="*/ 848443 w 2991568"/>
                              <a:gd name="connsiteY3121" fmla="*/ 1391931 h 1536294"/>
                              <a:gd name="connsiteX3122" fmla="*/ 907325 w 2991568"/>
                              <a:gd name="connsiteY3122" fmla="*/ 1397992 h 1536294"/>
                              <a:gd name="connsiteX3123" fmla="*/ 958413 w 2991568"/>
                              <a:gd name="connsiteY3123" fmla="*/ 1398858 h 1536294"/>
                              <a:gd name="connsiteX3124" fmla="*/ 898666 w 2991568"/>
                              <a:gd name="connsiteY3124" fmla="*/ 1383271 h 1536294"/>
                              <a:gd name="connsiteX3125" fmla="*/ 840649 w 2991568"/>
                              <a:gd name="connsiteY3125" fmla="*/ 1381540 h 1536294"/>
                              <a:gd name="connsiteX3126" fmla="*/ 783500 w 2991568"/>
                              <a:gd name="connsiteY3126" fmla="*/ 1370283 h 1536294"/>
                              <a:gd name="connsiteX3127" fmla="*/ 797354 w 2991568"/>
                              <a:gd name="connsiteY3127" fmla="*/ 1387601 h 1536294"/>
                              <a:gd name="connsiteX3128" fmla="*/ 765316 w 2991568"/>
                              <a:gd name="connsiteY3128" fmla="*/ 1356428 h 1536294"/>
                              <a:gd name="connsiteX3129" fmla="*/ 835454 w 2991568"/>
                              <a:gd name="connsiteY3129" fmla="*/ 1357294 h 1536294"/>
                              <a:gd name="connsiteX3130" fmla="*/ 927240 w 2991568"/>
                              <a:gd name="connsiteY3130" fmla="*/ 1360758 h 1536294"/>
                              <a:gd name="connsiteX3131" fmla="*/ 927240 w 2991568"/>
                              <a:gd name="connsiteY3131" fmla="*/ 1360758 h 1536294"/>
                              <a:gd name="connsiteX3132" fmla="*/ 965341 w 2991568"/>
                              <a:gd name="connsiteY3132" fmla="*/ 1360758 h 1536294"/>
                              <a:gd name="connsiteX3133" fmla="*/ 962743 w 2991568"/>
                              <a:gd name="connsiteY3133" fmla="*/ 1346037 h 1536294"/>
                              <a:gd name="connsiteX3134" fmla="*/ 817270 w 2991568"/>
                              <a:gd name="connsiteY3134" fmla="*/ 1347769 h 1536294"/>
                              <a:gd name="connsiteX3135" fmla="*/ 761852 w 2991568"/>
                              <a:gd name="connsiteY3135" fmla="*/ 1341708 h 1536294"/>
                              <a:gd name="connsiteX3136" fmla="*/ 765316 w 2991568"/>
                              <a:gd name="connsiteY3136" fmla="*/ 1356428 h 1536294"/>
                              <a:gd name="connsiteX3137" fmla="*/ 541911 w 2991568"/>
                              <a:gd name="connsiteY3137" fmla="*/ 1353831 h 1536294"/>
                              <a:gd name="connsiteX3138" fmla="*/ 616379 w 2991568"/>
                              <a:gd name="connsiteY3138" fmla="*/ 1356428 h 1536294"/>
                              <a:gd name="connsiteX3139" fmla="*/ 691713 w 2991568"/>
                              <a:gd name="connsiteY3139" fmla="*/ 1357294 h 1536294"/>
                              <a:gd name="connsiteX3140" fmla="*/ 742802 w 2991568"/>
                              <a:gd name="connsiteY3140" fmla="*/ 1355562 h 1536294"/>
                              <a:gd name="connsiteX3141" fmla="*/ 660540 w 2991568"/>
                              <a:gd name="connsiteY3141" fmla="*/ 1346903 h 1536294"/>
                              <a:gd name="connsiteX3142" fmla="*/ 589536 w 2991568"/>
                              <a:gd name="connsiteY3142" fmla="*/ 1342574 h 1536294"/>
                              <a:gd name="connsiteX3143" fmla="*/ 537581 w 2991568"/>
                              <a:gd name="connsiteY3143" fmla="*/ 1337378 h 1536294"/>
                              <a:gd name="connsiteX3144" fmla="*/ 541911 w 2991568"/>
                              <a:gd name="connsiteY3144" fmla="*/ 1353831 h 1536294"/>
                              <a:gd name="connsiteX3145" fmla="*/ 942827 w 2991568"/>
                              <a:gd name="connsiteY3145" fmla="*/ 1328719 h 1536294"/>
                              <a:gd name="connsiteX3146" fmla="*/ 856236 w 2991568"/>
                              <a:gd name="connsiteY3146" fmla="*/ 1313133 h 1536294"/>
                              <a:gd name="connsiteX3147" fmla="*/ 729813 w 2991568"/>
                              <a:gd name="connsiteY3147" fmla="*/ 1313999 h 1536294"/>
                              <a:gd name="connsiteX3148" fmla="*/ 844113 w 2991568"/>
                              <a:gd name="connsiteY3148" fmla="*/ 1325256 h 1536294"/>
                              <a:gd name="connsiteX3149" fmla="*/ 942827 w 2991568"/>
                              <a:gd name="connsiteY3149" fmla="*/ 1328719 h 1536294"/>
                              <a:gd name="connsiteX3150" fmla="*/ 415488 w 2991568"/>
                              <a:gd name="connsiteY3150" fmla="*/ 64492 h 1536294"/>
                              <a:gd name="connsiteX3151" fmla="*/ 322836 w 2991568"/>
                              <a:gd name="connsiteY3151" fmla="*/ 57565 h 1536294"/>
                              <a:gd name="connsiteX3152" fmla="*/ 270881 w 2991568"/>
                              <a:gd name="connsiteY3152" fmla="*/ 59296 h 1536294"/>
                              <a:gd name="connsiteX3153" fmla="*/ 313311 w 2991568"/>
                              <a:gd name="connsiteY3153" fmla="*/ 70553 h 1536294"/>
                              <a:gd name="connsiteX3154" fmla="*/ 401634 w 2991568"/>
                              <a:gd name="connsiteY3154" fmla="*/ 76615 h 1536294"/>
                              <a:gd name="connsiteX3155" fmla="*/ 490822 w 2991568"/>
                              <a:gd name="connsiteY3155" fmla="*/ 84408 h 1536294"/>
                              <a:gd name="connsiteX3156" fmla="*/ 502079 w 2991568"/>
                              <a:gd name="connsiteY3156" fmla="*/ 70553 h 1536294"/>
                              <a:gd name="connsiteX3157" fmla="*/ 415488 w 2991568"/>
                              <a:gd name="connsiteY3157" fmla="*/ 64492 h 1536294"/>
                              <a:gd name="connsiteX3158" fmla="*/ 1569745 w 2991568"/>
                              <a:gd name="connsiteY3158" fmla="*/ 1478521 h 1536294"/>
                              <a:gd name="connsiteX3159" fmla="*/ 1729938 w 2991568"/>
                              <a:gd name="connsiteY3159" fmla="*/ 1470728 h 1536294"/>
                              <a:gd name="connsiteX3160" fmla="*/ 1755916 w 2991568"/>
                              <a:gd name="connsiteY3160" fmla="*/ 1472460 h 1536294"/>
                              <a:gd name="connsiteX3161" fmla="*/ 1758513 w 2991568"/>
                              <a:gd name="connsiteY3161" fmla="*/ 1458605 h 1536294"/>
                              <a:gd name="connsiteX3162" fmla="*/ 1712620 w 2991568"/>
                              <a:gd name="connsiteY3162" fmla="*/ 1457740 h 1536294"/>
                              <a:gd name="connsiteX3163" fmla="*/ 1712620 w 2991568"/>
                              <a:gd name="connsiteY3163" fmla="*/ 1457740 h 1536294"/>
                              <a:gd name="connsiteX3164" fmla="*/ 1666727 w 2991568"/>
                              <a:gd name="connsiteY3164" fmla="*/ 1459471 h 1536294"/>
                              <a:gd name="connsiteX3165" fmla="*/ 1581868 w 2991568"/>
                              <a:gd name="connsiteY3165" fmla="*/ 1465533 h 1536294"/>
                              <a:gd name="connsiteX3166" fmla="*/ 1529913 w 2991568"/>
                              <a:gd name="connsiteY3166" fmla="*/ 1473326 h 1536294"/>
                              <a:gd name="connsiteX3167" fmla="*/ 1569745 w 2991568"/>
                              <a:gd name="connsiteY3167" fmla="*/ 1478521 h 1536294"/>
                              <a:gd name="connsiteX3168" fmla="*/ 1635554 w 2991568"/>
                              <a:gd name="connsiteY3168" fmla="*/ 1498437 h 1536294"/>
                              <a:gd name="connsiteX3169" fmla="*/ 1635554 w 2991568"/>
                              <a:gd name="connsiteY3169" fmla="*/ 1498437 h 1536294"/>
                              <a:gd name="connsiteX3170" fmla="*/ 1568013 w 2991568"/>
                              <a:gd name="connsiteY3170" fmla="*/ 1502767 h 1536294"/>
                              <a:gd name="connsiteX3171" fmla="*/ 1541170 w 2991568"/>
                              <a:gd name="connsiteY3171" fmla="*/ 1517487 h 1536294"/>
                              <a:gd name="connsiteX3172" fmla="*/ 1590527 w 2991568"/>
                              <a:gd name="connsiteY3172" fmla="*/ 1513158 h 1536294"/>
                              <a:gd name="connsiteX3173" fmla="*/ 1671057 w 2991568"/>
                              <a:gd name="connsiteY3173" fmla="*/ 1512292 h 1536294"/>
                              <a:gd name="connsiteX3174" fmla="*/ 1770636 w 2991568"/>
                              <a:gd name="connsiteY3174" fmla="*/ 1505365 h 1536294"/>
                              <a:gd name="connsiteX3175" fmla="*/ 1635554 w 2991568"/>
                              <a:gd name="connsiteY3175" fmla="*/ 1498437 h 1536294"/>
                              <a:gd name="connsiteX3176" fmla="*/ 2765566 w 2991568"/>
                              <a:gd name="connsiteY3176" fmla="*/ 1498437 h 1536294"/>
                              <a:gd name="connsiteX3177" fmla="*/ 2707550 w 2991568"/>
                              <a:gd name="connsiteY3177" fmla="*/ 1503633 h 1536294"/>
                              <a:gd name="connsiteX3178" fmla="*/ 2621825 w 2991568"/>
                              <a:gd name="connsiteY3178" fmla="*/ 1507096 h 1536294"/>
                              <a:gd name="connsiteX3179" fmla="*/ 2565541 w 2991568"/>
                              <a:gd name="connsiteY3179" fmla="*/ 1503633 h 1536294"/>
                              <a:gd name="connsiteX3180" fmla="*/ 2535234 w 2991568"/>
                              <a:gd name="connsiteY3180" fmla="*/ 1520085 h 1536294"/>
                              <a:gd name="connsiteX3181" fmla="*/ 2597579 w 2991568"/>
                              <a:gd name="connsiteY3181" fmla="*/ 1521817 h 1536294"/>
                              <a:gd name="connsiteX3182" fmla="*/ 2683304 w 2991568"/>
                              <a:gd name="connsiteY3182" fmla="*/ 1520085 h 1536294"/>
                              <a:gd name="connsiteX3183" fmla="*/ 2668584 w 2991568"/>
                              <a:gd name="connsiteY3183" fmla="*/ 1520951 h 1536294"/>
                              <a:gd name="connsiteX3184" fmla="*/ 2685036 w 2991568"/>
                              <a:gd name="connsiteY3184" fmla="*/ 1520085 h 1536294"/>
                              <a:gd name="connsiteX3185" fmla="*/ 2741320 w 2991568"/>
                              <a:gd name="connsiteY3185" fmla="*/ 1517487 h 1536294"/>
                              <a:gd name="connsiteX3186" fmla="*/ 2765566 w 2991568"/>
                              <a:gd name="connsiteY3186" fmla="*/ 1498437 h 1536294"/>
                              <a:gd name="connsiteX3187" fmla="*/ 1714352 w 2991568"/>
                              <a:gd name="connsiteY3187" fmla="*/ 1456874 h 1536294"/>
                              <a:gd name="connsiteX3188" fmla="*/ 1714352 w 2991568"/>
                              <a:gd name="connsiteY3188" fmla="*/ 1456874 h 1536294"/>
                              <a:gd name="connsiteX3189" fmla="*/ 1714352 w 2991568"/>
                              <a:gd name="connsiteY3189" fmla="*/ 1456874 h 1536294"/>
                              <a:gd name="connsiteX3190" fmla="*/ 1714352 w 2991568"/>
                              <a:gd name="connsiteY3190" fmla="*/ 1456874 h 1536294"/>
                              <a:gd name="connsiteX3191" fmla="*/ 1714352 w 2991568"/>
                              <a:gd name="connsiteY3191" fmla="*/ 1456874 h 1536294"/>
                              <a:gd name="connsiteX3192" fmla="*/ 1714352 w 2991568"/>
                              <a:gd name="connsiteY3192" fmla="*/ 1456874 h 1536294"/>
                              <a:gd name="connsiteX3193" fmla="*/ 1714352 w 2991568"/>
                              <a:gd name="connsiteY3193" fmla="*/ 1456874 h 1536294"/>
                              <a:gd name="connsiteX3194" fmla="*/ 1607845 w 2991568"/>
                              <a:gd name="connsiteY3194" fmla="*/ 1397992 h 1536294"/>
                              <a:gd name="connsiteX3195" fmla="*/ 1748122 w 2991568"/>
                              <a:gd name="connsiteY3195" fmla="*/ 1395394 h 1536294"/>
                              <a:gd name="connsiteX3196" fmla="*/ 1748988 w 2991568"/>
                              <a:gd name="connsiteY3196" fmla="*/ 1379808 h 1536294"/>
                              <a:gd name="connsiteX3197" fmla="*/ 1697900 w 2991568"/>
                              <a:gd name="connsiteY3197" fmla="*/ 1378076 h 1536294"/>
                              <a:gd name="connsiteX3198" fmla="*/ 1696168 w 2991568"/>
                              <a:gd name="connsiteY3198" fmla="*/ 1378076 h 1536294"/>
                              <a:gd name="connsiteX3199" fmla="*/ 1545500 w 2991568"/>
                              <a:gd name="connsiteY3199" fmla="*/ 1389333 h 1536294"/>
                              <a:gd name="connsiteX3200" fmla="*/ 1533377 w 2991568"/>
                              <a:gd name="connsiteY3200" fmla="*/ 1404919 h 1536294"/>
                              <a:gd name="connsiteX3201" fmla="*/ 1607845 w 2991568"/>
                              <a:gd name="connsiteY3201" fmla="*/ 1397992 h 1536294"/>
                              <a:gd name="connsiteX3202" fmla="*/ 1797479 w 2991568"/>
                              <a:gd name="connsiteY3202" fmla="*/ 1165928 h 1536294"/>
                              <a:gd name="connsiteX3203" fmla="*/ 1951611 w 2991568"/>
                              <a:gd name="connsiteY3203" fmla="*/ 1155537 h 1536294"/>
                              <a:gd name="connsiteX3204" fmla="*/ 1994041 w 2991568"/>
                              <a:gd name="connsiteY3204" fmla="*/ 1156403 h 1536294"/>
                              <a:gd name="connsiteX3205" fmla="*/ 1973259 w 2991568"/>
                              <a:gd name="connsiteY3205" fmla="*/ 1145146 h 1536294"/>
                              <a:gd name="connsiteX3206" fmla="*/ 1973259 w 2991568"/>
                              <a:gd name="connsiteY3206" fmla="*/ 1145146 h 1536294"/>
                              <a:gd name="connsiteX3207" fmla="*/ 1923902 w 2991568"/>
                              <a:gd name="connsiteY3207" fmla="*/ 1146012 h 1536294"/>
                              <a:gd name="connsiteX3208" fmla="*/ 1838177 w 2991568"/>
                              <a:gd name="connsiteY3208" fmla="*/ 1147744 h 1536294"/>
                              <a:gd name="connsiteX3209" fmla="*/ 1786222 w 2991568"/>
                              <a:gd name="connsiteY3209" fmla="*/ 1149476 h 1536294"/>
                              <a:gd name="connsiteX3210" fmla="*/ 1797479 w 2991568"/>
                              <a:gd name="connsiteY3210" fmla="*/ 1165928 h 1536294"/>
                              <a:gd name="connsiteX3211" fmla="*/ 1968063 w 2991568"/>
                              <a:gd name="connsiteY3211" fmla="*/ 1216151 h 1536294"/>
                              <a:gd name="connsiteX3212" fmla="*/ 1968063 w 2991568"/>
                              <a:gd name="connsiteY3212" fmla="*/ 1216151 h 1536294"/>
                              <a:gd name="connsiteX3213" fmla="*/ 1830384 w 2991568"/>
                              <a:gd name="connsiteY3213" fmla="*/ 1222212 h 1536294"/>
                              <a:gd name="connsiteX3214" fmla="*/ 1791418 w 2991568"/>
                              <a:gd name="connsiteY3214" fmla="*/ 1232603 h 1536294"/>
                              <a:gd name="connsiteX3215" fmla="*/ 1828652 w 2991568"/>
                              <a:gd name="connsiteY3215" fmla="*/ 1236067 h 1536294"/>
                              <a:gd name="connsiteX3216" fmla="*/ 1889266 w 2991568"/>
                              <a:gd name="connsiteY3216" fmla="*/ 1230872 h 1536294"/>
                              <a:gd name="connsiteX3217" fmla="*/ 1951611 w 2991568"/>
                              <a:gd name="connsiteY3217" fmla="*/ 1227408 h 1536294"/>
                              <a:gd name="connsiteX3218" fmla="*/ 1988845 w 2991568"/>
                              <a:gd name="connsiteY3218" fmla="*/ 1224810 h 1536294"/>
                              <a:gd name="connsiteX3219" fmla="*/ 1968063 w 2991568"/>
                              <a:gd name="connsiteY3219" fmla="*/ 1216151 h 1536294"/>
                              <a:gd name="connsiteX3220" fmla="*/ 1968063 w 2991568"/>
                              <a:gd name="connsiteY3220" fmla="*/ 1216151 h 1536294"/>
                              <a:gd name="connsiteX3221" fmla="*/ 1955941 w 2991568"/>
                              <a:gd name="connsiteY3221" fmla="*/ 1218749 h 1536294"/>
                              <a:gd name="connsiteX3222" fmla="*/ 1968063 w 2991568"/>
                              <a:gd name="connsiteY3222" fmla="*/ 1216151 h 1536294"/>
                              <a:gd name="connsiteX3223" fmla="*/ 1955941 w 2991568"/>
                              <a:gd name="connsiteY3223" fmla="*/ 1218749 h 1536294"/>
                              <a:gd name="connsiteX3224" fmla="*/ 2678109 w 2991568"/>
                              <a:gd name="connsiteY3224" fmla="*/ 1485449 h 1536294"/>
                              <a:gd name="connsiteX3225" fmla="*/ 2678109 w 2991568"/>
                              <a:gd name="connsiteY3225" fmla="*/ 1485449 h 1536294"/>
                              <a:gd name="connsiteX3226" fmla="*/ 2739588 w 2991568"/>
                              <a:gd name="connsiteY3226" fmla="*/ 1481119 h 1536294"/>
                              <a:gd name="connsiteX3227" fmla="*/ 2749979 w 2991568"/>
                              <a:gd name="connsiteY3227" fmla="*/ 1462069 h 1536294"/>
                              <a:gd name="connsiteX3228" fmla="*/ 2608836 w 2991568"/>
                              <a:gd name="connsiteY3228" fmla="*/ 1470728 h 1536294"/>
                              <a:gd name="connsiteX3229" fmla="*/ 2546491 w 2991568"/>
                              <a:gd name="connsiteY3229" fmla="*/ 1468131 h 1536294"/>
                              <a:gd name="connsiteX3230" fmla="*/ 2537832 w 2991568"/>
                              <a:gd name="connsiteY3230" fmla="*/ 1484583 h 1536294"/>
                              <a:gd name="connsiteX3231" fmla="*/ 2678109 w 2991568"/>
                              <a:gd name="connsiteY3231" fmla="*/ 1485449 h 1536294"/>
                              <a:gd name="connsiteX3232" fmla="*/ 1823456 w 2991568"/>
                              <a:gd name="connsiteY3232" fmla="*/ 1128694 h 1536294"/>
                              <a:gd name="connsiteX3233" fmla="*/ 1943818 w 2991568"/>
                              <a:gd name="connsiteY3233" fmla="*/ 1117437 h 1536294"/>
                              <a:gd name="connsiteX3234" fmla="*/ 1981918 w 2991568"/>
                              <a:gd name="connsiteY3234" fmla="*/ 1116571 h 1536294"/>
                              <a:gd name="connsiteX3235" fmla="*/ 1929097 w 2991568"/>
                              <a:gd name="connsiteY3235" fmla="*/ 1108778 h 1536294"/>
                              <a:gd name="connsiteX3236" fmla="*/ 1929097 w 2991568"/>
                              <a:gd name="connsiteY3236" fmla="*/ 1108778 h 1536294"/>
                              <a:gd name="connsiteX3237" fmla="*/ 1872813 w 2991568"/>
                              <a:gd name="connsiteY3237" fmla="*/ 1109644 h 1536294"/>
                              <a:gd name="connsiteX3238" fmla="*/ 1804407 w 2991568"/>
                              <a:gd name="connsiteY3238" fmla="*/ 1112242 h 1536294"/>
                              <a:gd name="connsiteX3239" fmla="*/ 1771502 w 2991568"/>
                              <a:gd name="connsiteY3239" fmla="*/ 1126096 h 1536294"/>
                              <a:gd name="connsiteX3240" fmla="*/ 1823456 w 2991568"/>
                              <a:gd name="connsiteY3240" fmla="*/ 1128694 h 1536294"/>
                              <a:gd name="connsiteX3241" fmla="*/ 1952477 w 2991568"/>
                              <a:gd name="connsiteY3241" fmla="*/ 1182381 h 1536294"/>
                              <a:gd name="connsiteX3242" fmla="*/ 1853763 w 2991568"/>
                              <a:gd name="connsiteY3242" fmla="*/ 1185844 h 1536294"/>
                              <a:gd name="connsiteX3243" fmla="*/ 1794016 w 2991568"/>
                              <a:gd name="connsiteY3243" fmla="*/ 1199699 h 1536294"/>
                              <a:gd name="connsiteX3244" fmla="*/ 1832116 w 2991568"/>
                              <a:gd name="connsiteY3244" fmla="*/ 1198833 h 1536294"/>
                              <a:gd name="connsiteX3245" fmla="*/ 1887534 w 2991568"/>
                              <a:gd name="connsiteY3245" fmla="*/ 1195369 h 1536294"/>
                              <a:gd name="connsiteX3246" fmla="*/ 1995773 w 2991568"/>
                              <a:gd name="connsiteY3246" fmla="*/ 1192771 h 1536294"/>
                              <a:gd name="connsiteX3247" fmla="*/ 1952477 w 2991568"/>
                              <a:gd name="connsiteY3247" fmla="*/ 1182381 h 1536294"/>
                              <a:gd name="connsiteX3248" fmla="*/ 1929097 w 2991568"/>
                              <a:gd name="connsiteY3248" fmla="*/ 1108778 h 1536294"/>
                              <a:gd name="connsiteX3249" fmla="*/ 1929097 w 2991568"/>
                              <a:gd name="connsiteY3249" fmla="*/ 1108778 h 1536294"/>
                              <a:gd name="connsiteX3250" fmla="*/ 1929097 w 2991568"/>
                              <a:gd name="connsiteY3250" fmla="*/ 1108778 h 1536294"/>
                              <a:gd name="connsiteX3251" fmla="*/ 1482288 w 2991568"/>
                              <a:gd name="connsiteY3251" fmla="*/ 1202296 h 1536294"/>
                              <a:gd name="connsiteX3252" fmla="*/ 1417345 w 2991568"/>
                              <a:gd name="connsiteY3252" fmla="*/ 1197967 h 1536294"/>
                              <a:gd name="connsiteX3253" fmla="*/ 1294386 w 2991568"/>
                              <a:gd name="connsiteY3253" fmla="*/ 1191906 h 1536294"/>
                              <a:gd name="connsiteX3254" fmla="*/ 1280532 w 2991568"/>
                              <a:gd name="connsiteY3254" fmla="*/ 1216151 h 1536294"/>
                              <a:gd name="connsiteX3255" fmla="*/ 1305643 w 2991568"/>
                              <a:gd name="connsiteY3255" fmla="*/ 1211821 h 1536294"/>
                              <a:gd name="connsiteX3256" fmla="*/ 1354134 w 2991568"/>
                              <a:gd name="connsiteY3256" fmla="*/ 1210956 h 1536294"/>
                              <a:gd name="connsiteX3257" fmla="*/ 1432932 w 2991568"/>
                              <a:gd name="connsiteY3257" fmla="*/ 1216151 h 1536294"/>
                              <a:gd name="connsiteX3258" fmla="*/ 1503070 w 2991568"/>
                              <a:gd name="connsiteY3258" fmla="*/ 1218749 h 1536294"/>
                              <a:gd name="connsiteX3259" fmla="*/ 1503070 w 2991568"/>
                              <a:gd name="connsiteY3259" fmla="*/ 1218749 h 1536294"/>
                              <a:gd name="connsiteX3260" fmla="*/ 1503070 w 2991568"/>
                              <a:gd name="connsiteY3260" fmla="*/ 1218749 h 1536294"/>
                              <a:gd name="connsiteX3261" fmla="*/ 1482288 w 2991568"/>
                              <a:gd name="connsiteY3261" fmla="*/ 1202296 h 1536294"/>
                              <a:gd name="connsiteX3262" fmla="*/ 1393966 w 2991568"/>
                              <a:gd name="connsiteY3262" fmla="*/ 1482851 h 1536294"/>
                              <a:gd name="connsiteX3263" fmla="*/ 1393966 w 2991568"/>
                              <a:gd name="connsiteY3263" fmla="*/ 1482851 h 1536294"/>
                              <a:gd name="connsiteX3264" fmla="*/ 1496143 w 2991568"/>
                              <a:gd name="connsiteY3264" fmla="*/ 1480253 h 1536294"/>
                              <a:gd name="connsiteX3265" fmla="*/ 1386172 w 2991568"/>
                              <a:gd name="connsiteY3265" fmla="*/ 1466399 h 1536294"/>
                              <a:gd name="connsiteX3266" fmla="*/ 1267543 w 2991568"/>
                              <a:gd name="connsiteY3266" fmla="*/ 1475924 h 1536294"/>
                              <a:gd name="connsiteX3267" fmla="*/ 1393966 w 2991568"/>
                              <a:gd name="connsiteY3267" fmla="*/ 1482851 h 1536294"/>
                              <a:gd name="connsiteX3268" fmla="*/ 1593125 w 2991568"/>
                              <a:gd name="connsiteY3268" fmla="*/ 1360758 h 1536294"/>
                              <a:gd name="connsiteX3269" fmla="*/ 1730804 w 2991568"/>
                              <a:gd name="connsiteY3269" fmla="*/ 1353831 h 1536294"/>
                              <a:gd name="connsiteX3270" fmla="*/ 1758513 w 2991568"/>
                              <a:gd name="connsiteY3270" fmla="*/ 1341708 h 1536294"/>
                              <a:gd name="connsiteX3271" fmla="*/ 1691838 w 2991568"/>
                              <a:gd name="connsiteY3271" fmla="*/ 1336512 h 1536294"/>
                              <a:gd name="connsiteX3272" fmla="*/ 1691838 w 2991568"/>
                              <a:gd name="connsiteY3272" fmla="*/ 1336512 h 1536294"/>
                              <a:gd name="connsiteX3273" fmla="*/ 1691838 w 2991568"/>
                              <a:gd name="connsiteY3273" fmla="*/ 1336512 h 1536294"/>
                              <a:gd name="connsiteX3274" fmla="*/ 1691838 w 2991568"/>
                              <a:gd name="connsiteY3274" fmla="*/ 1336512 h 1536294"/>
                              <a:gd name="connsiteX3275" fmla="*/ 1542902 w 2991568"/>
                              <a:gd name="connsiteY3275" fmla="*/ 1351233 h 1536294"/>
                              <a:gd name="connsiteX3276" fmla="*/ 1516059 w 2991568"/>
                              <a:gd name="connsiteY3276" fmla="*/ 1355562 h 1536294"/>
                              <a:gd name="connsiteX3277" fmla="*/ 1527316 w 2991568"/>
                              <a:gd name="connsiteY3277" fmla="*/ 1368551 h 1536294"/>
                              <a:gd name="connsiteX3278" fmla="*/ 1593125 w 2991568"/>
                              <a:gd name="connsiteY3278" fmla="*/ 1360758 h 1536294"/>
                              <a:gd name="connsiteX3279" fmla="*/ 1452847 w 2991568"/>
                              <a:gd name="connsiteY3279" fmla="*/ 1275899 h 1536294"/>
                              <a:gd name="connsiteX3280" fmla="*/ 1303911 w 2991568"/>
                              <a:gd name="connsiteY3280" fmla="*/ 1266374 h 1536294"/>
                              <a:gd name="connsiteX3281" fmla="*/ 1279666 w 2991568"/>
                              <a:gd name="connsiteY3281" fmla="*/ 1286290 h 1536294"/>
                              <a:gd name="connsiteX3282" fmla="*/ 1348072 w 2991568"/>
                              <a:gd name="connsiteY3282" fmla="*/ 1286290 h 1536294"/>
                              <a:gd name="connsiteX3283" fmla="*/ 1433797 w 2991568"/>
                              <a:gd name="connsiteY3283" fmla="*/ 1290619 h 1536294"/>
                              <a:gd name="connsiteX3284" fmla="*/ 1505668 w 2991568"/>
                              <a:gd name="connsiteY3284" fmla="*/ 1294949 h 1536294"/>
                              <a:gd name="connsiteX3285" fmla="*/ 1452847 w 2991568"/>
                              <a:gd name="connsiteY3285" fmla="*/ 1275899 h 1536294"/>
                              <a:gd name="connsiteX3286" fmla="*/ 1490081 w 2991568"/>
                              <a:gd name="connsiteY3286" fmla="*/ 1509694 h 1536294"/>
                              <a:gd name="connsiteX3287" fmla="*/ 1410418 w 2991568"/>
                              <a:gd name="connsiteY3287" fmla="*/ 1507962 h 1536294"/>
                              <a:gd name="connsiteX3288" fmla="*/ 1285727 w 2991568"/>
                              <a:gd name="connsiteY3288" fmla="*/ 1510560 h 1536294"/>
                              <a:gd name="connsiteX3289" fmla="*/ 1361927 w 2991568"/>
                              <a:gd name="connsiteY3289" fmla="*/ 1518353 h 1536294"/>
                              <a:gd name="connsiteX3290" fmla="*/ 1445920 w 2991568"/>
                              <a:gd name="connsiteY3290" fmla="*/ 1520085 h 1536294"/>
                              <a:gd name="connsiteX3291" fmla="*/ 1507400 w 2991568"/>
                              <a:gd name="connsiteY3291" fmla="*/ 1519219 h 1536294"/>
                              <a:gd name="connsiteX3292" fmla="*/ 1507400 w 2991568"/>
                              <a:gd name="connsiteY3292" fmla="*/ 1519219 h 1536294"/>
                              <a:gd name="connsiteX3293" fmla="*/ 1507400 w 2991568"/>
                              <a:gd name="connsiteY3293" fmla="*/ 1519219 h 1536294"/>
                              <a:gd name="connsiteX3294" fmla="*/ 1490081 w 2991568"/>
                              <a:gd name="connsiteY3294" fmla="*/ 1509694 h 1536294"/>
                              <a:gd name="connsiteX3295" fmla="*/ 1427736 w 2991568"/>
                              <a:gd name="connsiteY3295" fmla="*/ 1236933 h 1536294"/>
                              <a:gd name="connsiteX3296" fmla="*/ 1343743 w 2991568"/>
                              <a:gd name="connsiteY3296" fmla="*/ 1236067 h 1536294"/>
                              <a:gd name="connsiteX3297" fmla="*/ 1287459 w 2991568"/>
                              <a:gd name="connsiteY3297" fmla="*/ 1229140 h 1536294"/>
                              <a:gd name="connsiteX3298" fmla="*/ 1284861 w 2991568"/>
                              <a:gd name="connsiteY3298" fmla="*/ 1247324 h 1536294"/>
                              <a:gd name="connsiteX3299" fmla="*/ 1359329 w 2991568"/>
                              <a:gd name="connsiteY3299" fmla="*/ 1250787 h 1536294"/>
                              <a:gd name="connsiteX3300" fmla="*/ 1447652 w 2991568"/>
                              <a:gd name="connsiteY3300" fmla="*/ 1251653 h 1536294"/>
                              <a:gd name="connsiteX3301" fmla="*/ 1504802 w 2991568"/>
                              <a:gd name="connsiteY3301" fmla="*/ 1254251 h 1536294"/>
                              <a:gd name="connsiteX3302" fmla="*/ 1427736 w 2991568"/>
                              <a:gd name="connsiteY3302" fmla="*/ 1236933 h 1536294"/>
                              <a:gd name="connsiteX3303" fmla="*/ 1507400 w 2991568"/>
                              <a:gd name="connsiteY3303" fmla="*/ 80078 h 1536294"/>
                              <a:gd name="connsiteX3304" fmla="*/ 1471898 w 2991568"/>
                              <a:gd name="connsiteY3304" fmla="*/ 77480 h 1536294"/>
                              <a:gd name="connsiteX3305" fmla="*/ 1303911 w 2991568"/>
                              <a:gd name="connsiteY3305" fmla="*/ 91335 h 1536294"/>
                              <a:gd name="connsiteX3306" fmla="*/ 1278800 w 2991568"/>
                              <a:gd name="connsiteY3306" fmla="*/ 105190 h 1536294"/>
                              <a:gd name="connsiteX3307" fmla="*/ 1315168 w 2991568"/>
                              <a:gd name="connsiteY3307" fmla="*/ 106921 h 1536294"/>
                              <a:gd name="connsiteX3308" fmla="*/ 1315168 w 2991568"/>
                              <a:gd name="connsiteY3308" fmla="*/ 106921 h 1536294"/>
                              <a:gd name="connsiteX3309" fmla="*/ 1482288 w 2991568"/>
                              <a:gd name="connsiteY3309" fmla="*/ 92201 h 1536294"/>
                              <a:gd name="connsiteX3310" fmla="*/ 1507400 w 2991568"/>
                              <a:gd name="connsiteY3310" fmla="*/ 80078 h 1536294"/>
                              <a:gd name="connsiteX3311" fmla="*/ 2594982 w 2991568"/>
                              <a:gd name="connsiteY3311" fmla="*/ 1449946 h 1536294"/>
                              <a:gd name="connsiteX3312" fmla="*/ 2581127 w 2991568"/>
                              <a:gd name="connsiteY3312" fmla="*/ 1450812 h 1536294"/>
                              <a:gd name="connsiteX3313" fmla="*/ 2580261 w 2991568"/>
                              <a:gd name="connsiteY3313" fmla="*/ 1450812 h 1536294"/>
                              <a:gd name="connsiteX3314" fmla="*/ 2594982 w 2991568"/>
                              <a:gd name="connsiteY3314" fmla="*/ 1449946 h 1536294"/>
                              <a:gd name="connsiteX3315" fmla="*/ 2757773 w 2991568"/>
                              <a:gd name="connsiteY3315" fmla="*/ 1427433 h 1536294"/>
                              <a:gd name="connsiteX3316" fmla="*/ 2662523 w 2991568"/>
                              <a:gd name="connsiteY3316" fmla="*/ 1433494 h 1536294"/>
                              <a:gd name="connsiteX3317" fmla="*/ 2526575 w 2991568"/>
                              <a:gd name="connsiteY3317" fmla="*/ 1435226 h 1536294"/>
                              <a:gd name="connsiteX3318" fmla="*/ 2502329 w 2991568"/>
                              <a:gd name="connsiteY3318" fmla="*/ 1443885 h 1536294"/>
                              <a:gd name="connsiteX3319" fmla="*/ 2579395 w 2991568"/>
                              <a:gd name="connsiteY3319" fmla="*/ 1451678 h 1536294"/>
                              <a:gd name="connsiteX3320" fmla="*/ 2581127 w 2991568"/>
                              <a:gd name="connsiteY3320" fmla="*/ 1451678 h 1536294"/>
                              <a:gd name="connsiteX3321" fmla="*/ 2767297 w 2991568"/>
                              <a:gd name="connsiteY3321" fmla="*/ 1444751 h 1536294"/>
                              <a:gd name="connsiteX3322" fmla="*/ 2757773 w 2991568"/>
                              <a:gd name="connsiteY3322" fmla="*/ 1427433 h 1536294"/>
                              <a:gd name="connsiteX3323" fmla="*/ 1314302 w 2991568"/>
                              <a:gd name="connsiteY3323" fmla="*/ 107787 h 1536294"/>
                              <a:gd name="connsiteX3324" fmla="*/ 1314302 w 2991568"/>
                              <a:gd name="connsiteY3324" fmla="*/ 107787 h 1536294"/>
                              <a:gd name="connsiteX3325" fmla="*/ 1314302 w 2991568"/>
                              <a:gd name="connsiteY3325" fmla="*/ 107787 h 1536294"/>
                              <a:gd name="connsiteX3326" fmla="*/ 1484020 w 2991568"/>
                              <a:gd name="connsiteY3326" fmla="*/ 1317462 h 1536294"/>
                              <a:gd name="connsiteX3327" fmla="*/ 1419943 w 2991568"/>
                              <a:gd name="connsiteY3327" fmla="*/ 1315730 h 1536294"/>
                              <a:gd name="connsiteX3328" fmla="*/ 1346341 w 2991568"/>
                              <a:gd name="connsiteY3328" fmla="*/ 1308803 h 1536294"/>
                              <a:gd name="connsiteX3329" fmla="*/ 1281397 w 2991568"/>
                              <a:gd name="connsiteY3329" fmla="*/ 1307071 h 1536294"/>
                              <a:gd name="connsiteX3330" fmla="*/ 1299581 w 2991568"/>
                              <a:gd name="connsiteY3330" fmla="*/ 1322658 h 1536294"/>
                              <a:gd name="connsiteX3331" fmla="*/ 1359329 w 2991568"/>
                              <a:gd name="connsiteY3331" fmla="*/ 1327853 h 1536294"/>
                              <a:gd name="connsiteX3332" fmla="*/ 1492679 w 2991568"/>
                              <a:gd name="connsiteY3332" fmla="*/ 1333915 h 1536294"/>
                              <a:gd name="connsiteX3333" fmla="*/ 1484020 w 2991568"/>
                              <a:gd name="connsiteY3333" fmla="*/ 1317462 h 1536294"/>
                              <a:gd name="connsiteX3334" fmla="*/ 2072838 w 2991568"/>
                              <a:gd name="connsiteY3334" fmla="*/ 1410115 h 1536294"/>
                              <a:gd name="connsiteX3335" fmla="*/ 2052057 w 2991568"/>
                              <a:gd name="connsiteY3335" fmla="*/ 1421372 h 1536294"/>
                              <a:gd name="connsiteX3336" fmla="*/ 2107475 w 2991568"/>
                              <a:gd name="connsiteY3336" fmla="*/ 1423969 h 1536294"/>
                              <a:gd name="connsiteX3337" fmla="*/ 2220909 w 2991568"/>
                              <a:gd name="connsiteY3337" fmla="*/ 1428299 h 1536294"/>
                              <a:gd name="connsiteX3338" fmla="*/ 2250350 w 2991568"/>
                              <a:gd name="connsiteY3338" fmla="*/ 1423969 h 1536294"/>
                              <a:gd name="connsiteX3339" fmla="*/ 2204457 w 2991568"/>
                              <a:gd name="connsiteY3339" fmla="*/ 1414444 h 1536294"/>
                              <a:gd name="connsiteX3340" fmla="*/ 2072838 w 2991568"/>
                              <a:gd name="connsiteY3340" fmla="*/ 1410115 h 1536294"/>
                              <a:gd name="connsiteX3341" fmla="*/ 2072838 w 2991568"/>
                              <a:gd name="connsiteY3341" fmla="*/ 1410115 h 1536294"/>
                              <a:gd name="connsiteX3342" fmla="*/ 2678109 w 2991568"/>
                              <a:gd name="connsiteY3342" fmla="*/ 1485449 h 1536294"/>
                              <a:gd name="connsiteX3343" fmla="*/ 2678109 w 2991568"/>
                              <a:gd name="connsiteY3343" fmla="*/ 1485449 h 1536294"/>
                              <a:gd name="connsiteX3344" fmla="*/ 2678109 w 2991568"/>
                              <a:gd name="connsiteY3344" fmla="*/ 1485449 h 1536294"/>
                              <a:gd name="connsiteX3345" fmla="*/ 2266802 w 2991568"/>
                              <a:gd name="connsiteY3345" fmla="*/ 1384137 h 1536294"/>
                              <a:gd name="connsiteX3346" fmla="*/ 2203591 w 2991568"/>
                              <a:gd name="connsiteY3346" fmla="*/ 1383271 h 1536294"/>
                              <a:gd name="connsiteX3347" fmla="*/ 2065045 w 2991568"/>
                              <a:gd name="connsiteY3347" fmla="*/ 1378076 h 1536294"/>
                              <a:gd name="connsiteX3348" fmla="*/ 2065045 w 2991568"/>
                              <a:gd name="connsiteY3348" fmla="*/ 1378076 h 1536294"/>
                              <a:gd name="connsiteX3349" fmla="*/ 2065045 w 2991568"/>
                              <a:gd name="connsiteY3349" fmla="*/ 1378076 h 1536294"/>
                              <a:gd name="connsiteX3350" fmla="*/ 2061581 w 2991568"/>
                              <a:gd name="connsiteY3350" fmla="*/ 1396260 h 1536294"/>
                              <a:gd name="connsiteX3351" fmla="*/ 2129989 w 2991568"/>
                              <a:gd name="connsiteY3351" fmla="*/ 1393662 h 1536294"/>
                              <a:gd name="connsiteX3352" fmla="*/ 2203591 w 2991568"/>
                              <a:gd name="connsiteY3352" fmla="*/ 1393662 h 1536294"/>
                              <a:gd name="connsiteX3353" fmla="*/ 2270266 w 2991568"/>
                              <a:gd name="connsiteY3353" fmla="*/ 1397126 h 1536294"/>
                              <a:gd name="connsiteX3354" fmla="*/ 2266802 w 2991568"/>
                              <a:gd name="connsiteY3354" fmla="*/ 1384137 h 1536294"/>
                              <a:gd name="connsiteX3355" fmla="*/ 2245154 w 2991568"/>
                              <a:gd name="connsiteY3355" fmla="*/ 1455142 h 1536294"/>
                              <a:gd name="connsiteX3356" fmla="*/ 2172418 w 2991568"/>
                              <a:gd name="connsiteY3356" fmla="*/ 1449081 h 1536294"/>
                              <a:gd name="connsiteX3357" fmla="*/ 2105743 w 2991568"/>
                              <a:gd name="connsiteY3357" fmla="*/ 1440421 h 1536294"/>
                              <a:gd name="connsiteX3358" fmla="*/ 2047727 w 2991568"/>
                              <a:gd name="connsiteY3358" fmla="*/ 1434360 h 1536294"/>
                              <a:gd name="connsiteX3359" fmla="*/ 2072838 w 2991568"/>
                              <a:gd name="connsiteY3359" fmla="*/ 1453410 h 1536294"/>
                              <a:gd name="connsiteX3360" fmla="*/ 2148172 w 2991568"/>
                              <a:gd name="connsiteY3360" fmla="*/ 1457740 h 1536294"/>
                              <a:gd name="connsiteX3361" fmla="*/ 2219177 w 2991568"/>
                              <a:gd name="connsiteY3361" fmla="*/ 1463801 h 1536294"/>
                              <a:gd name="connsiteX3362" fmla="*/ 2265936 w 2991568"/>
                              <a:gd name="connsiteY3362" fmla="*/ 1471594 h 1536294"/>
                              <a:gd name="connsiteX3363" fmla="*/ 2245154 w 2991568"/>
                              <a:gd name="connsiteY3363" fmla="*/ 1455142 h 1536294"/>
                              <a:gd name="connsiteX3364" fmla="*/ 2243422 w 2991568"/>
                              <a:gd name="connsiteY3364" fmla="*/ 1511426 h 1536294"/>
                              <a:gd name="connsiteX3365" fmla="*/ 2243422 w 2991568"/>
                              <a:gd name="connsiteY3365" fmla="*/ 1511426 h 1536294"/>
                              <a:gd name="connsiteX3366" fmla="*/ 2177614 w 2991568"/>
                              <a:gd name="connsiteY3366" fmla="*/ 1514024 h 1536294"/>
                              <a:gd name="connsiteX3367" fmla="*/ 2107475 w 2991568"/>
                              <a:gd name="connsiteY3367" fmla="*/ 1515756 h 1536294"/>
                              <a:gd name="connsiteX3368" fmla="*/ 2058118 w 2991568"/>
                              <a:gd name="connsiteY3368" fmla="*/ 1526146 h 1536294"/>
                              <a:gd name="connsiteX3369" fmla="*/ 2097084 w 2991568"/>
                              <a:gd name="connsiteY3369" fmla="*/ 1530476 h 1536294"/>
                              <a:gd name="connsiteX3370" fmla="*/ 2173284 w 2991568"/>
                              <a:gd name="connsiteY3370" fmla="*/ 1526146 h 1536294"/>
                              <a:gd name="connsiteX3371" fmla="*/ 2234763 w 2991568"/>
                              <a:gd name="connsiteY3371" fmla="*/ 1529610 h 1536294"/>
                              <a:gd name="connsiteX3372" fmla="*/ 2243422 w 2991568"/>
                              <a:gd name="connsiteY3372" fmla="*/ 1511426 h 1536294"/>
                              <a:gd name="connsiteX3373" fmla="*/ 2450375 w 2991568"/>
                              <a:gd name="connsiteY3373" fmla="*/ 1483717 h 1536294"/>
                              <a:gd name="connsiteX3374" fmla="*/ 2304036 w 2991568"/>
                              <a:gd name="connsiteY3374" fmla="*/ 1481119 h 1536294"/>
                              <a:gd name="connsiteX3375" fmla="*/ 2275461 w 2991568"/>
                              <a:gd name="connsiteY3375" fmla="*/ 1494974 h 1536294"/>
                              <a:gd name="connsiteX3376" fmla="*/ 2327416 w 2991568"/>
                              <a:gd name="connsiteY3376" fmla="*/ 1494974 h 1536294"/>
                              <a:gd name="connsiteX3377" fmla="*/ 2485011 w 2991568"/>
                              <a:gd name="connsiteY3377" fmla="*/ 1498437 h 1536294"/>
                              <a:gd name="connsiteX3378" fmla="*/ 2485011 w 2991568"/>
                              <a:gd name="connsiteY3378" fmla="*/ 1498437 h 1536294"/>
                              <a:gd name="connsiteX3379" fmla="*/ 2485011 w 2991568"/>
                              <a:gd name="connsiteY3379" fmla="*/ 1498437 h 1536294"/>
                              <a:gd name="connsiteX3380" fmla="*/ 2485011 w 2991568"/>
                              <a:gd name="connsiteY3380" fmla="*/ 1498437 h 1536294"/>
                              <a:gd name="connsiteX3381" fmla="*/ 2504927 w 2991568"/>
                              <a:gd name="connsiteY3381" fmla="*/ 1488046 h 1536294"/>
                              <a:gd name="connsiteX3382" fmla="*/ 2450375 w 2991568"/>
                              <a:gd name="connsiteY3382" fmla="*/ 1483717 h 1536294"/>
                              <a:gd name="connsiteX3383" fmla="*/ 2362052 w 2991568"/>
                              <a:gd name="connsiteY3383" fmla="*/ 1532208 h 1536294"/>
                              <a:gd name="connsiteX3384" fmla="*/ 2362052 w 2991568"/>
                              <a:gd name="connsiteY3384" fmla="*/ 1532208 h 1536294"/>
                              <a:gd name="connsiteX3385" fmla="*/ 2362052 w 2991568"/>
                              <a:gd name="connsiteY3385" fmla="*/ 1532208 h 1536294"/>
                              <a:gd name="connsiteX3386" fmla="*/ 2362052 w 2991568"/>
                              <a:gd name="connsiteY3386" fmla="*/ 1532208 h 1536294"/>
                              <a:gd name="connsiteX3387" fmla="*/ 2485011 w 2991568"/>
                              <a:gd name="connsiteY3387" fmla="*/ 1498437 h 1536294"/>
                              <a:gd name="connsiteX3388" fmla="*/ 2476352 w 2991568"/>
                              <a:gd name="connsiteY3388" fmla="*/ 1499303 h 1536294"/>
                              <a:gd name="connsiteX3389" fmla="*/ 2485011 w 2991568"/>
                              <a:gd name="connsiteY3389" fmla="*/ 1498437 h 1536294"/>
                              <a:gd name="connsiteX3390" fmla="*/ 2489341 w 2991568"/>
                              <a:gd name="connsiteY3390" fmla="*/ 1513158 h 1536294"/>
                              <a:gd name="connsiteX3391" fmla="*/ 2432191 w 2991568"/>
                              <a:gd name="connsiteY3391" fmla="*/ 1516622 h 1536294"/>
                              <a:gd name="connsiteX3392" fmla="*/ 2307500 w 2991568"/>
                              <a:gd name="connsiteY3392" fmla="*/ 1513158 h 1536294"/>
                              <a:gd name="connsiteX3393" fmla="*/ 2294511 w 2991568"/>
                              <a:gd name="connsiteY3393" fmla="*/ 1532208 h 1536294"/>
                              <a:gd name="connsiteX3394" fmla="*/ 2362052 w 2991568"/>
                              <a:gd name="connsiteY3394" fmla="*/ 1533074 h 1536294"/>
                              <a:gd name="connsiteX3395" fmla="*/ 2362052 w 2991568"/>
                              <a:gd name="connsiteY3395" fmla="*/ 1533074 h 1536294"/>
                              <a:gd name="connsiteX3396" fmla="*/ 2376773 w 2991568"/>
                              <a:gd name="connsiteY3396" fmla="*/ 1533074 h 1536294"/>
                              <a:gd name="connsiteX3397" fmla="*/ 2362052 w 2991568"/>
                              <a:gd name="connsiteY3397" fmla="*/ 1533074 h 1536294"/>
                              <a:gd name="connsiteX3398" fmla="*/ 2491938 w 2991568"/>
                              <a:gd name="connsiteY3398" fmla="*/ 1523549 h 1536294"/>
                              <a:gd name="connsiteX3399" fmla="*/ 2489341 w 2991568"/>
                              <a:gd name="connsiteY3399" fmla="*/ 1513158 h 1536294"/>
                              <a:gd name="connsiteX3400" fmla="*/ 2114402 w 2991568"/>
                              <a:gd name="connsiteY3400" fmla="*/ 1492376 h 1536294"/>
                              <a:gd name="connsiteX3401" fmla="*/ 2158563 w 2991568"/>
                              <a:gd name="connsiteY3401" fmla="*/ 1494108 h 1536294"/>
                              <a:gd name="connsiteX3402" fmla="*/ 2204457 w 2991568"/>
                              <a:gd name="connsiteY3402" fmla="*/ 1498437 h 1536294"/>
                              <a:gd name="connsiteX3403" fmla="*/ 2152502 w 2991568"/>
                              <a:gd name="connsiteY3403" fmla="*/ 1479387 h 1536294"/>
                              <a:gd name="connsiteX3404" fmla="*/ 2060716 w 2991568"/>
                              <a:gd name="connsiteY3404" fmla="*/ 1477656 h 1536294"/>
                              <a:gd name="connsiteX3405" fmla="*/ 2114402 w 2991568"/>
                              <a:gd name="connsiteY3405" fmla="*/ 1492376 h 1536294"/>
                              <a:gd name="connsiteX3406" fmla="*/ 1813932 w 2991568"/>
                              <a:gd name="connsiteY3406" fmla="*/ 1375478 h 1536294"/>
                              <a:gd name="connsiteX3407" fmla="*/ 1871081 w 2991568"/>
                              <a:gd name="connsiteY3407" fmla="*/ 1372881 h 1536294"/>
                              <a:gd name="connsiteX3408" fmla="*/ 1936025 w 2991568"/>
                              <a:gd name="connsiteY3408" fmla="*/ 1370283 h 1536294"/>
                              <a:gd name="connsiteX3409" fmla="*/ 1964600 w 2991568"/>
                              <a:gd name="connsiteY3409" fmla="*/ 1374612 h 1536294"/>
                              <a:gd name="connsiteX3410" fmla="*/ 1983650 w 2991568"/>
                              <a:gd name="connsiteY3410" fmla="*/ 1382406 h 1536294"/>
                              <a:gd name="connsiteX3411" fmla="*/ 1987979 w 2991568"/>
                              <a:gd name="connsiteY3411" fmla="*/ 1360758 h 1536294"/>
                              <a:gd name="connsiteX3412" fmla="*/ 1921304 w 2991568"/>
                              <a:gd name="connsiteY3412" fmla="*/ 1360758 h 1536294"/>
                              <a:gd name="connsiteX3413" fmla="*/ 1850300 w 2991568"/>
                              <a:gd name="connsiteY3413" fmla="*/ 1360758 h 1536294"/>
                              <a:gd name="connsiteX3414" fmla="*/ 1792284 w 2991568"/>
                              <a:gd name="connsiteY3414" fmla="*/ 1363355 h 1536294"/>
                              <a:gd name="connsiteX3415" fmla="*/ 1813932 w 2991568"/>
                              <a:gd name="connsiteY3415" fmla="*/ 1375478 h 1536294"/>
                              <a:gd name="connsiteX3416" fmla="*/ 2061581 w 2991568"/>
                              <a:gd name="connsiteY3416" fmla="*/ 1477656 h 1536294"/>
                              <a:gd name="connsiteX3417" fmla="*/ 2061581 w 2991568"/>
                              <a:gd name="connsiteY3417" fmla="*/ 1477656 h 1536294"/>
                              <a:gd name="connsiteX3418" fmla="*/ 2061581 w 2991568"/>
                              <a:gd name="connsiteY3418" fmla="*/ 1477656 h 1536294"/>
                              <a:gd name="connsiteX3419" fmla="*/ 1790552 w 2991568"/>
                              <a:gd name="connsiteY3419" fmla="*/ 1363355 h 1536294"/>
                              <a:gd name="connsiteX3420" fmla="*/ 1790552 w 2991568"/>
                              <a:gd name="connsiteY3420" fmla="*/ 1363355 h 1536294"/>
                              <a:gd name="connsiteX3421" fmla="*/ 1790552 w 2991568"/>
                              <a:gd name="connsiteY3421" fmla="*/ 1363355 h 1536294"/>
                              <a:gd name="connsiteX3422" fmla="*/ 1797479 w 2991568"/>
                              <a:gd name="connsiteY3422" fmla="*/ 1275033 h 1536294"/>
                              <a:gd name="connsiteX3423" fmla="*/ 1870216 w 2991568"/>
                              <a:gd name="connsiteY3423" fmla="*/ 1264642 h 1536294"/>
                              <a:gd name="connsiteX3424" fmla="*/ 1936891 w 2991568"/>
                              <a:gd name="connsiteY3424" fmla="*/ 1262910 h 1536294"/>
                              <a:gd name="connsiteX3425" fmla="*/ 2000102 w 2991568"/>
                              <a:gd name="connsiteY3425" fmla="*/ 1269837 h 1536294"/>
                              <a:gd name="connsiteX3426" fmla="*/ 1973259 w 2991568"/>
                              <a:gd name="connsiteY3426" fmla="*/ 1253385 h 1536294"/>
                              <a:gd name="connsiteX3427" fmla="*/ 1932561 w 2991568"/>
                              <a:gd name="connsiteY3427" fmla="*/ 1253385 h 1536294"/>
                              <a:gd name="connsiteX3428" fmla="*/ 1932561 w 2991568"/>
                              <a:gd name="connsiteY3428" fmla="*/ 1253385 h 1536294"/>
                              <a:gd name="connsiteX3429" fmla="*/ 1889266 w 2991568"/>
                              <a:gd name="connsiteY3429" fmla="*/ 1254251 h 1536294"/>
                              <a:gd name="connsiteX3430" fmla="*/ 1805273 w 2991568"/>
                              <a:gd name="connsiteY3430" fmla="*/ 1258581 h 1536294"/>
                              <a:gd name="connsiteX3431" fmla="*/ 1781893 w 2991568"/>
                              <a:gd name="connsiteY3431" fmla="*/ 1262910 h 1536294"/>
                              <a:gd name="connsiteX3432" fmla="*/ 1797479 w 2991568"/>
                              <a:gd name="connsiteY3432" fmla="*/ 1275033 h 1536294"/>
                              <a:gd name="connsiteX3433" fmla="*/ 1806138 w 2991568"/>
                              <a:gd name="connsiteY3433" fmla="*/ 1307071 h 1536294"/>
                              <a:gd name="connsiteX3434" fmla="*/ 1872813 w 2991568"/>
                              <a:gd name="connsiteY3434" fmla="*/ 1301010 h 1536294"/>
                              <a:gd name="connsiteX3435" fmla="*/ 1942086 w 2991568"/>
                              <a:gd name="connsiteY3435" fmla="*/ 1302742 h 1536294"/>
                              <a:gd name="connsiteX3436" fmla="*/ 2004432 w 2991568"/>
                              <a:gd name="connsiteY3436" fmla="*/ 1308803 h 1536294"/>
                              <a:gd name="connsiteX3437" fmla="*/ 1994907 w 2991568"/>
                              <a:gd name="connsiteY3437" fmla="*/ 1292351 h 1536294"/>
                              <a:gd name="connsiteX3438" fmla="*/ 1929963 w 2991568"/>
                              <a:gd name="connsiteY3438" fmla="*/ 1292351 h 1536294"/>
                              <a:gd name="connsiteX3439" fmla="*/ 1856361 w 2991568"/>
                              <a:gd name="connsiteY3439" fmla="*/ 1289753 h 1536294"/>
                              <a:gd name="connsiteX3440" fmla="*/ 1788820 w 2991568"/>
                              <a:gd name="connsiteY3440" fmla="*/ 1291485 h 1536294"/>
                              <a:gd name="connsiteX3441" fmla="*/ 1788820 w 2991568"/>
                              <a:gd name="connsiteY3441" fmla="*/ 1291485 h 1536294"/>
                              <a:gd name="connsiteX3442" fmla="*/ 1788820 w 2991568"/>
                              <a:gd name="connsiteY3442" fmla="*/ 1291485 h 1536294"/>
                              <a:gd name="connsiteX3443" fmla="*/ 1806138 w 2991568"/>
                              <a:gd name="connsiteY3443" fmla="*/ 1307071 h 1536294"/>
                              <a:gd name="connsiteX3444" fmla="*/ 1884936 w 2991568"/>
                              <a:gd name="connsiteY3444" fmla="*/ 1410115 h 1536294"/>
                              <a:gd name="connsiteX3445" fmla="*/ 1974125 w 2991568"/>
                              <a:gd name="connsiteY3445" fmla="*/ 1412712 h 1536294"/>
                              <a:gd name="connsiteX3446" fmla="*/ 2023481 w 2991568"/>
                              <a:gd name="connsiteY3446" fmla="*/ 1407517 h 1536294"/>
                              <a:gd name="connsiteX3447" fmla="*/ 1929963 w 2991568"/>
                              <a:gd name="connsiteY3447" fmla="*/ 1401456 h 1536294"/>
                              <a:gd name="connsiteX3448" fmla="*/ 1838177 w 2991568"/>
                              <a:gd name="connsiteY3448" fmla="*/ 1397126 h 1536294"/>
                              <a:gd name="connsiteX3449" fmla="*/ 1788820 w 2991568"/>
                              <a:gd name="connsiteY3449" fmla="*/ 1398858 h 1536294"/>
                              <a:gd name="connsiteX3450" fmla="*/ 1788820 w 2991568"/>
                              <a:gd name="connsiteY3450" fmla="*/ 1398858 h 1536294"/>
                              <a:gd name="connsiteX3451" fmla="*/ 1788820 w 2991568"/>
                              <a:gd name="connsiteY3451" fmla="*/ 1398858 h 1536294"/>
                              <a:gd name="connsiteX3452" fmla="*/ 1884936 w 2991568"/>
                              <a:gd name="connsiteY3452" fmla="*/ 1410115 h 1536294"/>
                              <a:gd name="connsiteX3453" fmla="*/ 1932561 w 2991568"/>
                              <a:gd name="connsiteY3453" fmla="*/ 1253385 h 1536294"/>
                              <a:gd name="connsiteX3454" fmla="*/ 1932561 w 2991568"/>
                              <a:gd name="connsiteY3454" fmla="*/ 1253385 h 1536294"/>
                              <a:gd name="connsiteX3455" fmla="*/ 1932561 w 2991568"/>
                              <a:gd name="connsiteY3455" fmla="*/ 1253385 h 1536294"/>
                              <a:gd name="connsiteX3456" fmla="*/ 2046861 w 2991568"/>
                              <a:gd name="connsiteY3456" fmla="*/ 1329585 h 1536294"/>
                              <a:gd name="connsiteX3457" fmla="*/ 1971527 w 2991568"/>
                              <a:gd name="connsiteY3457" fmla="*/ 1332183 h 1536294"/>
                              <a:gd name="connsiteX3458" fmla="*/ 1803541 w 2991568"/>
                              <a:gd name="connsiteY3458" fmla="*/ 1326122 h 1536294"/>
                              <a:gd name="connsiteX3459" fmla="*/ 1802675 w 2991568"/>
                              <a:gd name="connsiteY3459" fmla="*/ 1343440 h 1536294"/>
                              <a:gd name="connsiteX3460" fmla="*/ 1879741 w 2991568"/>
                              <a:gd name="connsiteY3460" fmla="*/ 1338244 h 1536294"/>
                              <a:gd name="connsiteX3461" fmla="*/ 1964600 w 2991568"/>
                              <a:gd name="connsiteY3461" fmla="*/ 1339976 h 1536294"/>
                              <a:gd name="connsiteX3462" fmla="*/ 2030409 w 2991568"/>
                              <a:gd name="connsiteY3462" fmla="*/ 1344306 h 1536294"/>
                              <a:gd name="connsiteX3463" fmla="*/ 2046861 w 2991568"/>
                              <a:gd name="connsiteY3463" fmla="*/ 1329585 h 1536294"/>
                              <a:gd name="connsiteX3464" fmla="*/ 1983650 w 2991568"/>
                              <a:gd name="connsiteY3464" fmla="*/ 1506230 h 1536294"/>
                              <a:gd name="connsiteX3465" fmla="*/ 1831250 w 2991568"/>
                              <a:gd name="connsiteY3465" fmla="*/ 1507096 h 1536294"/>
                              <a:gd name="connsiteX3466" fmla="*/ 1831250 w 2991568"/>
                              <a:gd name="connsiteY3466" fmla="*/ 1507096 h 1536294"/>
                              <a:gd name="connsiteX3467" fmla="*/ 1831250 w 2991568"/>
                              <a:gd name="connsiteY3467" fmla="*/ 1507096 h 1536294"/>
                              <a:gd name="connsiteX3468" fmla="*/ 1808736 w 2991568"/>
                              <a:gd name="connsiteY3468" fmla="*/ 1526146 h 1536294"/>
                              <a:gd name="connsiteX3469" fmla="*/ 1933427 w 2991568"/>
                              <a:gd name="connsiteY3469" fmla="*/ 1517487 h 1536294"/>
                              <a:gd name="connsiteX3470" fmla="*/ 1995773 w 2991568"/>
                              <a:gd name="connsiteY3470" fmla="*/ 1522683 h 1536294"/>
                              <a:gd name="connsiteX3471" fmla="*/ 1983650 w 2991568"/>
                              <a:gd name="connsiteY3471" fmla="*/ 1506230 h 1536294"/>
                              <a:gd name="connsiteX3472" fmla="*/ 1908316 w 2991568"/>
                              <a:gd name="connsiteY3472" fmla="*/ 1436092 h 1536294"/>
                              <a:gd name="connsiteX3473" fmla="*/ 1908316 w 2991568"/>
                              <a:gd name="connsiteY3473" fmla="*/ 1436092 h 1536294"/>
                              <a:gd name="connsiteX3474" fmla="*/ 1840775 w 2991568"/>
                              <a:gd name="connsiteY3474" fmla="*/ 1432628 h 1536294"/>
                              <a:gd name="connsiteX3475" fmla="*/ 1799211 w 2991568"/>
                              <a:gd name="connsiteY3475" fmla="*/ 1434360 h 1536294"/>
                              <a:gd name="connsiteX3476" fmla="*/ 1839909 w 2991568"/>
                              <a:gd name="connsiteY3476" fmla="*/ 1449946 h 1536294"/>
                              <a:gd name="connsiteX3477" fmla="*/ 1907450 w 2991568"/>
                              <a:gd name="connsiteY3477" fmla="*/ 1448215 h 1536294"/>
                              <a:gd name="connsiteX3478" fmla="*/ 2028677 w 2991568"/>
                              <a:gd name="connsiteY3478" fmla="*/ 1449081 h 1536294"/>
                              <a:gd name="connsiteX3479" fmla="*/ 1908316 w 2991568"/>
                              <a:gd name="connsiteY3479" fmla="*/ 1436092 h 1536294"/>
                              <a:gd name="connsiteX3480" fmla="*/ 1991443 w 2991568"/>
                              <a:gd name="connsiteY3480" fmla="*/ 1470728 h 1536294"/>
                              <a:gd name="connsiteX3481" fmla="*/ 1927366 w 2991568"/>
                              <a:gd name="connsiteY3481" fmla="*/ 1477656 h 1536294"/>
                              <a:gd name="connsiteX3482" fmla="*/ 1855495 w 2991568"/>
                              <a:gd name="connsiteY3482" fmla="*/ 1473326 h 1536294"/>
                              <a:gd name="connsiteX3483" fmla="*/ 1815663 w 2991568"/>
                              <a:gd name="connsiteY3483" fmla="*/ 1470728 h 1536294"/>
                              <a:gd name="connsiteX3484" fmla="*/ 1815663 w 2991568"/>
                              <a:gd name="connsiteY3484" fmla="*/ 1470728 h 1536294"/>
                              <a:gd name="connsiteX3485" fmla="*/ 1886668 w 2991568"/>
                              <a:gd name="connsiteY3485" fmla="*/ 1491510 h 1536294"/>
                              <a:gd name="connsiteX3486" fmla="*/ 1955941 w 2991568"/>
                              <a:gd name="connsiteY3486" fmla="*/ 1490644 h 1536294"/>
                              <a:gd name="connsiteX3487" fmla="*/ 2013091 w 2991568"/>
                              <a:gd name="connsiteY3487" fmla="*/ 1485449 h 1536294"/>
                              <a:gd name="connsiteX3488" fmla="*/ 1991443 w 2991568"/>
                              <a:gd name="connsiteY3488" fmla="*/ 1470728 h 1536294"/>
                              <a:gd name="connsiteX3489" fmla="*/ 2933552 w 2991568"/>
                              <a:gd name="connsiteY3489" fmla="*/ 1318328 h 1536294"/>
                              <a:gd name="connsiteX3490" fmla="*/ 2859950 w 2991568"/>
                              <a:gd name="connsiteY3490" fmla="*/ 1311401 h 1536294"/>
                              <a:gd name="connsiteX3491" fmla="*/ 2795007 w 2991568"/>
                              <a:gd name="connsiteY3491" fmla="*/ 1309669 h 1536294"/>
                              <a:gd name="connsiteX3492" fmla="*/ 2813191 w 2991568"/>
                              <a:gd name="connsiteY3492" fmla="*/ 1325256 h 1536294"/>
                              <a:gd name="connsiteX3493" fmla="*/ 2872938 w 2991568"/>
                              <a:gd name="connsiteY3493" fmla="*/ 1330451 h 1536294"/>
                              <a:gd name="connsiteX3494" fmla="*/ 2988971 w 2991568"/>
                              <a:gd name="connsiteY3494" fmla="*/ 1340842 h 1536294"/>
                              <a:gd name="connsiteX3495" fmla="*/ 2988971 w 2991568"/>
                              <a:gd name="connsiteY3495" fmla="*/ 1320926 h 1536294"/>
                              <a:gd name="connsiteX3496" fmla="*/ 2933552 w 2991568"/>
                              <a:gd name="connsiteY3496" fmla="*/ 1318328 h 1536294"/>
                              <a:gd name="connsiteX3497" fmla="*/ 476968 w 2991568"/>
                              <a:gd name="connsiteY3497" fmla="*/ 1468131 h 1536294"/>
                              <a:gd name="connsiteX3498" fmla="*/ 412890 w 2991568"/>
                              <a:gd name="connsiteY3498" fmla="*/ 1475058 h 1536294"/>
                              <a:gd name="connsiteX3499" fmla="*/ 341020 w 2991568"/>
                              <a:gd name="connsiteY3499" fmla="*/ 1470728 h 1536294"/>
                              <a:gd name="connsiteX3500" fmla="*/ 301188 w 2991568"/>
                              <a:gd name="connsiteY3500" fmla="*/ 1468131 h 1536294"/>
                              <a:gd name="connsiteX3501" fmla="*/ 301188 w 2991568"/>
                              <a:gd name="connsiteY3501" fmla="*/ 1468131 h 1536294"/>
                              <a:gd name="connsiteX3502" fmla="*/ 372193 w 2991568"/>
                              <a:gd name="connsiteY3502" fmla="*/ 1488912 h 1536294"/>
                              <a:gd name="connsiteX3503" fmla="*/ 441466 w 2991568"/>
                              <a:gd name="connsiteY3503" fmla="*/ 1488046 h 1536294"/>
                              <a:gd name="connsiteX3504" fmla="*/ 498615 w 2991568"/>
                              <a:gd name="connsiteY3504" fmla="*/ 1482851 h 1536294"/>
                              <a:gd name="connsiteX3505" fmla="*/ 476968 w 2991568"/>
                              <a:gd name="connsiteY3505" fmla="*/ 1468131 h 1536294"/>
                              <a:gd name="connsiteX3506" fmla="*/ 533252 w 2991568"/>
                              <a:gd name="connsiteY3506" fmla="*/ 1326987 h 1536294"/>
                              <a:gd name="connsiteX3507" fmla="*/ 457918 w 2991568"/>
                              <a:gd name="connsiteY3507" fmla="*/ 1329585 h 1536294"/>
                              <a:gd name="connsiteX3508" fmla="*/ 289931 w 2991568"/>
                              <a:gd name="connsiteY3508" fmla="*/ 1323524 h 1536294"/>
                              <a:gd name="connsiteX3509" fmla="*/ 289066 w 2991568"/>
                              <a:gd name="connsiteY3509" fmla="*/ 1340842 h 1536294"/>
                              <a:gd name="connsiteX3510" fmla="*/ 366131 w 2991568"/>
                              <a:gd name="connsiteY3510" fmla="*/ 1335646 h 1536294"/>
                              <a:gd name="connsiteX3511" fmla="*/ 450990 w 2991568"/>
                              <a:gd name="connsiteY3511" fmla="*/ 1337378 h 1536294"/>
                              <a:gd name="connsiteX3512" fmla="*/ 516800 w 2991568"/>
                              <a:gd name="connsiteY3512" fmla="*/ 1341708 h 1536294"/>
                              <a:gd name="connsiteX3513" fmla="*/ 533252 w 2991568"/>
                              <a:gd name="connsiteY3513" fmla="*/ 1326987 h 1536294"/>
                              <a:gd name="connsiteX3514" fmla="*/ 393841 w 2991568"/>
                              <a:gd name="connsiteY3514" fmla="*/ 1433494 h 1536294"/>
                              <a:gd name="connsiteX3515" fmla="*/ 326299 w 2991568"/>
                              <a:gd name="connsiteY3515" fmla="*/ 1430031 h 1536294"/>
                              <a:gd name="connsiteX3516" fmla="*/ 284736 w 2991568"/>
                              <a:gd name="connsiteY3516" fmla="*/ 1431762 h 1536294"/>
                              <a:gd name="connsiteX3517" fmla="*/ 325434 w 2991568"/>
                              <a:gd name="connsiteY3517" fmla="*/ 1447349 h 1536294"/>
                              <a:gd name="connsiteX3518" fmla="*/ 392975 w 2991568"/>
                              <a:gd name="connsiteY3518" fmla="*/ 1445617 h 1536294"/>
                              <a:gd name="connsiteX3519" fmla="*/ 514202 w 2991568"/>
                              <a:gd name="connsiteY3519" fmla="*/ 1446483 h 1536294"/>
                              <a:gd name="connsiteX3520" fmla="*/ 393841 w 2991568"/>
                              <a:gd name="connsiteY3520" fmla="*/ 1433494 h 1536294"/>
                              <a:gd name="connsiteX3521" fmla="*/ 370461 w 2991568"/>
                              <a:gd name="connsiteY3521" fmla="*/ 1407517 h 1536294"/>
                              <a:gd name="connsiteX3522" fmla="*/ 459649 w 2991568"/>
                              <a:gd name="connsiteY3522" fmla="*/ 1410115 h 1536294"/>
                              <a:gd name="connsiteX3523" fmla="*/ 509006 w 2991568"/>
                              <a:gd name="connsiteY3523" fmla="*/ 1404919 h 1536294"/>
                              <a:gd name="connsiteX3524" fmla="*/ 415488 w 2991568"/>
                              <a:gd name="connsiteY3524" fmla="*/ 1398858 h 1536294"/>
                              <a:gd name="connsiteX3525" fmla="*/ 323702 w 2991568"/>
                              <a:gd name="connsiteY3525" fmla="*/ 1394528 h 1536294"/>
                              <a:gd name="connsiteX3526" fmla="*/ 274345 w 2991568"/>
                              <a:gd name="connsiteY3526" fmla="*/ 1396260 h 1536294"/>
                              <a:gd name="connsiteX3527" fmla="*/ 274345 w 2991568"/>
                              <a:gd name="connsiteY3527" fmla="*/ 1396260 h 1536294"/>
                              <a:gd name="connsiteX3528" fmla="*/ 274345 w 2991568"/>
                              <a:gd name="connsiteY3528" fmla="*/ 1396260 h 1536294"/>
                              <a:gd name="connsiteX3529" fmla="*/ 370461 w 2991568"/>
                              <a:gd name="connsiteY3529" fmla="*/ 1407517 h 1536294"/>
                              <a:gd name="connsiteX3530" fmla="*/ 469175 w 2991568"/>
                              <a:gd name="connsiteY3530" fmla="*/ 1503633 h 1536294"/>
                              <a:gd name="connsiteX3531" fmla="*/ 316774 w 2991568"/>
                              <a:gd name="connsiteY3531" fmla="*/ 1504499 h 1536294"/>
                              <a:gd name="connsiteX3532" fmla="*/ 316774 w 2991568"/>
                              <a:gd name="connsiteY3532" fmla="*/ 1504499 h 1536294"/>
                              <a:gd name="connsiteX3533" fmla="*/ 316774 w 2991568"/>
                              <a:gd name="connsiteY3533" fmla="*/ 1504499 h 1536294"/>
                              <a:gd name="connsiteX3534" fmla="*/ 294261 w 2991568"/>
                              <a:gd name="connsiteY3534" fmla="*/ 1523549 h 1536294"/>
                              <a:gd name="connsiteX3535" fmla="*/ 418952 w 2991568"/>
                              <a:gd name="connsiteY3535" fmla="*/ 1514890 h 1536294"/>
                              <a:gd name="connsiteX3536" fmla="*/ 481297 w 2991568"/>
                              <a:gd name="connsiteY3536" fmla="*/ 1520085 h 1536294"/>
                              <a:gd name="connsiteX3537" fmla="*/ 469175 w 2991568"/>
                              <a:gd name="connsiteY3537" fmla="*/ 1503633 h 1536294"/>
                              <a:gd name="connsiteX3538" fmla="*/ 730679 w 2991568"/>
                              <a:gd name="connsiteY3538" fmla="*/ 1452544 h 1536294"/>
                              <a:gd name="connsiteX3539" fmla="*/ 657943 w 2991568"/>
                              <a:gd name="connsiteY3539" fmla="*/ 1446483 h 1536294"/>
                              <a:gd name="connsiteX3540" fmla="*/ 591268 w 2991568"/>
                              <a:gd name="connsiteY3540" fmla="*/ 1437824 h 1536294"/>
                              <a:gd name="connsiteX3541" fmla="*/ 533252 w 2991568"/>
                              <a:gd name="connsiteY3541" fmla="*/ 1431762 h 1536294"/>
                              <a:gd name="connsiteX3542" fmla="*/ 558363 w 2991568"/>
                              <a:gd name="connsiteY3542" fmla="*/ 1450812 h 1536294"/>
                              <a:gd name="connsiteX3543" fmla="*/ 633697 w 2991568"/>
                              <a:gd name="connsiteY3543" fmla="*/ 1455142 h 1536294"/>
                              <a:gd name="connsiteX3544" fmla="*/ 704702 w 2991568"/>
                              <a:gd name="connsiteY3544" fmla="*/ 1461203 h 1536294"/>
                              <a:gd name="connsiteX3545" fmla="*/ 751461 w 2991568"/>
                              <a:gd name="connsiteY3545" fmla="*/ 1468997 h 1536294"/>
                              <a:gd name="connsiteX3546" fmla="*/ 730679 w 2991568"/>
                              <a:gd name="connsiteY3546" fmla="*/ 1452544 h 1536294"/>
                              <a:gd name="connsiteX3547" fmla="*/ 299456 w 2991568"/>
                              <a:gd name="connsiteY3547" fmla="*/ 1372881 h 1536294"/>
                              <a:gd name="connsiteX3548" fmla="*/ 356606 w 2991568"/>
                              <a:gd name="connsiteY3548" fmla="*/ 1370283 h 1536294"/>
                              <a:gd name="connsiteX3549" fmla="*/ 421550 w 2991568"/>
                              <a:gd name="connsiteY3549" fmla="*/ 1367685 h 1536294"/>
                              <a:gd name="connsiteX3550" fmla="*/ 450125 w 2991568"/>
                              <a:gd name="connsiteY3550" fmla="*/ 1372015 h 1536294"/>
                              <a:gd name="connsiteX3551" fmla="*/ 469175 w 2991568"/>
                              <a:gd name="connsiteY3551" fmla="*/ 1379808 h 1536294"/>
                              <a:gd name="connsiteX3552" fmla="*/ 473504 w 2991568"/>
                              <a:gd name="connsiteY3552" fmla="*/ 1358160 h 1536294"/>
                              <a:gd name="connsiteX3553" fmla="*/ 406829 w 2991568"/>
                              <a:gd name="connsiteY3553" fmla="*/ 1358160 h 1536294"/>
                              <a:gd name="connsiteX3554" fmla="*/ 335825 w 2991568"/>
                              <a:gd name="connsiteY3554" fmla="*/ 1358160 h 1536294"/>
                              <a:gd name="connsiteX3555" fmla="*/ 277809 w 2991568"/>
                              <a:gd name="connsiteY3555" fmla="*/ 1360758 h 1536294"/>
                              <a:gd name="connsiteX3556" fmla="*/ 299456 w 2991568"/>
                              <a:gd name="connsiteY3556" fmla="*/ 1372881 h 1536294"/>
                              <a:gd name="connsiteX3557" fmla="*/ 728947 w 2991568"/>
                              <a:gd name="connsiteY3557" fmla="*/ 1508828 h 1536294"/>
                              <a:gd name="connsiteX3558" fmla="*/ 728947 w 2991568"/>
                              <a:gd name="connsiteY3558" fmla="*/ 1508828 h 1536294"/>
                              <a:gd name="connsiteX3559" fmla="*/ 663138 w 2991568"/>
                              <a:gd name="connsiteY3559" fmla="*/ 1511426 h 1536294"/>
                              <a:gd name="connsiteX3560" fmla="*/ 593000 w 2991568"/>
                              <a:gd name="connsiteY3560" fmla="*/ 1513158 h 1536294"/>
                              <a:gd name="connsiteX3561" fmla="*/ 543643 w 2991568"/>
                              <a:gd name="connsiteY3561" fmla="*/ 1523549 h 1536294"/>
                              <a:gd name="connsiteX3562" fmla="*/ 582609 w 2991568"/>
                              <a:gd name="connsiteY3562" fmla="*/ 1527878 h 1536294"/>
                              <a:gd name="connsiteX3563" fmla="*/ 658809 w 2991568"/>
                              <a:gd name="connsiteY3563" fmla="*/ 1523549 h 1536294"/>
                              <a:gd name="connsiteX3564" fmla="*/ 720288 w 2991568"/>
                              <a:gd name="connsiteY3564" fmla="*/ 1527012 h 1536294"/>
                              <a:gd name="connsiteX3565" fmla="*/ 728947 w 2991568"/>
                              <a:gd name="connsiteY3565" fmla="*/ 1508828 h 1536294"/>
                              <a:gd name="connsiteX3566" fmla="*/ 599927 w 2991568"/>
                              <a:gd name="connsiteY3566" fmla="*/ 1489778 h 1536294"/>
                              <a:gd name="connsiteX3567" fmla="*/ 644088 w 2991568"/>
                              <a:gd name="connsiteY3567" fmla="*/ 1491510 h 1536294"/>
                              <a:gd name="connsiteX3568" fmla="*/ 689981 w 2991568"/>
                              <a:gd name="connsiteY3568" fmla="*/ 1495840 h 1536294"/>
                              <a:gd name="connsiteX3569" fmla="*/ 638027 w 2991568"/>
                              <a:gd name="connsiteY3569" fmla="*/ 1476790 h 1536294"/>
                              <a:gd name="connsiteX3570" fmla="*/ 546240 w 2991568"/>
                              <a:gd name="connsiteY3570" fmla="*/ 1475058 h 1536294"/>
                              <a:gd name="connsiteX3571" fmla="*/ 599927 w 2991568"/>
                              <a:gd name="connsiteY3571" fmla="*/ 1489778 h 1536294"/>
                              <a:gd name="connsiteX3572" fmla="*/ 547106 w 2991568"/>
                              <a:gd name="connsiteY3572" fmla="*/ 1475058 h 1536294"/>
                              <a:gd name="connsiteX3573" fmla="*/ 547106 w 2991568"/>
                              <a:gd name="connsiteY3573" fmla="*/ 1475058 h 1536294"/>
                              <a:gd name="connsiteX3574" fmla="*/ 547106 w 2991568"/>
                              <a:gd name="connsiteY3574" fmla="*/ 1475058 h 1536294"/>
                              <a:gd name="connsiteX3575" fmla="*/ 276943 w 2991568"/>
                              <a:gd name="connsiteY3575" fmla="*/ 1360758 h 1536294"/>
                              <a:gd name="connsiteX3576" fmla="*/ 276943 w 2991568"/>
                              <a:gd name="connsiteY3576" fmla="*/ 1360758 h 1536294"/>
                              <a:gd name="connsiteX3577" fmla="*/ 276943 w 2991568"/>
                              <a:gd name="connsiteY3577" fmla="*/ 1360758 h 1536294"/>
                              <a:gd name="connsiteX3578" fmla="*/ 454454 w 2991568"/>
                              <a:gd name="connsiteY3578" fmla="*/ 1213553 h 1536294"/>
                              <a:gd name="connsiteX3579" fmla="*/ 454454 w 2991568"/>
                              <a:gd name="connsiteY3579" fmla="*/ 1213553 h 1536294"/>
                              <a:gd name="connsiteX3580" fmla="*/ 316774 w 2991568"/>
                              <a:gd name="connsiteY3580" fmla="*/ 1219615 h 1536294"/>
                              <a:gd name="connsiteX3581" fmla="*/ 277809 w 2991568"/>
                              <a:gd name="connsiteY3581" fmla="*/ 1230006 h 1536294"/>
                              <a:gd name="connsiteX3582" fmla="*/ 315043 w 2991568"/>
                              <a:gd name="connsiteY3582" fmla="*/ 1233469 h 1536294"/>
                              <a:gd name="connsiteX3583" fmla="*/ 375656 w 2991568"/>
                              <a:gd name="connsiteY3583" fmla="*/ 1228274 h 1536294"/>
                              <a:gd name="connsiteX3584" fmla="*/ 438002 w 2991568"/>
                              <a:gd name="connsiteY3584" fmla="*/ 1224810 h 1536294"/>
                              <a:gd name="connsiteX3585" fmla="*/ 475236 w 2991568"/>
                              <a:gd name="connsiteY3585" fmla="*/ 1222212 h 1536294"/>
                              <a:gd name="connsiteX3586" fmla="*/ 454454 w 2991568"/>
                              <a:gd name="connsiteY3586" fmla="*/ 1213553 h 1536294"/>
                              <a:gd name="connsiteX3587" fmla="*/ 454454 w 2991568"/>
                              <a:gd name="connsiteY3587" fmla="*/ 1213553 h 1536294"/>
                              <a:gd name="connsiteX3588" fmla="*/ 450990 w 2991568"/>
                              <a:gd name="connsiteY3588" fmla="*/ 1214419 h 1536294"/>
                              <a:gd name="connsiteX3589" fmla="*/ 450990 w 2991568"/>
                              <a:gd name="connsiteY3589" fmla="*/ 1214419 h 1536294"/>
                              <a:gd name="connsiteX3590" fmla="*/ 450990 w 2991568"/>
                              <a:gd name="connsiteY3590" fmla="*/ 1214419 h 1536294"/>
                              <a:gd name="connsiteX3591" fmla="*/ 283004 w 2991568"/>
                              <a:gd name="connsiteY3591" fmla="*/ 1163331 h 1536294"/>
                              <a:gd name="connsiteX3592" fmla="*/ 437136 w 2991568"/>
                              <a:gd name="connsiteY3592" fmla="*/ 1152940 h 1536294"/>
                              <a:gd name="connsiteX3593" fmla="*/ 479566 w 2991568"/>
                              <a:gd name="connsiteY3593" fmla="*/ 1153806 h 1536294"/>
                              <a:gd name="connsiteX3594" fmla="*/ 458784 w 2991568"/>
                              <a:gd name="connsiteY3594" fmla="*/ 1142549 h 1536294"/>
                              <a:gd name="connsiteX3595" fmla="*/ 458784 w 2991568"/>
                              <a:gd name="connsiteY3595" fmla="*/ 1142549 h 1536294"/>
                              <a:gd name="connsiteX3596" fmla="*/ 409427 w 2991568"/>
                              <a:gd name="connsiteY3596" fmla="*/ 1143415 h 1536294"/>
                              <a:gd name="connsiteX3597" fmla="*/ 323702 w 2991568"/>
                              <a:gd name="connsiteY3597" fmla="*/ 1145146 h 1536294"/>
                              <a:gd name="connsiteX3598" fmla="*/ 271747 w 2991568"/>
                              <a:gd name="connsiteY3598" fmla="*/ 1146878 h 1536294"/>
                              <a:gd name="connsiteX3599" fmla="*/ 283004 w 2991568"/>
                              <a:gd name="connsiteY3599" fmla="*/ 1163331 h 1536294"/>
                              <a:gd name="connsiteX3600" fmla="*/ 2977713 w 2991568"/>
                              <a:gd name="connsiteY3600" fmla="*/ 1359026 h 1536294"/>
                              <a:gd name="connsiteX3601" fmla="*/ 2905843 w 2991568"/>
                              <a:gd name="connsiteY3601" fmla="*/ 1358160 h 1536294"/>
                              <a:gd name="connsiteX3602" fmla="*/ 2837436 w 2991568"/>
                              <a:gd name="connsiteY3602" fmla="*/ 1353831 h 1536294"/>
                              <a:gd name="connsiteX3603" fmla="*/ 2792409 w 2991568"/>
                              <a:gd name="connsiteY3603" fmla="*/ 1353831 h 1536294"/>
                              <a:gd name="connsiteX3604" fmla="*/ 2825313 w 2991568"/>
                              <a:gd name="connsiteY3604" fmla="*/ 1369417 h 1536294"/>
                              <a:gd name="connsiteX3605" fmla="*/ 2894586 w 2991568"/>
                              <a:gd name="connsiteY3605" fmla="*/ 1371149 h 1536294"/>
                              <a:gd name="connsiteX3606" fmla="*/ 2963859 w 2991568"/>
                              <a:gd name="connsiteY3606" fmla="*/ 1371149 h 1536294"/>
                              <a:gd name="connsiteX3607" fmla="*/ 2990702 w 2991568"/>
                              <a:gd name="connsiteY3607" fmla="*/ 1373747 h 1536294"/>
                              <a:gd name="connsiteX3608" fmla="*/ 2990702 w 2991568"/>
                              <a:gd name="connsiteY3608" fmla="*/ 1358160 h 1536294"/>
                              <a:gd name="connsiteX3609" fmla="*/ 2977713 w 2991568"/>
                              <a:gd name="connsiteY3609" fmla="*/ 1359026 h 1536294"/>
                              <a:gd name="connsiteX3610" fmla="*/ 308981 w 2991568"/>
                              <a:gd name="connsiteY3610" fmla="*/ 1126096 h 1536294"/>
                              <a:gd name="connsiteX3611" fmla="*/ 429343 w 2991568"/>
                              <a:gd name="connsiteY3611" fmla="*/ 1114840 h 1536294"/>
                              <a:gd name="connsiteX3612" fmla="*/ 467443 w 2991568"/>
                              <a:gd name="connsiteY3612" fmla="*/ 1113974 h 1536294"/>
                              <a:gd name="connsiteX3613" fmla="*/ 414622 w 2991568"/>
                              <a:gd name="connsiteY3613" fmla="*/ 1106181 h 1536294"/>
                              <a:gd name="connsiteX3614" fmla="*/ 414622 w 2991568"/>
                              <a:gd name="connsiteY3614" fmla="*/ 1106181 h 1536294"/>
                              <a:gd name="connsiteX3615" fmla="*/ 358338 w 2991568"/>
                              <a:gd name="connsiteY3615" fmla="*/ 1107046 h 1536294"/>
                              <a:gd name="connsiteX3616" fmla="*/ 289931 w 2991568"/>
                              <a:gd name="connsiteY3616" fmla="*/ 1109644 h 1536294"/>
                              <a:gd name="connsiteX3617" fmla="*/ 257027 w 2991568"/>
                              <a:gd name="connsiteY3617" fmla="*/ 1123499 h 1536294"/>
                              <a:gd name="connsiteX3618" fmla="*/ 308981 w 2991568"/>
                              <a:gd name="connsiteY3618" fmla="*/ 1126096 h 1536294"/>
                              <a:gd name="connsiteX3619" fmla="*/ 414622 w 2991568"/>
                              <a:gd name="connsiteY3619" fmla="*/ 1106181 h 1536294"/>
                              <a:gd name="connsiteX3620" fmla="*/ 414622 w 2991568"/>
                              <a:gd name="connsiteY3620" fmla="*/ 1106181 h 1536294"/>
                              <a:gd name="connsiteX3621" fmla="*/ 414622 w 2991568"/>
                              <a:gd name="connsiteY3621" fmla="*/ 1106181 h 1536294"/>
                              <a:gd name="connsiteX3622" fmla="*/ 418086 w 2991568"/>
                              <a:gd name="connsiteY3622" fmla="*/ 1250787 h 1536294"/>
                              <a:gd name="connsiteX3623" fmla="*/ 418086 w 2991568"/>
                              <a:gd name="connsiteY3623" fmla="*/ 1250787 h 1536294"/>
                              <a:gd name="connsiteX3624" fmla="*/ 418086 w 2991568"/>
                              <a:gd name="connsiteY3624" fmla="*/ 1250787 h 1536294"/>
                              <a:gd name="connsiteX3625" fmla="*/ 291663 w 2991568"/>
                              <a:gd name="connsiteY3625" fmla="*/ 1304474 h 1536294"/>
                              <a:gd name="connsiteX3626" fmla="*/ 358338 w 2991568"/>
                              <a:gd name="connsiteY3626" fmla="*/ 1298412 h 1536294"/>
                              <a:gd name="connsiteX3627" fmla="*/ 427611 w 2991568"/>
                              <a:gd name="connsiteY3627" fmla="*/ 1300144 h 1536294"/>
                              <a:gd name="connsiteX3628" fmla="*/ 489956 w 2991568"/>
                              <a:gd name="connsiteY3628" fmla="*/ 1306206 h 1536294"/>
                              <a:gd name="connsiteX3629" fmla="*/ 480431 w 2991568"/>
                              <a:gd name="connsiteY3629" fmla="*/ 1289753 h 1536294"/>
                              <a:gd name="connsiteX3630" fmla="*/ 415488 w 2991568"/>
                              <a:gd name="connsiteY3630" fmla="*/ 1289753 h 1536294"/>
                              <a:gd name="connsiteX3631" fmla="*/ 341886 w 2991568"/>
                              <a:gd name="connsiteY3631" fmla="*/ 1287156 h 1536294"/>
                              <a:gd name="connsiteX3632" fmla="*/ 274345 w 2991568"/>
                              <a:gd name="connsiteY3632" fmla="*/ 1288887 h 1536294"/>
                              <a:gd name="connsiteX3633" fmla="*/ 274345 w 2991568"/>
                              <a:gd name="connsiteY3633" fmla="*/ 1288887 h 1536294"/>
                              <a:gd name="connsiteX3634" fmla="*/ 274345 w 2991568"/>
                              <a:gd name="connsiteY3634" fmla="*/ 1288887 h 1536294"/>
                              <a:gd name="connsiteX3635" fmla="*/ 291663 w 2991568"/>
                              <a:gd name="connsiteY3635" fmla="*/ 1304474 h 1536294"/>
                              <a:gd name="connsiteX3636" fmla="*/ 283004 w 2991568"/>
                              <a:gd name="connsiteY3636" fmla="*/ 1272435 h 1536294"/>
                              <a:gd name="connsiteX3637" fmla="*/ 355740 w 2991568"/>
                              <a:gd name="connsiteY3637" fmla="*/ 1262044 h 1536294"/>
                              <a:gd name="connsiteX3638" fmla="*/ 422415 w 2991568"/>
                              <a:gd name="connsiteY3638" fmla="*/ 1260312 h 1536294"/>
                              <a:gd name="connsiteX3639" fmla="*/ 485627 w 2991568"/>
                              <a:gd name="connsiteY3639" fmla="*/ 1267240 h 1536294"/>
                              <a:gd name="connsiteX3640" fmla="*/ 458784 w 2991568"/>
                              <a:gd name="connsiteY3640" fmla="*/ 1250787 h 1536294"/>
                              <a:gd name="connsiteX3641" fmla="*/ 418086 w 2991568"/>
                              <a:gd name="connsiteY3641" fmla="*/ 1250787 h 1536294"/>
                              <a:gd name="connsiteX3642" fmla="*/ 418086 w 2991568"/>
                              <a:gd name="connsiteY3642" fmla="*/ 1250787 h 1536294"/>
                              <a:gd name="connsiteX3643" fmla="*/ 374790 w 2991568"/>
                              <a:gd name="connsiteY3643" fmla="*/ 1251653 h 1536294"/>
                              <a:gd name="connsiteX3644" fmla="*/ 290797 w 2991568"/>
                              <a:gd name="connsiteY3644" fmla="*/ 1255983 h 1536294"/>
                              <a:gd name="connsiteX3645" fmla="*/ 267418 w 2991568"/>
                              <a:gd name="connsiteY3645" fmla="*/ 1260312 h 1536294"/>
                              <a:gd name="connsiteX3646" fmla="*/ 283004 w 2991568"/>
                              <a:gd name="connsiteY3646" fmla="*/ 1272435 h 1536294"/>
                              <a:gd name="connsiteX3647" fmla="*/ 438002 w 2991568"/>
                              <a:gd name="connsiteY3647" fmla="*/ 1179783 h 1536294"/>
                              <a:gd name="connsiteX3648" fmla="*/ 339288 w 2991568"/>
                              <a:gd name="connsiteY3648" fmla="*/ 1183247 h 1536294"/>
                              <a:gd name="connsiteX3649" fmla="*/ 279540 w 2991568"/>
                              <a:gd name="connsiteY3649" fmla="*/ 1197101 h 1536294"/>
                              <a:gd name="connsiteX3650" fmla="*/ 317640 w 2991568"/>
                              <a:gd name="connsiteY3650" fmla="*/ 1196235 h 1536294"/>
                              <a:gd name="connsiteX3651" fmla="*/ 373059 w 2991568"/>
                              <a:gd name="connsiteY3651" fmla="*/ 1192771 h 1536294"/>
                              <a:gd name="connsiteX3652" fmla="*/ 481297 w 2991568"/>
                              <a:gd name="connsiteY3652" fmla="*/ 1190174 h 1536294"/>
                              <a:gd name="connsiteX3653" fmla="*/ 438002 w 2991568"/>
                              <a:gd name="connsiteY3653" fmla="*/ 1179783 h 1536294"/>
                              <a:gd name="connsiteX3654" fmla="*/ 559229 w 2991568"/>
                              <a:gd name="connsiteY3654" fmla="*/ 1407517 h 1536294"/>
                              <a:gd name="connsiteX3655" fmla="*/ 538447 w 2991568"/>
                              <a:gd name="connsiteY3655" fmla="*/ 1418774 h 1536294"/>
                              <a:gd name="connsiteX3656" fmla="*/ 593865 w 2991568"/>
                              <a:gd name="connsiteY3656" fmla="*/ 1421372 h 1536294"/>
                              <a:gd name="connsiteX3657" fmla="*/ 707300 w 2991568"/>
                              <a:gd name="connsiteY3657" fmla="*/ 1425701 h 1536294"/>
                              <a:gd name="connsiteX3658" fmla="*/ 736740 w 2991568"/>
                              <a:gd name="connsiteY3658" fmla="*/ 1421372 h 1536294"/>
                              <a:gd name="connsiteX3659" fmla="*/ 690847 w 2991568"/>
                              <a:gd name="connsiteY3659" fmla="*/ 1411846 h 1536294"/>
                              <a:gd name="connsiteX3660" fmla="*/ 559229 w 2991568"/>
                              <a:gd name="connsiteY3660" fmla="*/ 1407517 h 1536294"/>
                              <a:gd name="connsiteX3661" fmla="*/ 559229 w 2991568"/>
                              <a:gd name="connsiteY3661" fmla="*/ 1407517 h 1536294"/>
                              <a:gd name="connsiteX3662" fmla="*/ 1345475 w 2991568"/>
                              <a:gd name="connsiteY3662" fmla="*/ 1442153 h 1536294"/>
                              <a:gd name="connsiteX3663" fmla="*/ 1440725 w 2991568"/>
                              <a:gd name="connsiteY3663" fmla="*/ 1442153 h 1536294"/>
                              <a:gd name="connsiteX3664" fmla="*/ 1500472 w 2991568"/>
                              <a:gd name="connsiteY3664" fmla="*/ 1443019 h 1536294"/>
                              <a:gd name="connsiteX3665" fmla="*/ 1500472 w 2991568"/>
                              <a:gd name="connsiteY3665" fmla="*/ 1443019 h 1536294"/>
                              <a:gd name="connsiteX3666" fmla="*/ 1440725 w 2991568"/>
                              <a:gd name="connsiteY3666" fmla="*/ 1427433 h 1536294"/>
                              <a:gd name="connsiteX3667" fmla="*/ 1347206 w 2991568"/>
                              <a:gd name="connsiteY3667" fmla="*/ 1423969 h 1536294"/>
                              <a:gd name="connsiteX3668" fmla="*/ 1275336 w 2991568"/>
                              <a:gd name="connsiteY3668" fmla="*/ 1430031 h 1536294"/>
                              <a:gd name="connsiteX3669" fmla="*/ 1345475 w 2991568"/>
                              <a:gd name="connsiteY3669" fmla="*/ 1442153 h 1536294"/>
                              <a:gd name="connsiteX3670" fmla="*/ 1066652 w 2991568"/>
                              <a:gd name="connsiteY3670" fmla="*/ 1448215 h 1536294"/>
                              <a:gd name="connsiteX3671" fmla="*/ 1066652 w 2991568"/>
                              <a:gd name="connsiteY3671" fmla="*/ 1448215 h 1536294"/>
                              <a:gd name="connsiteX3672" fmla="*/ 1066652 w 2991568"/>
                              <a:gd name="connsiteY3672" fmla="*/ 1448215 h 1536294"/>
                              <a:gd name="connsiteX3673" fmla="*/ 1066652 w 2991568"/>
                              <a:gd name="connsiteY3673" fmla="*/ 1448215 h 1536294"/>
                              <a:gd name="connsiteX3674" fmla="*/ 2800202 w 2991568"/>
                              <a:gd name="connsiteY3674" fmla="*/ 1514024 h 1536294"/>
                              <a:gd name="connsiteX3675" fmla="*/ 2876402 w 2991568"/>
                              <a:gd name="connsiteY3675" fmla="*/ 1521817 h 1536294"/>
                              <a:gd name="connsiteX3676" fmla="*/ 2960395 w 2991568"/>
                              <a:gd name="connsiteY3676" fmla="*/ 1523549 h 1536294"/>
                              <a:gd name="connsiteX3677" fmla="*/ 2989836 w 2991568"/>
                              <a:gd name="connsiteY3677" fmla="*/ 1526146 h 1536294"/>
                              <a:gd name="connsiteX3678" fmla="*/ 2989836 w 2991568"/>
                              <a:gd name="connsiteY3678" fmla="*/ 1512292 h 1536294"/>
                              <a:gd name="connsiteX3679" fmla="*/ 2924027 w 2991568"/>
                              <a:gd name="connsiteY3679" fmla="*/ 1510560 h 1536294"/>
                              <a:gd name="connsiteX3680" fmla="*/ 2800202 w 2991568"/>
                              <a:gd name="connsiteY3680" fmla="*/ 1514024 h 1536294"/>
                              <a:gd name="connsiteX3681" fmla="*/ 1244163 w 2991568"/>
                              <a:gd name="connsiteY3681" fmla="*/ 1424835 h 1536294"/>
                              <a:gd name="connsiteX3682" fmla="*/ 1148913 w 2991568"/>
                              <a:gd name="connsiteY3682" fmla="*/ 1430896 h 1536294"/>
                              <a:gd name="connsiteX3683" fmla="*/ 1012966 w 2991568"/>
                              <a:gd name="connsiteY3683" fmla="*/ 1432628 h 1536294"/>
                              <a:gd name="connsiteX3684" fmla="*/ 988720 w 2991568"/>
                              <a:gd name="connsiteY3684" fmla="*/ 1441287 h 1536294"/>
                              <a:gd name="connsiteX3685" fmla="*/ 1065786 w 2991568"/>
                              <a:gd name="connsiteY3685" fmla="*/ 1449081 h 1536294"/>
                              <a:gd name="connsiteX3686" fmla="*/ 1066652 w 2991568"/>
                              <a:gd name="connsiteY3686" fmla="*/ 1449081 h 1536294"/>
                              <a:gd name="connsiteX3687" fmla="*/ 1066652 w 2991568"/>
                              <a:gd name="connsiteY3687" fmla="*/ 1449081 h 1536294"/>
                              <a:gd name="connsiteX3688" fmla="*/ 1066652 w 2991568"/>
                              <a:gd name="connsiteY3688" fmla="*/ 1449081 h 1536294"/>
                              <a:gd name="connsiteX3689" fmla="*/ 1252822 w 2991568"/>
                              <a:gd name="connsiteY3689" fmla="*/ 1442153 h 1536294"/>
                              <a:gd name="connsiteX3690" fmla="*/ 1244163 w 2991568"/>
                              <a:gd name="connsiteY3690" fmla="*/ 1424835 h 1536294"/>
                              <a:gd name="connsiteX3691" fmla="*/ 1066652 w 2991568"/>
                              <a:gd name="connsiteY3691" fmla="*/ 1448215 h 1536294"/>
                              <a:gd name="connsiteX3692" fmla="*/ 1075311 w 2991568"/>
                              <a:gd name="connsiteY3692" fmla="*/ 1447349 h 1536294"/>
                              <a:gd name="connsiteX3693" fmla="*/ 1066652 w 2991568"/>
                              <a:gd name="connsiteY3693" fmla="*/ 1448215 h 1536294"/>
                              <a:gd name="connsiteX3694" fmla="*/ 1251956 w 2991568"/>
                              <a:gd name="connsiteY3694" fmla="*/ 1495840 h 1536294"/>
                              <a:gd name="connsiteX3695" fmla="*/ 1193941 w 2991568"/>
                              <a:gd name="connsiteY3695" fmla="*/ 1501035 h 1536294"/>
                              <a:gd name="connsiteX3696" fmla="*/ 1108216 w 2991568"/>
                              <a:gd name="connsiteY3696" fmla="*/ 1504499 h 1536294"/>
                              <a:gd name="connsiteX3697" fmla="*/ 1051932 w 2991568"/>
                              <a:gd name="connsiteY3697" fmla="*/ 1501035 h 1536294"/>
                              <a:gd name="connsiteX3698" fmla="*/ 1021625 w 2991568"/>
                              <a:gd name="connsiteY3698" fmla="*/ 1517487 h 1536294"/>
                              <a:gd name="connsiteX3699" fmla="*/ 1083970 w 2991568"/>
                              <a:gd name="connsiteY3699" fmla="*/ 1519219 h 1536294"/>
                              <a:gd name="connsiteX3700" fmla="*/ 1169695 w 2991568"/>
                              <a:gd name="connsiteY3700" fmla="*/ 1517487 h 1536294"/>
                              <a:gd name="connsiteX3701" fmla="*/ 1170561 w 2991568"/>
                              <a:gd name="connsiteY3701" fmla="*/ 1517487 h 1536294"/>
                              <a:gd name="connsiteX3702" fmla="*/ 1226845 w 2991568"/>
                              <a:gd name="connsiteY3702" fmla="*/ 1514890 h 1536294"/>
                              <a:gd name="connsiteX3703" fmla="*/ 1251956 w 2991568"/>
                              <a:gd name="connsiteY3703" fmla="*/ 1495840 h 1536294"/>
                              <a:gd name="connsiteX3704" fmla="*/ 1463238 w 2991568"/>
                              <a:gd name="connsiteY3704" fmla="*/ 1356428 h 1536294"/>
                              <a:gd name="connsiteX3705" fmla="*/ 1391368 w 2991568"/>
                              <a:gd name="connsiteY3705" fmla="*/ 1355562 h 1536294"/>
                              <a:gd name="connsiteX3706" fmla="*/ 1322961 w 2991568"/>
                              <a:gd name="connsiteY3706" fmla="*/ 1351233 h 1536294"/>
                              <a:gd name="connsiteX3707" fmla="*/ 1277934 w 2991568"/>
                              <a:gd name="connsiteY3707" fmla="*/ 1351233 h 1536294"/>
                              <a:gd name="connsiteX3708" fmla="*/ 1310838 w 2991568"/>
                              <a:gd name="connsiteY3708" fmla="*/ 1366819 h 1536294"/>
                              <a:gd name="connsiteX3709" fmla="*/ 1380111 w 2991568"/>
                              <a:gd name="connsiteY3709" fmla="*/ 1368551 h 1536294"/>
                              <a:gd name="connsiteX3710" fmla="*/ 1449384 w 2991568"/>
                              <a:gd name="connsiteY3710" fmla="*/ 1368551 h 1536294"/>
                              <a:gd name="connsiteX3711" fmla="*/ 1501338 w 2991568"/>
                              <a:gd name="connsiteY3711" fmla="*/ 1368551 h 1536294"/>
                              <a:gd name="connsiteX3712" fmla="*/ 1501338 w 2991568"/>
                              <a:gd name="connsiteY3712" fmla="*/ 1368551 h 1536294"/>
                              <a:gd name="connsiteX3713" fmla="*/ 1501338 w 2991568"/>
                              <a:gd name="connsiteY3713" fmla="*/ 1368551 h 1536294"/>
                              <a:gd name="connsiteX3714" fmla="*/ 1463238 w 2991568"/>
                              <a:gd name="connsiteY3714" fmla="*/ 1356428 h 1536294"/>
                              <a:gd name="connsiteX3715" fmla="*/ 1493545 w 2991568"/>
                              <a:gd name="connsiteY3715" fmla="*/ 1333049 h 1536294"/>
                              <a:gd name="connsiteX3716" fmla="*/ 1488350 w 2991568"/>
                              <a:gd name="connsiteY3716" fmla="*/ 1334781 h 1536294"/>
                              <a:gd name="connsiteX3717" fmla="*/ 1493545 w 2991568"/>
                              <a:gd name="connsiteY3717" fmla="*/ 1333049 h 1536294"/>
                              <a:gd name="connsiteX3718" fmla="*/ 1345475 w 2991568"/>
                              <a:gd name="connsiteY3718" fmla="*/ 1171124 h 1536294"/>
                              <a:gd name="connsiteX3719" fmla="*/ 1425138 w 2991568"/>
                              <a:gd name="connsiteY3719" fmla="*/ 1175453 h 1536294"/>
                              <a:gd name="connsiteX3720" fmla="*/ 1502204 w 2991568"/>
                              <a:gd name="connsiteY3720" fmla="*/ 1182381 h 1536294"/>
                              <a:gd name="connsiteX3721" fmla="*/ 1502204 w 2991568"/>
                              <a:gd name="connsiteY3721" fmla="*/ 1182381 h 1536294"/>
                              <a:gd name="connsiteX3722" fmla="*/ 1502204 w 2991568"/>
                              <a:gd name="connsiteY3722" fmla="*/ 1182381 h 1536294"/>
                              <a:gd name="connsiteX3723" fmla="*/ 1505668 w 2991568"/>
                              <a:gd name="connsiteY3723" fmla="*/ 1165928 h 1536294"/>
                              <a:gd name="connsiteX3724" fmla="*/ 1471032 w 2991568"/>
                              <a:gd name="connsiteY3724" fmla="*/ 1162465 h 1536294"/>
                              <a:gd name="connsiteX3725" fmla="*/ 1406088 w 2991568"/>
                              <a:gd name="connsiteY3725" fmla="*/ 1161599 h 1536294"/>
                              <a:gd name="connsiteX3726" fmla="*/ 1332486 w 2991568"/>
                              <a:gd name="connsiteY3726" fmla="*/ 1152940 h 1536294"/>
                              <a:gd name="connsiteX3727" fmla="*/ 1264079 w 2991568"/>
                              <a:gd name="connsiteY3727" fmla="*/ 1161599 h 1536294"/>
                              <a:gd name="connsiteX3728" fmla="*/ 1345475 w 2991568"/>
                              <a:gd name="connsiteY3728" fmla="*/ 1171124 h 1536294"/>
                              <a:gd name="connsiteX3729" fmla="*/ 1451981 w 2991568"/>
                              <a:gd name="connsiteY3729" fmla="*/ 1405785 h 1536294"/>
                              <a:gd name="connsiteX3730" fmla="*/ 1498740 w 2991568"/>
                              <a:gd name="connsiteY3730" fmla="*/ 1404053 h 1536294"/>
                              <a:gd name="connsiteX3731" fmla="*/ 1482288 w 2991568"/>
                              <a:gd name="connsiteY3731" fmla="*/ 1390199 h 1536294"/>
                              <a:gd name="connsiteX3732" fmla="*/ 1411284 w 2991568"/>
                              <a:gd name="connsiteY3732" fmla="*/ 1389333 h 1536294"/>
                              <a:gd name="connsiteX3733" fmla="*/ 1277068 w 2991568"/>
                              <a:gd name="connsiteY3733" fmla="*/ 1391065 h 1536294"/>
                              <a:gd name="connsiteX3734" fmla="*/ 1380977 w 2991568"/>
                              <a:gd name="connsiteY3734" fmla="*/ 1403187 h 1536294"/>
                              <a:gd name="connsiteX3735" fmla="*/ 1451981 w 2991568"/>
                              <a:gd name="connsiteY3735" fmla="*/ 1405785 h 1536294"/>
                              <a:gd name="connsiteX3736" fmla="*/ 1081372 w 2991568"/>
                              <a:gd name="connsiteY3736" fmla="*/ 1447349 h 1536294"/>
                              <a:gd name="connsiteX3737" fmla="*/ 1081372 w 2991568"/>
                              <a:gd name="connsiteY3737" fmla="*/ 1447349 h 1536294"/>
                              <a:gd name="connsiteX3738" fmla="*/ 1081372 w 2991568"/>
                              <a:gd name="connsiteY3738" fmla="*/ 1447349 h 1536294"/>
                              <a:gd name="connsiteX3739" fmla="*/ 959279 w 2991568"/>
                              <a:gd name="connsiteY3739" fmla="*/ 1496706 h 1536294"/>
                              <a:gd name="connsiteX3740" fmla="*/ 954084 w 2991568"/>
                              <a:gd name="connsiteY3740" fmla="*/ 1497571 h 1536294"/>
                              <a:gd name="connsiteX3741" fmla="*/ 959279 w 2991568"/>
                              <a:gd name="connsiteY3741" fmla="*/ 1496706 h 1536294"/>
                              <a:gd name="connsiteX3742" fmla="*/ 974865 w 2991568"/>
                              <a:gd name="connsiteY3742" fmla="*/ 1510560 h 1536294"/>
                              <a:gd name="connsiteX3743" fmla="*/ 917716 w 2991568"/>
                              <a:gd name="connsiteY3743" fmla="*/ 1514024 h 1536294"/>
                              <a:gd name="connsiteX3744" fmla="*/ 793024 w 2991568"/>
                              <a:gd name="connsiteY3744" fmla="*/ 1510560 h 1536294"/>
                              <a:gd name="connsiteX3745" fmla="*/ 780036 w 2991568"/>
                              <a:gd name="connsiteY3745" fmla="*/ 1529610 h 1536294"/>
                              <a:gd name="connsiteX3746" fmla="*/ 847577 w 2991568"/>
                              <a:gd name="connsiteY3746" fmla="*/ 1530476 h 1536294"/>
                              <a:gd name="connsiteX3747" fmla="*/ 847577 w 2991568"/>
                              <a:gd name="connsiteY3747" fmla="*/ 1530476 h 1536294"/>
                              <a:gd name="connsiteX3748" fmla="*/ 862297 w 2991568"/>
                              <a:gd name="connsiteY3748" fmla="*/ 1530476 h 1536294"/>
                              <a:gd name="connsiteX3749" fmla="*/ 848443 w 2991568"/>
                              <a:gd name="connsiteY3749" fmla="*/ 1530476 h 1536294"/>
                              <a:gd name="connsiteX3750" fmla="*/ 978329 w 2991568"/>
                              <a:gd name="connsiteY3750" fmla="*/ 1520951 h 1536294"/>
                              <a:gd name="connsiteX3751" fmla="*/ 974865 w 2991568"/>
                              <a:gd name="connsiteY3751" fmla="*/ 1510560 h 1536294"/>
                              <a:gd name="connsiteX3752" fmla="*/ 2955200 w 2991568"/>
                              <a:gd name="connsiteY3752" fmla="*/ 1430896 h 1536294"/>
                              <a:gd name="connsiteX3753" fmla="*/ 2861682 w 2991568"/>
                              <a:gd name="connsiteY3753" fmla="*/ 1427433 h 1536294"/>
                              <a:gd name="connsiteX3754" fmla="*/ 2789811 w 2991568"/>
                              <a:gd name="connsiteY3754" fmla="*/ 1433494 h 1536294"/>
                              <a:gd name="connsiteX3755" fmla="*/ 2859084 w 2991568"/>
                              <a:gd name="connsiteY3755" fmla="*/ 1444751 h 1536294"/>
                              <a:gd name="connsiteX3756" fmla="*/ 2954334 w 2991568"/>
                              <a:gd name="connsiteY3756" fmla="*/ 1444751 h 1536294"/>
                              <a:gd name="connsiteX3757" fmla="*/ 2988971 w 2991568"/>
                              <a:gd name="connsiteY3757" fmla="*/ 1449081 h 1536294"/>
                              <a:gd name="connsiteX3758" fmla="*/ 2988971 w 2991568"/>
                              <a:gd name="connsiteY3758" fmla="*/ 1430031 h 1536294"/>
                              <a:gd name="connsiteX3759" fmla="*/ 2955200 w 2991568"/>
                              <a:gd name="connsiteY3759" fmla="*/ 1430896 h 1536294"/>
                              <a:gd name="connsiteX3760" fmla="*/ 971402 w 2991568"/>
                              <a:gd name="connsiteY3760" fmla="*/ 1495840 h 1536294"/>
                              <a:gd name="connsiteX3761" fmla="*/ 959279 w 2991568"/>
                              <a:gd name="connsiteY3761" fmla="*/ 1497571 h 1536294"/>
                              <a:gd name="connsiteX3762" fmla="*/ 971402 w 2991568"/>
                              <a:gd name="connsiteY3762" fmla="*/ 1495840 h 1536294"/>
                              <a:gd name="connsiteX3763" fmla="*/ 2925759 w 2991568"/>
                              <a:gd name="connsiteY3763" fmla="*/ 1392796 h 1536294"/>
                              <a:gd name="connsiteX3764" fmla="*/ 2791543 w 2991568"/>
                              <a:gd name="connsiteY3764" fmla="*/ 1394528 h 1536294"/>
                              <a:gd name="connsiteX3765" fmla="*/ 2895452 w 2991568"/>
                              <a:gd name="connsiteY3765" fmla="*/ 1406651 h 1536294"/>
                              <a:gd name="connsiteX3766" fmla="*/ 2967323 w 2991568"/>
                              <a:gd name="connsiteY3766" fmla="*/ 1408383 h 1536294"/>
                              <a:gd name="connsiteX3767" fmla="*/ 2990702 w 2991568"/>
                              <a:gd name="connsiteY3767" fmla="*/ 1410980 h 1536294"/>
                              <a:gd name="connsiteX3768" fmla="*/ 2990702 w 2991568"/>
                              <a:gd name="connsiteY3768" fmla="*/ 1392796 h 1536294"/>
                              <a:gd name="connsiteX3769" fmla="*/ 2925759 w 2991568"/>
                              <a:gd name="connsiteY3769" fmla="*/ 1392796 h 1536294"/>
                              <a:gd name="connsiteX3770" fmla="*/ 1163634 w 2991568"/>
                              <a:gd name="connsiteY3770" fmla="*/ 1482851 h 1536294"/>
                              <a:gd name="connsiteX3771" fmla="*/ 1163634 w 2991568"/>
                              <a:gd name="connsiteY3771" fmla="*/ 1482851 h 1536294"/>
                              <a:gd name="connsiteX3772" fmla="*/ 1225113 w 2991568"/>
                              <a:gd name="connsiteY3772" fmla="*/ 1478521 h 1536294"/>
                              <a:gd name="connsiteX3773" fmla="*/ 1235504 w 2991568"/>
                              <a:gd name="connsiteY3773" fmla="*/ 1459471 h 1536294"/>
                              <a:gd name="connsiteX3774" fmla="*/ 1094361 w 2991568"/>
                              <a:gd name="connsiteY3774" fmla="*/ 1468131 h 1536294"/>
                              <a:gd name="connsiteX3775" fmla="*/ 1032015 w 2991568"/>
                              <a:gd name="connsiteY3775" fmla="*/ 1465533 h 1536294"/>
                              <a:gd name="connsiteX3776" fmla="*/ 1023356 w 2991568"/>
                              <a:gd name="connsiteY3776" fmla="*/ 1481985 h 1536294"/>
                              <a:gd name="connsiteX3777" fmla="*/ 1163634 w 2991568"/>
                              <a:gd name="connsiteY3777" fmla="*/ 1482851 h 1536294"/>
                              <a:gd name="connsiteX3778" fmla="*/ 847577 w 2991568"/>
                              <a:gd name="connsiteY3778" fmla="*/ 1529610 h 1536294"/>
                              <a:gd name="connsiteX3779" fmla="*/ 847577 w 2991568"/>
                              <a:gd name="connsiteY3779" fmla="*/ 1529610 h 1536294"/>
                              <a:gd name="connsiteX3780" fmla="*/ 847577 w 2991568"/>
                              <a:gd name="connsiteY3780" fmla="*/ 1529610 h 1536294"/>
                              <a:gd name="connsiteX3781" fmla="*/ 847577 w 2991568"/>
                              <a:gd name="connsiteY3781" fmla="*/ 1529610 h 1536294"/>
                              <a:gd name="connsiteX3782" fmla="*/ 1164500 w 2991568"/>
                              <a:gd name="connsiteY3782" fmla="*/ 1482851 h 1536294"/>
                              <a:gd name="connsiteX3783" fmla="*/ 1164500 w 2991568"/>
                              <a:gd name="connsiteY3783" fmla="*/ 1482851 h 1536294"/>
                              <a:gd name="connsiteX3784" fmla="*/ 1164500 w 2991568"/>
                              <a:gd name="connsiteY3784" fmla="*/ 1482851 h 1536294"/>
                              <a:gd name="connsiteX3785" fmla="*/ 2900648 w 2991568"/>
                              <a:gd name="connsiteY3785" fmla="*/ 1468997 h 1536294"/>
                              <a:gd name="connsiteX3786" fmla="*/ 2782018 w 2991568"/>
                              <a:gd name="connsiteY3786" fmla="*/ 1478521 h 1536294"/>
                              <a:gd name="connsiteX3787" fmla="*/ 2908441 w 2991568"/>
                              <a:gd name="connsiteY3787" fmla="*/ 1485449 h 1536294"/>
                              <a:gd name="connsiteX3788" fmla="*/ 2908441 w 2991568"/>
                              <a:gd name="connsiteY3788" fmla="*/ 1485449 h 1536294"/>
                              <a:gd name="connsiteX3789" fmla="*/ 2989836 w 2991568"/>
                              <a:gd name="connsiteY3789" fmla="*/ 1488046 h 1536294"/>
                              <a:gd name="connsiteX3790" fmla="*/ 2989836 w 2991568"/>
                              <a:gd name="connsiteY3790" fmla="*/ 1471594 h 1536294"/>
                              <a:gd name="connsiteX3791" fmla="*/ 2900648 w 2991568"/>
                              <a:gd name="connsiteY3791" fmla="*/ 1468997 h 1536294"/>
                              <a:gd name="connsiteX3792" fmla="*/ 935900 w 2991568"/>
                              <a:gd name="connsiteY3792" fmla="*/ 1481119 h 1536294"/>
                              <a:gd name="connsiteX3793" fmla="*/ 789561 w 2991568"/>
                              <a:gd name="connsiteY3793" fmla="*/ 1478521 h 1536294"/>
                              <a:gd name="connsiteX3794" fmla="*/ 760986 w 2991568"/>
                              <a:gd name="connsiteY3794" fmla="*/ 1492376 h 1536294"/>
                              <a:gd name="connsiteX3795" fmla="*/ 812941 w 2991568"/>
                              <a:gd name="connsiteY3795" fmla="*/ 1492376 h 1536294"/>
                              <a:gd name="connsiteX3796" fmla="*/ 970536 w 2991568"/>
                              <a:gd name="connsiteY3796" fmla="*/ 1495840 h 1536294"/>
                              <a:gd name="connsiteX3797" fmla="*/ 970536 w 2991568"/>
                              <a:gd name="connsiteY3797" fmla="*/ 1495840 h 1536294"/>
                              <a:gd name="connsiteX3798" fmla="*/ 970536 w 2991568"/>
                              <a:gd name="connsiteY3798" fmla="*/ 1495840 h 1536294"/>
                              <a:gd name="connsiteX3799" fmla="*/ 970536 w 2991568"/>
                              <a:gd name="connsiteY3799" fmla="*/ 1495840 h 1536294"/>
                              <a:gd name="connsiteX3800" fmla="*/ 990452 w 2991568"/>
                              <a:gd name="connsiteY3800" fmla="*/ 1485449 h 1536294"/>
                              <a:gd name="connsiteX3801" fmla="*/ 935900 w 2991568"/>
                              <a:gd name="connsiteY3801" fmla="*/ 1481119 h 1536294"/>
                              <a:gd name="connsiteX3802" fmla="*/ 753193 w 2991568"/>
                              <a:gd name="connsiteY3802" fmla="*/ 1381540 h 1536294"/>
                              <a:gd name="connsiteX3803" fmla="*/ 689981 w 2991568"/>
                              <a:gd name="connsiteY3803" fmla="*/ 1380674 h 1536294"/>
                              <a:gd name="connsiteX3804" fmla="*/ 551436 w 2991568"/>
                              <a:gd name="connsiteY3804" fmla="*/ 1375478 h 1536294"/>
                              <a:gd name="connsiteX3805" fmla="*/ 551436 w 2991568"/>
                              <a:gd name="connsiteY3805" fmla="*/ 1375478 h 1536294"/>
                              <a:gd name="connsiteX3806" fmla="*/ 551436 w 2991568"/>
                              <a:gd name="connsiteY3806" fmla="*/ 1375478 h 1536294"/>
                              <a:gd name="connsiteX3807" fmla="*/ 547972 w 2991568"/>
                              <a:gd name="connsiteY3807" fmla="*/ 1393662 h 1536294"/>
                              <a:gd name="connsiteX3808" fmla="*/ 616379 w 2991568"/>
                              <a:gd name="connsiteY3808" fmla="*/ 1391065 h 1536294"/>
                              <a:gd name="connsiteX3809" fmla="*/ 689981 w 2991568"/>
                              <a:gd name="connsiteY3809" fmla="*/ 1391065 h 1536294"/>
                              <a:gd name="connsiteX3810" fmla="*/ 756656 w 2991568"/>
                              <a:gd name="connsiteY3810" fmla="*/ 1394528 h 1536294"/>
                              <a:gd name="connsiteX3811" fmla="*/ 753193 w 2991568"/>
                              <a:gd name="connsiteY3811" fmla="*/ 1381540 h 1536294"/>
                              <a:gd name="connsiteX3812" fmla="*/ 242306 w 2991568"/>
                              <a:gd name="connsiteY3812" fmla="*/ 331192 h 1536294"/>
                              <a:gd name="connsiteX3813" fmla="*/ 242306 w 2991568"/>
                              <a:gd name="connsiteY3813" fmla="*/ 331192 h 1536294"/>
                              <a:gd name="connsiteX3814" fmla="*/ 242306 w 2991568"/>
                              <a:gd name="connsiteY3814" fmla="*/ 331192 h 1536294"/>
                              <a:gd name="connsiteX3815" fmla="*/ 553168 w 2991568"/>
                              <a:gd name="connsiteY3815" fmla="*/ 650712 h 1536294"/>
                              <a:gd name="connsiteX3816" fmla="*/ 611184 w 2991568"/>
                              <a:gd name="connsiteY3816" fmla="*/ 643785 h 1536294"/>
                              <a:gd name="connsiteX3817" fmla="*/ 696043 w 2991568"/>
                              <a:gd name="connsiteY3817" fmla="*/ 643785 h 1536294"/>
                              <a:gd name="connsiteX3818" fmla="*/ 755791 w 2991568"/>
                              <a:gd name="connsiteY3818" fmla="*/ 650712 h 1536294"/>
                              <a:gd name="connsiteX3819" fmla="*/ 766182 w 2991568"/>
                              <a:gd name="connsiteY3819" fmla="*/ 639456 h 1536294"/>
                              <a:gd name="connsiteX3820" fmla="*/ 735875 w 2991568"/>
                              <a:gd name="connsiteY3820" fmla="*/ 630796 h 1536294"/>
                              <a:gd name="connsiteX3821" fmla="*/ 571352 w 2991568"/>
                              <a:gd name="connsiteY3821" fmla="*/ 629930 h 1536294"/>
                              <a:gd name="connsiteX3822" fmla="*/ 553168 w 2991568"/>
                              <a:gd name="connsiteY3822" fmla="*/ 650712 h 1536294"/>
                              <a:gd name="connsiteX3823" fmla="*/ 760120 w 2991568"/>
                              <a:gd name="connsiteY3823" fmla="*/ 604819 h 1536294"/>
                              <a:gd name="connsiteX3824" fmla="*/ 692579 w 2991568"/>
                              <a:gd name="connsiteY3824" fmla="*/ 602221 h 1536294"/>
                              <a:gd name="connsiteX3825" fmla="*/ 551436 w 2991568"/>
                              <a:gd name="connsiteY3825" fmla="*/ 597026 h 1536294"/>
                              <a:gd name="connsiteX3826" fmla="*/ 551436 w 2991568"/>
                              <a:gd name="connsiteY3826" fmla="*/ 597026 h 1536294"/>
                              <a:gd name="connsiteX3827" fmla="*/ 551436 w 2991568"/>
                              <a:gd name="connsiteY3827" fmla="*/ 597026 h 1536294"/>
                              <a:gd name="connsiteX3828" fmla="*/ 547972 w 2991568"/>
                              <a:gd name="connsiteY3828" fmla="*/ 613478 h 1536294"/>
                              <a:gd name="connsiteX3829" fmla="*/ 611184 w 2991568"/>
                              <a:gd name="connsiteY3829" fmla="*/ 612612 h 1536294"/>
                              <a:gd name="connsiteX3830" fmla="*/ 740204 w 2991568"/>
                              <a:gd name="connsiteY3830" fmla="*/ 618674 h 1536294"/>
                              <a:gd name="connsiteX3831" fmla="*/ 767047 w 2991568"/>
                              <a:gd name="connsiteY3831" fmla="*/ 616076 h 1536294"/>
                              <a:gd name="connsiteX3832" fmla="*/ 760120 w 2991568"/>
                              <a:gd name="connsiteY3832" fmla="*/ 604819 h 1536294"/>
                              <a:gd name="connsiteX3833" fmla="*/ 572218 w 2991568"/>
                              <a:gd name="connsiteY3833" fmla="*/ 631662 h 1536294"/>
                              <a:gd name="connsiteX3834" fmla="*/ 572218 w 2991568"/>
                              <a:gd name="connsiteY3834" fmla="*/ 631662 h 1536294"/>
                              <a:gd name="connsiteX3835" fmla="*/ 572218 w 2991568"/>
                              <a:gd name="connsiteY3835" fmla="*/ 631662 h 1536294"/>
                              <a:gd name="connsiteX3836" fmla="*/ 779170 w 2991568"/>
                              <a:gd name="connsiteY3836" fmla="*/ 749426 h 1536294"/>
                              <a:gd name="connsiteX3837" fmla="*/ 902129 w 2991568"/>
                              <a:gd name="connsiteY3837" fmla="*/ 752890 h 1536294"/>
                              <a:gd name="connsiteX3838" fmla="*/ 902129 w 2991568"/>
                              <a:gd name="connsiteY3838" fmla="*/ 752890 h 1536294"/>
                              <a:gd name="connsiteX3839" fmla="*/ 902129 w 2991568"/>
                              <a:gd name="connsiteY3839" fmla="*/ 752890 h 1536294"/>
                              <a:gd name="connsiteX3840" fmla="*/ 953218 w 2991568"/>
                              <a:gd name="connsiteY3840" fmla="*/ 750292 h 1536294"/>
                              <a:gd name="connsiteX3841" fmla="*/ 947156 w 2991568"/>
                              <a:gd name="connsiteY3841" fmla="*/ 732974 h 1536294"/>
                              <a:gd name="connsiteX3842" fmla="*/ 825929 w 2991568"/>
                              <a:gd name="connsiteY3842" fmla="*/ 741633 h 1536294"/>
                              <a:gd name="connsiteX3843" fmla="*/ 778304 w 2991568"/>
                              <a:gd name="connsiteY3843" fmla="*/ 735571 h 1536294"/>
                              <a:gd name="connsiteX3844" fmla="*/ 779170 w 2991568"/>
                              <a:gd name="connsiteY3844" fmla="*/ 749426 h 1536294"/>
                              <a:gd name="connsiteX3845" fmla="*/ 870091 w 2991568"/>
                              <a:gd name="connsiteY3845" fmla="*/ 718253 h 1536294"/>
                              <a:gd name="connsiteX3846" fmla="*/ 964475 w 2991568"/>
                              <a:gd name="connsiteY3846" fmla="*/ 719119 h 1536294"/>
                              <a:gd name="connsiteX3847" fmla="*/ 964475 w 2991568"/>
                              <a:gd name="connsiteY3847" fmla="*/ 719119 h 1536294"/>
                              <a:gd name="connsiteX3848" fmla="*/ 903861 w 2991568"/>
                              <a:gd name="connsiteY3848" fmla="*/ 706131 h 1536294"/>
                              <a:gd name="connsiteX3849" fmla="*/ 837186 w 2991568"/>
                              <a:gd name="connsiteY3849" fmla="*/ 707862 h 1536294"/>
                              <a:gd name="connsiteX3850" fmla="*/ 790427 w 2991568"/>
                              <a:gd name="connsiteY3850" fmla="*/ 695740 h 1536294"/>
                              <a:gd name="connsiteX3851" fmla="*/ 807745 w 2991568"/>
                              <a:gd name="connsiteY3851" fmla="*/ 717387 h 1536294"/>
                              <a:gd name="connsiteX3852" fmla="*/ 870091 w 2991568"/>
                              <a:gd name="connsiteY3852" fmla="*/ 718253 h 1536294"/>
                              <a:gd name="connsiteX3853" fmla="*/ 2844364 w 2991568"/>
                              <a:gd name="connsiteY3853" fmla="*/ 782331 h 1536294"/>
                              <a:gd name="connsiteX3854" fmla="*/ 2795872 w 2991568"/>
                              <a:gd name="connsiteY3854" fmla="*/ 786660 h 1536294"/>
                              <a:gd name="connsiteX3855" fmla="*/ 2806263 w 2991568"/>
                              <a:gd name="connsiteY3855" fmla="*/ 799649 h 1536294"/>
                              <a:gd name="connsiteX3856" fmla="*/ 2880732 w 2991568"/>
                              <a:gd name="connsiteY3856" fmla="*/ 800515 h 1536294"/>
                              <a:gd name="connsiteX3857" fmla="*/ 2880732 w 2991568"/>
                              <a:gd name="connsiteY3857" fmla="*/ 800515 h 1536294"/>
                              <a:gd name="connsiteX3858" fmla="*/ 2989836 w 2991568"/>
                              <a:gd name="connsiteY3858" fmla="*/ 793587 h 1536294"/>
                              <a:gd name="connsiteX3859" fmla="*/ 2989836 w 2991568"/>
                              <a:gd name="connsiteY3859" fmla="*/ 773671 h 1536294"/>
                              <a:gd name="connsiteX3860" fmla="*/ 2913636 w 2991568"/>
                              <a:gd name="connsiteY3860" fmla="*/ 782331 h 1536294"/>
                              <a:gd name="connsiteX3861" fmla="*/ 2844364 w 2991568"/>
                              <a:gd name="connsiteY3861" fmla="*/ 782331 h 1536294"/>
                              <a:gd name="connsiteX3862" fmla="*/ 618977 w 2991568"/>
                              <a:gd name="connsiteY3862" fmla="*/ 664567 h 1536294"/>
                              <a:gd name="connsiteX3863" fmla="*/ 618977 w 2991568"/>
                              <a:gd name="connsiteY3863" fmla="*/ 664567 h 1536294"/>
                              <a:gd name="connsiteX3864" fmla="*/ 618977 w 2991568"/>
                              <a:gd name="connsiteY3864" fmla="*/ 664567 h 1536294"/>
                              <a:gd name="connsiteX3865" fmla="*/ 618977 w 2991568"/>
                              <a:gd name="connsiteY3865" fmla="*/ 664567 h 1536294"/>
                              <a:gd name="connsiteX3866" fmla="*/ 556631 w 2991568"/>
                              <a:gd name="connsiteY3866" fmla="*/ 698337 h 1536294"/>
                              <a:gd name="connsiteX3867" fmla="*/ 556631 w 2991568"/>
                              <a:gd name="connsiteY3867" fmla="*/ 698337 h 1536294"/>
                              <a:gd name="connsiteX3868" fmla="*/ 556631 w 2991568"/>
                              <a:gd name="connsiteY3868" fmla="*/ 698337 h 1536294"/>
                              <a:gd name="connsiteX3869" fmla="*/ 556631 w 2991568"/>
                              <a:gd name="connsiteY3869" fmla="*/ 698337 h 1536294"/>
                              <a:gd name="connsiteX3870" fmla="*/ 902129 w 2991568"/>
                              <a:gd name="connsiteY3870" fmla="*/ 752890 h 1536294"/>
                              <a:gd name="connsiteX3871" fmla="*/ 902129 w 2991568"/>
                              <a:gd name="connsiteY3871" fmla="*/ 752890 h 1536294"/>
                              <a:gd name="connsiteX3872" fmla="*/ 902129 w 2991568"/>
                              <a:gd name="connsiteY3872" fmla="*/ 752890 h 1536294"/>
                              <a:gd name="connsiteX3873" fmla="*/ 902129 w 2991568"/>
                              <a:gd name="connsiteY3873" fmla="*/ 752890 h 1536294"/>
                              <a:gd name="connsiteX3874" fmla="*/ 2846095 w 2991568"/>
                              <a:gd name="connsiteY3874" fmla="*/ 762415 h 1536294"/>
                              <a:gd name="connsiteX3875" fmla="*/ 2844364 w 2991568"/>
                              <a:gd name="connsiteY3875" fmla="*/ 762415 h 1536294"/>
                              <a:gd name="connsiteX3876" fmla="*/ 2846095 w 2991568"/>
                              <a:gd name="connsiteY3876" fmla="*/ 762415 h 1536294"/>
                              <a:gd name="connsiteX3877" fmla="*/ 556631 w 2991568"/>
                              <a:gd name="connsiteY3877" fmla="*/ 698337 h 1536294"/>
                              <a:gd name="connsiteX3878" fmla="*/ 617245 w 2991568"/>
                              <a:gd name="connsiteY3878" fmla="*/ 711326 h 1536294"/>
                              <a:gd name="connsiteX3879" fmla="*/ 683920 w 2991568"/>
                              <a:gd name="connsiteY3879" fmla="*/ 709594 h 1536294"/>
                              <a:gd name="connsiteX3880" fmla="*/ 730679 w 2991568"/>
                              <a:gd name="connsiteY3880" fmla="*/ 721717 h 1536294"/>
                              <a:gd name="connsiteX3881" fmla="*/ 713361 w 2991568"/>
                              <a:gd name="connsiteY3881" fmla="*/ 700069 h 1536294"/>
                              <a:gd name="connsiteX3882" fmla="*/ 651881 w 2991568"/>
                              <a:gd name="connsiteY3882" fmla="*/ 699203 h 1536294"/>
                              <a:gd name="connsiteX3883" fmla="*/ 556631 w 2991568"/>
                              <a:gd name="connsiteY3883" fmla="*/ 698337 h 1536294"/>
                              <a:gd name="connsiteX3884" fmla="*/ 556631 w 2991568"/>
                              <a:gd name="connsiteY3884" fmla="*/ 698337 h 1536294"/>
                              <a:gd name="connsiteX3885" fmla="*/ 556631 w 2991568"/>
                              <a:gd name="connsiteY3885" fmla="*/ 698337 h 1536294"/>
                              <a:gd name="connsiteX3886" fmla="*/ 961011 w 2991568"/>
                              <a:gd name="connsiteY3886" fmla="*/ 874983 h 1536294"/>
                              <a:gd name="connsiteX3887" fmla="*/ 909922 w 2991568"/>
                              <a:gd name="connsiteY3887" fmla="*/ 872385 h 1536294"/>
                              <a:gd name="connsiteX3888" fmla="*/ 861432 w 2991568"/>
                              <a:gd name="connsiteY3888" fmla="*/ 875849 h 1536294"/>
                              <a:gd name="connsiteX3889" fmla="*/ 803416 w 2991568"/>
                              <a:gd name="connsiteY3889" fmla="*/ 867190 h 1536294"/>
                              <a:gd name="connsiteX3890" fmla="*/ 761852 w 2991568"/>
                              <a:gd name="connsiteY3890" fmla="*/ 873251 h 1536294"/>
                              <a:gd name="connsiteX3891" fmla="*/ 807745 w 2991568"/>
                              <a:gd name="connsiteY3891" fmla="*/ 883642 h 1536294"/>
                              <a:gd name="connsiteX3892" fmla="*/ 945425 w 2991568"/>
                              <a:gd name="connsiteY3892" fmla="*/ 886240 h 1536294"/>
                              <a:gd name="connsiteX3893" fmla="*/ 961011 w 2991568"/>
                              <a:gd name="connsiteY3893" fmla="*/ 874983 h 1536294"/>
                              <a:gd name="connsiteX3894" fmla="*/ 2817520 w 2991568"/>
                              <a:gd name="connsiteY3894" fmla="*/ 739035 h 1536294"/>
                              <a:gd name="connsiteX3895" fmla="*/ 2788945 w 2991568"/>
                              <a:gd name="connsiteY3895" fmla="*/ 747694 h 1536294"/>
                              <a:gd name="connsiteX3896" fmla="*/ 2801068 w 2991568"/>
                              <a:gd name="connsiteY3896" fmla="*/ 758951 h 1536294"/>
                              <a:gd name="connsiteX3897" fmla="*/ 2844364 w 2991568"/>
                              <a:gd name="connsiteY3897" fmla="*/ 761549 h 1536294"/>
                              <a:gd name="connsiteX3898" fmla="*/ 2846095 w 2991568"/>
                              <a:gd name="connsiteY3898" fmla="*/ 761549 h 1536294"/>
                              <a:gd name="connsiteX3899" fmla="*/ 2989836 w 2991568"/>
                              <a:gd name="connsiteY3899" fmla="*/ 752024 h 1536294"/>
                              <a:gd name="connsiteX3900" fmla="*/ 2989836 w 2991568"/>
                              <a:gd name="connsiteY3900" fmla="*/ 732974 h 1536294"/>
                              <a:gd name="connsiteX3901" fmla="*/ 2974250 w 2991568"/>
                              <a:gd name="connsiteY3901" fmla="*/ 736437 h 1536294"/>
                              <a:gd name="connsiteX3902" fmla="*/ 2817520 w 2991568"/>
                              <a:gd name="connsiteY3902" fmla="*/ 739035 h 1536294"/>
                              <a:gd name="connsiteX3903" fmla="*/ 944559 w 2991568"/>
                              <a:gd name="connsiteY3903" fmla="*/ 887106 h 1536294"/>
                              <a:gd name="connsiteX3904" fmla="*/ 944559 w 2991568"/>
                              <a:gd name="connsiteY3904" fmla="*/ 887106 h 1536294"/>
                              <a:gd name="connsiteX3905" fmla="*/ 944559 w 2991568"/>
                              <a:gd name="connsiteY3905" fmla="*/ 887106 h 1536294"/>
                              <a:gd name="connsiteX3906" fmla="*/ 967072 w 2991568"/>
                              <a:gd name="connsiteY3906" fmla="*/ 835151 h 1536294"/>
                              <a:gd name="connsiteX3907" fmla="*/ 910788 w 2991568"/>
                              <a:gd name="connsiteY3907" fmla="*/ 838615 h 1536294"/>
                              <a:gd name="connsiteX3908" fmla="*/ 780902 w 2991568"/>
                              <a:gd name="connsiteY3908" fmla="*/ 834285 h 1536294"/>
                              <a:gd name="connsiteX3909" fmla="*/ 780902 w 2991568"/>
                              <a:gd name="connsiteY3909" fmla="*/ 849871 h 1536294"/>
                              <a:gd name="connsiteX3910" fmla="*/ 842381 w 2991568"/>
                              <a:gd name="connsiteY3910" fmla="*/ 851603 h 1536294"/>
                              <a:gd name="connsiteX3911" fmla="*/ 971402 w 2991568"/>
                              <a:gd name="connsiteY3911" fmla="*/ 854201 h 1536294"/>
                              <a:gd name="connsiteX3912" fmla="*/ 971402 w 2991568"/>
                              <a:gd name="connsiteY3912" fmla="*/ 854201 h 1536294"/>
                              <a:gd name="connsiteX3913" fmla="*/ 971402 w 2991568"/>
                              <a:gd name="connsiteY3913" fmla="*/ 854201 h 1536294"/>
                              <a:gd name="connsiteX3914" fmla="*/ 967072 w 2991568"/>
                              <a:gd name="connsiteY3914" fmla="*/ 835151 h 1536294"/>
                              <a:gd name="connsiteX3915" fmla="*/ 1226845 w 2991568"/>
                              <a:gd name="connsiteY3915" fmla="*/ 769342 h 1536294"/>
                              <a:gd name="connsiteX3916" fmla="*/ 1226845 w 2991568"/>
                              <a:gd name="connsiteY3916" fmla="*/ 769342 h 1536294"/>
                              <a:gd name="connsiteX3917" fmla="*/ 1226845 w 2991568"/>
                              <a:gd name="connsiteY3917" fmla="*/ 769342 h 1536294"/>
                              <a:gd name="connsiteX3918" fmla="*/ 782634 w 2991568"/>
                              <a:gd name="connsiteY3918" fmla="*/ 798783 h 1536294"/>
                              <a:gd name="connsiteX3919" fmla="*/ 755791 w 2991568"/>
                              <a:gd name="connsiteY3919" fmla="*/ 801381 h 1536294"/>
                              <a:gd name="connsiteX3920" fmla="*/ 762718 w 2991568"/>
                              <a:gd name="connsiteY3920" fmla="*/ 812637 h 1536294"/>
                              <a:gd name="connsiteX3921" fmla="*/ 830259 w 2991568"/>
                              <a:gd name="connsiteY3921" fmla="*/ 815235 h 1536294"/>
                              <a:gd name="connsiteX3922" fmla="*/ 971402 w 2991568"/>
                              <a:gd name="connsiteY3922" fmla="*/ 820430 h 1536294"/>
                              <a:gd name="connsiteX3923" fmla="*/ 971402 w 2991568"/>
                              <a:gd name="connsiteY3923" fmla="*/ 820430 h 1536294"/>
                              <a:gd name="connsiteX3924" fmla="*/ 971402 w 2991568"/>
                              <a:gd name="connsiteY3924" fmla="*/ 820430 h 1536294"/>
                              <a:gd name="connsiteX3925" fmla="*/ 974865 w 2991568"/>
                              <a:gd name="connsiteY3925" fmla="*/ 803978 h 1536294"/>
                              <a:gd name="connsiteX3926" fmla="*/ 911654 w 2991568"/>
                              <a:gd name="connsiteY3926" fmla="*/ 804844 h 1536294"/>
                              <a:gd name="connsiteX3927" fmla="*/ 782634 w 2991568"/>
                              <a:gd name="connsiteY3927" fmla="*/ 798783 h 1536294"/>
                              <a:gd name="connsiteX3928" fmla="*/ 741936 w 2991568"/>
                              <a:gd name="connsiteY3928" fmla="*/ 668031 h 1536294"/>
                              <a:gd name="connsiteX3929" fmla="*/ 618977 w 2991568"/>
                              <a:gd name="connsiteY3929" fmla="*/ 664567 h 1536294"/>
                              <a:gd name="connsiteX3930" fmla="*/ 618977 w 2991568"/>
                              <a:gd name="connsiteY3930" fmla="*/ 664567 h 1536294"/>
                              <a:gd name="connsiteX3931" fmla="*/ 617245 w 2991568"/>
                              <a:gd name="connsiteY3931" fmla="*/ 664567 h 1536294"/>
                              <a:gd name="connsiteX3932" fmla="*/ 618977 w 2991568"/>
                              <a:gd name="connsiteY3932" fmla="*/ 664567 h 1536294"/>
                              <a:gd name="connsiteX3933" fmla="*/ 567022 w 2991568"/>
                              <a:gd name="connsiteY3933" fmla="*/ 667165 h 1536294"/>
                              <a:gd name="connsiteX3934" fmla="*/ 573084 w 2991568"/>
                              <a:gd name="connsiteY3934" fmla="*/ 684483 h 1536294"/>
                              <a:gd name="connsiteX3935" fmla="*/ 694311 w 2991568"/>
                              <a:gd name="connsiteY3935" fmla="*/ 675824 h 1536294"/>
                              <a:gd name="connsiteX3936" fmla="*/ 741936 w 2991568"/>
                              <a:gd name="connsiteY3936" fmla="*/ 681885 h 1536294"/>
                              <a:gd name="connsiteX3937" fmla="*/ 741936 w 2991568"/>
                              <a:gd name="connsiteY3937" fmla="*/ 668031 h 1536294"/>
                              <a:gd name="connsiteX3938" fmla="*/ 936765 w 2991568"/>
                              <a:gd name="connsiteY3938" fmla="*/ 786660 h 1536294"/>
                              <a:gd name="connsiteX3939" fmla="*/ 929838 w 2991568"/>
                              <a:gd name="connsiteY3939" fmla="*/ 786660 h 1536294"/>
                              <a:gd name="connsiteX3940" fmla="*/ 936765 w 2991568"/>
                              <a:gd name="connsiteY3940" fmla="*/ 786660 h 1536294"/>
                              <a:gd name="connsiteX3941" fmla="*/ 948022 w 2991568"/>
                              <a:gd name="connsiteY3941" fmla="*/ 785794 h 1536294"/>
                              <a:gd name="connsiteX3942" fmla="*/ 944559 w 2991568"/>
                              <a:gd name="connsiteY3942" fmla="*/ 785794 h 1536294"/>
                              <a:gd name="connsiteX3943" fmla="*/ 948022 w 2991568"/>
                              <a:gd name="connsiteY3943" fmla="*/ 785794 h 1536294"/>
                              <a:gd name="connsiteX3944" fmla="*/ 2476352 w 2991568"/>
                              <a:gd name="connsiteY3944" fmla="*/ 1499303 h 1536294"/>
                              <a:gd name="connsiteX3945" fmla="*/ 2468559 w 2991568"/>
                              <a:gd name="connsiteY3945" fmla="*/ 1500169 h 1536294"/>
                              <a:gd name="connsiteX3946" fmla="*/ 2476352 w 2991568"/>
                              <a:gd name="connsiteY3946" fmla="*/ 1499303 h 1536294"/>
                              <a:gd name="connsiteX3947" fmla="*/ 948888 w 2991568"/>
                              <a:gd name="connsiteY3947" fmla="*/ 785794 h 1536294"/>
                              <a:gd name="connsiteX3948" fmla="*/ 948888 w 2991568"/>
                              <a:gd name="connsiteY3948" fmla="*/ 785794 h 1536294"/>
                              <a:gd name="connsiteX3949" fmla="*/ 948888 w 2991568"/>
                              <a:gd name="connsiteY3949" fmla="*/ 785794 h 1536294"/>
                              <a:gd name="connsiteX3950" fmla="*/ 1229443 w 2991568"/>
                              <a:gd name="connsiteY3950" fmla="*/ 629065 h 1536294"/>
                              <a:gd name="connsiteX3951" fmla="*/ 1229443 w 2991568"/>
                              <a:gd name="connsiteY3951" fmla="*/ 629065 h 1536294"/>
                              <a:gd name="connsiteX3952" fmla="*/ 1229443 w 2991568"/>
                              <a:gd name="connsiteY3952" fmla="*/ 629065 h 1536294"/>
                              <a:gd name="connsiteX3953" fmla="*/ 1257152 w 2991568"/>
                              <a:gd name="connsiteY3953" fmla="*/ 823894 h 1536294"/>
                              <a:gd name="connsiteX3954" fmla="*/ 1178354 w 2991568"/>
                              <a:gd name="connsiteY3954" fmla="*/ 829956 h 1536294"/>
                              <a:gd name="connsiteX3955" fmla="*/ 1019027 w 2991568"/>
                              <a:gd name="connsiteY3955" fmla="*/ 824760 h 1536294"/>
                              <a:gd name="connsiteX3956" fmla="*/ 999111 w 2991568"/>
                              <a:gd name="connsiteY3956" fmla="*/ 838615 h 1536294"/>
                              <a:gd name="connsiteX3957" fmla="*/ 1045004 w 2991568"/>
                              <a:gd name="connsiteY3957" fmla="*/ 838615 h 1536294"/>
                              <a:gd name="connsiteX3958" fmla="*/ 1238968 w 2991568"/>
                              <a:gd name="connsiteY3958" fmla="*/ 843810 h 1536294"/>
                              <a:gd name="connsiteX3959" fmla="*/ 1264079 w 2991568"/>
                              <a:gd name="connsiteY3959" fmla="*/ 840346 h 1536294"/>
                              <a:gd name="connsiteX3960" fmla="*/ 1257152 w 2991568"/>
                              <a:gd name="connsiteY3960" fmla="*/ 823894 h 1536294"/>
                              <a:gd name="connsiteX3961" fmla="*/ 1259750 w 2991568"/>
                              <a:gd name="connsiteY3961" fmla="*/ 859396 h 1536294"/>
                              <a:gd name="connsiteX3962" fmla="*/ 1232907 w 2991568"/>
                              <a:gd name="connsiteY3962" fmla="*/ 863726 h 1536294"/>
                              <a:gd name="connsiteX3963" fmla="*/ 1189611 w 2991568"/>
                              <a:gd name="connsiteY3963" fmla="*/ 864592 h 1536294"/>
                              <a:gd name="connsiteX3964" fmla="*/ 1043272 w 2991568"/>
                              <a:gd name="connsiteY3964" fmla="*/ 861994 h 1536294"/>
                              <a:gd name="connsiteX3965" fmla="*/ 1023356 w 2991568"/>
                              <a:gd name="connsiteY3965" fmla="*/ 871519 h 1536294"/>
                              <a:gd name="connsiteX3966" fmla="*/ 1081372 w 2991568"/>
                              <a:gd name="connsiteY3966" fmla="*/ 874117 h 1536294"/>
                              <a:gd name="connsiteX3967" fmla="*/ 1254554 w 2991568"/>
                              <a:gd name="connsiteY3967" fmla="*/ 876715 h 1536294"/>
                              <a:gd name="connsiteX3968" fmla="*/ 1259750 w 2991568"/>
                              <a:gd name="connsiteY3968" fmla="*/ 859396 h 1536294"/>
                              <a:gd name="connsiteX3969" fmla="*/ 1205197 w 2991568"/>
                              <a:gd name="connsiteY3969" fmla="*/ 935596 h 1536294"/>
                              <a:gd name="connsiteX3970" fmla="*/ 1205197 w 2991568"/>
                              <a:gd name="connsiteY3970" fmla="*/ 935596 h 1536294"/>
                              <a:gd name="connsiteX3971" fmla="*/ 1141120 w 2991568"/>
                              <a:gd name="connsiteY3971" fmla="*/ 938194 h 1536294"/>
                              <a:gd name="connsiteX3972" fmla="*/ 1065786 w 2991568"/>
                              <a:gd name="connsiteY3972" fmla="*/ 934730 h 1536294"/>
                              <a:gd name="connsiteX3973" fmla="*/ 1004307 w 2991568"/>
                              <a:gd name="connsiteY3973" fmla="*/ 930401 h 1536294"/>
                              <a:gd name="connsiteX3974" fmla="*/ 1019027 w 2991568"/>
                              <a:gd name="connsiteY3974" fmla="*/ 941658 h 1536294"/>
                              <a:gd name="connsiteX3975" fmla="*/ 1083970 w 2991568"/>
                              <a:gd name="connsiteY3975" fmla="*/ 945121 h 1536294"/>
                              <a:gd name="connsiteX3976" fmla="*/ 1159304 w 2991568"/>
                              <a:gd name="connsiteY3976" fmla="*/ 947719 h 1536294"/>
                              <a:gd name="connsiteX3977" fmla="*/ 1233772 w 2991568"/>
                              <a:gd name="connsiteY3977" fmla="*/ 947719 h 1536294"/>
                              <a:gd name="connsiteX3978" fmla="*/ 1232907 w 2991568"/>
                              <a:gd name="connsiteY3978" fmla="*/ 948585 h 1536294"/>
                              <a:gd name="connsiteX3979" fmla="*/ 1233772 w 2991568"/>
                              <a:gd name="connsiteY3979" fmla="*/ 947719 h 1536294"/>
                              <a:gd name="connsiteX3980" fmla="*/ 1233772 w 2991568"/>
                              <a:gd name="connsiteY3980" fmla="*/ 947719 h 1536294"/>
                              <a:gd name="connsiteX3981" fmla="*/ 1205197 w 2991568"/>
                              <a:gd name="connsiteY3981" fmla="*/ 935596 h 1536294"/>
                              <a:gd name="connsiteX3982" fmla="*/ 1243297 w 2991568"/>
                              <a:gd name="connsiteY3982" fmla="*/ 970233 h 1536294"/>
                              <a:gd name="connsiteX3983" fmla="*/ 1216454 w 2991568"/>
                              <a:gd name="connsiteY3983" fmla="*/ 968501 h 1536294"/>
                              <a:gd name="connsiteX3984" fmla="*/ 1117740 w 2991568"/>
                              <a:gd name="connsiteY3984" fmla="*/ 971965 h 1536294"/>
                              <a:gd name="connsiteX3985" fmla="*/ 1019893 w 2991568"/>
                              <a:gd name="connsiteY3985" fmla="*/ 969367 h 1536294"/>
                              <a:gd name="connsiteX3986" fmla="*/ 980061 w 2991568"/>
                              <a:gd name="connsiteY3986" fmla="*/ 979758 h 1536294"/>
                              <a:gd name="connsiteX3987" fmla="*/ 1228577 w 2991568"/>
                              <a:gd name="connsiteY3987" fmla="*/ 982355 h 1536294"/>
                              <a:gd name="connsiteX3988" fmla="*/ 1243297 w 2991568"/>
                              <a:gd name="connsiteY3988" fmla="*/ 970233 h 1536294"/>
                              <a:gd name="connsiteX3989" fmla="*/ 1055395 w 2991568"/>
                              <a:gd name="connsiteY3989" fmla="*/ 673226 h 1536294"/>
                              <a:gd name="connsiteX3990" fmla="*/ 1055395 w 2991568"/>
                              <a:gd name="connsiteY3990" fmla="*/ 673226 h 1536294"/>
                              <a:gd name="connsiteX3991" fmla="*/ 1055395 w 2991568"/>
                              <a:gd name="connsiteY3991" fmla="*/ 673226 h 1536294"/>
                              <a:gd name="connsiteX3992" fmla="*/ 1253688 w 2991568"/>
                              <a:gd name="connsiteY3992" fmla="*/ 875849 h 1536294"/>
                              <a:gd name="connsiteX3993" fmla="*/ 1253688 w 2991568"/>
                              <a:gd name="connsiteY3993" fmla="*/ 875849 h 1536294"/>
                              <a:gd name="connsiteX3994" fmla="*/ 1253688 w 2991568"/>
                              <a:gd name="connsiteY3994" fmla="*/ 875849 h 1536294"/>
                              <a:gd name="connsiteX3995" fmla="*/ 1264945 w 2991568"/>
                              <a:gd name="connsiteY3995" fmla="*/ 588367 h 1536294"/>
                              <a:gd name="connsiteX3996" fmla="*/ 1186147 w 2991568"/>
                              <a:gd name="connsiteY3996" fmla="*/ 589233 h 1536294"/>
                              <a:gd name="connsiteX3997" fmla="*/ 1039809 w 2991568"/>
                              <a:gd name="connsiteY3997" fmla="*/ 584037 h 1536294"/>
                              <a:gd name="connsiteX3998" fmla="*/ 1019893 w 2991568"/>
                              <a:gd name="connsiteY3998" fmla="*/ 576244 h 1536294"/>
                              <a:gd name="connsiteX3999" fmla="*/ 1009502 w 2991568"/>
                              <a:gd name="connsiteY3999" fmla="*/ 590965 h 1536294"/>
                              <a:gd name="connsiteX4000" fmla="*/ 1076177 w 2991568"/>
                              <a:gd name="connsiteY4000" fmla="*/ 598758 h 1536294"/>
                              <a:gd name="connsiteX4001" fmla="*/ 1243297 w 2991568"/>
                              <a:gd name="connsiteY4001" fmla="*/ 601356 h 1536294"/>
                              <a:gd name="connsiteX4002" fmla="*/ 1243297 w 2991568"/>
                              <a:gd name="connsiteY4002" fmla="*/ 601356 h 1536294"/>
                              <a:gd name="connsiteX4003" fmla="*/ 1243297 w 2991568"/>
                              <a:gd name="connsiteY4003" fmla="*/ 601356 h 1536294"/>
                              <a:gd name="connsiteX4004" fmla="*/ 1264945 w 2991568"/>
                              <a:gd name="connsiteY4004" fmla="*/ 588367 h 1536294"/>
                              <a:gd name="connsiteX4005" fmla="*/ 1250225 w 2991568"/>
                              <a:gd name="connsiteY4005" fmla="*/ 614344 h 1536294"/>
                              <a:gd name="connsiteX4006" fmla="*/ 1189611 w 2991568"/>
                              <a:gd name="connsiteY4006" fmla="*/ 615210 h 1536294"/>
                              <a:gd name="connsiteX4007" fmla="*/ 1058859 w 2991568"/>
                              <a:gd name="connsiteY4007" fmla="*/ 613478 h 1536294"/>
                              <a:gd name="connsiteX4008" fmla="*/ 1032881 w 2991568"/>
                              <a:gd name="connsiteY4008" fmla="*/ 623003 h 1536294"/>
                              <a:gd name="connsiteX4009" fmla="*/ 1084836 w 2991568"/>
                              <a:gd name="connsiteY4009" fmla="*/ 629065 h 1536294"/>
                              <a:gd name="connsiteX4010" fmla="*/ 1229443 w 2991568"/>
                              <a:gd name="connsiteY4010" fmla="*/ 629065 h 1536294"/>
                              <a:gd name="connsiteX4011" fmla="*/ 1250225 w 2991568"/>
                              <a:gd name="connsiteY4011" fmla="*/ 614344 h 1536294"/>
                              <a:gd name="connsiteX4012" fmla="*/ 1218186 w 2991568"/>
                              <a:gd name="connsiteY4012" fmla="*/ 653310 h 1536294"/>
                              <a:gd name="connsiteX4013" fmla="*/ 1037211 w 2991568"/>
                              <a:gd name="connsiteY4013" fmla="*/ 657640 h 1536294"/>
                              <a:gd name="connsiteX4014" fmla="*/ 1009502 w 2991568"/>
                              <a:gd name="connsiteY4014" fmla="*/ 669762 h 1536294"/>
                              <a:gd name="connsiteX4015" fmla="*/ 1055395 w 2991568"/>
                              <a:gd name="connsiteY4015" fmla="*/ 673226 h 1536294"/>
                              <a:gd name="connsiteX4016" fmla="*/ 1055395 w 2991568"/>
                              <a:gd name="connsiteY4016" fmla="*/ 673226 h 1536294"/>
                              <a:gd name="connsiteX4017" fmla="*/ 1135925 w 2991568"/>
                              <a:gd name="connsiteY4017" fmla="*/ 671494 h 1536294"/>
                              <a:gd name="connsiteX4018" fmla="*/ 1223381 w 2991568"/>
                              <a:gd name="connsiteY4018" fmla="*/ 667165 h 1536294"/>
                              <a:gd name="connsiteX4019" fmla="*/ 1267543 w 2991568"/>
                              <a:gd name="connsiteY4019" fmla="*/ 656774 h 1536294"/>
                              <a:gd name="connsiteX4020" fmla="*/ 1218186 w 2991568"/>
                              <a:gd name="connsiteY4020" fmla="*/ 653310 h 1536294"/>
                              <a:gd name="connsiteX4021" fmla="*/ 1245895 w 2991568"/>
                              <a:gd name="connsiteY4021" fmla="*/ 767610 h 1536294"/>
                              <a:gd name="connsiteX4022" fmla="*/ 1245895 w 2991568"/>
                              <a:gd name="connsiteY4022" fmla="*/ 767610 h 1536294"/>
                              <a:gd name="connsiteX4023" fmla="*/ 1264945 w 2991568"/>
                              <a:gd name="connsiteY4023" fmla="*/ 759817 h 1536294"/>
                              <a:gd name="connsiteX4024" fmla="*/ 1226845 w 2991568"/>
                              <a:gd name="connsiteY4024" fmla="*/ 757219 h 1536294"/>
                              <a:gd name="connsiteX4025" fmla="*/ 1086568 w 2991568"/>
                              <a:gd name="connsiteY4025" fmla="*/ 757219 h 1536294"/>
                              <a:gd name="connsiteX4026" fmla="*/ 1038077 w 2991568"/>
                              <a:gd name="connsiteY4026" fmla="*/ 760683 h 1536294"/>
                              <a:gd name="connsiteX4027" fmla="*/ 1096959 w 2991568"/>
                              <a:gd name="connsiteY4027" fmla="*/ 768476 h 1536294"/>
                              <a:gd name="connsiteX4028" fmla="*/ 1245895 w 2991568"/>
                              <a:gd name="connsiteY4028" fmla="*/ 767610 h 1536294"/>
                              <a:gd name="connsiteX4029" fmla="*/ 1227711 w 2991568"/>
                              <a:gd name="connsiteY4029" fmla="*/ 769342 h 1536294"/>
                              <a:gd name="connsiteX4030" fmla="*/ 1245895 w 2991568"/>
                              <a:gd name="connsiteY4030" fmla="*/ 767610 h 1536294"/>
                              <a:gd name="connsiteX4031" fmla="*/ 1188745 w 2991568"/>
                              <a:gd name="connsiteY4031" fmla="*/ 1081069 h 1536294"/>
                              <a:gd name="connsiteX4032" fmla="*/ 1113411 w 2991568"/>
                              <a:gd name="connsiteY4032" fmla="*/ 1082801 h 1536294"/>
                              <a:gd name="connsiteX4033" fmla="*/ 1045870 w 2991568"/>
                              <a:gd name="connsiteY4033" fmla="*/ 1079337 h 1536294"/>
                              <a:gd name="connsiteX4034" fmla="*/ 993050 w 2991568"/>
                              <a:gd name="connsiteY4034" fmla="*/ 1080203 h 1536294"/>
                              <a:gd name="connsiteX4035" fmla="*/ 1076177 w 2991568"/>
                              <a:gd name="connsiteY4035" fmla="*/ 1091460 h 1536294"/>
                              <a:gd name="connsiteX4036" fmla="*/ 1150645 w 2991568"/>
                              <a:gd name="connsiteY4036" fmla="*/ 1094058 h 1536294"/>
                              <a:gd name="connsiteX4037" fmla="*/ 1223381 w 2991568"/>
                              <a:gd name="connsiteY4037" fmla="*/ 1090594 h 1536294"/>
                              <a:gd name="connsiteX4038" fmla="*/ 1188745 w 2991568"/>
                              <a:gd name="connsiteY4038" fmla="*/ 1081069 h 1536294"/>
                              <a:gd name="connsiteX4039" fmla="*/ 743668 w 2991568"/>
                              <a:gd name="connsiteY4039" fmla="*/ 833419 h 1536294"/>
                              <a:gd name="connsiteX4040" fmla="*/ 680456 w 2991568"/>
                              <a:gd name="connsiteY4040" fmla="*/ 823894 h 1536294"/>
                              <a:gd name="connsiteX4041" fmla="*/ 617245 w 2991568"/>
                              <a:gd name="connsiteY4041" fmla="*/ 822162 h 1536294"/>
                              <a:gd name="connsiteX4042" fmla="*/ 555765 w 2991568"/>
                              <a:gd name="connsiteY4042" fmla="*/ 823894 h 1536294"/>
                              <a:gd name="connsiteX4043" fmla="*/ 555765 w 2991568"/>
                              <a:gd name="connsiteY4043" fmla="*/ 823894 h 1536294"/>
                              <a:gd name="connsiteX4044" fmla="*/ 555765 w 2991568"/>
                              <a:gd name="connsiteY4044" fmla="*/ 823894 h 1536294"/>
                              <a:gd name="connsiteX4045" fmla="*/ 546240 w 2991568"/>
                              <a:gd name="connsiteY4045" fmla="*/ 854201 h 1536294"/>
                              <a:gd name="connsiteX4046" fmla="*/ 575682 w 2991568"/>
                              <a:gd name="connsiteY4046" fmla="*/ 861994 h 1536294"/>
                              <a:gd name="connsiteX4047" fmla="*/ 681322 w 2991568"/>
                              <a:gd name="connsiteY4047" fmla="*/ 859396 h 1536294"/>
                              <a:gd name="connsiteX4048" fmla="*/ 721154 w 2991568"/>
                              <a:gd name="connsiteY4048" fmla="*/ 857665 h 1536294"/>
                              <a:gd name="connsiteX4049" fmla="*/ 685652 w 2991568"/>
                              <a:gd name="connsiteY4049" fmla="*/ 849871 h 1536294"/>
                              <a:gd name="connsiteX4050" fmla="*/ 572218 w 2991568"/>
                              <a:gd name="connsiteY4050" fmla="*/ 841212 h 1536294"/>
                              <a:gd name="connsiteX4051" fmla="*/ 663138 w 2991568"/>
                              <a:gd name="connsiteY4051" fmla="*/ 833419 h 1536294"/>
                              <a:gd name="connsiteX4052" fmla="*/ 743668 w 2991568"/>
                              <a:gd name="connsiteY4052" fmla="*/ 833419 h 1536294"/>
                              <a:gd name="connsiteX4053" fmla="*/ 1221650 w 2991568"/>
                              <a:gd name="connsiteY4053" fmla="*/ 1052494 h 1536294"/>
                              <a:gd name="connsiteX4054" fmla="*/ 1221650 w 2991568"/>
                              <a:gd name="connsiteY4054" fmla="*/ 1052494 h 1536294"/>
                              <a:gd name="connsiteX4055" fmla="*/ 1221650 w 2991568"/>
                              <a:gd name="connsiteY4055" fmla="*/ 1052494 h 1536294"/>
                              <a:gd name="connsiteX4056" fmla="*/ 987854 w 2991568"/>
                              <a:gd name="connsiteY4056" fmla="*/ 1021321 h 1536294"/>
                              <a:gd name="connsiteX4057" fmla="*/ 1174891 w 2991568"/>
                              <a:gd name="connsiteY4057" fmla="*/ 1021321 h 1536294"/>
                              <a:gd name="connsiteX4058" fmla="*/ 1174891 w 2991568"/>
                              <a:gd name="connsiteY4058" fmla="*/ 1021321 h 1536294"/>
                              <a:gd name="connsiteX4059" fmla="*/ 1238968 w 2991568"/>
                              <a:gd name="connsiteY4059" fmla="*/ 1009199 h 1536294"/>
                              <a:gd name="connsiteX4060" fmla="*/ 1193075 w 2991568"/>
                              <a:gd name="connsiteY4060" fmla="*/ 1007467 h 1536294"/>
                              <a:gd name="connsiteX4061" fmla="*/ 1110813 w 2991568"/>
                              <a:gd name="connsiteY4061" fmla="*/ 1011796 h 1536294"/>
                              <a:gd name="connsiteX4062" fmla="*/ 1024222 w 2991568"/>
                              <a:gd name="connsiteY4062" fmla="*/ 1010065 h 1536294"/>
                              <a:gd name="connsiteX4063" fmla="*/ 988720 w 2991568"/>
                              <a:gd name="connsiteY4063" fmla="*/ 1006601 h 1536294"/>
                              <a:gd name="connsiteX4064" fmla="*/ 987854 w 2991568"/>
                              <a:gd name="connsiteY4064" fmla="*/ 1021321 h 1536294"/>
                              <a:gd name="connsiteX4065" fmla="*/ 555765 w 2991568"/>
                              <a:gd name="connsiteY4065" fmla="*/ 823894 h 1536294"/>
                              <a:gd name="connsiteX4066" fmla="*/ 555765 w 2991568"/>
                              <a:gd name="connsiteY4066" fmla="*/ 823894 h 1536294"/>
                              <a:gd name="connsiteX4067" fmla="*/ 555765 w 2991568"/>
                              <a:gd name="connsiteY4067" fmla="*/ 823894 h 1536294"/>
                              <a:gd name="connsiteX4068" fmla="*/ 555765 w 2991568"/>
                              <a:gd name="connsiteY4068" fmla="*/ 823894 h 1536294"/>
                              <a:gd name="connsiteX4069" fmla="*/ 700372 w 2991568"/>
                              <a:gd name="connsiteY4069" fmla="*/ 767610 h 1536294"/>
                              <a:gd name="connsiteX4070" fmla="*/ 617245 w 2991568"/>
                              <a:gd name="connsiteY4070" fmla="*/ 766744 h 1536294"/>
                              <a:gd name="connsiteX4071" fmla="*/ 554034 w 2991568"/>
                              <a:gd name="connsiteY4071" fmla="*/ 766744 h 1536294"/>
                              <a:gd name="connsiteX4072" fmla="*/ 554034 w 2991568"/>
                              <a:gd name="connsiteY4072" fmla="*/ 766744 h 1536294"/>
                              <a:gd name="connsiteX4073" fmla="*/ 554034 w 2991568"/>
                              <a:gd name="connsiteY4073" fmla="*/ 766744 h 1536294"/>
                              <a:gd name="connsiteX4074" fmla="*/ 601659 w 2991568"/>
                              <a:gd name="connsiteY4074" fmla="*/ 778867 h 1536294"/>
                              <a:gd name="connsiteX4075" fmla="*/ 685652 w 2991568"/>
                              <a:gd name="connsiteY4075" fmla="*/ 778867 h 1536294"/>
                              <a:gd name="connsiteX4076" fmla="*/ 742802 w 2991568"/>
                              <a:gd name="connsiteY4076" fmla="*/ 784062 h 1536294"/>
                              <a:gd name="connsiteX4077" fmla="*/ 700372 w 2991568"/>
                              <a:gd name="connsiteY4077" fmla="*/ 767610 h 1536294"/>
                              <a:gd name="connsiteX4078" fmla="*/ 1200002 w 2991568"/>
                              <a:gd name="connsiteY4078" fmla="*/ 1037774 h 1536294"/>
                              <a:gd name="connsiteX4079" fmla="*/ 1130729 w 2991568"/>
                              <a:gd name="connsiteY4079" fmla="*/ 1042969 h 1536294"/>
                              <a:gd name="connsiteX4080" fmla="*/ 1055395 w 2991568"/>
                              <a:gd name="connsiteY4080" fmla="*/ 1040371 h 1536294"/>
                              <a:gd name="connsiteX4081" fmla="*/ 994781 w 2991568"/>
                              <a:gd name="connsiteY4081" fmla="*/ 1042969 h 1536294"/>
                              <a:gd name="connsiteX4082" fmla="*/ 1024222 w 2991568"/>
                              <a:gd name="connsiteY4082" fmla="*/ 1051628 h 1536294"/>
                              <a:gd name="connsiteX4083" fmla="*/ 1108216 w 2991568"/>
                              <a:gd name="connsiteY4083" fmla="*/ 1052494 h 1536294"/>
                              <a:gd name="connsiteX4084" fmla="*/ 1174025 w 2991568"/>
                              <a:gd name="connsiteY4084" fmla="*/ 1053360 h 1536294"/>
                              <a:gd name="connsiteX4085" fmla="*/ 1220784 w 2991568"/>
                              <a:gd name="connsiteY4085" fmla="*/ 1052494 h 1536294"/>
                              <a:gd name="connsiteX4086" fmla="*/ 1200002 w 2991568"/>
                              <a:gd name="connsiteY4086" fmla="*/ 1037774 h 1536294"/>
                              <a:gd name="connsiteX4087" fmla="*/ 1010368 w 2991568"/>
                              <a:gd name="connsiteY4087" fmla="*/ 1122633 h 1536294"/>
                              <a:gd name="connsiteX4088" fmla="*/ 1080506 w 2991568"/>
                              <a:gd name="connsiteY4088" fmla="*/ 1129560 h 1536294"/>
                              <a:gd name="connsiteX4089" fmla="*/ 1219052 w 2991568"/>
                              <a:gd name="connsiteY4089" fmla="*/ 1133024 h 1536294"/>
                              <a:gd name="connsiteX4090" fmla="*/ 1222516 w 2991568"/>
                              <a:gd name="connsiteY4090" fmla="*/ 1120035 h 1536294"/>
                              <a:gd name="connsiteX4091" fmla="*/ 1197404 w 2991568"/>
                              <a:gd name="connsiteY4091" fmla="*/ 1118303 h 1536294"/>
                              <a:gd name="connsiteX4092" fmla="*/ 1128997 w 2991568"/>
                              <a:gd name="connsiteY4092" fmla="*/ 1119169 h 1536294"/>
                              <a:gd name="connsiteX4093" fmla="*/ 1055395 w 2991568"/>
                              <a:gd name="connsiteY4093" fmla="*/ 1116571 h 1536294"/>
                              <a:gd name="connsiteX4094" fmla="*/ 993050 w 2991568"/>
                              <a:gd name="connsiteY4094" fmla="*/ 1105315 h 1536294"/>
                              <a:gd name="connsiteX4095" fmla="*/ 984390 w 2991568"/>
                              <a:gd name="connsiteY4095" fmla="*/ 1115706 h 1536294"/>
                              <a:gd name="connsiteX4096" fmla="*/ 1010368 w 2991568"/>
                              <a:gd name="connsiteY4096" fmla="*/ 1122633 h 1536294"/>
                              <a:gd name="connsiteX4097" fmla="*/ 1242432 w 2991568"/>
                              <a:gd name="connsiteY4097" fmla="*/ 1174587 h 1536294"/>
                              <a:gd name="connsiteX4098" fmla="*/ 1242432 w 2991568"/>
                              <a:gd name="connsiteY4098" fmla="*/ 1174587 h 1536294"/>
                              <a:gd name="connsiteX4099" fmla="*/ 1132461 w 2991568"/>
                              <a:gd name="connsiteY4099" fmla="*/ 1152940 h 1536294"/>
                              <a:gd name="connsiteX4100" fmla="*/ 1052797 w 2991568"/>
                              <a:gd name="connsiteY4100" fmla="*/ 1146012 h 1536294"/>
                              <a:gd name="connsiteX4101" fmla="*/ 1016429 w 2991568"/>
                              <a:gd name="connsiteY4101" fmla="*/ 1146012 h 1536294"/>
                              <a:gd name="connsiteX4102" fmla="*/ 1020759 w 2991568"/>
                              <a:gd name="connsiteY4102" fmla="*/ 1153806 h 1536294"/>
                              <a:gd name="connsiteX4103" fmla="*/ 1131595 w 2991568"/>
                              <a:gd name="connsiteY4103" fmla="*/ 1164196 h 1536294"/>
                              <a:gd name="connsiteX4104" fmla="*/ 1242432 w 2991568"/>
                              <a:gd name="connsiteY4104" fmla="*/ 1174587 h 1536294"/>
                              <a:gd name="connsiteX4105" fmla="*/ 1228577 w 2991568"/>
                              <a:gd name="connsiteY4105" fmla="*/ 982355 h 1536294"/>
                              <a:gd name="connsiteX4106" fmla="*/ 1228577 w 2991568"/>
                              <a:gd name="connsiteY4106" fmla="*/ 982355 h 1536294"/>
                              <a:gd name="connsiteX4107" fmla="*/ 1228577 w 2991568"/>
                              <a:gd name="connsiteY4107" fmla="*/ 982355 h 1536294"/>
                              <a:gd name="connsiteX4108" fmla="*/ 554899 w 2991568"/>
                              <a:gd name="connsiteY4108" fmla="*/ 816967 h 1536294"/>
                              <a:gd name="connsiteX4109" fmla="*/ 601659 w 2991568"/>
                              <a:gd name="connsiteY4109" fmla="*/ 813503 h 1536294"/>
                              <a:gd name="connsiteX4110" fmla="*/ 714227 w 2991568"/>
                              <a:gd name="connsiteY4110" fmla="*/ 819565 h 1536294"/>
                              <a:gd name="connsiteX4111" fmla="*/ 729813 w 2991568"/>
                              <a:gd name="connsiteY4111" fmla="*/ 808308 h 1536294"/>
                              <a:gd name="connsiteX4112" fmla="*/ 671797 w 2991568"/>
                              <a:gd name="connsiteY4112" fmla="*/ 803112 h 1536294"/>
                              <a:gd name="connsiteX4113" fmla="*/ 550570 w 2991568"/>
                              <a:gd name="connsiteY4113" fmla="*/ 801381 h 1536294"/>
                              <a:gd name="connsiteX4114" fmla="*/ 550570 w 2991568"/>
                              <a:gd name="connsiteY4114" fmla="*/ 801381 h 1536294"/>
                              <a:gd name="connsiteX4115" fmla="*/ 550570 w 2991568"/>
                              <a:gd name="connsiteY4115" fmla="*/ 801381 h 1536294"/>
                              <a:gd name="connsiteX4116" fmla="*/ 554899 w 2991568"/>
                              <a:gd name="connsiteY4116" fmla="*/ 816967 h 1536294"/>
                              <a:gd name="connsiteX4117" fmla="*/ 301188 w 2991568"/>
                              <a:gd name="connsiteY4117" fmla="*/ 564121 h 1536294"/>
                              <a:gd name="connsiteX4118" fmla="*/ 305518 w 2991568"/>
                              <a:gd name="connsiteY4118" fmla="*/ 564121 h 1536294"/>
                              <a:gd name="connsiteX4119" fmla="*/ 301188 w 2991568"/>
                              <a:gd name="connsiteY4119" fmla="*/ 564121 h 1536294"/>
                              <a:gd name="connsiteX4120" fmla="*/ 332361 w 2991568"/>
                              <a:gd name="connsiteY4120" fmla="*/ 542474 h 1536294"/>
                              <a:gd name="connsiteX4121" fmla="*/ 478700 w 2991568"/>
                              <a:gd name="connsiteY4121" fmla="*/ 545071 h 1536294"/>
                              <a:gd name="connsiteX4122" fmla="*/ 498615 w 2991568"/>
                              <a:gd name="connsiteY4122" fmla="*/ 535546 h 1536294"/>
                              <a:gd name="connsiteX4123" fmla="*/ 440600 w 2991568"/>
                              <a:gd name="connsiteY4123" fmla="*/ 532949 h 1536294"/>
                              <a:gd name="connsiteX4124" fmla="*/ 267418 w 2991568"/>
                              <a:gd name="connsiteY4124" fmla="*/ 530351 h 1536294"/>
                              <a:gd name="connsiteX4125" fmla="*/ 261356 w 2991568"/>
                              <a:gd name="connsiteY4125" fmla="*/ 546803 h 1536294"/>
                              <a:gd name="connsiteX4126" fmla="*/ 288200 w 2991568"/>
                              <a:gd name="connsiteY4126" fmla="*/ 542474 h 1536294"/>
                              <a:gd name="connsiteX4127" fmla="*/ 332361 w 2991568"/>
                              <a:gd name="connsiteY4127" fmla="*/ 542474 h 1536294"/>
                              <a:gd name="connsiteX4128" fmla="*/ 498615 w 2991568"/>
                              <a:gd name="connsiteY4128" fmla="*/ 603953 h 1536294"/>
                              <a:gd name="connsiteX4129" fmla="*/ 300322 w 2991568"/>
                              <a:gd name="connsiteY4129" fmla="*/ 602221 h 1536294"/>
                              <a:gd name="connsiteX4130" fmla="*/ 321104 w 2991568"/>
                              <a:gd name="connsiteY4130" fmla="*/ 602221 h 1536294"/>
                              <a:gd name="connsiteX4131" fmla="*/ 300322 w 2991568"/>
                              <a:gd name="connsiteY4131" fmla="*/ 602221 h 1536294"/>
                              <a:gd name="connsiteX4132" fmla="*/ 261356 w 2991568"/>
                              <a:gd name="connsiteY4132" fmla="*/ 603953 h 1536294"/>
                              <a:gd name="connsiteX4133" fmla="*/ 274345 w 2991568"/>
                              <a:gd name="connsiteY4133" fmla="*/ 619540 h 1536294"/>
                              <a:gd name="connsiteX4134" fmla="*/ 411159 w 2991568"/>
                              <a:gd name="connsiteY4134" fmla="*/ 610881 h 1536294"/>
                              <a:gd name="connsiteX4135" fmla="*/ 495152 w 2991568"/>
                              <a:gd name="connsiteY4135" fmla="*/ 615210 h 1536294"/>
                              <a:gd name="connsiteX4136" fmla="*/ 498615 w 2991568"/>
                              <a:gd name="connsiteY4136" fmla="*/ 603953 h 1536294"/>
                              <a:gd name="connsiteX4137" fmla="*/ 465711 w 2991568"/>
                              <a:gd name="connsiteY4137" fmla="*/ 742499 h 1536294"/>
                              <a:gd name="connsiteX4138" fmla="*/ 465711 w 2991568"/>
                              <a:gd name="connsiteY4138" fmla="*/ 742499 h 1536294"/>
                              <a:gd name="connsiteX4139" fmla="*/ 465711 w 2991568"/>
                              <a:gd name="connsiteY4139" fmla="*/ 742499 h 1536294"/>
                              <a:gd name="connsiteX4140" fmla="*/ 1230309 w 2991568"/>
                              <a:gd name="connsiteY4140" fmla="*/ 545937 h 1536294"/>
                              <a:gd name="connsiteX4141" fmla="*/ 1060591 w 2991568"/>
                              <a:gd name="connsiteY4141" fmla="*/ 545071 h 1536294"/>
                              <a:gd name="connsiteX4142" fmla="*/ 1012966 w 2991568"/>
                              <a:gd name="connsiteY4142" fmla="*/ 549401 h 1536294"/>
                              <a:gd name="connsiteX4143" fmla="*/ 1073579 w 2991568"/>
                              <a:gd name="connsiteY4143" fmla="*/ 557194 h 1536294"/>
                              <a:gd name="connsiteX4144" fmla="*/ 1245029 w 2991568"/>
                              <a:gd name="connsiteY4144" fmla="*/ 558060 h 1536294"/>
                              <a:gd name="connsiteX4145" fmla="*/ 1245029 w 2991568"/>
                              <a:gd name="connsiteY4145" fmla="*/ 558060 h 1536294"/>
                              <a:gd name="connsiteX4146" fmla="*/ 1270141 w 2991568"/>
                              <a:gd name="connsiteY4146" fmla="*/ 551133 h 1536294"/>
                              <a:gd name="connsiteX4147" fmla="*/ 1230309 w 2991568"/>
                              <a:gd name="connsiteY4147" fmla="*/ 545937 h 1536294"/>
                              <a:gd name="connsiteX4148" fmla="*/ 2848693 w 2991568"/>
                              <a:gd name="connsiteY4148" fmla="*/ 661103 h 1536294"/>
                              <a:gd name="connsiteX4149" fmla="*/ 2790677 w 2991568"/>
                              <a:gd name="connsiteY4149" fmla="*/ 668031 h 1536294"/>
                              <a:gd name="connsiteX4150" fmla="*/ 2820984 w 2991568"/>
                              <a:gd name="connsiteY4150" fmla="*/ 683617 h 1536294"/>
                              <a:gd name="connsiteX4151" fmla="*/ 2935284 w 2991568"/>
                              <a:gd name="connsiteY4151" fmla="*/ 675824 h 1536294"/>
                              <a:gd name="connsiteX4152" fmla="*/ 2989836 w 2991568"/>
                              <a:gd name="connsiteY4152" fmla="*/ 676690 h 1536294"/>
                              <a:gd name="connsiteX4153" fmla="*/ 2989836 w 2991568"/>
                              <a:gd name="connsiteY4153" fmla="*/ 657640 h 1536294"/>
                              <a:gd name="connsiteX4154" fmla="*/ 2977713 w 2991568"/>
                              <a:gd name="connsiteY4154" fmla="*/ 657640 h 1536294"/>
                              <a:gd name="connsiteX4155" fmla="*/ 2848693 w 2991568"/>
                              <a:gd name="connsiteY4155" fmla="*/ 661103 h 1536294"/>
                              <a:gd name="connsiteX4156" fmla="*/ 331495 w 2991568"/>
                              <a:gd name="connsiteY4156" fmla="*/ 797051 h 1536294"/>
                              <a:gd name="connsiteX4157" fmla="*/ 462247 w 2991568"/>
                              <a:gd name="connsiteY4157" fmla="*/ 798783 h 1536294"/>
                              <a:gd name="connsiteX4158" fmla="*/ 488225 w 2991568"/>
                              <a:gd name="connsiteY4158" fmla="*/ 789258 h 1536294"/>
                              <a:gd name="connsiteX4159" fmla="*/ 436270 w 2991568"/>
                              <a:gd name="connsiteY4159" fmla="*/ 783196 h 1536294"/>
                              <a:gd name="connsiteX4160" fmla="*/ 291663 w 2991568"/>
                              <a:gd name="connsiteY4160" fmla="*/ 783196 h 1536294"/>
                              <a:gd name="connsiteX4161" fmla="*/ 270881 w 2991568"/>
                              <a:gd name="connsiteY4161" fmla="*/ 797917 h 1536294"/>
                              <a:gd name="connsiteX4162" fmla="*/ 331495 w 2991568"/>
                              <a:gd name="connsiteY4162" fmla="*/ 797051 h 1536294"/>
                              <a:gd name="connsiteX4163" fmla="*/ 264820 w 2991568"/>
                              <a:gd name="connsiteY4163" fmla="*/ 584037 h 1536294"/>
                              <a:gd name="connsiteX4164" fmla="*/ 343618 w 2991568"/>
                              <a:gd name="connsiteY4164" fmla="*/ 577976 h 1536294"/>
                              <a:gd name="connsiteX4165" fmla="*/ 502945 w 2991568"/>
                              <a:gd name="connsiteY4165" fmla="*/ 583171 h 1536294"/>
                              <a:gd name="connsiteX4166" fmla="*/ 522861 w 2991568"/>
                              <a:gd name="connsiteY4166" fmla="*/ 569317 h 1536294"/>
                              <a:gd name="connsiteX4167" fmla="*/ 476968 w 2991568"/>
                              <a:gd name="connsiteY4167" fmla="*/ 569317 h 1536294"/>
                              <a:gd name="connsiteX4168" fmla="*/ 283004 w 2991568"/>
                              <a:gd name="connsiteY4168" fmla="*/ 564121 h 1536294"/>
                              <a:gd name="connsiteX4169" fmla="*/ 291663 w 2991568"/>
                              <a:gd name="connsiteY4169" fmla="*/ 564121 h 1536294"/>
                              <a:gd name="connsiteX4170" fmla="*/ 283004 w 2991568"/>
                              <a:gd name="connsiteY4170" fmla="*/ 564121 h 1536294"/>
                              <a:gd name="connsiteX4171" fmla="*/ 257893 w 2991568"/>
                              <a:gd name="connsiteY4171" fmla="*/ 567585 h 1536294"/>
                              <a:gd name="connsiteX4172" fmla="*/ 264820 w 2991568"/>
                              <a:gd name="connsiteY4172" fmla="*/ 584037 h 1536294"/>
                              <a:gd name="connsiteX4173" fmla="*/ 320238 w 2991568"/>
                              <a:gd name="connsiteY4173" fmla="*/ 602221 h 1536294"/>
                              <a:gd name="connsiteX4174" fmla="*/ 325434 w 2991568"/>
                              <a:gd name="connsiteY4174" fmla="*/ 602221 h 1536294"/>
                              <a:gd name="connsiteX4175" fmla="*/ 320238 w 2991568"/>
                              <a:gd name="connsiteY4175" fmla="*/ 602221 h 1536294"/>
                              <a:gd name="connsiteX4176" fmla="*/ 276077 w 2991568"/>
                              <a:gd name="connsiteY4176" fmla="*/ 640321 h 1536294"/>
                              <a:gd name="connsiteX4177" fmla="*/ 276077 w 2991568"/>
                              <a:gd name="connsiteY4177" fmla="*/ 640321 h 1536294"/>
                              <a:gd name="connsiteX4178" fmla="*/ 257027 w 2991568"/>
                              <a:gd name="connsiteY4178" fmla="*/ 648115 h 1536294"/>
                              <a:gd name="connsiteX4179" fmla="*/ 295127 w 2991568"/>
                              <a:gd name="connsiteY4179" fmla="*/ 650712 h 1536294"/>
                              <a:gd name="connsiteX4180" fmla="*/ 435404 w 2991568"/>
                              <a:gd name="connsiteY4180" fmla="*/ 650712 h 1536294"/>
                              <a:gd name="connsiteX4181" fmla="*/ 483895 w 2991568"/>
                              <a:gd name="connsiteY4181" fmla="*/ 647249 h 1536294"/>
                              <a:gd name="connsiteX4182" fmla="*/ 425013 w 2991568"/>
                              <a:gd name="connsiteY4182" fmla="*/ 639456 h 1536294"/>
                              <a:gd name="connsiteX4183" fmla="*/ 276077 w 2991568"/>
                              <a:gd name="connsiteY4183" fmla="*/ 640321 h 1536294"/>
                              <a:gd name="connsiteX4184" fmla="*/ 276077 w 2991568"/>
                              <a:gd name="connsiteY4184" fmla="*/ 640321 h 1536294"/>
                              <a:gd name="connsiteX4185" fmla="*/ 502079 w 2991568"/>
                              <a:gd name="connsiteY4185" fmla="*/ 464542 h 1536294"/>
                              <a:gd name="connsiteX4186" fmla="*/ 437136 w 2991568"/>
                              <a:gd name="connsiteY4186" fmla="*/ 461078 h 1536294"/>
                              <a:gd name="connsiteX4187" fmla="*/ 361802 w 2991568"/>
                              <a:gd name="connsiteY4187" fmla="*/ 458481 h 1536294"/>
                              <a:gd name="connsiteX4188" fmla="*/ 287334 w 2991568"/>
                              <a:gd name="connsiteY4188" fmla="*/ 458481 h 1536294"/>
                              <a:gd name="connsiteX4189" fmla="*/ 287334 w 2991568"/>
                              <a:gd name="connsiteY4189" fmla="*/ 458481 h 1536294"/>
                              <a:gd name="connsiteX4190" fmla="*/ 315909 w 2991568"/>
                              <a:gd name="connsiteY4190" fmla="*/ 472335 h 1536294"/>
                              <a:gd name="connsiteX4191" fmla="*/ 379986 w 2991568"/>
                              <a:gd name="connsiteY4191" fmla="*/ 469737 h 1536294"/>
                              <a:gd name="connsiteX4192" fmla="*/ 455320 w 2991568"/>
                              <a:gd name="connsiteY4192" fmla="*/ 473201 h 1536294"/>
                              <a:gd name="connsiteX4193" fmla="*/ 516800 w 2991568"/>
                              <a:gd name="connsiteY4193" fmla="*/ 477530 h 1536294"/>
                              <a:gd name="connsiteX4194" fmla="*/ 502079 w 2991568"/>
                              <a:gd name="connsiteY4194" fmla="*/ 464542 h 1536294"/>
                              <a:gd name="connsiteX4195" fmla="*/ 511604 w 2991568"/>
                              <a:gd name="connsiteY4195" fmla="*/ 745962 h 1536294"/>
                              <a:gd name="connsiteX4196" fmla="*/ 465711 w 2991568"/>
                              <a:gd name="connsiteY4196" fmla="*/ 742499 h 1536294"/>
                              <a:gd name="connsiteX4197" fmla="*/ 465711 w 2991568"/>
                              <a:gd name="connsiteY4197" fmla="*/ 742499 h 1536294"/>
                              <a:gd name="connsiteX4198" fmla="*/ 385181 w 2991568"/>
                              <a:gd name="connsiteY4198" fmla="*/ 744231 h 1536294"/>
                              <a:gd name="connsiteX4199" fmla="*/ 297725 w 2991568"/>
                              <a:gd name="connsiteY4199" fmla="*/ 748560 h 1536294"/>
                              <a:gd name="connsiteX4200" fmla="*/ 253563 w 2991568"/>
                              <a:gd name="connsiteY4200" fmla="*/ 758951 h 1536294"/>
                              <a:gd name="connsiteX4201" fmla="*/ 302920 w 2991568"/>
                              <a:gd name="connsiteY4201" fmla="*/ 762415 h 1536294"/>
                              <a:gd name="connsiteX4202" fmla="*/ 483895 w 2991568"/>
                              <a:gd name="connsiteY4202" fmla="*/ 758085 h 1536294"/>
                              <a:gd name="connsiteX4203" fmla="*/ 511604 w 2991568"/>
                              <a:gd name="connsiteY4203" fmla="*/ 745962 h 1536294"/>
                              <a:gd name="connsiteX4204" fmla="*/ 1221650 w 2991568"/>
                              <a:gd name="connsiteY4204" fmla="*/ 805710 h 1536294"/>
                              <a:gd name="connsiteX4205" fmla="*/ 1260615 w 2991568"/>
                              <a:gd name="connsiteY4205" fmla="*/ 803978 h 1536294"/>
                              <a:gd name="connsiteX4206" fmla="*/ 1247627 w 2991568"/>
                              <a:gd name="connsiteY4206" fmla="*/ 788392 h 1536294"/>
                              <a:gd name="connsiteX4207" fmla="*/ 1110813 w 2991568"/>
                              <a:gd name="connsiteY4207" fmla="*/ 797051 h 1536294"/>
                              <a:gd name="connsiteX4208" fmla="*/ 1026820 w 2991568"/>
                              <a:gd name="connsiteY4208" fmla="*/ 792721 h 1536294"/>
                              <a:gd name="connsiteX4209" fmla="*/ 1024222 w 2991568"/>
                              <a:gd name="connsiteY4209" fmla="*/ 803978 h 1536294"/>
                              <a:gd name="connsiteX4210" fmla="*/ 1221650 w 2991568"/>
                              <a:gd name="connsiteY4210" fmla="*/ 805710 h 1536294"/>
                              <a:gd name="connsiteX4211" fmla="*/ 1197404 w 2991568"/>
                              <a:gd name="connsiteY4211" fmla="*/ 806576 h 1536294"/>
                              <a:gd name="connsiteX4212" fmla="*/ 1221650 w 2991568"/>
                              <a:gd name="connsiteY4212" fmla="*/ 805710 h 1536294"/>
                              <a:gd name="connsiteX4213" fmla="*/ 755791 w 2991568"/>
                              <a:gd name="connsiteY4213" fmla="*/ 972831 h 1536294"/>
                              <a:gd name="connsiteX4214" fmla="*/ 948888 w 2991568"/>
                              <a:gd name="connsiteY4214" fmla="*/ 990149 h 1536294"/>
                              <a:gd name="connsiteX4215" fmla="*/ 948888 w 2991568"/>
                              <a:gd name="connsiteY4215" fmla="*/ 990149 h 1536294"/>
                              <a:gd name="connsiteX4216" fmla="*/ 948888 w 2991568"/>
                              <a:gd name="connsiteY4216" fmla="*/ 990149 h 1536294"/>
                              <a:gd name="connsiteX4217" fmla="*/ 923777 w 2991568"/>
                              <a:gd name="connsiteY4217" fmla="*/ 972831 h 1536294"/>
                              <a:gd name="connsiteX4218" fmla="*/ 841515 w 2991568"/>
                              <a:gd name="connsiteY4218" fmla="*/ 978892 h 1536294"/>
                              <a:gd name="connsiteX4219" fmla="*/ 755791 w 2991568"/>
                              <a:gd name="connsiteY4219" fmla="*/ 972831 h 1536294"/>
                              <a:gd name="connsiteX4220" fmla="*/ 769645 w 2991568"/>
                              <a:gd name="connsiteY4220" fmla="*/ 1056824 h 1536294"/>
                              <a:gd name="connsiteX4221" fmla="*/ 890872 w 2991568"/>
                              <a:gd name="connsiteY4221" fmla="*/ 1054226 h 1536294"/>
                              <a:gd name="connsiteX4222" fmla="*/ 956682 w 2991568"/>
                              <a:gd name="connsiteY4222" fmla="*/ 1046433 h 1536294"/>
                              <a:gd name="connsiteX4223" fmla="*/ 913386 w 2991568"/>
                              <a:gd name="connsiteY4223" fmla="*/ 1038640 h 1536294"/>
                              <a:gd name="connsiteX4224" fmla="*/ 775706 w 2991568"/>
                              <a:gd name="connsiteY4224" fmla="*/ 1039506 h 1536294"/>
                              <a:gd name="connsiteX4225" fmla="*/ 741936 w 2991568"/>
                              <a:gd name="connsiteY4225" fmla="*/ 1049031 h 1536294"/>
                              <a:gd name="connsiteX4226" fmla="*/ 769645 w 2991568"/>
                              <a:gd name="connsiteY4226" fmla="*/ 1056824 h 1536294"/>
                              <a:gd name="connsiteX4227" fmla="*/ 769645 w 2991568"/>
                              <a:gd name="connsiteY4227" fmla="*/ 1056824 h 1536294"/>
                              <a:gd name="connsiteX4228" fmla="*/ 1204331 w 2991568"/>
                              <a:gd name="connsiteY4228" fmla="*/ 1183247 h 1536294"/>
                              <a:gd name="connsiteX4229" fmla="*/ 1139388 w 2991568"/>
                              <a:gd name="connsiteY4229" fmla="*/ 1183247 h 1536294"/>
                              <a:gd name="connsiteX4230" fmla="*/ 1006038 w 2991568"/>
                              <a:gd name="connsiteY4230" fmla="*/ 1177185 h 1536294"/>
                              <a:gd name="connsiteX4231" fmla="*/ 997379 w 2991568"/>
                              <a:gd name="connsiteY4231" fmla="*/ 1185844 h 1536294"/>
                              <a:gd name="connsiteX4232" fmla="*/ 1026820 w 2991568"/>
                              <a:gd name="connsiteY4232" fmla="*/ 1189308 h 1536294"/>
                              <a:gd name="connsiteX4233" fmla="*/ 1097825 w 2991568"/>
                              <a:gd name="connsiteY4233" fmla="*/ 1193637 h 1536294"/>
                              <a:gd name="connsiteX4234" fmla="*/ 1167963 w 2991568"/>
                              <a:gd name="connsiteY4234" fmla="*/ 1197101 h 1536294"/>
                              <a:gd name="connsiteX4235" fmla="*/ 1227711 w 2991568"/>
                              <a:gd name="connsiteY4235" fmla="*/ 1195369 h 1536294"/>
                              <a:gd name="connsiteX4236" fmla="*/ 1204331 w 2991568"/>
                              <a:gd name="connsiteY4236" fmla="*/ 1183247 h 1536294"/>
                              <a:gd name="connsiteX4237" fmla="*/ 1228577 w 2991568"/>
                              <a:gd name="connsiteY4237" fmla="*/ 1196235 h 1536294"/>
                              <a:gd name="connsiteX4238" fmla="*/ 1228577 w 2991568"/>
                              <a:gd name="connsiteY4238" fmla="*/ 1196235 h 1536294"/>
                              <a:gd name="connsiteX4239" fmla="*/ 1228577 w 2991568"/>
                              <a:gd name="connsiteY4239" fmla="*/ 1196235 h 1536294"/>
                              <a:gd name="connsiteX4240" fmla="*/ 681322 w 2991568"/>
                              <a:gd name="connsiteY4240" fmla="*/ 878446 h 1536294"/>
                              <a:gd name="connsiteX4241" fmla="*/ 722020 w 2991568"/>
                              <a:gd name="connsiteY4241" fmla="*/ 884508 h 1536294"/>
                              <a:gd name="connsiteX4242" fmla="*/ 705568 w 2991568"/>
                              <a:gd name="connsiteY4242" fmla="*/ 867190 h 1536294"/>
                              <a:gd name="connsiteX4243" fmla="*/ 705568 w 2991568"/>
                              <a:gd name="connsiteY4243" fmla="*/ 867190 h 1536294"/>
                              <a:gd name="connsiteX4244" fmla="*/ 600793 w 2991568"/>
                              <a:gd name="connsiteY4244" fmla="*/ 868055 h 1536294"/>
                              <a:gd name="connsiteX4245" fmla="*/ 540179 w 2991568"/>
                              <a:gd name="connsiteY4245" fmla="*/ 871519 h 1536294"/>
                              <a:gd name="connsiteX4246" fmla="*/ 560095 w 2991568"/>
                              <a:gd name="connsiteY4246" fmla="*/ 883642 h 1536294"/>
                              <a:gd name="connsiteX4247" fmla="*/ 560095 w 2991568"/>
                              <a:gd name="connsiteY4247" fmla="*/ 883642 h 1536294"/>
                              <a:gd name="connsiteX4248" fmla="*/ 681322 w 2991568"/>
                              <a:gd name="connsiteY4248" fmla="*/ 878446 h 1536294"/>
                              <a:gd name="connsiteX4249" fmla="*/ 978329 w 2991568"/>
                              <a:gd name="connsiteY4249" fmla="*/ 920010 h 1536294"/>
                              <a:gd name="connsiteX4250" fmla="*/ 978329 w 2991568"/>
                              <a:gd name="connsiteY4250" fmla="*/ 920010 h 1536294"/>
                              <a:gd name="connsiteX4251" fmla="*/ 978329 w 2991568"/>
                              <a:gd name="connsiteY4251" fmla="*/ 920010 h 1536294"/>
                              <a:gd name="connsiteX4252" fmla="*/ 886543 w 2991568"/>
                              <a:gd name="connsiteY4252" fmla="*/ 903558 h 1536294"/>
                              <a:gd name="connsiteX4253" fmla="*/ 740204 w 2991568"/>
                              <a:gd name="connsiteY4253" fmla="*/ 905290 h 1536294"/>
                              <a:gd name="connsiteX4254" fmla="*/ 857102 w 2991568"/>
                              <a:gd name="connsiteY4254" fmla="*/ 913949 h 1536294"/>
                              <a:gd name="connsiteX4255" fmla="*/ 928106 w 2991568"/>
                              <a:gd name="connsiteY4255" fmla="*/ 918278 h 1536294"/>
                              <a:gd name="connsiteX4256" fmla="*/ 978329 w 2991568"/>
                              <a:gd name="connsiteY4256" fmla="*/ 920010 h 1536294"/>
                              <a:gd name="connsiteX4257" fmla="*/ 256161 w 2991568"/>
                              <a:gd name="connsiteY4257" fmla="*/ 829090 h 1536294"/>
                              <a:gd name="connsiteX4258" fmla="*/ 334959 w 2991568"/>
                              <a:gd name="connsiteY4258" fmla="*/ 828224 h 1536294"/>
                              <a:gd name="connsiteX4259" fmla="*/ 481297 w 2991568"/>
                              <a:gd name="connsiteY4259" fmla="*/ 833419 h 1536294"/>
                              <a:gd name="connsiteX4260" fmla="*/ 501213 w 2991568"/>
                              <a:gd name="connsiteY4260" fmla="*/ 841212 h 1536294"/>
                              <a:gd name="connsiteX4261" fmla="*/ 511604 w 2991568"/>
                              <a:gd name="connsiteY4261" fmla="*/ 826492 h 1536294"/>
                              <a:gd name="connsiteX4262" fmla="*/ 444929 w 2991568"/>
                              <a:gd name="connsiteY4262" fmla="*/ 818699 h 1536294"/>
                              <a:gd name="connsiteX4263" fmla="*/ 277809 w 2991568"/>
                              <a:gd name="connsiteY4263" fmla="*/ 816101 h 1536294"/>
                              <a:gd name="connsiteX4264" fmla="*/ 256161 w 2991568"/>
                              <a:gd name="connsiteY4264" fmla="*/ 829090 h 1536294"/>
                              <a:gd name="connsiteX4265" fmla="*/ 941961 w 2991568"/>
                              <a:gd name="connsiteY4265" fmla="*/ 1006601 h 1536294"/>
                              <a:gd name="connsiteX4266" fmla="*/ 882213 w 2991568"/>
                              <a:gd name="connsiteY4266" fmla="*/ 1008333 h 1536294"/>
                              <a:gd name="connsiteX4267" fmla="*/ 825063 w 2991568"/>
                              <a:gd name="connsiteY4267" fmla="*/ 1008333 h 1536294"/>
                              <a:gd name="connsiteX4268" fmla="*/ 778304 w 2991568"/>
                              <a:gd name="connsiteY4268" fmla="*/ 998808 h 1536294"/>
                              <a:gd name="connsiteX4269" fmla="*/ 769645 w 2991568"/>
                              <a:gd name="connsiteY4269" fmla="*/ 1014394 h 1536294"/>
                              <a:gd name="connsiteX4270" fmla="*/ 828527 w 2991568"/>
                              <a:gd name="connsiteY4270" fmla="*/ 1017858 h 1536294"/>
                              <a:gd name="connsiteX4271" fmla="*/ 892604 w 2991568"/>
                              <a:gd name="connsiteY4271" fmla="*/ 1023919 h 1536294"/>
                              <a:gd name="connsiteX4272" fmla="*/ 947156 w 2991568"/>
                              <a:gd name="connsiteY4272" fmla="*/ 1025651 h 1536294"/>
                              <a:gd name="connsiteX4273" fmla="*/ 947156 w 2991568"/>
                              <a:gd name="connsiteY4273" fmla="*/ 1025651 h 1536294"/>
                              <a:gd name="connsiteX4274" fmla="*/ 947156 w 2991568"/>
                              <a:gd name="connsiteY4274" fmla="*/ 1025651 h 1536294"/>
                              <a:gd name="connsiteX4275" fmla="*/ 941961 w 2991568"/>
                              <a:gd name="connsiteY4275" fmla="*/ 1006601 h 1536294"/>
                              <a:gd name="connsiteX4276" fmla="*/ 954084 w 2991568"/>
                              <a:gd name="connsiteY4276" fmla="*/ 953781 h 1536294"/>
                              <a:gd name="connsiteX4277" fmla="*/ 948022 w 2991568"/>
                              <a:gd name="connsiteY4277" fmla="*/ 939926 h 1536294"/>
                              <a:gd name="connsiteX4278" fmla="*/ 922045 w 2991568"/>
                              <a:gd name="connsiteY4278" fmla="*/ 942524 h 1536294"/>
                              <a:gd name="connsiteX4279" fmla="*/ 854504 w 2991568"/>
                              <a:gd name="connsiteY4279" fmla="*/ 944256 h 1536294"/>
                              <a:gd name="connsiteX4280" fmla="*/ 775706 w 2991568"/>
                              <a:gd name="connsiteY4280" fmla="*/ 940792 h 1536294"/>
                              <a:gd name="connsiteX4281" fmla="*/ 954084 w 2991568"/>
                              <a:gd name="connsiteY4281" fmla="*/ 953781 h 1536294"/>
                              <a:gd name="connsiteX4282" fmla="*/ 950620 w 2991568"/>
                              <a:gd name="connsiteY4282" fmla="*/ 989283 h 1536294"/>
                              <a:gd name="connsiteX4283" fmla="*/ 948888 w 2991568"/>
                              <a:gd name="connsiteY4283" fmla="*/ 990149 h 1536294"/>
                              <a:gd name="connsiteX4284" fmla="*/ 948888 w 2991568"/>
                              <a:gd name="connsiteY4284" fmla="*/ 990149 h 1536294"/>
                              <a:gd name="connsiteX4285" fmla="*/ 950620 w 2991568"/>
                              <a:gd name="connsiteY4285" fmla="*/ 989283 h 1536294"/>
                              <a:gd name="connsiteX4286" fmla="*/ 2820984 w 2991568"/>
                              <a:gd name="connsiteY4286" fmla="*/ 683617 h 1536294"/>
                              <a:gd name="connsiteX4287" fmla="*/ 2820984 w 2991568"/>
                              <a:gd name="connsiteY4287" fmla="*/ 683617 h 1536294"/>
                              <a:gd name="connsiteX4288" fmla="*/ 2820984 w 2991568"/>
                              <a:gd name="connsiteY4288" fmla="*/ 683617 h 1536294"/>
                              <a:gd name="connsiteX4289" fmla="*/ 1251091 w 2991568"/>
                              <a:gd name="connsiteY4289" fmla="*/ 734706 h 1536294"/>
                              <a:gd name="connsiteX4290" fmla="*/ 1248493 w 2991568"/>
                              <a:gd name="connsiteY4290" fmla="*/ 735571 h 1536294"/>
                              <a:gd name="connsiteX4291" fmla="*/ 1251091 w 2991568"/>
                              <a:gd name="connsiteY4291" fmla="*/ 734706 h 1536294"/>
                              <a:gd name="connsiteX4292" fmla="*/ 1254554 w 2991568"/>
                              <a:gd name="connsiteY4292" fmla="*/ 733840 h 1536294"/>
                              <a:gd name="connsiteX4293" fmla="*/ 1254554 w 2991568"/>
                              <a:gd name="connsiteY4293" fmla="*/ 733840 h 1536294"/>
                              <a:gd name="connsiteX4294" fmla="*/ 1254554 w 2991568"/>
                              <a:gd name="connsiteY4294" fmla="*/ 733840 h 1536294"/>
                              <a:gd name="connsiteX4295" fmla="*/ 820734 w 2991568"/>
                              <a:gd name="connsiteY4295" fmla="*/ 649846 h 1536294"/>
                              <a:gd name="connsiteX4296" fmla="*/ 903861 w 2991568"/>
                              <a:gd name="connsiteY4296" fmla="*/ 650712 h 1536294"/>
                              <a:gd name="connsiteX4297" fmla="*/ 967072 w 2991568"/>
                              <a:gd name="connsiteY4297" fmla="*/ 650712 h 1536294"/>
                              <a:gd name="connsiteX4298" fmla="*/ 967072 w 2991568"/>
                              <a:gd name="connsiteY4298" fmla="*/ 650712 h 1536294"/>
                              <a:gd name="connsiteX4299" fmla="*/ 967072 w 2991568"/>
                              <a:gd name="connsiteY4299" fmla="*/ 650712 h 1536294"/>
                              <a:gd name="connsiteX4300" fmla="*/ 919447 w 2991568"/>
                              <a:gd name="connsiteY4300" fmla="*/ 638590 h 1536294"/>
                              <a:gd name="connsiteX4301" fmla="*/ 835454 w 2991568"/>
                              <a:gd name="connsiteY4301" fmla="*/ 638590 h 1536294"/>
                              <a:gd name="connsiteX4302" fmla="*/ 778304 w 2991568"/>
                              <a:gd name="connsiteY4302" fmla="*/ 633394 h 1536294"/>
                              <a:gd name="connsiteX4303" fmla="*/ 820734 w 2991568"/>
                              <a:gd name="connsiteY4303" fmla="*/ 649846 h 1536294"/>
                              <a:gd name="connsiteX4304" fmla="*/ 767047 w 2991568"/>
                              <a:gd name="connsiteY4304" fmla="*/ 669762 h 1536294"/>
                              <a:gd name="connsiteX4305" fmla="*/ 838918 w 2991568"/>
                              <a:gd name="connsiteY4305" fmla="*/ 676690 h 1536294"/>
                              <a:gd name="connsiteX4306" fmla="*/ 991318 w 2991568"/>
                              <a:gd name="connsiteY4306" fmla="*/ 685349 h 1536294"/>
                              <a:gd name="connsiteX4307" fmla="*/ 991318 w 2991568"/>
                              <a:gd name="connsiteY4307" fmla="*/ 685349 h 1536294"/>
                              <a:gd name="connsiteX4308" fmla="*/ 991318 w 2991568"/>
                              <a:gd name="connsiteY4308" fmla="*/ 685349 h 1536294"/>
                              <a:gd name="connsiteX4309" fmla="*/ 992184 w 2991568"/>
                              <a:gd name="connsiteY4309" fmla="*/ 674092 h 1536294"/>
                              <a:gd name="connsiteX4310" fmla="*/ 948022 w 2991568"/>
                              <a:gd name="connsiteY4310" fmla="*/ 672360 h 1536294"/>
                              <a:gd name="connsiteX4311" fmla="*/ 858834 w 2991568"/>
                              <a:gd name="connsiteY4311" fmla="*/ 668031 h 1536294"/>
                              <a:gd name="connsiteX4312" fmla="*/ 767047 w 2991568"/>
                              <a:gd name="connsiteY4312" fmla="*/ 669762 h 1536294"/>
                              <a:gd name="connsiteX4313" fmla="*/ 1254554 w 2991568"/>
                              <a:gd name="connsiteY4313" fmla="*/ 733840 h 1536294"/>
                              <a:gd name="connsiteX4314" fmla="*/ 1254554 w 2991568"/>
                              <a:gd name="connsiteY4314" fmla="*/ 733840 h 1536294"/>
                              <a:gd name="connsiteX4315" fmla="*/ 1251091 w 2991568"/>
                              <a:gd name="connsiteY4315" fmla="*/ 734706 h 1536294"/>
                              <a:gd name="connsiteX4316" fmla="*/ 1254554 w 2991568"/>
                              <a:gd name="connsiteY4316" fmla="*/ 733840 h 1536294"/>
                              <a:gd name="connsiteX4317" fmla="*/ 1096093 w 2991568"/>
                              <a:gd name="connsiteY4317" fmla="*/ 732108 h 1536294"/>
                              <a:gd name="connsiteX4318" fmla="*/ 1180952 w 2991568"/>
                              <a:gd name="connsiteY4318" fmla="*/ 736437 h 1536294"/>
                              <a:gd name="connsiteX4319" fmla="*/ 1253688 w 2991568"/>
                              <a:gd name="connsiteY4319" fmla="*/ 734706 h 1536294"/>
                              <a:gd name="connsiteX4320" fmla="*/ 1253688 w 2991568"/>
                              <a:gd name="connsiteY4320" fmla="*/ 734706 h 1536294"/>
                              <a:gd name="connsiteX4321" fmla="*/ 1253688 w 2991568"/>
                              <a:gd name="connsiteY4321" fmla="*/ 734706 h 1536294"/>
                              <a:gd name="connsiteX4322" fmla="*/ 1266677 w 2991568"/>
                              <a:gd name="connsiteY4322" fmla="*/ 726046 h 1536294"/>
                              <a:gd name="connsiteX4323" fmla="*/ 1237236 w 2991568"/>
                              <a:gd name="connsiteY4323" fmla="*/ 724315 h 1536294"/>
                              <a:gd name="connsiteX4324" fmla="*/ 1149779 w 2991568"/>
                              <a:gd name="connsiteY4324" fmla="*/ 724315 h 1536294"/>
                              <a:gd name="connsiteX4325" fmla="*/ 1061456 w 2991568"/>
                              <a:gd name="connsiteY4325" fmla="*/ 719119 h 1536294"/>
                              <a:gd name="connsiteX4326" fmla="*/ 992184 w 2991568"/>
                              <a:gd name="connsiteY4326" fmla="*/ 721717 h 1536294"/>
                              <a:gd name="connsiteX4327" fmla="*/ 1096093 w 2991568"/>
                              <a:gd name="connsiteY4327" fmla="*/ 732108 h 1536294"/>
                              <a:gd name="connsiteX4328" fmla="*/ 2833107 w 2991568"/>
                              <a:gd name="connsiteY4328" fmla="*/ 723449 h 1536294"/>
                              <a:gd name="connsiteX4329" fmla="*/ 2833107 w 2991568"/>
                              <a:gd name="connsiteY4329" fmla="*/ 723449 h 1536294"/>
                              <a:gd name="connsiteX4330" fmla="*/ 2833107 w 2991568"/>
                              <a:gd name="connsiteY4330" fmla="*/ 723449 h 1536294"/>
                              <a:gd name="connsiteX4331" fmla="*/ 1102154 w 2991568"/>
                              <a:gd name="connsiteY4331" fmla="*/ 701801 h 1536294"/>
                              <a:gd name="connsiteX4332" fmla="*/ 1102154 w 2991568"/>
                              <a:gd name="connsiteY4332" fmla="*/ 701801 h 1536294"/>
                              <a:gd name="connsiteX4333" fmla="*/ 1117740 w 2991568"/>
                              <a:gd name="connsiteY4333" fmla="*/ 700935 h 1536294"/>
                              <a:gd name="connsiteX4334" fmla="*/ 1242432 w 2991568"/>
                              <a:gd name="connsiteY4334" fmla="*/ 696606 h 1536294"/>
                              <a:gd name="connsiteX4335" fmla="*/ 1261481 w 2991568"/>
                              <a:gd name="connsiteY4335" fmla="*/ 682751 h 1536294"/>
                              <a:gd name="connsiteX4336" fmla="*/ 1192209 w 2991568"/>
                              <a:gd name="connsiteY4336" fmla="*/ 686215 h 1536294"/>
                              <a:gd name="connsiteX4337" fmla="*/ 1058859 w 2991568"/>
                              <a:gd name="connsiteY4337" fmla="*/ 687946 h 1536294"/>
                              <a:gd name="connsiteX4338" fmla="*/ 1060591 w 2991568"/>
                              <a:gd name="connsiteY4338" fmla="*/ 705265 h 1536294"/>
                              <a:gd name="connsiteX4339" fmla="*/ 1102154 w 2991568"/>
                              <a:gd name="connsiteY4339" fmla="*/ 701801 h 1536294"/>
                              <a:gd name="connsiteX4340" fmla="*/ 1102154 w 2991568"/>
                              <a:gd name="connsiteY4340" fmla="*/ 701801 h 1536294"/>
                              <a:gd name="connsiteX4341" fmla="*/ 1117740 w 2991568"/>
                              <a:gd name="connsiteY4341" fmla="*/ 700935 h 1536294"/>
                              <a:gd name="connsiteX4342" fmla="*/ 1102154 w 2991568"/>
                              <a:gd name="connsiteY4342" fmla="*/ 701801 h 1536294"/>
                              <a:gd name="connsiteX4343" fmla="*/ 1102154 w 2991568"/>
                              <a:gd name="connsiteY4343" fmla="*/ 701801 h 1536294"/>
                              <a:gd name="connsiteX4344" fmla="*/ 961011 w 2991568"/>
                              <a:gd name="connsiteY4344" fmla="*/ 532949 h 1536294"/>
                              <a:gd name="connsiteX4345" fmla="*/ 839784 w 2991568"/>
                              <a:gd name="connsiteY4345" fmla="*/ 538144 h 1536294"/>
                              <a:gd name="connsiteX4346" fmla="*/ 799086 w 2991568"/>
                              <a:gd name="connsiteY4346" fmla="*/ 532083 h 1536294"/>
                              <a:gd name="connsiteX4347" fmla="*/ 815538 w 2991568"/>
                              <a:gd name="connsiteY4347" fmla="*/ 549401 h 1536294"/>
                              <a:gd name="connsiteX4348" fmla="*/ 815538 w 2991568"/>
                              <a:gd name="connsiteY4348" fmla="*/ 549401 h 1536294"/>
                              <a:gd name="connsiteX4349" fmla="*/ 920313 w 2991568"/>
                              <a:gd name="connsiteY4349" fmla="*/ 548535 h 1536294"/>
                              <a:gd name="connsiteX4350" fmla="*/ 980927 w 2991568"/>
                              <a:gd name="connsiteY4350" fmla="*/ 545071 h 1536294"/>
                              <a:gd name="connsiteX4351" fmla="*/ 961011 w 2991568"/>
                              <a:gd name="connsiteY4351" fmla="*/ 532949 h 1536294"/>
                              <a:gd name="connsiteX4352" fmla="*/ 920313 w 2991568"/>
                              <a:gd name="connsiteY4352" fmla="*/ 603953 h 1536294"/>
                              <a:gd name="connsiteX4353" fmla="*/ 807745 w 2991568"/>
                              <a:gd name="connsiteY4353" fmla="*/ 597892 h 1536294"/>
                              <a:gd name="connsiteX4354" fmla="*/ 792159 w 2991568"/>
                              <a:gd name="connsiteY4354" fmla="*/ 609149 h 1536294"/>
                              <a:gd name="connsiteX4355" fmla="*/ 850175 w 2991568"/>
                              <a:gd name="connsiteY4355" fmla="*/ 614344 h 1536294"/>
                              <a:gd name="connsiteX4356" fmla="*/ 971402 w 2991568"/>
                              <a:gd name="connsiteY4356" fmla="*/ 616076 h 1536294"/>
                              <a:gd name="connsiteX4357" fmla="*/ 971402 w 2991568"/>
                              <a:gd name="connsiteY4357" fmla="*/ 616076 h 1536294"/>
                              <a:gd name="connsiteX4358" fmla="*/ 971402 w 2991568"/>
                              <a:gd name="connsiteY4358" fmla="*/ 616076 h 1536294"/>
                              <a:gd name="connsiteX4359" fmla="*/ 967072 w 2991568"/>
                              <a:gd name="connsiteY4359" fmla="*/ 599624 h 1536294"/>
                              <a:gd name="connsiteX4360" fmla="*/ 920313 w 2991568"/>
                              <a:gd name="connsiteY4360" fmla="*/ 603953 h 1536294"/>
                              <a:gd name="connsiteX4361" fmla="*/ 528057 w 2991568"/>
                              <a:gd name="connsiteY4361" fmla="*/ 742499 h 1536294"/>
                              <a:gd name="connsiteX4362" fmla="*/ 572218 w 2991568"/>
                              <a:gd name="connsiteY4362" fmla="*/ 744231 h 1536294"/>
                              <a:gd name="connsiteX4363" fmla="*/ 661406 w 2991568"/>
                              <a:gd name="connsiteY4363" fmla="*/ 748560 h 1536294"/>
                              <a:gd name="connsiteX4364" fmla="*/ 754925 w 2991568"/>
                              <a:gd name="connsiteY4364" fmla="*/ 747694 h 1536294"/>
                              <a:gd name="connsiteX4365" fmla="*/ 683054 w 2991568"/>
                              <a:gd name="connsiteY4365" fmla="*/ 740767 h 1536294"/>
                              <a:gd name="connsiteX4366" fmla="*/ 530654 w 2991568"/>
                              <a:gd name="connsiteY4366" fmla="*/ 732108 h 1536294"/>
                              <a:gd name="connsiteX4367" fmla="*/ 530654 w 2991568"/>
                              <a:gd name="connsiteY4367" fmla="*/ 732108 h 1536294"/>
                              <a:gd name="connsiteX4368" fmla="*/ 530654 w 2991568"/>
                              <a:gd name="connsiteY4368" fmla="*/ 732108 h 1536294"/>
                              <a:gd name="connsiteX4369" fmla="*/ 528057 w 2991568"/>
                              <a:gd name="connsiteY4369" fmla="*/ 742499 h 1536294"/>
                              <a:gd name="connsiteX4370" fmla="*/ 425013 w 2991568"/>
                              <a:gd name="connsiteY4370" fmla="*/ 678421 h 1536294"/>
                              <a:gd name="connsiteX4371" fmla="*/ 340154 w 2991568"/>
                              <a:gd name="connsiteY4371" fmla="*/ 674092 h 1536294"/>
                              <a:gd name="connsiteX4372" fmla="*/ 267418 w 2991568"/>
                              <a:gd name="connsiteY4372" fmla="*/ 675824 h 1536294"/>
                              <a:gd name="connsiteX4373" fmla="*/ 254429 w 2991568"/>
                              <a:gd name="connsiteY4373" fmla="*/ 684483 h 1536294"/>
                              <a:gd name="connsiteX4374" fmla="*/ 283870 w 2991568"/>
                              <a:gd name="connsiteY4374" fmla="*/ 686215 h 1536294"/>
                              <a:gd name="connsiteX4375" fmla="*/ 371327 w 2991568"/>
                              <a:gd name="connsiteY4375" fmla="*/ 686215 h 1536294"/>
                              <a:gd name="connsiteX4376" fmla="*/ 459649 w 2991568"/>
                              <a:gd name="connsiteY4376" fmla="*/ 691410 h 1536294"/>
                              <a:gd name="connsiteX4377" fmla="*/ 528922 w 2991568"/>
                              <a:gd name="connsiteY4377" fmla="*/ 688812 h 1536294"/>
                              <a:gd name="connsiteX4378" fmla="*/ 425013 w 2991568"/>
                              <a:gd name="connsiteY4378" fmla="*/ 678421 h 1536294"/>
                              <a:gd name="connsiteX4379" fmla="*/ 419818 w 2991568"/>
                              <a:gd name="connsiteY4379" fmla="*/ 711326 h 1536294"/>
                              <a:gd name="connsiteX4380" fmla="*/ 405097 w 2991568"/>
                              <a:gd name="connsiteY4380" fmla="*/ 712192 h 1536294"/>
                              <a:gd name="connsiteX4381" fmla="*/ 419818 w 2991568"/>
                              <a:gd name="connsiteY4381" fmla="*/ 711326 h 1536294"/>
                              <a:gd name="connsiteX4382" fmla="*/ 419818 w 2991568"/>
                              <a:gd name="connsiteY4382" fmla="*/ 711326 h 1536294"/>
                              <a:gd name="connsiteX4383" fmla="*/ 2857352 w 2991568"/>
                              <a:gd name="connsiteY4383" fmla="*/ 701801 h 1536294"/>
                              <a:gd name="connsiteX4384" fmla="*/ 2813191 w 2991568"/>
                              <a:gd name="connsiteY4384" fmla="*/ 712192 h 1536294"/>
                              <a:gd name="connsiteX4385" fmla="*/ 2833107 w 2991568"/>
                              <a:gd name="connsiteY4385" fmla="*/ 723449 h 1536294"/>
                              <a:gd name="connsiteX4386" fmla="*/ 2833107 w 2991568"/>
                              <a:gd name="connsiteY4386" fmla="*/ 723449 h 1536294"/>
                              <a:gd name="connsiteX4387" fmla="*/ 2950005 w 2991568"/>
                              <a:gd name="connsiteY4387" fmla="*/ 715656 h 1536294"/>
                              <a:gd name="connsiteX4388" fmla="*/ 2988971 w 2991568"/>
                              <a:gd name="connsiteY4388" fmla="*/ 718253 h 1536294"/>
                              <a:gd name="connsiteX4389" fmla="*/ 2988971 w 2991568"/>
                              <a:gd name="connsiteY4389" fmla="*/ 694874 h 1536294"/>
                              <a:gd name="connsiteX4390" fmla="*/ 2985507 w 2991568"/>
                              <a:gd name="connsiteY4390" fmla="*/ 694874 h 1536294"/>
                              <a:gd name="connsiteX4391" fmla="*/ 2857352 w 2991568"/>
                              <a:gd name="connsiteY4391" fmla="*/ 701801 h 1536294"/>
                              <a:gd name="connsiteX4392" fmla="*/ 260490 w 2991568"/>
                              <a:gd name="connsiteY4392" fmla="*/ 730376 h 1536294"/>
                              <a:gd name="connsiteX4393" fmla="*/ 329763 w 2991568"/>
                              <a:gd name="connsiteY4393" fmla="*/ 726912 h 1536294"/>
                              <a:gd name="connsiteX4394" fmla="*/ 463113 w 2991568"/>
                              <a:gd name="connsiteY4394" fmla="*/ 725180 h 1536294"/>
                              <a:gd name="connsiteX4395" fmla="*/ 461381 w 2991568"/>
                              <a:gd name="connsiteY4395" fmla="*/ 707862 h 1536294"/>
                              <a:gd name="connsiteX4396" fmla="*/ 418952 w 2991568"/>
                              <a:gd name="connsiteY4396" fmla="*/ 711326 h 1536294"/>
                              <a:gd name="connsiteX4397" fmla="*/ 418952 w 2991568"/>
                              <a:gd name="connsiteY4397" fmla="*/ 711326 h 1536294"/>
                              <a:gd name="connsiteX4398" fmla="*/ 404231 w 2991568"/>
                              <a:gd name="connsiteY4398" fmla="*/ 712192 h 1536294"/>
                              <a:gd name="connsiteX4399" fmla="*/ 279540 w 2991568"/>
                              <a:gd name="connsiteY4399" fmla="*/ 716521 h 1536294"/>
                              <a:gd name="connsiteX4400" fmla="*/ 260490 w 2991568"/>
                              <a:gd name="connsiteY4400" fmla="*/ 730376 h 1536294"/>
                              <a:gd name="connsiteX4401" fmla="*/ 560095 w 2991568"/>
                              <a:gd name="connsiteY4401" fmla="*/ 542474 h 1536294"/>
                              <a:gd name="connsiteX4402" fmla="*/ 560095 w 2991568"/>
                              <a:gd name="connsiteY4402" fmla="*/ 542474 h 1536294"/>
                              <a:gd name="connsiteX4403" fmla="*/ 611184 w 2991568"/>
                              <a:gd name="connsiteY4403" fmla="*/ 545071 h 1536294"/>
                              <a:gd name="connsiteX4404" fmla="*/ 659675 w 2991568"/>
                              <a:gd name="connsiteY4404" fmla="*/ 541608 h 1536294"/>
                              <a:gd name="connsiteX4405" fmla="*/ 717691 w 2991568"/>
                              <a:gd name="connsiteY4405" fmla="*/ 550267 h 1536294"/>
                              <a:gd name="connsiteX4406" fmla="*/ 759254 w 2991568"/>
                              <a:gd name="connsiteY4406" fmla="*/ 544206 h 1536294"/>
                              <a:gd name="connsiteX4407" fmla="*/ 713361 w 2991568"/>
                              <a:gd name="connsiteY4407" fmla="*/ 533815 h 1536294"/>
                              <a:gd name="connsiteX4408" fmla="*/ 575682 w 2991568"/>
                              <a:gd name="connsiteY4408" fmla="*/ 531217 h 1536294"/>
                              <a:gd name="connsiteX4409" fmla="*/ 576547 w 2991568"/>
                              <a:gd name="connsiteY4409" fmla="*/ 531217 h 1536294"/>
                              <a:gd name="connsiteX4410" fmla="*/ 575682 w 2991568"/>
                              <a:gd name="connsiteY4410" fmla="*/ 531217 h 1536294"/>
                              <a:gd name="connsiteX4411" fmla="*/ 575682 w 2991568"/>
                              <a:gd name="connsiteY4411" fmla="*/ 531217 h 1536294"/>
                              <a:gd name="connsiteX4412" fmla="*/ 560095 w 2991568"/>
                              <a:gd name="connsiteY4412" fmla="*/ 542474 h 1536294"/>
                              <a:gd name="connsiteX4413" fmla="*/ 577413 w 2991568"/>
                              <a:gd name="connsiteY4413" fmla="*/ 530351 h 1536294"/>
                              <a:gd name="connsiteX4414" fmla="*/ 592134 w 2991568"/>
                              <a:gd name="connsiteY4414" fmla="*/ 529485 h 1536294"/>
                              <a:gd name="connsiteX4415" fmla="*/ 577413 w 2991568"/>
                              <a:gd name="connsiteY4415" fmla="*/ 530351 h 1536294"/>
                              <a:gd name="connsiteX4416" fmla="*/ 576547 w 2991568"/>
                              <a:gd name="connsiteY4416" fmla="*/ 531217 h 1536294"/>
                              <a:gd name="connsiteX4417" fmla="*/ 576547 w 2991568"/>
                              <a:gd name="connsiteY4417" fmla="*/ 531217 h 1536294"/>
                              <a:gd name="connsiteX4418" fmla="*/ 576547 w 2991568"/>
                              <a:gd name="connsiteY4418" fmla="*/ 531217 h 1536294"/>
                              <a:gd name="connsiteX4419" fmla="*/ 554899 w 2991568"/>
                              <a:gd name="connsiteY4419" fmla="*/ 582305 h 1536294"/>
                              <a:gd name="connsiteX4420" fmla="*/ 611184 w 2991568"/>
                              <a:gd name="connsiteY4420" fmla="*/ 578842 h 1536294"/>
                              <a:gd name="connsiteX4421" fmla="*/ 741070 w 2991568"/>
                              <a:gd name="connsiteY4421" fmla="*/ 583171 h 1536294"/>
                              <a:gd name="connsiteX4422" fmla="*/ 741070 w 2991568"/>
                              <a:gd name="connsiteY4422" fmla="*/ 567585 h 1536294"/>
                              <a:gd name="connsiteX4423" fmla="*/ 679591 w 2991568"/>
                              <a:gd name="connsiteY4423" fmla="*/ 565853 h 1536294"/>
                              <a:gd name="connsiteX4424" fmla="*/ 550570 w 2991568"/>
                              <a:gd name="connsiteY4424" fmla="*/ 563256 h 1536294"/>
                              <a:gd name="connsiteX4425" fmla="*/ 550570 w 2991568"/>
                              <a:gd name="connsiteY4425" fmla="*/ 563256 h 1536294"/>
                              <a:gd name="connsiteX4426" fmla="*/ 550570 w 2991568"/>
                              <a:gd name="connsiteY4426" fmla="*/ 563256 h 1536294"/>
                              <a:gd name="connsiteX4427" fmla="*/ 554899 w 2991568"/>
                              <a:gd name="connsiteY4427" fmla="*/ 582305 h 1536294"/>
                              <a:gd name="connsiteX4428" fmla="*/ 932436 w 2991568"/>
                              <a:gd name="connsiteY4428" fmla="*/ 502642 h 1536294"/>
                              <a:gd name="connsiteX4429" fmla="*/ 870956 w 2991568"/>
                              <a:gd name="connsiteY4429" fmla="*/ 500044 h 1536294"/>
                              <a:gd name="connsiteX4430" fmla="*/ 825063 w 2991568"/>
                              <a:gd name="connsiteY4430" fmla="*/ 499178 h 1536294"/>
                              <a:gd name="connsiteX4431" fmla="*/ 907325 w 2991568"/>
                              <a:gd name="connsiteY4431" fmla="*/ 513033 h 1536294"/>
                              <a:gd name="connsiteX4432" fmla="*/ 967938 w 2991568"/>
                              <a:gd name="connsiteY4432" fmla="*/ 516496 h 1536294"/>
                              <a:gd name="connsiteX4433" fmla="*/ 1015563 w 2991568"/>
                              <a:gd name="connsiteY4433" fmla="*/ 517362 h 1536294"/>
                              <a:gd name="connsiteX4434" fmla="*/ 932436 w 2991568"/>
                              <a:gd name="connsiteY4434" fmla="*/ 502642 h 1536294"/>
                              <a:gd name="connsiteX4435" fmla="*/ 1013831 w 2991568"/>
                              <a:gd name="connsiteY4435" fmla="*/ 351974 h 1536294"/>
                              <a:gd name="connsiteX4436" fmla="*/ 1013831 w 2991568"/>
                              <a:gd name="connsiteY4436" fmla="*/ 351974 h 1536294"/>
                              <a:gd name="connsiteX4437" fmla="*/ 1013831 w 2991568"/>
                              <a:gd name="connsiteY4437" fmla="*/ 351974 h 1536294"/>
                              <a:gd name="connsiteX4438" fmla="*/ 1013831 w 2991568"/>
                              <a:gd name="connsiteY4438" fmla="*/ 351974 h 1536294"/>
                              <a:gd name="connsiteX4439" fmla="*/ 1066652 w 2991568"/>
                              <a:gd name="connsiteY4439" fmla="*/ 458481 h 1536294"/>
                              <a:gd name="connsiteX4440" fmla="*/ 1097825 w 2991568"/>
                              <a:gd name="connsiteY4440" fmla="*/ 456749 h 1536294"/>
                              <a:gd name="connsiteX4441" fmla="*/ 1152377 w 2991568"/>
                              <a:gd name="connsiteY4441" fmla="*/ 456749 h 1536294"/>
                              <a:gd name="connsiteX4442" fmla="*/ 1245895 w 2991568"/>
                              <a:gd name="connsiteY4442" fmla="*/ 435101 h 1536294"/>
                              <a:gd name="connsiteX4443" fmla="*/ 1101288 w 2991568"/>
                              <a:gd name="connsiteY4443" fmla="*/ 448090 h 1536294"/>
                              <a:gd name="connsiteX4444" fmla="*/ 1051932 w 2991568"/>
                              <a:gd name="connsiteY4444" fmla="*/ 442894 h 1536294"/>
                              <a:gd name="connsiteX4445" fmla="*/ 1066652 w 2991568"/>
                              <a:gd name="connsiteY4445" fmla="*/ 458481 h 1536294"/>
                              <a:gd name="connsiteX4446" fmla="*/ 1066652 w 2991568"/>
                              <a:gd name="connsiteY4446" fmla="*/ 458481 h 1536294"/>
                              <a:gd name="connsiteX4447" fmla="*/ 1066652 w 2991568"/>
                              <a:gd name="connsiteY4447" fmla="*/ 458481 h 1536294"/>
                              <a:gd name="connsiteX4448" fmla="*/ 1066652 w 2991568"/>
                              <a:gd name="connsiteY4448" fmla="*/ 458481 h 1536294"/>
                              <a:gd name="connsiteX4449" fmla="*/ 1066652 w 2991568"/>
                              <a:gd name="connsiteY4449" fmla="*/ 458481 h 1536294"/>
                              <a:gd name="connsiteX4450" fmla="*/ 1048468 w 2991568"/>
                              <a:gd name="connsiteY4450" fmla="*/ 373621 h 1536294"/>
                              <a:gd name="connsiteX4451" fmla="*/ 1107350 w 2991568"/>
                              <a:gd name="connsiteY4451" fmla="*/ 384878 h 1536294"/>
                              <a:gd name="connsiteX4452" fmla="*/ 1263213 w 2991568"/>
                              <a:gd name="connsiteY4452" fmla="*/ 384012 h 1536294"/>
                              <a:gd name="connsiteX4453" fmla="*/ 1280532 w 2991568"/>
                              <a:gd name="connsiteY4453" fmla="*/ 367560 h 1536294"/>
                              <a:gd name="connsiteX4454" fmla="*/ 1331620 w 2991568"/>
                              <a:gd name="connsiteY4454" fmla="*/ 367560 h 1536294"/>
                              <a:gd name="connsiteX4455" fmla="*/ 1412150 w 2991568"/>
                              <a:gd name="connsiteY4455" fmla="*/ 371890 h 1536294"/>
                              <a:gd name="connsiteX4456" fmla="*/ 1480557 w 2991568"/>
                              <a:gd name="connsiteY4456" fmla="*/ 371024 h 1536294"/>
                              <a:gd name="connsiteX4457" fmla="*/ 1488350 w 2991568"/>
                              <a:gd name="connsiteY4457" fmla="*/ 355437 h 1536294"/>
                              <a:gd name="connsiteX4458" fmla="*/ 1424273 w 2991568"/>
                              <a:gd name="connsiteY4458" fmla="*/ 360633 h 1536294"/>
                              <a:gd name="connsiteX4459" fmla="*/ 1296118 w 2991568"/>
                              <a:gd name="connsiteY4459" fmla="*/ 350242 h 1536294"/>
                              <a:gd name="connsiteX4460" fmla="*/ 1273604 w 2991568"/>
                              <a:gd name="connsiteY4460" fmla="*/ 362365 h 1536294"/>
                              <a:gd name="connsiteX4461" fmla="*/ 1275336 w 2991568"/>
                              <a:gd name="connsiteY4461" fmla="*/ 364962 h 1536294"/>
                              <a:gd name="connsiteX4462" fmla="*/ 1229443 w 2991568"/>
                              <a:gd name="connsiteY4462" fmla="*/ 374487 h 1536294"/>
                              <a:gd name="connsiteX4463" fmla="*/ 1100422 w 2991568"/>
                              <a:gd name="connsiteY4463" fmla="*/ 372755 h 1536294"/>
                              <a:gd name="connsiteX4464" fmla="*/ 1048468 w 2991568"/>
                              <a:gd name="connsiteY4464" fmla="*/ 373621 h 1536294"/>
                              <a:gd name="connsiteX4465" fmla="*/ 1264079 w 2991568"/>
                              <a:gd name="connsiteY4465" fmla="*/ 384012 h 1536294"/>
                              <a:gd name="connsiteX4466" fmla="*/ 1264079 w 2991568"/>
                              <a:gd name="connsiteY4466" fmla="*/ 384012 h 1536294"/>
                              <a:gd name="connsiteX4467" fmla="*/ 1264079 w 2991568"/>
                              <a:gd name="connsiteY4467" fmla="*/ 384012 h 1536294"/>
                              <a:gd name="connsiteX4468" fmla="*/ 1121204 w 2991568"/>
                              <a:gd name="connsiteY4468" fmla="*/ 496581 h 1536294"/>
                              <a:gd name="connsiteX4469" fmla="*/ 1121204 w 2991568"/>
                              <a:gd name="connsiteY4469" fmla="*/ 496581 h 1536294"/>
                              <a:gd name="connsiteX4470" fmla="*/ 1121204 w 2991568"/>
                              <a:gd name="connsiteY4470" fmla="*/ 496581 h 1536294"/>
                              <a:gd name="connsiteX4471" fmla="*/ 1036345 w 2991568"/>
                              <a:gd name="connsiteY4471" fmla="*/ 520826 h 1536294"/>
                              <a:gd name="connsiteX4472" fmla="*/ 1101288 w 2991568"/>
                              <a:gd name="connsiteY4472" fmla="*/ 520826 h 1536294"/>
                              <a:gd name="connsiteX4473" fmla="*/ 1186147 w 2991568"/>
                              <a:gd name="connsiteY4473" fmla="*/ 521692 h 1536294"/>
                              <a:gd name="connsiteX4474" fmla="*/ 1247627 w 2991568"/>
                              <a:gd name="connsiteY4474" fmla="*/ 521692 h 1536294"/>
                              <a:gd name="connsiteX4475" fmla="*/ 1233772 w 2991568"/>
                              <a:gd name="connsiteY4475" fmla="*/ 506971 h 1536294"/>
                              <a:gd name="connsiteX4476" fmla="*/ 1154109 w 2991568"/>
                              <a:gd name="connsiteY4476" fmla="*/ 510435 h 1536294"/>
                              <a:gd name="connsiteX4477" fmla="*/ 1083104 w 2991568"/>
                              <a:gd name="connsiteY4477" fmla="*/ 508703 h 1536294"/>
                              <a:gd name="connsiteX4478" fmla="*/ 1030284 w 2991568"/>
                              <a:gd name="connsiteY4478" fmla="*/ 507837 h 1536294"/>
                              <a:gd name="connsiteX4479" fmla="*/ 1036345 w 2991568"/>
                              <a:gd name="connsiteY4479" fmla="*/ 520826 h 1536294"/>
                              <a:gd name="connsiteX4480" fmla="*/ 1247627 w 2991568"/>
                              <a:gd name="connsiteY4480" fmla="*/ 521692 h 1536294"/>
                              <a:gd name="connsiteX4481" fmla="*/ 1247627 w 2991568"/>
                              <a:gd name="connsiteY4481" fmla="*/ 521692 h 1536294"/>
                              <a:gd name="connsiteX4482" fmla="*/ 1247627 w 2991568"/>
                              <a:gd name="connsiteY4482" fmla="*/ 521692 h 1536294"/>
                              <a:gd name="connsiteX4483" fmla="*/ 1047602 w 2991568"/>
                              <a:gd name="connsiteY4483" fmla="*/ 493983 h 1536294"/>
                              <a:gd name="connsiteX4484" fmla="*/ 1120338 w 2991568"/>
                              <a:gd name="connsiteY4484" fmla="*/ 496581 h 1536294"/>
                              <a:gd name="connsiteX4485" fmla="*/ 1193941 w 2991568"/>
                              <a:gd name="connsiteY4485" fmla="*/ 492251 h 1536294"/>
                              <a:gd name="connsiteX4486" fmla="*/ 1256286 w 2991568"/>
                              <a:gd name="connsiteY4486" fmla="*/ 488787 h 1536294"/>
                              <a:gd name="connsiteX4487" fmla="*/ 1238968 w 2991568"/>
                              <a:gd name="connsiteY4487" fmla="*/ 472335 h 1536294"/>
                              <a:gd name="connsiteX4488" fmla="*/ 1166231 w 2991568"/>
                              <a:gd name="connsiteY4488" fmla="*/ 480994 h 1536294"/>
                              <a:gd name="connsiteX4489" fmla="*/ 1093495 w 2991568"/>
                              <a:gd name="connsiteY4489" fmla="*/ 486190 h 1536294"/>
                              <a:gd name="connsiteX4490" fmla="*/ 1045870 w 2991568"/>
                              <a:gd name="connsiteY4490" fmla="*/ 480128 h 1536294"/>
                              <a:gd name="connsiteX4491" fmla="*/ 1047602 w 2991568"/>
                              <a:gd name="connsiteY4491" fmla="*/ 493983 h 1536294"/>
                              <a:gd name="connsiteX4492" fmla="*/ 1131595 w 2991568"/>
                              <a:gd name="connsiteY4492" fmla="*/ 339851 h 1536294"/>
                              <a:gd name="connsiteX4493" fmla="*/ 1074445 w 2991568"/>
                              <a:gd name="connsiteY4493" fmla="*/ 337253 h 1536294"/>
                              <a:gd name="connsiteX4494" fmla="*/ 1073579 w 2991568"/>
                              <a:gd name="connsiteY4494" fmla="*/ 355437 h 1536294"/>
                              <a:gd name="connsiteX4495" fmla="*/ 1073579 w 2991568"/>
                              <a:gd name="connsiteY4495" fmla="*/ 355437 h 1536294"/>
                              <a:gd name="connsiteX4496" fmla="*/ 1211259 w 2991568"/>
                              <a:gd name="connsiteY4496" fmla="*/ 348510 h 1536294"/>
                              <a:gd name="connsiteX4497" fmla="*/ 1264079 w 2991568"/>
                              <a:gd name="connsiteY4497" fmla="*/ 344181 h 1536294"/>
                              <a:gd name="connsiteX4498" fmla="*/ 1255420 w 2991568"/>
                              <a:gd name="connsiteY4498" fmla="*/ 330326 h 1536294"/>
                              <a:gd name="connsiteX4499" fmla="*/ 1131595 w 2991568"/>
                              <a:gd name="connsiteY4499" fmla="*/ 339851 h 1536294"/>
                              <a:gd name="connsiteX4500" fmla="*/ 1037211 w 2991568"/>
                              <a:gd name="connsiteY4500" fmla="*/ 416917 h 1536294"/>
                              <a:gd name="connsiteX4501" fmla="*/ 1162768 w 2991568"/>
                              <a:gd name="connsiteY4501" fmla="*/ 416051 h 1536294"/>
                              <a:gd name="connsiteX4502" fmla="*/ 1163634 w 2991568"/>
                              <a:gd name="connsiteY4502" fmla="*/ 416051 h 1536294"/>
                              <a:gd name="connsiteX4503" fmla="*/ 1249359 w 2991568"/>
                              <a:gd name="connsiteY4503" fmla="*/ 410856 h 1536294"/>
                              <a:gd name="connsiteX4504" fmla="*/ 1230309 w 2991568"/>
                              <a:gd name="connsiteY4504" fmla="*/ 400465 h 1536294"/>
                              <a:gd name="connsiteX4505" fmla="*/ 1173159 w 2991568"/>
                              <a:gd name="connsiteY4505" fmla="*/ 404794 h 1536294"/>
                              <a:gd name="connsiteX4506" fmla="*/ 1081372 w 2991568"/>
                              <a:gd name="connsiteY4506" fmla="*/ 402196 h 1536294"/>
                              <a:gd name="connsiteX4507" fmla="*/ 1037211 w 2991568"/>
                              <a:gd name="connsiteY4507" fmla="*/ 416917 h 1536294"/>
                              <a:gd name="connsiteX4508" fmla="*/ 1319497 w 2991568"/>
                              <a:gd name="connsiteY4508" fmla="*/ 299153 h 1536294"/>
                              <a:gd name="connsiteX4509" fmla="*/ 1319497 w 2991568"/>
                              <a:gd name="connsiteY4509" fmla="*/ 299153 h 1536294"/>
                              <a:gd name="connsiteX4510" fmla="*/ 1319497 w 2991568"/>
                              <a:gd name="connsiteY4510" fmla="*/ 299153 h 1536294"/>
                              <a:gd name="connsiteX4511" fmla="*/ 1319497 w 2991568"/>
                              <a:gd name="connsiteY4511" fmla="*/ 299153 h 1536294"/>
                              <a:gd name="connsiteX4512" fmla="*/ 2854755 w 2991568"/>
                              <a:gd name="connsiteY4512" fmla="*/ 876715 h 1536294"/>
                              <a:gd name="connsiteX4513" fmla="*/ 2854755 w 2991568"/>
                              <a:gd name="connsiteY4513" fmla="*/ 876715 h 1536294"/>
                              <a:gd name="connsiteX4514" fmla="*/ 2854755 w 2991568"/>
                              <a:gd name="connsiteY4514" fmla="*/ 876715 h 1536294"/>
                              <a:gd name="connsiteX4515" fmla="*/ 1498740 w 2991568"/>
                              <a:gd name="connsiteY4515" fmla="*/ 158876 h 1536294"/>
                              <a:gd name="connsiteX4516" fmla="*/ 1457177 w 2991568"/>
                              <a:gd name="connsiteY4516" fmla="*/ 163205 h 1536294"/>
                              <a:gd name="connsiteX4517" fmla="*/ 1301313 w 2991568"/>
                              <a:gd name="connsiteY4517" fmla="*/ 170133 h 1536294"/>
                              <a:gd name="connsiteX4518" fmla="*/ 1276202 w 2991568"/>
                              <a:gd name="connsiteY4518" fmla="*/ 180524 h 1536294"/>
                              <a:gd name="connsiteX4519" fmla="*/ 1324693 w 2991568"/>
                              <a:gd name="connsiteY4519" fmla="*/ 183987 h 1536294"/>
                              <a:gd name="connsiteX4520" fmla="*/ 1326425 w 2991568"/>
                              <a:gd name="connsiteY4520" fmla="*/ 183987 h 1536294"/>
                              <a:gd name="connsiteX4521" fmla="*/ 1471898 w 2991568"/>
                              <a:gd name="connsiteY4521" fmla="*/ 175328 h 1536294"/>
                              <a:gd name="connsiteX4522" fmla="*/ 1498740 w 2991568"/>
                              <a:gd name="connsiteY4522" fmla="*/ 158876 h 1536294"/>
                              <a:gd name="connsiteX4523" fmla="*/ 1329022 w 2991568"/>
                              <a:gd name="connsiteY4523" fmla="*/ 335521 h 1536294"/>
                              <a:gd name="connsiteX4524" fmla="*/ 1445054 w 2991568"/>
                              <a:gd name="connsiteY4524" fmla="*/ 327728 h 1536294"/>
                              <a:gd name="connsiteX4525" fmla="*/ 1486618 w 2991568"/>
                              <a:gd name="connsiteY4525" fmla="*/ 322533 h 1536294"/>
                              <a:gd name="connsiteX4526" fmla="*/ 1453713 w 2991568"/>
                              <a:gd name="connsiteY4526" fmla="*/ 313874 h 1536294"/>
                              <a:gd name="connsiteX4527" fmla="*/ 1329022 w 2991568"/>
                              <a:gd name="connsiteY4527" fmla="*/ 319069 h 1536294"/>
                              <a:gd name="connsiteX4528" fmla="*/ 1329022 w 2991568"/>
                              <a:gd name="connsiteY4528" fmla="*/ 335521 h 1536294"/>
                              <a:gd name="connsiteX4529" fmla="*/ 1329022 w 2991568"/>
                              <a:gd name="connsiteY4529" fmla="*/ 335521 h 1536294"/>
                              <a:gd name="connsiteX4530" fmla="*/ 2938747 w 2991568"/>
                              <a:gd name="connsiteY4530" fmla="*/ 894899 h 1536294"/>
                              <a:gd name="connsiteX4531" fmla="*/ 2786348 w 2991568"/>
                              <a:gd name="connsiteY4531" fmla="*/ 898362 h 1536294"/>
                              <a:gd name="connsiteX4532" fmla="*/ 2793275 w 2991568"/>
                              <a:gd name="connsiteY4532" fmla="*/ 913949 h 1536294"/>
                              <a:gd name="connsiteX4533" fmla="*/ 2873804 w 2991568"/>
                              <a:gd name="connsiteY4533" fmla="*/ 912217 h 1536294"/>
                              <a:gd name="connsiteX4534" fmla="*/ 2941346 w 2991568"/>
                              <a:gd name="connsiteY4534" fmla="*/ 913949 h 1536294"/>
                              <a:gd name="connsiteX4535" fmla="*/ 2988971 w 2991568"/>
                              <a:gd name="connsiteY4535" fmla="*/ 915680 h 1536294"/>
                              <a:gd name="connsiteX4536" fmla="*/ 2988971 w 2991568"/>
                              <a:gd name="connsiteY4536" fmla="*/ 890569 h 1536294"/>
                              <a:gd name="connsiteX4537" fmla="*/ 2938747 w 2991568"/>
                              <a:gd name="connsiteY4537" fmla="*/ 894899 h 1536294"/>
                              <a:gd name="connsiteX4538" fmla="*/ 1342877 w 2991568"/>
                              <a:gd name="connsiteY4538" fmla="*/ 220356 h 1536294"/>
                              <a:gd name="connsiteX4539" fmla="*/ 1387038 w 2991568"/>
                              <a:gd name="connsiteY4539" fmla="*/ 217758 h 1536294"/>
                              <a:gd name="connsiteX4540" fmla="*/ 1452847 w 2991568"/>
                              <a:gd name="connsiteY4540" fmla="*/ 213428 h 1536294"/>
                              <a:gd name="connsiteX4541" fmla="*/ 1468434 w 2991568"/>
                              <a:gd name="connsiteY4541" fmla="*/ 194378 h 1536294"/>
                              <a:gd name="connsiteX4542" fmla="*/ 1399161 w 2991568"/>
                              <a:gd name="connsiteY4542" fmla="*/ 203903 h 1536294"/>
                              <a:gd name="connsiteX4543" fmla="*/ 1335950 w 2991568"/>
                              <a:gd name="connsiteY4543" fmla="*/ 207367 h 1536294"/>
                              <a:gd name="connsiteX4544" fmla="*/ 1280532 w 2991568"/>
                              <a:gd name="connsiteY4544" fmla="*/ 205635 h 1536294"/>
                              <a:gd name="connsiteX4545" fmla="*/ 1342877 w 2991568"/>
                              <a:gd name="connsiteY4545" fmla="*/ 220356 h 1536294"/>
                              <a:gd name="connsiteX4546" fmla="*/ 1342877 w 2991568"/>
                              <a:gd name="connsiteY4546" fmla="*/ 220356 h 1536294"/>
                              <a:gd name="connsiteX4547" fmla="*/ 1342877 w 2991568"/>
                              <a:gd name="connsiteY4547" fmla="*/ 220356 h 1536294"/>
                              <a:gd name="connsiteX4548" fmla="*/ 1342877 w 2991568"/>
                              <a:gd name="connsiteY4548" fmla="*/ 220356 h 1536294"/>
                              <a:gd name="connsiteX4549" fmla="*/ 1342877 w 2991568"/>
                              <a:gd name="connsiteY4549" fmla="*/ 220356 h 1536294"/>
                              <a:gd name="connsiteX4550" fmla="*/ 2833107 w 2991568"/>
                              <a:gd name="connsiteY4550" fmla="*/ 934730 h 1536294"/>
                              <a:gd name="connsiteX4551" fmla="*/ 2775957 w 2991568"/>
                              <a:gd name="connsiteY4551" fmla="*/ 940792 h 1536294"/>
                              <a:gd name="connsiteX4552" fmla="*/ 2794141 w 2991568"/>
                              <a:gd name="connsiteY4552" fmla="*/ 953781 h 1536294"/>
                              <a:gd name="connsiteX4553" fmla="*/ 2794141 w 2991568"/>
                              <a:gd name="connsiteY4553" fmla="*/ 953781 h 1536294"/>
                              <a:gd name="connsiteX4554" fmla="*/ 2794141 w 2991568"/>
                              <a:gd name="connsiteY4554" fmla="*/ 953781 h 1536294"/>
                              <a:gd name="connsiteX4555" fmla="*/ 2931820 w 2991568"/>
                              <a:gd name="connsiteY4555" fmla="*/ 944256 h 1536294"/>
                              <a:gd name="connsiteX4556" fmla="*/ 2989836 w 2991568"/>
                              <a:gd name="connsiteY4556" fmla="*/ 943390 h 1536294"/>
                              <a:gd name="connsiteX4557" fmla="*/ 2989836 w 2991568"/>
                              <a:gd name="connsiteY4557" fmla="*/ 924340 h 1536294"/>
                              <a:gd name="connsiteX4558" fmla="*/ 2979445 w 2991568"/>
                              <a:gd name="connsiteY4558" fmla="*/ 924340 h 1536294"/>
                              <a:gd name="connsiteX4559" fmla="*/ 2833107 w 2991568"/>
                              <a:gd name="connsiteY4559" fmla="*/ 934730 h 1536294"/>
                              <a:gd name="connsiteX4560" fmla="*/ 2797604 w 2991568"/>
                              <a:gd name="connsiteY4560" fmla="*/ 952915 h 1536294"/>
                              <a:gd name="connsiteX4561" fmla="*/ 2797604 w 2991568"/>
                              <a:gd name="connsiteY4561" fmla="*/ 952915 h 1536294"/>
                              <a:gd name="connsiteX4562" fmla="*/ 2797604 w 2991568"/>
                              <a:gd name="connsiteY4562" fmla="*/ 952915 h 1536294"/>
                              <a:gd name="connsiteX4563" fmla="*/ 1319497 w 2991568"/>
                              <a:gd name="connsiteY4563" fmla="*/ 299153 h 1536294"/>
                              <a:gd name="connsiteX4564" fmla="*/ 1319497 w 2991568"/>
                              <a:gd name="connsiteY4564" fmla="*/ 299153 h 1536294"/>
                              <a:gd name="connsiteX4565" fmla="*/ 1451115 w 2991568"/>
                              <a:gd name="connsiteY4565" fmla="*/ 287896 h 1536294"/>
                              <a:gd name="connsiteX4566" fmla="*/ 1480557 w 2991568"/>
                              <a:gd name="connsiteY4566" fmla="*/ 281835 h 1536294"/>
                              <a:gd name="connsiteX4567" fmla="*/ 1449384 w 2991568"/>
                              <a:gd name="connsiteY4567" fmla="*/ 271444 h 1536294"/>
                              <a:gd name="connsiteX4568" fmla="*/ 1332486 w 2991568"/>
                              <a:gd name="connsiteY4568" fmla="*/ 282701 h 1536294"/>
                              <a:gd name="connsiteX4569" fmla="*/ 1289191 w 2991568"/>
                              <a:gd name="connsiteY4569" fmla="*/ 284433 h 1536294"/>
                              <a:gd name="connsiteX4570" fmla="*/ 1293520 w 2991568"/>
                              <a:gd name="connsiteY4570" fmla="*/ 300019 h 1536294"/>
                              <a:gd name="connsiteX4571" fmla="*/ 1319497 w 2991568"/>
                              <a:gd name="connsiteY4571" fmla="*/ 299153 h 1536294"/>
                              <a:gd name="connsiteX4572" fmla="*/ 1319497 w 2991568"/>
                              <a:gd name="connsiteY4572" fmla="*/ 299153 h 1536294"/>
                              <a:gd name="connsiteX4573" fmla="*/ 1480557 w 2991568"/>
                              <a:gd name="connsiteY4573" fmla="*/ 231612 h 1536294"/>
                              <a:gd name="connsiteX4574" fmla="*/ 1434663 w 2991568"/>
                              <a:gd name="connsiteY4574" fmla="*/ 242003 h 1536294"/>
                              <a:gd name="connsiteX4575" fmla="*/ 1313436 w 2991568"/>
                              <a:gd name="connsiteY4575" fmla="*/ 244601 h 1536294"/>
                              <a:gd name="connsiteX4576" fmla="*/ 1290057 w 2991568"/>
                              <a:gd name="connsiteY4576" fmla="*/ 243735 h 1536294"/>
                              <a:gd name="connsiteX4577" fmla="*/ 1294386 w 2991568"/>
                              <a:gd name="connsiteY4577" fmla="*/ 257590 h 1536294"/>
                              <a:gd name="connsiteX4578" fmla="*/ 1354134 w 2991568"/>
                              <a:gd name="connsiteY4578" fmla="*/ 258455 h 1536294"/>
                              <a:gd name="connsiteX4579" fmla="*/ 1354134 w 2991568"/>
                              <a:gd name="connsiteY4579" fmla="*/ 258455 h 1536294"/>
                              <a:gd name="connsiteX4580" fmla="*/ 1487484 w 2991568"/>
                              <a:gd name="connsiteY4580" fmla="*/ 247199 h 1536294"/>
                              <a:gd name="connsiteX4581" fmla="*/ 1480557 w 2991568"/>
                              <a:gd name="connsiteY4581" fmla="*/ 231612 h 1536294"/>
                              <a:gd name="connsiteX4582" fmla="*/ 999977 w 2991568"/>
                              <a:gd name="connsiteY4582" fmla="*/ 313008 h 1536294"/>
                              <a:gd name="connsiteX4583" fmla="*/ 999977 w 2991568"/>
                              <a:gd name="connsiteY4583" fmla="*/ 313008 h 1536294"/>
                              <a:gd name="connsiteX4584" fmla="*/ 999977 w 2991568"/>
                              <a:gd name="connsiteY4584" fmla="*/ 313008 h 1536294"/>
                              <a:gd name="connsiteX4585" fmla="*/ 761852 w 2991568"/>
                              <a:gd name="connsiteY4585" fmla="*/ 191780 h 1536294"/>
                              <a:gd name="connsiteX4586" fmla="*/ 601659 w 2991568"/>
                              <a:gd name="connsiteY4586" fmla="*/ 192646 h 1536294"/>
                              <a:gd name="connsiteX4587" fmla="*/ 570486 w 2991568"/>
                              <a:gd name="connsiteY4587" fmla="*/ 196976 h 1536294"/>
                              <a:gd name="connsiteX4588" fmla="*/ 588670 w 2991568"/>
                              <a:gd name="connsiteY4588" fmla="*/ 207367 h 1536294"/>
                              <a:gd name="connsiteX4589" fmla="*/ 709031 w 2991568"/>
                              <a:gd name="connsiteY4589" fmla="*/ 200440 h 1536294"/>
                              <a:gd name="connsiteX4590" fmla="*/ 769645 w 2991568"/>
                              <a:gd name="connsiteY4590" fmla="*/ 209099 h 1536294"/>
                              <a:gd name="connsiteX4591" fmla="*/ 787829 w 2991568"/>
                              <a:gd name="connsiteY4591" fmla="*/ 202171 h 1536294"/>
                              <a:gd name="connsiteX4592" fmla="*/ 761852 w 2991568"/>
                              <a:gd name="connsiteY4592" fmla="*/ 191780 h 1536294"/>
                              <a:gd name="connsiteX4593" fmla="*/ 560961 w 2991568"/>
                              <a:gd name="connsiteY4593" fmla="*/ 241137 h 1536294"/>
                              <a:gd name="connsiteX4594" fmla="*/ 595597 w 2991568"/>
                              <a:gd name="connsiteY4594" fmla="*/ 239405 h 1536294"/>
                              <a:gd name="connsiteX4595" fmla="*/ 667468 w 2991568"/>
                              <a:gd name="connsiteY4595" fmla="*/ 238540 h 1536294"/>
                              <a:gd name="connsiteX4596" fmla="*/ 790427 w 2991568"/>
                              <a:gd name="connsiteY4596" fmla="*/ 242869 h 1536294"/>
                              <a:gd name="connsiteX4597" fmla="*/ 555765 w 2991568"/>
                              <a:gd name="connsiteY4597" fmla="*/ 225551 h 1536294"/>
                              <a:gd name="connsiteX4598" fmla="*/ 560961 w 2991568"/>
                              <a:gd name="connsiteY4598" fmla="*/ 241137 h 1536294"/>
                              <a:gd name="connsiteX4599" fmla="*/ 1028552 w 2991568"/>
                              <a:gd name="connsiteY4599" fmla="*/ 335521 h 1536294"/>
                              <a:gd name="connsiteX4600" fmla="*/ 961011 w 2991568"/>
                              <a:gd name="connsiteY4600" fmla="*/ 337253 h 1536294"/>
                              <a:gd name="connsiteX4601" fmla="*/ 892604 w 2991568"/>
                              <a:gd name="connsiteY4601" fmla="*/ 332924 h 1536294"/>
                              <a:gd name="connsiteX4602" fmla="*/ 827661 w 2991568"/>
                              <a:gd name="connsiteY4602" fmla="*/ 320801 h 1536294"/>
                              <a:gd name="connsiteX4603" fmla="*/ 808611 w 2991568"/>
                              <a:gd name="connsiteY4603" fmla="*/ 334655 h 1536294"/>
                              <a:gd name="connsiteX4604" fmla="*/ 864895 w 2991568"/>
                              <a:gd name="connsiteY4604" fmla="*/ 340717 h 1536294"/>
                              <a:gd name="connsiteX4605" fmla="*/ 1013831 w 2991568"/>
                              <a:gd name="connsiteY4605" fmla="*/ 351108 h 1536294"/>
                              <a:gd name="connsiteX4606" fmla="*/ 1028552 w 2991568"/>
                              <a:gd name="connsiteY4606" fmla="*/ 335521 h 1536294"/>
                              <a:gd name="connsiteX4607" fmla="*/ 572218 w 2991568"/>
                              <a:gd name="connsiteY4607" fmla="*/ 304349 h 1536294"/>
                              <a:gd name="connsiteX4608" fmla="*/ 627636 w 2991568"/>
                              <a:gd name="connsiteY4608" fmla="*/ 303483 h 1536294"/>
                              <a:gd name="connsiteX4609" fmla="*/ 746265 w 2991568"/>
                              <a:gd name="connsiteY4609" fmla="*/ 313874 h 1536294"/>
                              <a:gd name="connsiteX4610" fmla="*/ 767047 w 2991568"/>
                              <a:gd name="connsiteY4610" fmla="*/ 303483 h 1536294"/>
                              <a:gd name="connsiteX4611" fmla="*/ 703836 w 2991568"/>
                              <a:gd name="connsiteY4611" fmla="*/ 294824 h 1536294"/>
                              <a:gd name="connsiteX4612" fmla="*/ 578279 w 2991568"/>
                              <a:gd name="connsiteY4612" fmla="*/ 289628 h 1536294"/>
                              <a:gd name="connsiteX4613" fmla="*/ 578279 w 2991568"/>
                              <a:gd name="connsiteY4613" fmla="*/ 289628 h 1536294"/>
                              <a:gd name="connsiteX4614" fmla="*/ 578279 w 2991568"/>
                              <a:gd name="connsiteY4614" fmla="*/ 289628 h 1536294"/>
                              <a:gd name="connsiteX4615" fmla="*/ 572218 w 2991568"/>
                              <a:gd name="connsiteY4615" fmla="*/ 304349 h 1536294"/>
                              <a:gd name="connsiteX4616" fmla="*/ 676993 w 2991568"/>
                              <a:gd name="connsiteY4616" fmla="*/ 93067 h 1536294"/>
                              <a:gd name="connsiteX4617" fmla="*/ 578279 w 2991568"/>
                              <a:gd name="connsiteY4617" fmla="*/ 89603 h 1536294"/>
                              <a:gd name="connsiteX4618" fmla="*/ 664870 w 2991568"/>
                              <a:gd name="connsiteY4618" fmla="*/ 105190 h 1536294"/>
                              <a:gd name="connsiteX4619" fmla="*/ 791293 w 2991568"/>
                              <a:gd name="connsiteY4619" fmla="*/ 104324 h 1536294"/>
                              <a:gd name="connsiteX4620" fmla="*/ 676993 w 2991568"/>
                              <a:gd name="connsiteY4620" fmla="*/ 93067 h 1536294"/>
                              <a:gd name="connsiteX4621" fmla="*/ 501213 w 2991568"/>
                              <a:gd name="connsiteY4621" fmla="*/ 139826 h 1536294"/>
                              <a:gd name="connsiteX4622" fmla="*/ 406829 w 2991568"/>
                              <a:gd name="connsiteY4622" fmla="*/ 135496 h 1536294"/>
                              <a:gd name="connsiteX4623" fmla="*/ 319372 w 2991568"/>
                              <a:gd name="connsiteY4623" fmla="*/ 131167 h 1536294"/>
                              <a:gd name="connsiteX4624" fmla="*/ 268284 w 2991568"/>
                              <a:gd name="connsiteY4624" fmla="*/ 137228 h 1536294"/>
                              <a:gd name="connsiteX4625" fmla="*/ 325434 w 2991568"/>
                              <a:gd name="connsiteY4625" fmla="*/ 145887 h 1536294"/>
                              <a:gd name="connsiteX4626" fmla="*/ 502079 w 2991568"/>
                              <a:gd name="connsiteY4626" fmla="*/ 154546 h 1536294"/>
                              <a:gd name="connsiteX4627" fmla="*/ 522861 w 2991568"/>
                              <a:gd name="connsiteY4627" fmla="*/ 149351 h 1536294"/>
                              <a:gd name="connsiteX4628" fmla="*/ 501213 w 2991568"/>
                              <a:gd name="connsiteY4628" fmla="*/ 139826 h 1536294"/>
                              <a:gd name="connsiteX4629" fmla="*/ 223256 w 2991568"/>
                              <a:gd name="connsiteY4629" fmla="*/ 367560 h 1536294"/>
                              <a:gd name="connsiteX4630" fmla="*/ 218927 w 2991568"/>
                              <a:gd name="connsiteY4630" fmla="*/ 368426 h 1536294"/>
                              <a:gd name="connsiteX4631" fmla="*/ 171302 w 2991568"/>
                              <a:gd name="connsiteY4631" fmla="*/ 365828 h 1536294"/>
                              <a:gd name="connsiteX4632" fmla="*/ 78649 w 2991568"/>
                              <a:gd name="connsiteY4632" fmla="*/ 369292 h 1536294"/>
                              <a:gd name="connsiteX4633" fmla="*/ 33622 w 2991568"/>
                              <a:gd name="connsiteY4633" fmla="*/ 380549 h 1536294"/>
                              <a:gd name="connsiteX4634" fmla="*/ 75186 w 2991568"/>
                              <a:gd name="connsiteY4634" fmla="*/ 389208 h 1536294"/>
                              <a:gd name="connsiteX4635" fmla="*/ 231049 w 2991568"/>
                              <a:gd name="connsiteY4635" fmla="*/ 387476 h 1536294"/>
                              <a:gd name="connsiteX4636" fmla="*/ 271747 w 2991568"/>
                              <a:gd name="connsiteY4636" fmla="*/ 381415 h 1536294"/>
                              <a:gd name="connsiteX4637" fmla="*/ 223256 w 2991568"/>
                              <a:gd name="connsiteY4637" fmla="*/ 367560 h 1536294"/>
                              <a:gd name="connsiteX4638" fmla="*/ 505543 w 2991568"/>
                              <a:gd name="connsiteY4638" fmla="*/ 174462 h 1536294"/>
                              <a:gd name="connsiteX4639" fmla="*/ 430209 w 2991568"/>
                              <a:gd name="connsiteY4639" fmla="*/ 176194 h 1536294"/>
                              <a:gd name="connsiteX4640" fmla="*/ 269149 w 2991568"/>
                              <a:gd name="connsiteY4640" fmla="*/ 170133 h 1536294"/>
                              <a:gd name="connsiteX4641" fmla="*/ 305518 w 2991568"/>
                              <a:gd name="connsiteY4641" fmla="*/ 180524 h 1536294"/>
                              <a:gd name="connsiteX4642" fmla="*/ 399902 w 2991568"/>
                              <a:gd name="connsiteY4642" fmla="*/ 184853 h 1536294"/>
                              <a:gd name="connsiteX4643" fmla="*/ 489956 w 2991568"/>
                              <a:gd name="connsiteY4643" fmla="*/ 187451 h 1536294"/>
                              <a:gd name="connsiteX4644" fmla="*/ 542777 w 2991568"/>
                              <a:gd name="connsiteY4644" fmla="*/ 183121 h 1536294"/>
                              <a:gd name="connsiteX4645" fmla="*/ 505543 w 2991568"/>
                              <a:gd name="connsiteY4645" fmla="*/ 174462 h 1536294"/>
                              <a:gd name="connsiteX4646" fmla="*/ 1210393 w 2991568"/>
                              <a:gd name="connsiteY4646" fmla="*/ 897496 h 1536294"/>
                              <a:gd name="connsiteX4647" fmla="*/ 1116009 w 2991568"/>
                              <a:gd name="connsiteY4647" fmla="*/ 896631 h 1536294"/>
                              <a:gd name="connsiteX4648" fmla="*/ 1003441 w 2991568"/>
                              <a:gd name="connsiteY4648" fmla="*/ 900960 h 1536294"/>
                              <a:gd name="connsiteX4649" fmla="*/ 1037211 w 2991568"/>
                              <a:gd name="connsiteY4649" fmla="*/ 907887 h 1536294"/>
                              <a:gd name="connsiteX4650" fmla="*/ 1112545 w 2991568"/>
                              <a:gd name="connsiteY4650" fmla="*/ 906156 h 1536294"/>
                              <a:gd name="connsiteX4651" fmla="*/ 1204331 w 2991568"/>
                              <a:gd name="connsiteY4651" fmla="*/ 911351 h 1536294"/>
                              <a:gd name="connsiteX4652" fmla="*/ 1260615 w 2991568"/>
                              <a:gd name="connsiteY4652" fmla="*/ 913083 h 1536294"/>
                              <a:gd name="connsiteX4653" fmla="*/ 1210393 w 2991568"/>
                              <a:gd name="connsiteY4653" fmla="*/ 897496 h 1536294"/>
                              <a:gd name="connsiteX4654" fmla="*/ 562693 w 2991568"/>
                              <a:gd name="connsiteY4654" fmla="*/ 326862 h 1536294"/>
                              <a:gd name="connsiteX4655" fmla="*/ 562693 w 2991568"/>
                              <a:gd name="connsiteY4655" fmla="*/ 326862 h 1536294"/>
                              <a:gd name="connsiteX4656" fmla="*/ 567888 w 2991568"/>
                              <a:gd name="connsiteY4656" fmla="*/ 342449 h 1536294"/>
                              <a:gd name="connsiteX4657" fmla="*/ 602524 w 2991568"/>
                              <a:gd name="connsiteY4657" fmla="*/ 340717 h 1536294"/>
                              <a:gd name="connsiteX4658" fmla="*/ 674395 w 2991568"/>
                              <a:gd name="connsiteY4658" fmla="*/ 339851 h 1536294"/>
                              <a:gd name="connsiteX4659" fmla="*/ 798220 w 2991568"/>
                              <a:gd name="connsiteY4659" fmla="*/ 344181 h 1536294"/>
                              <a:gd name="connsiteX4660" fmla="*/ 562693 w 2991568"/>
                              <a:gd name="connsiteY4660" fmla="*/ 326862 h 1536294"/>
                              <a:gd name="connsiteX4661" fmla="*/ 625038 w 2991568"/>
                              <a:gd name="connsiteY4661" fmla="*/ 138094 h 1536294"/>
                              <a:gd name="connsiteX4662" fmla="*/ 762718 w 2991568"/>
                              <a:gd name="connsiteY4662" fmla="*/ 147619 h 1536294"/>
                              <a:gd name="connsiteX4663" fmla="*/ 780036 w 2991568"/>
                              <a:gd name="connsiteY4663" fmla="*/ 132033 h 1536294"/>
                              <a:gd name="connsiteX4664" fmla="*/ 712495 w 2991568"/>
                              <a:gd name="connsiteY4664" fmla="*/ 130301 h 1536294"/>
                              <a:gd name="connsiteX4665" fmla="*/ 632831 w 2991568"/>
                              <a:gd name="connsiteY4665" fmla="*/ 123374 h 1536294"/>
                              <a:gd name="connsiteX4666" fmla="*/ 580011 w 2991568"/>
                              <a:gd name="connsiteY4666" fmla="*/ 124240 h 1536294"/>
                              <a:gd name="connsiteX4667" fmla="*/ 580011 w 2991568"/>
                              <a:gd name="connsiteY4667" fmla="*/ 124240 h 1536294"/>
                              <a:gd name="connsiteX4668" fmla="*/ 580011 w 2991568"/>
                              <a:gd name="connsiteY4668" fmla="*/ 124240 h 1536294"/>
                              <a:gd name="connsiteX4669" fmla="*/ 625038 w 2991568"/>
                              <a:gd name="connsiteY4669" fmla="*/ 138094 h 1536294"/>
                              <a:gd name="connsiteX4670" fmla="*/ 1325559 w 2991568"/>
                              <a:gd name="connsiteY4670" fmla="*/ 183121 h 1536294"/>
                              <a:gd name="connsiteX4671" fmla="*/ 1323827 w 2991568"/>
                              <a:gd name="connsiteY4671" fmla="*/ 183121 h 1536294"/>
                              <a:gd name="connsiteX4672" fmla="*/ 1325559 w 2991568"/>
                              <a:gd name="connsiteY4672" fmla="*/ 183121 h 1536294"/>
                              <a:gd name="connsiteX4673" fmla="*/ 996513 w 2991568"/>
                              <a:gd name="connsiteY4673" fmla="*/ 225551 h 1536294"/>
                              <a:gd name="connsiteX4674" fmla="*/ 860566 w 2991568"/>
                              <a:gd name="connsiteY4674" fmla="*/ 228149 h 1536294"/>
                              <a:gd name="connsiteX4675" fmla="*/ 826795 w 2991568"/>
                              <a:gd name="connsiteY4675" fmla="*/ 231612 h 1536294"/>
                              <a:gd name="connsiteX4676" fmla="*/ 842381 w 2991568"/>
                              <a:gd name="connsiteY4676" fmla="*/ 243735 h 1536294"/>
                              <a:gd name="connsiteX4677" fmla="*/ 842381 w 2991568"/>
                              <a:gd name="connsiteY4677" fmla="*/ 243735 h 1536294"/>
                              <a:gd name="connsiteX4678" fmla="*/ 948888 w 2991568"/>
                              <a:gd name="connsiteY4678" fmla="*/ 240271 h 1536294"/>
                              <a:gd name="connsiteX4679" fmla="*/ 1016429 w 2991568"/>
                              <a:gd name="connsiteY4679" fmla="*/ 240271 h 1536294"/>
                              <a:gd name="connsiteX4680" fmla="*/ 1027686 w 2991568"/>
                              <a:gd name="connsiteY4680" fmla="*/ 229880 h 1536294"/>
                              <a:gd name="connsiteX4681" fmla="*/ 996513 w 2991568"/>
                              <a:gd name="connsiteY4681" fmla="*/ 225551 h 1536294"/>
                              <a:gd name="connsiteX4682" fmla="*/ 988720 w 2991568"/>
                              <a:gd name="connsiteY4682" fmla="*/ 261919 h 1536294"/>
                              <a:gd name="connsiteX4683" fmla="*/ 819002 w 2991568"/>
                              <a:gd name="connsiteY4683" fmla="*/ 262785 h 1536294"/>
                              <a:gd name="connsiteX4684" fmla="*/ 805147 w 2991568"/>
                              <a:gd name="connsiteY4684" fmla="*/ 276640 h 1536294"/>
                              <a:gd name="connsiteX4685" fmla="*/ 844113 w 2991568"/>
                              <a:gd name="connsiteY4685" fmla="*/ 277505 h 1536294"/>
                              <a:gd name="connsiteX4686" fmla="*/ 843247 w 2991568"/>
                              <a:gd name="connsiteY4686" fmla="*/ 277505 h 1536294"/>
                              <a:gd name="connsiteX4687" fmla="*/ 844113 w 2991568"/>
                              <a:gd name="connsiteY4687" fmla="*/ 277505 h 1536294"/>
                              <a:gd name="connsiteX4688" fmla="*/ 991318 w 2991568"/>
                              <a:gd name="connsiteY4688" fmla="*/ 276640 h 1536294"/>
                              <a:gd name="connsiteX4689" fmla="*/ 1025954 w 2991568"/>
                              <a:gd name="connsiteY4689" fmla="*/ 262785 h 1536294"/>
                              <a:gd name="connsiteX4690" fmla="*/ 988720 w 2991568"/>
                              <a:gd name="connsiteY4690" fmla="*/ 261919 h 1536294"/>
                              <a:gd name="connsiteX4691" fmla="*/ 2806263 w 2991568"/>
                              <a:gd name="connsiteY4691" fmla="*/ 971965 h 1536294"/>
                              <a:gd name="connsiteX4692" fmla="*/ 2765566 w 2991568"/>
                              <a:gd name="connsiteY4692" fmla="*/ 978026 h 1536294"/>
                              <a:gd name="connsiteX4693" fmla="*/ 2813191 w 2991568"/>
                              <a:gd name="connsiteY4693" fmla="*/ 991015 h 1536294"/>
                              <a:gd name="connsiteX4694" fmla="*/ 2813191 w 2991568"/>
                              <a:gd name="connsiteY4694" fmla="*/ 991015 h 1536294"/>
                              <a:gd name="connsiteX4695" fmla="*/ 2864279 w 2991568"/>
                              <a:gd name="connsiteY4695" fmla="*/ 989283 h 1536294"/>
                              <a:gd name="connsiteX4696" fmla="*/ 2956932 w 2991568"/>
                              <a:gd name="connsiteY4696" fmla="*/ 985819 h 1536294"/>
                              <a:gd name="connsiteX4697" fmla="*/ 2989836 w 2991568"/>
                              <a:gd name="connsiteY4697" fmla="*/ 987551 h 1536294"/>
                              <a:gd name="connsiteX4698" fmla="*/ 2989836 w 2991568"/>
                              <a:gd name="connsiteY4698" fmla="*/ 965037 h 1536294"/>
                              <a:gd name="connsiteX4699" fmla="*/ 2961261 w 2991568"/>
                              <a:gd name="connsiteY4699" fmla="*/ 970233 h 1536294"/>
                              <a:gd name="connsiteX4700" fmla="*/ 2806263 w 2991568"/>
                              <a:gd name="connsiteY4700" fmla="*/ 971965 h 1536294"/>
                              <a:gd name="connsiteX4701" fmla="*/ 999977 w 2991568"/>
                              <a:gd name="connsiteY4701" fmla="*/ 313008 h 1536294"/>
                              <a:gd name="connsiteX4702" fmla="*/ 1020759 w 2991568"/>
                              <a:gd name="connsiteY4702" fmla="*/ 300885 h 1536294"/>
                              <a:gd name="connsiteX4703" fmla="*/ 974865 w 2991568"/>
                              <a:gd name="connsiteY4703" fmla="*/ 299153 h 1536294"/>
                              <a:gd name="connsiteX4704" fmla="*/ 854504 w 2991568"/>
                              <a:gd name="connsiteY4704" fmla="*/ 296556 h 1536294"/>
                              <a:gd name="connsiteX4705" fmla="*/ 826795 w 2991568"/>
                              <a:gd name="connsiteY4705" fmla="*/ 300885 h 1536294"/>
                              <a:gd name="connsiteX4706" fmla="*/ 863163 w 2991568"/>
                              <a:gd name="connsiteY4706" fmla="*/ 306946 h 1536294"/>
                              <a:gd name="connsiteX4707" fmla="*/ 999977 w 2991568"/>
                              <a:gd name="connsiteY4707" fmla="*/ 313008 h 1536294"/>
                              <a:gd name="connsiteX4708" fmla="*/ 999977 w 2991568"/>
                              <a:gd name="connsiteY4708" fmla="*/ 313008 h 1536294"/>
                              <a:gd name="connsiteX4709" fmla="*/ 953218 w 2991568"/>
                              <a:gd name="connsiteY4709" fmla="*/ 144155 h 1536294"/>
                              <a:gd name="connsiteX4710" fmla="*/ 953218 w 2991568"/>
                              <a:gd name="connsiteY4710" fmla="*/ 144155 h 1536294"/>
                              <a:gd name="connsiteX4711" fmla="*/ 953218 w 2991568"/>
                              <a:gd name="connsiteY4711" fmla="*/ 144155 h 1536294"/>
                              <a:gd name="connsiteX4712" fmla="*/ 930704 w 2991568"/>
                              <a:gd name="connsiteY4712" fmla="*/ 91335 h 1536294"/>
                              <a:gd name="connsiteX4713" fmla="*/ 892604 w 2991568"/>
                              <a:gd name="connsiteY4713" fmla="*/ 94799 h 1536294"/>
                              <a:gd name="connsiteX4714" fmla="*/ 806013 w 2991568"/>
                              <a:gd name="connsiteY4714" fmla="*/ 90469 h 1536294"/>
                              <a:gd name="connsiteX4715" fmla="*/ 799952 w 2991568"/>
                              <a:gd name="connsiteY4715" fmla="*/ 105190 h 1536294"/>
                              <a:gd name="connsiteX4716" fmla="*/ 850175 w 2991568"/>
                              <a:gd name="connsiteY4716" fmla="*/ 107787 h 1536294"/>
                              <a:gd name="connsiteX4717" fmla="*/ 939363 w 2991568"/>
                              <a:gd name="connsiteY4717" fmla="*/ 107787 h 1536294"/>
                              <a:gd name="connsiteX4718" fmla="*/ 939363 w 2991568"/>
                              <a:gd name="connsiteY4718" fmla="*/ 107787 h 1536294"/>
                              <a:gd name="connsiteX4719" fmla="*/ 939363 w 2991568"/>
                              <a:gd name="connsiteY4719" fmla="*/ 107787 h 1536294"/>
                              <a:gd name="connsiteX4720" fmla="*/ 930704 w 2991568"/>
                              <a:gd name="connsiteY4720" fmla="*/ 91335 h 1536294"/>
                              <a:gd name="connsiteX4721" fmla="*/ 954084 w 2991568"/>
                              <a:gd name="connsiteY4721" fmla="*/ 129435 h 1536294"/>
                              <a:gd name="connsiteX4722" fmla="*/ 841515 w 2991568"/>
                              <a:gd name="connsiteY4722" fmla="*/ 132899 h 1536294"/>
                              <a:gd name="connsiteX4723" fmla="*/ 806879 w 2991568"/>
                              <a:gd name="connsiteY4723" fmla="*/ 126837 h 1536294"/>
                              <a:gd name="connsiteX4724" fmla="*/ 824197 w 2991568"/>
                              <a:gd name="connsiteY4724" fmla="*/ 141558 h 1536294"/>
                              <a:gd name="connsiteX4725" fmla="*/ 953218 w 2991568"/>
                              <a:gd name="connsiteY4725" fmla="*/ 143290 h 1536294"/>
                              <a:gd name="connsiteX4726" fmla="*/ 954084 w 2991568"/>
                              <a:gd name="connsiteY4726" fmla="*/ 129435 h 1536294"/>
                              <a:gd name="connsiteX4727" fmla="*/ 983525 w 2991568"/>
                              <a:gd name="connsiteY4727" fmla="*/ 193512 h 1536294"/>
                              <a:gd name="connsiteX4728" fmla="*/ 935034 w 2991568"/>
                              <a:gd name="connsiteY4728" fmla="*/ 196976 h 1536294"/>
                              <a:gd name="connsiteX4729" fmla="*/ 832856 w 2991568"/>
                              <a:gd name="connsiteY4729" fmla="*/ 193512 h 1536294"/>
                              <a:gd name="connsiteX4730" fmla="*/ 818136 w 2991568"/>
                              <a:gd name="connsiteY4730" fmla="*/ 206501 h 1536294"/>
                              <a:gd name="connsiteX4731" fmla="*/ 867493 w 2991568"/>
                              <a:gd name="connsiteY4731" fmla="*/ 208233 h 1536294"/>
                              <a:gd name="connsiteX4732" fmla="*/ 990452 w 2991568"/>
                              <a:gd name="connsiteY4732" fmla="*/ 210830 h 1536294"/>
                              <a:gd name="connsiteX4733" fmla="*/ 983525 w 2991568"/>
                              <a:gd name="connsiteY4733" fmla="*/ 193512 h 1536294"/>
                              <a:gd name="connsiteX4734" fmla="*/ 959279 w 2991568"/>
                              <a:gd name="connsiteY4734" fmla="*/ 158876 h 1536294"/>
                              <a:gd name="connsiteX4735" fmla="*/ 844113 w 2991568"/>
                              <a:gd name="connsiteY4735" fmla="*/ 164071 h 1536294"/>
                              <a:gd name="connsiteX4736" fmla="*/ 798220 w 2991568"/>
                              <a:gd name="connsiteY4736" fmla="*/ 164937 h 1536294"/>
                              <a:gd name="connsiteX4737" fmla="*/ 832856 w 2991568"/>
                              <a:gd name="connsiteY4737" fmla="*/ 175328 h 1536294"/>
                              <a:gd name="connsiteX4738" fmla="*/ 963609 w 2991568"/>
                              <a:gd name="connsiteY4738" fmla="*/ 174462 h 1536294"/>
                              <a:gd name="connsiteX4739" fmla="*/ 963609 w 2991568"/>
                              <a:gd name="connsiteY4739" fmla="*/ 174462 h 1536294"/>
                              <a:gd name="connsiteX4740" fmla="*/ 963609 w 2991568"/>
                              <a:gd name="connsiteY4740" fmla="*/ 174462 h 1536294"/>
                              <a:gd name="connsiteX4741" fmla="*/ 959279 w 2991568"/>
                              <a:gd name="connsiteY4741" fmla="*/ 158876 h 1536294"/>
                              <a:gd name="connsiteX4742" fmla="*/ 1028552 w 2991568"/>
                              <a:gd name="connsiteY4742" fmla="*/ 436833 h 1536294"/>
                              <a:gd name="connsiteX4743" fmla="*/ 986988 w 2991568"/>
                              <a:gd name="connsiteY4743" fmla="*/ 435967 h 1536294"/>
                              <a:gd name="connsiteX4744" fmla="*/ 901263 w 2991568"/>
                              <a:gd name="connsiteY4744" fmla="*/ 435101 h 1536294"/>
                              <a:gd name="connsiteX4745" fmla="*/ 834588 w 2991568"/>
                              <a:gd name="connsiteY4745" fmla="*/ 426442 h 1536294"/>
                              <a:gd name="connsiteX4746" fmla="*/ 825929 w 2991568"/>
                              <a:gd name="connsiteY4746" fmla="*/ 435967 h 1536294"/>
                              <a:gd name="connsiteX4747" fmla="*/ 905593 w 2991568"/>
                              <a:gd name="connsiteY4747" fmla="*/ 447224 h 1536294"/>
                              <a:gd name="connsiteX4748" fmla="*/ 946291 w 2991568"/>
                              <a:gd name="connsiteY4748" fmla="*/ 449821 h 1536294"/>
                              <a:gd name="connsiteX4749" fmla="*/ 1027686 w 2991568"/>
                              <a:gd name="connsiteY4749" fmla="*/ 449821 h 1536294"/>
                              <a:gd name="connsiteX4750" fmla="*/ 1028552 w 2991568"/>
                              <a:gd name="connsiteY4750" fmla="*/ 436833 h 1536294"/>
                              <a:gd name="connsiteX4751" fmla="*/ 214597 w 2991568"/>
                              <a:gd name="connsiteY4751" fmla="*/ 678421 h 1536294"/>
                              <a:gd name="connsiteX4752" fmla="*/ 214597 w 2991568"/>
                              <a:gd name="connsiteY4752" fmla="*/ 678421 h 1536294"/>
                              <a:gd name="connsiteX4753" fmla="*/ 214597 w 2991568"/>
                              <a:gd name="connsiteY4753" fmla="*/ 678421 h 1536294"/>
                              <a:gd name="connsiteX4754" fmla="*/ 241440 w 2991568"/>
                              <a:gd name="connsiteY4754" fmla="*/ 405660 h 1536294"/>
                              <a:gd name="connsiteX4755" fmla="*/ 241440 w 2991568"/>
                              <a:gd name="connsiteY4755" fmla="*/ 405660 h 1536294"/>
                              <a:gd name="connsiteX4756" fmla="*/ 103761 w 2991568"/>
                              <a:gd name="connsiteY4756" fmla="*/ 415185 h 1536294"/>
                              <a:gd name="connsiteX4757" fmla="*/ 38818 w 2991568"/>
                              <a:gd name="connsiteY4757" fmla="*/ 416917 h 1536294"/>
                              <a:gd name="connsiteX4758" fmla="*/ 25829 w 2991568"/>
                              <a:gd name="connsiteY4758" fmla="*/ 429040 h 1536294"/>
                              <a:gd name="connsiteX4759" fmla="*/ 57002 w 2991568"/>
                              <a:gd name="connsiteY4759" fmla="*/ 435101 h 1536294"/>
                              <a:gd name="connsiteX4760" fmla="*/ 203341 w 2991568"/>
                              <a:gd name="connsiteY4760" fmla="*/ 424710 h 1536294"/>
                              <a:gd name="connsiteX4761" fmla="*/ 260490 w 2991568"/>
                              <a:gd name="connsiteY4761" fmla="*/ 418649 h 1536294"/>
                              <a:gd name="connsiteX4762" fmla="*/ 241440 w 2991568"/>
                              <a:gd name="connsiteY4762" fmla="*/ 405660 h 1536294"/>
                              <a:gd name="connsiteX4763" fmla="*/ 261356 w 2991568"/>
                              <a:gd name="connsiteY4763" fmla="*/ 494849 h 1536294"/>
                              <a:gd name="connsiteX4764" fmla="*/ 261356 w 2991568"/>
                              <a:gd name="connsiteY4764" fmla="*/ 494849 h 1536294"/>
                              <a:gd name="connsiteX4765" fmla="*/ 310713 w 2991568"/>
                              <a:gd name="connsiteY4765" fmla="*/ 510435 h 1536294"/>
                              <a:gd name="connsiteX4766" fmla="*/ 405097 w 2991568"/>
                              <a:gd name="connsiteY4766" fmla="*/ 511301 h 1536294"/>
                              <a:gd name="connsiteX4767" fmla="*/ 517665 w 2991568"/>
                              <a:gd name="connsiteY4767" fmla="*/ 506971 h 1536294"/>
                              <a:gd name="connsiteX4768" fmla="*/ 483895 w 2991568"/>
                              <a:gd name="connsiteY4768" fmla="*/ 500044 h 1536294"/>
                              <a:gd name="connsiteX4769" fmla="*/ 408561 w 2991568"/>
                              <a:gd name="connsiteY4769" fmla="*/ 501776 h 1536294"/>
                              <a:gd name="connsiteX4770" fmla="*/ 316774 w 2991568"/>
                              <a:gd name="connsiteY4770" fmla="*/ 496581 h 1536294"/>
                              <a:gd name="connsiteX4771" fmla="*/ 261356 w 2991568"/>
                              <a:gd name="connsiteY4771" fmla="*/ 494849 h 1536294"/>
                              <a:gd name="connsiteX4772" fmla="*/ 277809 w 2991568"/>
                              <a:gd name="connsiteY4772" fmla="*/ 434235 h 1536294"/>
                              <a:gd name="connsiteX4773" fmla="*/ 277809 w 2991568"/>
                              <a:gd name="connsiteY4773" fmla="*/ 434235 h 1536294"/>
                              <a:gd name="connsiteX4774" fmla="*/ 304652 w 2991568"/>
                              <a:gd name="connsiteY4774" fmla="*/ 435967 h 1536294"/>
                              <a:gd name="connsiteX4775" fmla="*/ 403365 w 2991568"/>
                              <a:gd name="connsiteY4775" fmla="*/ 432503 h 1536294"/>
                              <a:gd name="connsiteX4776" fmla="*/ 501213 w 2991568"/>
                              <a:gd name="connsiteY4776" fmla="*/ 435101 h 1536294"/>
                              <a:gd name="connsiteX4777" fmla="*/ 541045 w 2991568"/>
                              <a:gd name="connsiteY4777" fmla="*/ 424710 h 1536294"/>
                              <a:gd name="connsiteX4778" fmla="*/ 292529 w 2991568"/>
                              <a:gd name="connsiteY4778" fmla="*/ 422112 h 1536294"/>
                              <a:gd name="connsiteX4779" fmla="*/ 277809 w 2991568"/>
                              <a:gd name="connsiteY4779" fmla="*/ 434235 h 1536294"/>
                              <a:gd name="connsiteX4780" fmla="*/ 293395 w 2991568"/>
                              <a:gd name="connsiteY4780" fmla="*/ 422112 h 1536294"/>
                              <a:gd name="connsiteX4781" fmla="*/ 293395 w 2991568"/>
                              <a:gd name="connsiteY4781" fmla="*/ 422112 h 1536294"/>
                              <a:gd name="connsiteX4782" fmla="*/ 293395 w 2991568"/>
                              <a:gd name="connsiteY4782" fmla="*/ 422112 h 1536294"/>
                              <a:gd name="connsiteX4783" fmla="*/ 214597 w 2991568"/>
                              <a:gd name="connsiteY4783" fmla="*/ 678421 h 1536294"/>
                              <a:gd name="connsiteX4784" fmla="*/ 100297 w 2991568"/>
                              <a:gd name="connsiteY4784" fmla="*/ 686215 h 1536294"/>
                              <a:gd name="connsiteX4785" fmla="*/ 41415 w 2991568"/>
                              <a:gd name="connsiteY4785" fmla="*/ 686215 h 1536294"/>
                              <a:gd name="connsiteX4786" fmla="*/ 33622 w 2991568"/>
                              <a:gd name="connsiteY4786" fmla="*/ 700069 h 1536294"/>
                              <a:gd name="connsiteX4787" fmla="*/ 58734 w 2991568"/>
                              <a:gd name="connsiteY4787" fmla="*/ 704399 h 1536294"/>
                              <a:gd name="connsiteX4788" fmla="*/ 187754 w 2991568"/>
                              <a:gd name="connsiteY4788" fmla="*/ 701801 h 1536294"/>
                              <a:gd name="connsiteX4789" fmla="*/ 245770 w 2991568"/>
                              <a:gd name="connsiteY4789" fmla="*/ 694874 h 1536294"/>
                              <a:gd name="connsiteX4790" fmla="*/ 214597 w 2991568"/>
                              <a:gd name="connsiteY4790" fmla="*/ 678421 h 1536294"/>
                              <a:gd name="connsiteX4791" fmla="*/ 106359 w 2991568"/>
                              <a:gd name="connsiteY4791" fmla="*/ 774537 h 1536294"/>
                              <a:gd name="connsiteX4792" fmla="*/ 174765 w 2991568"/>
                              <a:gd name="connsiteY4792" fmla="*/ 777135 h 1536294"/>
                              <a:gd name="connsiteX4793" fmla="*/ 231049 w 2991568"/>
                              <a:gd name="connsiteY4793" fmla="*/ 783196 h 1536294"/>
                              <a:gd name="connsiteX4794" fmla="*/ 232781 w 2991568"/>
                              <a:gd name="connsiteY4794" fmla="*/ 765012 h 1536294"/>
                              <a:gd name="connsiteX4795" fmla="*/ 166106 w 2991568"/>
                              <a:gd name="connsiteY4795" fmla="*/ 763281 h 1536294"/>
                              <a:gd name="connsiteX4796" fmla="*/ 89906 w 2991568"/>
                              <a:gd name="connsiteY4796" fmla="*/ 760683 h 1536294"/>
                              <a:gd name="connsiteX4797" fmla="*/ 24963 w 2991568"/>
                              <a:gd name="connsiteY4797" fmla="*/ 755487 h 1536294"/>
                              <a:gd name="connsiteX4798" fmla="*/ 24963 w 2991568"/>
                              <a:gd name="connsiteY4798" fmla="*/ 755487 h 1536294"/>
                              <a:gd name="connsiteX4799" fmla="*/ 106359 w 2991568"/>
                              <a:gd name="connsiteY4799" fmla="*/ 774537 h 1536294"/>
                              <a:gd name="connsiteX4800" fmla="*/ 20634 w 2991568"/>
                              <a:gd name="connsiteY4800" fmla="*/ 736437 h 1536294"/>
                              <a:gd name="connsiteX4801" fmla="*/ 20634 w 2991568"/>
                              <a:gd name="connsiteY4801" fmla="*/ 736437 h 1536294"/>
                              <a:gd name="connsiteX4802" fmla="*/ 60466 w 2991568"/>
                              <a:gd name="connsiteY4802" fmla="*/ 739901 h 1536294"/>
                              <a:gd name="connsiteX4803" fmla="*/ 140995 w 2991568"/>
                              <a:gd name="connsiteY4803" fmla="*/ 737303 h 1536294"/>
                              <a:gd name="connsiteX4804" fmla="*/ 218927 w 2991568"/>
                              <a:gd name="connsiteY4804" fmla="*/ 737303 h 1536294"/>
                              <a:gd name="connsiteX4805" fmla="*/ 223256 w 2991568"/>
                              <a:gd name="connsiteY4805" fmla="*/ 718253 h 1536294"/>
                              <a:gd name="connsiteX4806" fmla="*/ 223256 w 2991568"/>
                              <a:gd name="connsiteY4806" fmla="*/ 718253 h 1536294"/>
                              <a:gd name="connsiteX4807" fmla="*/ 173899 w 2991568"/>
                              <a:gd name="connsiteY4807" fmla="*/ 722583 h 1536294"/>
                              <a:gd name="connsiteX4808" fmla="*/ 91638 w 2991568"/>
                              <a:gd name="connsiteY4808" fmla="*/ 723449 h 1536294"/>
                              <a:gd name="connsiteX4809" fmla="*/ 20634 w 2991568"/>
                              <a:gd name="connsiteY4809" fmla="*/ 736437 h 1536294"/>
                              <a:gd name="connsiteX4810" fmla="*/ 54404 w 2991568"/>
                              <a:gd name="connsiteY4810" fmla="*/ 805710 h 1536294"/>
                              <a:gd name="connsiteX4811" fmla="*/ 127140 w 2991568"/>
                              <a:gd name="connsiteY4811" fmla="*/ 811771 h 1536294"/>
                              <a:gd name="connsiteX4812" fmla="*/ 199011 w 2991568"/>
                              <a:gd name="connsiteY4812" fmla="*/ 820430 h 1536294"/>
                              <a:gd name="connsiteX4813" fmla="*/ 246636 w 2991568"/>
                              <a:gd name="connsiteY4813" fmla="*/ 820430 h 1536294"/>
                              <a:gd name="connsiteX4814" fmla="*/ 218061 w 2991568"/>
                              <a:gd name="connsiteY4814" fmla="*/ 809174 h 1536294"/>
                              <a:gd name="connsiteX4815" fmla="*/ 157447 w 2991568"/>
                              <a:gd name="connsiteY4815" fmla="*/ 803978 h 1536294"/>
                              <a:gd name="connsiteX4816" fmla="*/ 93370 w 2991568"/>
                              <a:gd name="connsiteY4816" fmla="*/ 794453 h 1536294"/>
                              <a:gd name="connsiteX4817" fmla="*/ 35354 w 2991568"/>
                              <a:gd name="connsiteY4817" fmla="*/ 790124 h 1536294"/>
                              <a:gd name="connsiteX4818" fmla="*/ 35354 w 2991568"/>
                              <a:gd name="connsiteY4818" fmla="*/ 790124 h 1536294"/>
                              <a:gd name="connsiteX4819" fmla="*/ 35354 w 2991568"/>
                              <a:gd name="connsiteY4819" fmla="*/ 790124 h 1536294"/>
                              <a:gd name="connsiteX4820" fmla="*/ 54404 w 2991568"/>
                              <a:gd name="connsiteY4820" fmla="*/ 805710 h 1536294"/>
                              <a:gd name="connsiteX4821" fmla="*/ 179961 w 2991568"/>
                              <a:gd name="connsiteY4821" fmla="*/ 639456 h 1536294"/>
                              <a:gd name="connsiteX4822" fmla="*/ 84711 w 2991568"/>
                              <a:gd name="connsiteY4822" fmla="*/ 646383 h 1536294"/>
                              <a:gd name="connsiteX4823" fmla="*/ 28427 w 2991568"/>
                              <a:gd name="connsiteY4823" fmla="*/ 648115 h 1536294"/>
                              <a:gd name="connsiteX4824" fmla="*/ 48343 w 2991568"/>
                              <a:gd name="connsiteY4824" fmla="*/ 667165 h 1536294"/>
                              <a:gd name="connsiteX4825" fmla="*/ 178229 w 2991568"/>
                              <a:gd name="connsiteY4825" fmla="*/ 660237 h 1536294"/>
                              <a:gd name="connsiteX4826" fmla="*/ 222390 w 2991568"/>
                              <a:gd name="connsiteY4826" fmla="*/ 649846 h 1536294"/>
                              <a:gd name="connsiteX4827" fmla="*/ 179961 w 2991568"/>
                              <a:gd name="connsiteY4827" fmla="*/ 639456 h 1536294"/>
                              <a:gd name="connsiteX4828" fmla="*/ 1500472 w 2991568"/>
                              <a:gd name="connsiteY4828" fmla="*/ 623869 h 1536294"/>
                              <a:gd name="connsiteX4829" fmla="*/ 1460641 w 2991568"/>
                              <a:gd name="connsiteY4829" fmla="*/ 620406 h 1536294"/>
                              <a:gd name="connsiteX4830" fmla="*/ 1380111 w 2991568"/>
                              <a:gd name="connsiteY4830" fmla="*/ 623003 h 1536294"/>
                              <a:gd name="connsiteX4831" fmla="*/ 1302179 w 2991568"/>
                              <a:gd name="connsiteY4831" fmla="*/ 623003 h 1536294"/>
                              <a:gd name="connsiteX4832" fmla="*/ 1297850 w 2991568"/>
                              <a:gd name="connsiteY4832" fmla="*/ 642053 h 1536294"/>
                              <a:gd name="connsiteX4833" fmla="*/ 1297850 w 2991568"/>
                              <a:gd name="connsiteY4833" fmla="*/ 642053 h 1536294"/>
                              <a:gd name="connsiteX4834" fmla="*/ 1347206 w 2991568"/>
                              <a:gd name="connsiteY4834" fmla="*/ 637724 h 1536294"/>
                              <a:gd name="connsiteX4835" fmla="*/ 1429468 w 2991568"/>
                              <a:gd name="connsiteY4835" fmla="*/ 636858 h 1536294"/>
                              <a:gd name="connsiteX4836" fmla="*/ 1500472 w 2991568"/>
                              <a:gd name="connsiteY4836" fmla="*/ 623869 h 1536294"/>
                              <a:gd name="connsiteX4837" fmla="*/ 242306 w 2991568"/>
                              <a:gd name="connsiteY4837" fmla="*/ 331192 h 1536294"/>
                              <a:gd name="connsiteX4838" fmla="*/ 242306 w 2991568"/>
                              <a:gd name="connsiteY4838" fmla="*/ 331192 h 1536294"/>
                              <a:gd name="connsiteX4839" fmla="*/ 194681 w 2991568"/>
                              <a:gd name="connsiteY4839" fmla="*/ 332924 h 1536294"/>
                              <a:gd name="connsiteX4840" fmla="*/ 105493 w 2991568"/>
                              <a:gd name="connsiteY4840" fmla="*/ 334655 h 1536294"/>
                              <a:gd name="connsiteX4841" fmla="*/ 37952 w 2991568"/>
                              <a:gd name="connsiteY4841" fmla="*/ 338985 h 1536294"/>
                              <a:gd name="connsiteX4842" fmla="*/ 48343 w 2991568"/>
                              <a:gd name="connsiteY4842" fmla="*/ 355437 h 1536294"/>
                              <a:gd name="connsiteX4843" fmla="*/ 198145 w 2991568"/>
                              <a:gd name="connsiteY4843" fmla="*/ 350242 h 1536294"/>
                              <a:gd name="connsiteX4844" fmla="*/ 261356 w 2991568"/>
                              <a:gd name="connsiteY4844" fmla="*/ 347644 h 1536294"/>
                              <a:gd name="connsiteX4845" fmla="*/ 242306 w 2991568"/>
                              <a:gd name="connsiteY4845" fmla="*/ 331192 h 1536294"/>
                              <a:gd name="connsiteX4846" fmla="*/ 533252 w 2991568"/>
                              <a:gd name="connsiteY4846" fmla="*/ 384012 h 1536294"/>
                              <a:gd name="connsiteX4847" fmla="*/ 346216 w 2991568"/>
                              <a:gd name="connsiteY4847" fmla="*/ 384012 h 1536294"/>
                              <a:gd name="connsiteX4848" fmla="*/ 346216 w 2991568"/>
                              <a:gd name="connsiteY4848" fmla="*/ 384012 h 1536294"/>
                              <a:gd name="connsiteX4849" fmla="*/ 282138 w 2991568"/>
                              <a:gd name="connsiteY4849" fmla="*/ 396135 h 1536294"/>
                              <a:gd name="connsiteX4850" fmla="*/ 328031 w 2991568"/>
                              <a:gd name="connsiteY4850" fmla="*/ 397867 h 1536294"/>
                              <a:gd name="connsiteX4851" fmla="*/ 410293 w 2991568"/>
                              <a:gd name="connsiteY4851" fmla="*/ 393537 h 1536294"/>
                              <a:gd name="connsiteX4852" fmla="*/ 496884 w 2991568"/>
                              <a:gd name="connsiteY4852" fmla="*/ 395269 h 1536294"/>
                              <a:gd name="connsiteX4853" fmla="*/ 532386 w 2991568"/>
                              <a:gd name="connsiteY4853" fmla="*/ 398733 h 1536294"/>
                              <a:gd name="connsiteX4854" fmla="*/ 533252 w 2991568"/>
                              <a:gd name="connsiteY4854" fmla="*/ 384012 h 1536294"/>
                              <a:gd name="connsiteX4855" fmla="*/ 778304 w 2991568"/>
                              <a:gd name="connsiteY4855" fmla="*/ 584037 h 1536294"/>
                              <a:gd name="connsiteX4856" fmla="*/ 841515 w 2991568"/>
                              <a:gd name="connsiteY4856" fmla="*/ 593562 h 1536294"/>
                              <a:gd name="connsiteX4857" fmla="*/ 904727 w 2991568"/>
                              <a:gd name="connsiteY4857" fmla="*/ 595294 h 1536294"/>
                              <a:gd name="connsiteX4858" fmla="*/ 966206 w 2991568"/>
                              <a:gd name="connsiteY4858" fmla="*/ 593562 h 1536294"/>
                              <a:gd name="connsiteX4859" fmla="*/ 966206 w 2991568"/>
                              <a:gd name="connsiteY4859" fmla="*/ 593562 h 1536294"/>
                              <a:gd name="connsiteX4860" fmla="*/ 975731 w 2991568"/>
                              <a:gd name="connsiteY4860" fmla="*/ 563256 h 1536294"/>
                              <a:gd name="connsiteX4861" fmla="*/ 946291 w 2991568"/>
                              <a:gd name="connsiteY4861" fmla="*/ 555462 h 1536294"/>
                              <a:gd name="connsiteX4862" fmla="*/ 840649 w 2991568"/>
                              <a:gd name="connsiteY4862" fmla="*/ 558060 h 1536294"/>
                              <a:gd name="connsiteX4863" fmla="*/ 800818 w 2991568"/>
                              <a:gd name="connsiteY4863" fmla="*/ 559792 h 1536294"/>
                              <a:gd name="connsiteX4864" fmla="*/ 836320 w 2991568"/>
                              <a:gd name="connsiteY4864" fmla="*/ 567585 h 1536294"/>
                              <a:gd name="connsiteX4865" fmla="*/ 949754 w 2991568"/>
                              <a:gd name="connsiteY4865" fmla="*/ 576244 h 1536294"/>
                              <a:gd name="connsiteX4866" fmla="*/ 858834 w 2991568"/>
                              <a:gd name="connsiteY4866" fmla="*/ 584037 h 1536294"/>
                              <a:gd name="connsiteX4867" fmla="*/ 778304 w 2991568"/>
                              <a:gd name="connsiteY4867" fmla="*/ 584037 h 1536294"/>
                              <a:gd name="connsiteX4868" fmla="*/ 1029418 w 2991568"/>
                              <a:gd name="connsiteY4868" fmla="*/ 469737 h 1536294"/>
                              <a:gd name="connsiteX4869" fmla="*/ 971402 w 2991568"/>
                              <a:gd name="connsiteY4869" fmla="*/ 470603 h 1536294"/>
                              <a:gd name="connsiteX4870" fmla="*/ 841515 w 2991568"/>
                              <a:gd name="connsiteY4870" fmla="*/ 462810 h 1536294"/>
                              <a:gd name="connsiteX4871" fmla="*/ 810343 w 2991568"/>
                              <a:gd name="connsiteY4871" fmla="*/ 466274 h 1536294"/>
                              <a:gd name="connsiteX4872" fmla="*/ 867493 w 2991568"/>
                              <a:gd name="connsiteY4872" fmla="*/ 478396 h 1536294"/>
                              <a:gd name="connsiteX4873" fmla="*/ 1012100 w 2991568"/>
                              <a:gd name="connsiteY4873" fmla="*/ 485324 h 1536294"/>
                              <a:gd name="connsiteX4874" fmla="*/ 1029418 w 2991568"/>
                              <a:gd name="connsiteY4874" fmla="*/ 469737 h 1536294"/>
                              <a:gd name="connsiteX4875" fmla="*/ 1012966 w 2991568"/>
                              <a:gd name="connsiteY4875" fmla="*/ 486190 h 1536294"/>
                              <a:gd name="connsiteX4876" fmla="*/ 1012966 w 2991568"/>
                              <a:gd name="connsiteY4876" fmla="*/ 486190 h 1536294"/>
                              <a:gd name="connsiteX4877" fmla="*/ 1012966 w 2991568"/>
                              <a:gd name="connsiteY4877" fmla="*/ 486190 h 1536294"/>
                              <a:gd name="connsiteX4878" fmla="*/ 321104 w 2991568"/>
                              <a:gd name="connsiteY4878" fmla="*/ 365828 h 1536294"/>
                              <a:gd name="connsiteX4879" fmla="*/ 390377 w 2991568"/>
                              <a:gd name="connsiteY4879" fmla="*/ 360633 h 1536294"/>
                              <a:gd name="connsiteX4880" fmla="*/ 465711 w 2991568"/>
                              <a:gd name="connsiteY4880" fmla="*/ 363231 h 1536294"/>
                              <a:gd name="connsiteX4881" fmla="*/ 526325 w 2991568"/>
                              <a:gd name="connsiteY4881" fmla="*/ 360633 h 1536294"/>
                              <a:gd name="connsiteX4882" fmla="*/ 496884 w 2991568"/>
                              <a:gd name="connsiteY4882" fmla="*/ 351974 h 1536294"/>
                              <a:gd name="connsiteX4883" fmla="*/ 412890 w 2991568"/>
                              <a:gd name="connsiteY4883" fmla="*/ 351108 h 1536294"/>
                              <a:gd name="connsiteX4884" fmla="*/ 347081 w 2991568"/>
                              <a:gd name="connsiteY4884" fmla="*/ 350242 h 1536294"/>
                              <a:gd name="connsiteX4885" fmla="*/ 300322 w 2991568"/>
                              <a:gd name="connsiteY4885" fmla="*/ 351108 h 1536294"/>
                              <a:gd name="connsiteX4886" fmla="*/ 321104 w 2991568"/>
                              <a:gd name="connsiteY4886" fmla="*/ 365828 h 1536294"/>
                              <a:gd name="connsiteX4887" fmla="*/ 494286 w 2991568"/>
                              <a:gd name="connsiteY4887" fmla="*/ 212562 h 1536294"/>
                              <a:gd name="connsiteX4888" fmla="*/ 423281 w 2991568"/>
                              <a:gd name="connsiteY4888" fmla="*/ 208233 h 1536294"/>
                              <a:gd name="connsiteX4889" fmla="*/ 353143 w 2991568"/>
                              <a:gd name="connsiteY4889" fmla="*/ 204769 h 1536294"/>
                              <a:gd name="connsiteX4890" fmla="*/ 293395 w 2991568"/>
                              <a:gd name="connsiteY4890" fmla="*/ 206501 h 1536294"/>
                              <a:gd name="connsiteX4891" fmla="*/ 316774 w 2991568"/>
                              <a:gd name="connsiteY4891" fmla="*/ 219490 h 1536294"/>
                              <a:gd name="connsiteX4892" fmla="*/ 381718 w 2991568"/>
                              <a:gd name="connsiteY4892" fmla="*/ 219490 h 1536294"/>
                              <a:gd name="connsiteX4893" fmla="*/ 515068 w 2991568"/>
                              <a:gd name="connsiteY4893" fmla="*/ 225551 h 1536294"/>
                              <a:gd name="connsiteX4894" fmla="*/ 523727 w 2991568"/>
                              <a:gd name="connsiteY4894" fmla="*/ 216892 h 1536294"/>
                              <a:gd name="connsiteX4895" fmla="*/ 494286 w 2991568"/>
                              <a:gd name="connsiteY4895" fmla="*/ 212562 h 1536294"/>
                              <a:gd name="connsiteX4896" fmla="*/ 510738 w 2991568"/>
                              <a:gd name="connsiteY4896" fmla="*/ 283567 h 1536294"/>
                              <a:gd name="connsiteX4897" fmla="*/ 440600 w 2991568"/>
                              <a:gd name="connsiteY4897" fmla="*/ 276640 h 1536294"/>
                              <a:gd name="connsiteX4898" fmla="*/ 302054 w 2991568"/>
                              <a:gd name="connsiteY4898" fmla="*/ 273176 h 1536294"/>
                              <a:gd name="connsiteX4899" fmla="*/ 298591 w 2991568"/>
                              <a:gd name="connsiteY4899" fmla="*/ 286165 h 1536294"/>
                              <a:gd name="connsiteX4900" fmla="*/ 323702 w 2991568"/>
                              <a:gd name="connsiteY4900" fmla="*/ 287896 h 1536294"/>
                              <a:gd name="connsiteX4901" fmla="*/ 392109 w 2991568"/>
                              <a:gd name="connsiteY4901" fmla="*/ 287030 h 1536294"/>
                              <a:gd name="connsiteX4902" fmla="*/ 465711 w 2991568"/>
                              <a:gd name="connsiteY4902" fmla="*/ 289628 h 1536294"/>
                              <a:gd name="connsiteX4903" fmla="*/ 528057 w 2991568"/>
                              <a:gd name="connsiteY4903" fmla="*/ 300885 h 1536294"/>
                              <a:gd name="connsiteX4904" fmla="*/ 536716 w 2991568"/>
                              <a:gd name="connsiteY4904" fmla="*/ 290494 h 1536294"/>
                              <a:gd name="connsiteX4905" fmla="*/ 510738 w 2991568"/>
                              <a:gd name="connsiteY4905" fmla="*/ 283567 h 1536294"/>
                              <a:gd name="connsiteX4906" fmla="*/ 332361 w 2991568"/>
                              <a:gd name="connsiteY4906" fmla="*/ 323399 h 1536294"/>
                              <a:gd name="connsiteX4907" fmla="*/ 407695 w 2991568"/>
                              <a:gd name="connsiteY4907" fmla="*/ 321667 h 1536294"/>
                              <a:gd name="connsiteX4908" fmla="*/ 475236 w 2991568"/>
                              <a:gd name="connsiteY4908" fmla="*/ 325130 h 1536294"/>
                              <a:gd name="connsiteX4909" fmla="*/ 528057 w 2991568"/>
                              <a:gd name="connsiteY4909" fmla="*/ 324265 h 1536294"/>
                              <a:gd name="connsiteX4910" fmla="*/ 444929 w 2991568"/>
                              <a:gd name="connsiteY4910" fmla="*/ 313008 h 1536294"/>
                              <a:gd name="connsiteX4911" fmla="*/ 370461 w 2991568"/>
                              <a:gd name="connsiteY4911" fmla="*/ 310410 h 1536294"/>
                              <a:gd name="connsiteX4912" fmla="*/ 297725 w 2991568"/>
                              <a:gd name="connsiteY4912" fmla="*/ 313874 h 1536294"/>
                              <a:gd name="connsiteX4913" fmla="*/ 332361 w 2991568"/>
                              <a:gd name="connsiteY4913" fmla="*/ 323399 h 1536294"/>
                              <a:gd name="connsiteX4914" fmla="*/ 278674 w 2991568"/>
                              <a:gd name="connsiteY4914" fmla="*/ 235076 h 1536294"/>
                              <a:gd name="connsiteX4915" fmla="*/ 388645 w 2991568"/>
                              <a:gd name="connsiteY4915" fmla="*/ 256724 h 1536294"/>
                              <a:gd name="connsiteX4916" fmla="*/ 468309 w 2991568"/>
                              <a:gd name="connsiteY4916" fmla="*/ 263651 h 1536294"/>
                              <a:gd name="connsiteX4917" fmla="*/ 504677 w 2991568"/>
                              <a:gd name="connsiteY4917" fmla="*/ 263651 h 1536294"/>
                              <a:gd name="connsiteX4918" fmla="*/ 500347 w 2991568"/>
                              <a:gd name="connsiteY4918" fmla="*/ 255858 h 1536294"/>
                              <a:gd name="connsiteX4919" fmla="*/ 389511 w 2991568"/>
                              <a:gd name="connsiteY4919" fmla="*/ 245467 h 1536294"/>
                              <a:gd name="connsiteX4920" fmla="*/ 278674 w 2991568"/>
                              <a:gd name="connsiteY4920" fmla="*/ 235076 h 1536294"/>
                              <a:gd name="connsiteX4921" fmla="*/ 61331 w 2991568"/>
                              <a:gd name="connsiteY4921" fmla="*/ 845542 h 1536294"/>
                              <a:gd name="connsiteX4922" fmla="*/ 130604 w 2991568"/>
                              <a:gd name="connsiteY4922" fmla="*/ 851603 h 1536294"/>
                              <a:gd name="connsiteX4923" fmla="*/ 191218 w 2991568"/>
                              <a:gd name="connsiteY4923" fmla="*/ 857665 h 1536294"/>
                              <a:gd name="connsiteX4924" fmla="*/ 240575 w 2991568"/>
                              <a:gd name="connsiteY4924" fmla="*/ 862860 h 1536294"/>
                              <a:gd name="connsiteX4925" fmla="*/ 218061 w 2991568"/>
                              <a:gd name="connsiteY4925" fmla="*/ 847274 h 1536294"/>
                              <a:gd name="connsiteX4926" fmla="*/ 157447 w 2991568"/>
                              <a:gd name="connsiteY4926" fmla="*/ 843810 h 1536294"/>
                              <a:gd name="connsiteX4927" fmla="*/ 84711 w 2991568"/>
                              <a:gd name="connsiteY4927" fmla="*/ 836017 h 1536294"/>
                              <a:gd name="connsiteX4928" fmla="*/ 25829 w 2991568"/>
                              <a:gd name="connsiteY4928" fmla="*/ 829090 h 1536294"/>
                              <a:gd name="connsiteX4929" fmla="*/ 25829 w 2991568"/>
                              <a:gd name="connsiteY4929" fmla="*/ 829090 h 1536294"/>
                              <a:gd name="connsiteX4930" fmla="*/ 25829 w 2991568"/>
                              <a:gd name="connsiteY4930" fmla="*/ 829090 h 1536294"/>
                              <a:gd name="connsiteX4931" fmla="*/ 61331 w 2991568"/>
                              <a:gd name="connsiteY4931" fmla="*/ 845542 h 1536294"/>
                              <a:gd name="connsiteX4932" fmla="*/ 1299581 w 2991568"/>
                              <a:gd name="connsiteY4932" fmla="*/ 987551 h 1536294"/>
                              <a:gd name="connsiteX4933" fmla="*/ 1299581 w 2991568"/>
                              <a:gd name="connsiteY4933" fmla="*/ 987551 h 1536294"/>
                              <a:gd name="connsiteX4934" fmla="*/ 1350670 w 2991568"/>
                              <a:gd name="connsiteY4934" fmla="*/ 985819 h 1536294"/>
                              <a:gd name="connsiteX4935" fmla="*/ 1443322 w 2991568"/>
                              <a:gd name="connsiteY4935" fmla="*/ 982355 h 1536294"/>
                              <a:gd name="connsiteX4936" fmla="*/ 1489216 w 2991568"/>
                              <a:gd name="connsiteY4936" fmla="*/ 976294 h 1536294"/>
                              <a:gd name="connsiteX4937" fmla="*/ 1447652 w 2991568"/>
                              <a:gd name="connsiteY4937" fmla="*/ 967635 h 1536294"/>
                              <a:gd name="connsiteX4938" fmla="*/ 1291788 w 2991568"/>
                              <a:gd name="connsiteY4938" fmla="*/ 969367 h 1536294"/>
                              <a:gd name="connsiteX4939" fmla="*/ 1251091 w 2991568"/>
                              <a:gd name="connsiteY4939" fmla="*/ 975428 h 1536294"/>
                              <a:gd name="connsiteX4940" fmla="*/ 1299581 w 2991568"/>
                              <a:gd name="connsiteY4940" fmla="*/ 987551 h 1536294"/>
                              <a:gd name="connsiteX4941" fmla="*/ 1499606 w 2991568"/>
                              <a:gd name="connsiteY4941" fmla="*/ 906156 h 1536294"/>
                              <a:gd name="connsiteX4942" fmla="*/ 1498740 w 2991568"/>
                              <a:gd name="connsiteY4942" fmla="*/ 907021 h 1536294"/>
                              <a:gd name="connsiteX4943" fmla="*/ 1498740 w 2991568"/>
                              <a:gd name="connsiteY4943" fmla="*/ 907021 h 1536294"/>
                              <a:gd name="connsiteX4944" fmla="*/ 1499606 w 2991568"/>
                              <a:gd name="connsiteY4944" fmla="*/ 906156 h 1536294"/>
                              <a:gd name="connsiteX4945" fmla="*/ 1278800 w 2991568"/>
                              <a:gd name="connsiteY4945" fmla="*/ 1024785 h 1536294"/>
                              <a:gd name="connsiteX4946" fmla="*/ 1278800 w 2991568"/>
                              <a:gd name="connsiteY4946" fmla="*/ 1024785 h 1536294"/>
                              <a:gd name="connsiteX4947" fmla="*/ 1278800 w 2991568"/>
                              <a:gd name="connsiteY4947" fmla="*/ 1024785 h 1536294"/>
                              <a:gd name="connsiteX4948" fmla="*/ 1481422 w 2991568"/>
                              <a:gd name="connsiteY4948" fmla="*/ 887106 h 1536294"/>
                              <a:gd name="connsiteX4949" fmla="*/ 1425138 w 2991568"/>
                              <a:gd name="connsiteY4949" fmla="*/ 892301 h 1536294"/>
                              <a:gd name="connsiteX4950" fmla="*/ 1272738 w 2991568"/>
                              <a:gd name="connsiteY4950" fmla="*/ 895765 h 1536294"/>
                              <a:gd name="connsiteX4951" fmla="*/ 1279666 w 2991568"/>
                              <a:gd name="connsiteY4951" fmla="*/ 911351 h 1536294"/>
                              <a:gd name="connsiteX4952" fmla="*/ 1360195 w 2991568"/>
                              <a:gd name="connsiteY4952" fmla="*/ 909619 h 1536294"/>
                              <a:gd name="connsiteX4953" fmla="*/ 1427736 w 2991568"/>
                              <a:gd name="connsiteY4953" fmla="*/ 911351 h 1536294"/>
                              <a:gd name="connsiteX4954" fmla="*/ 1497875 w 2991568"/>
                              <a:gd name="connsiteY4954" fmla="*/ 907021 h 1536294"/>
                              <a:gd name="connsiteX4955" fmla="*/ 1497875 w 2991568"/>
                              <a:gd name="connsiteY4955" fmla="*/ 907021 h 1536294"/>
                              <a:gd name="connsiteX4956" fmla="*/ 1497875 w 2991568"/>
                              <a:gd name="connsiteY4956" fmla="*/ 907021 h 1536294"/>
                              <a:gd name="connsiteX4957" fmla="*/ 1481422 w 2991568"/>
                              <a:gd name="connsiteY4957" fmla="*/ 887106 h 1536294"/>
                              <a:gd name="connsiteX4958" fmla="*/ 2853888 w 2991568"/>
                              <a:gd name="connsiteY4958" fmla="*/ 818699 h 1536294"/>
                              <a:gd name="connsiteX4959" fmla="*/ 2793275 w 2991568"/>
                              <a:gd name="connsiteY4959" fmla="*/ 820430 h 1536294"/>
                              <a:gd name="connsiteX4960" fmla="*/ 2850425 w 2991568"/>
                              <a:gd name="connsiteY4960" fmla="*/ 836883 h 1536294"/>
                              <a:gd name="connsiteX4961" fmla="*/ 2989836 w 2991568"/>
                              <a:gd name="connsiteY4961" fmla="*/ 828224 h 1536294"/>
                              <a:gd name="connsiteX4962" fmla="*/ 2989836 w 2991568"/>
                              <a:gd name="connsiteY4962" fmla="*/ 808308 h 1536294"/>
                              <a:gd name="connsiteX4963" fmla="*/ 2941346 w 2991568"/>
                              <a:gd name="connsiteY4963" fmla="*/ 815235 h 1536294"/>
                              <a:gd name="connsiteX4964" fmla="*/ 2853888 w 2991568"/>
                              <a:gd name="connsiteY4964" fmla="*/ 818699 h 1536294"/>
                              <a:gd name="connsiteX4965" fmla="*/ 1278800 w 2991568"/>
                              <a:gd name="connsiteY4965" fmla="*/ 1024785 h 1536294"/>
                              <a:gd name="connsiteX4966" fmla="*/ 1278800 w 2991568"/>
                              <a:gd name="connsiteY4966" fmla="*/ 1024785 h 1536294"/>
                              <a:gd name="connsiteX4967" fmla="*/ 1326425 w 2991568"/>
                              <a:gd name="connsiteY4967" fmla="*/ 1023053 h 1536294"/>
                              <a:gd name="connsiteX4968" fmla="*/ 1415613 w 2991568"/>
                              <a:gd name="connsiteY4968" fmla="*/ 1021321 h 1536294"/>
                              <a:gd name="connsiteX4969" fmla="*/ 1483154 w 2991568"/>
                              <a:gd name="connsiteY4969" fmla="*/ 1016992 h 1536294"/>
                              <a:gd name="connsiteX4970" fmla="*/ 1472763 w 2991568"/>
                              <a:gd name="connsiteY4970" fmla="*/ 1000540 h 1536294"/>
                              <a:gd name="connsiteX4971" fmla="*/ 1322961 w 2991568"/>
                              <a:gd name="connsiteY4971" fmla="*/ 1005735 h 1536294"/>
                              <a:gd name="connsiteX4972" fmla="*/ 1259750 w 2991568"/>
                              <a:gd name="connsiteY4972" fmla="*/ 1008333 h 1536294"/>
                              <a:gd name="connsiteX4973" fmla="*/ 1278800 w 2991568"/>
                              <a:gd name="connsiteY4973" fmla="*/ 1024785 h 1536294"/>
                              <a:gd name="connsiteX4974" fmla="*/ 1298716 w 2991568"/>
                              <a:gd name="connsiteY4974" fmla="*/ 641187 h 1536294"/>
                              <a:gd name="connsiteX4975" fmla="*/ 1298716 w 2991568"/>
                              <a:gd name="connsiteY4975" fmla="*/ 641187 h 1536294"/>
                              <a:gd name="connsiteX4976" fmla="*/ 1298716 w 2991568"/>
                              <a:gd name="connsiteY4976" fmla="*/ 641187 h 1536294"/>
                              <a:gd name="connsiteX4977" fmla="*/ 1306509 w 2991568"/>
                              <a:gd name="connsiteY4977" fmla="*/ 681019 h 1536294"/>
                              <a:gd name="connsiteX4978" fmla="*/ 1306509 w 2991568"/>
                              <a:gd name="connsiteY4978" fmla="*/ 681019 h 1536294"/>
                              <a:gd name="connsiteX4979" fmla="*/ 1306509 w 2991568"/>
                              <a:gd name="connsiteY4979" fmla="*/ 681019 h 1536294"/>
                              <a:gd name="connsiteX4980" fmla="*/ 2817520 w 2991568"/>
                              <a:gd name="connsiteY4980" fmla="*/ 851603 h 1536294"/>
                              <a:gd name="connsiteX4981" fmla="*/ 2801068 w 2991568"/>
                              <a:gd name="connsiteY4981" fmla="*/ 873251 h 1536294"/>
                              <a:gd name="connsiteX4982" fmla="*/ 2853888 w 2991568"/>
                              <a:gd name="connsiteY4982" fmla="*/ 877581 h 1536294"/>
                              <a:gd name="connsiteX4983" fmla="*/ 2854755 w 2991568"/>
                              <a:gd name="connsiteY4983" fmla="*/ 877581 h 1536294"/>
                              <a:gd name="connsiteX4984" fmla="*/ 2917100 w 2991568"/>
                              <a:gd name="connsiteY4984" fmla="*/ 875849 h 1536294"/>
                              <a:gd name="connsiteX4985" fmla="*/ 2986372 w 2991568"/>
                              <a:gd name="connsiteY4985" fmla="*/ 869787 h 1536294"/>
                              <a:gd name="connsiteX4986" fmla="*/ 2990702 w 2991568"/>
                              <a:gd name="connsiteY4986" fmla="*/ 868921 h 1536294"/>
                              <a:gd name="connsiteX4987" fmla="*/ 2990702 w 2991568"/>
                              <a:gd name="connsiteY4987" fmla="*/ 848140 h 1536294"/>
                              <a:gd name="connsiteX4988" fmla="*/ 2949138 w 2991568"/>
                              <a:gd name="connsiteY4988" fmla="*/ 855067 h 1536294"/>
                              <a:gd name="connsiteX4989" fmla="*/ 2817520 w 2991568"/>
                              <a:gd name="connsiteY4989" fmla="*/ 851603 h 1536294"/>
                              <a:gd name="connsiteX4990" fmla="*/ 1306509 w 2991568"/>
                              <a:gd name="connsiteY4990" fmla="*/ 681019 h 1536294"/>
                              <a:gd name="connsiteX4991" fmla="*/ 1420809 w 2991568"/>
                              <a:gd name="connsiteY4991" fmla="*/ 673226 h 1536294"/>
                              <a:gd name="connsiteX4992" fmla="*/ 1479691 w 2991568"/>
                              <a:gd name="connsiteY4992" fmla="*/ 673226 h 1536294"/>
                              <a:gd name="connsiteX4993" fmla="*/ 1487484 w 2991568"/>
                              <a:gd name="connsiteY4993" fmla="*/ 659371 h 1536294"/>
                              <a:gd name="connsiteX4994" fmla="*/ 1462372 w 2991568"/>
                              <a:gd name="connsiteY4994" fmla="*/ 655042 h 1536294"/>
                              <a:gd name="connsiteX4995" fmla="*/ 1333352 w 2991568"/>
                              <a:gd name="connsiteY4995" fmla="*/ 657640 h 1536294"/>
                              <a:gd name="connsiteX4996" fmla="*/ 1275336 w 2991568"/>
                              <a:gd name="connsiteY4996" fmla="*/ 664567 h 1536294"/>
                              <a:gd name="connsiteX4997" fmla="*/ 1306509 w 2991568"/>
                              <a:gd name="connsiteY4997" fmla="*/ 681019 h 1536294"/>
                              <a:gd name="connsiteX4998" fmla="*/ 588670 w 2991568"/>
                              <a:gd name="connsiteY4998" fmla="*/ 914815 h 1536294"/>
                              <a:gd name="connsiteX4999" fmla="*/ 650149 w 2991568"/>
                              <a:gd name="connsiteY4999" fmla="*/ 917412 h 1536294"/>
                              <a:gd name="connsiteX5000" fmla="*/ 696043 w 2991568"/>
                              <a:gd name="connsiteY5000" fmla="*/ 918278 h 1536294"/>
                              <a:gd name="connsiteX5001" fmla="*/ 613781 w 2991568"/>
                              <a:gd name="connsiteY5001" fmla="*/ 904424 h 1536294"/>
                              <a:gd name="connsiteX5002" fmla="*/ 553168 w 2991568"/>
                              <a:gd name="connsiteY5002" fmla="*/ 900960 h 1536294"/>
                              <a:gd name="connsiteX5003" fmla="*/ 505543 w 2991568"/>
                              <a:gd name="connsiteY5003" fmla="*/ 900094 h 1536294"/>
                              <a:gd name="connsiteX5004" fmla="*/ 505543 w 2991568"/>
                              <a:gd name="connsiteY5004" fmla="*/ 900094 h 1536294"/>
                              <a:gd name="connsiteX5005" fmla="*/ 505543 w 2991568"/>
                              <a:gd name="connsiteY5005" fmla="*/ 900094 h 1536294"/>
                              <a:gd name="connsiteX5006" fmla="*/ 588670 w 2991568"/>
                              <a:gd name="connsiteY5006" fmla="*/ 914815 h 1536294"/>
                              <a:gd name="connsiteX5007" fmla="*/ 290797 w 2991568"/>
                              <a:gd name="connsiteY5007" fmla="*/ 868921 h 1536294"/>
                              <a:gd name="connsiteX5008" fmla="*/ 460515 w 2991568"/>
                              <a:gd name="connsiteY5008" fmla="*/ 869787 h 1536294"/>
                              <a:gd name="connsiteX5009" fmla="*/ 508140 w 2991568"/>
                              <a:gd name="connsiteY5009" fmla="*/ 865458 h 1536294"/>
                              <a:gd name="connsiteX5010" fmla="*/ 447527 w 2991568"/>
                              <a:gd name="connsiteY5010" fmla="*/ 857665 h 1536294"/>
                              <a:gd name="connsiteX5011" fmla="*/ 276077 w 2991568"/>
                              <a:gd name="connsiteY5011" fmla="*/ 856799 h 1536294"/>
                              <a:gd name="connsiteX5012" fmla="*/ 276077 w 2991568"/>
                              <a:gd name="connsiteY5012" fmla="*/ 856799 h 1536294"/>
                              <a:gd name="connsiteX5013" fmla="*/ 250966 w 2991568"/>
                              <a:gd name="connsiteY5013" fmla="*/ 863726 h 1536294"/>
                              <a:gd name="connsiteX5014" fmla="*/ 290797 w 2991568"/>
                              <a:gd name="connsiteY5014" fmla="*/ 868921 h 1536294"/>
                              <a:gd name="connsiteX5015" fmla="*/ 145325 w 2991568"/>
                              <a:gd name="connsiteY5015" fmla="*/ 897496 h 1536294"/>
                              <a:gd name="connsiteX5016" fmla="*/ 228452 w 2991568"/>
                              <a:gd name="connsiteY5016" fmla="*/ 897496 h 1536294"/>
                              <a:gd name="connsiteX5017" fmla="*/ 233647 w 2991568"/>
                              <a:gd name="connsiteY5017" fmla="*/ 878446 h 1536294"/>
                              <a:gd name="connsiteX5018" fmla="*/ 179961 w 2991568"/>
                              <a:gd name="connsiteY5018" fmla="*/ 884508 h 1536294"/>
                              <a:gd name="connsiteX5019" fmla="*/ 95102 w 2991568"/>
                              <a:gd name="connsiteY5019" fmla="*/ 881910 h 1536294"/>
                              <a:gd name="connsiteX5020" fmla="*/ 29293 w 2991568"/>
                              <a:gd name="connsiteY5020" fmla="*/ 873251 h 1536294"/>
                              <a:gd name="connsiteX5021" fmla="*/ 29293 w 2991568"/>
                              <a:gd name="connsiteY5021" fmla="*/ 873251 h 1536294"/>
                              <a:gd name="connsiteX5022" fmla="*/ 74320 w 2991568"/>
                              <a:gd name="connsiteY5022" fmla="*/ 889703 h 1536294"/>
                              <a:gd name="connsiteX5023" fmla="*/ 145325 w 2991568"/>
                              <a:gd name="connsiteY5023" fmla="*/ 897496 h 1536294"/>
                              <a:gd name="connsiteX5024" fmla="*/ 40549 w 2991568"/>
                              <a:gd name="connsiteY5024" fmla="*/ 965037 h 1536294"/>
                              <a:gd name="connsiteX5025" fmla="*/ 99431 w 2991568"/>
                              <a:gd name="connsiteY5025" fmla="*/ 970233 h 1536294"/>
                              <a:gd name="connsiteX5026" fmla="*/ 229318 w 2991568"/>
                              <a:gd name="connsiteY5026" fmla="*/ 977160 h 1536294"/>
                              <a:gd name="connsiteX5027" fmla="*/ 231915 w 2991568"/>
                              <a:gd name="connsiteY5027" fmla="*/ 958110 h 1536294"/>
                              <a:gd name="connsiteX5028" fmla="*/ 169570 w 2991568"/>
                              <a:gd name="connsiteY5028" fmla="*/ 963305 h 1536294"/>
                              <a:gd name="connsiteX5029" fmla="*/ 95968 w 2991568"/>
                              <a:gd name="connsiteY5029" fmla="*/ 956378 h 1536294"/>
                              <a:gd name="connsiteX5030" fmla="*/ 34488 w 2991568"/>
                              <a:gd name="connsiteY5030" fmla="*/ 946853 h 1536294"/>
                              <a:gd name="connsiteX5031" fmla="*/ 40549 w 2991568"/>
                              <a:gd name="connsiteY5031" fmla="*/ 965037 h 1536294"/>
                              <a:gd name="connsiteX5032" fmla="*/ 2880732 w 2991568"/>
                              <a:gd name="connsiteY5032" fmla="*/ 800515 h 1536294"/>
                              <a:gd name="connsiteX5033" fmla="*/ 2880732 w 2991568"/>
                              <a:gd name="connsiteY5033" fmla="*/ 800515 h 1536294"/>
                              <a:gd name="connsiteX5034" fmla="*/ 2880732 w 2991568"/>
                              <a:gd name="connsiteY5034" fmla="*/ 800515 h 1536294"/>
                              <a:gd name="connsiteX5035" fmla="*/ 491688 w 2991568"/>
                              <a:gd name="connsiteY5035" fmla="*/ 946853 h 1536294"/>
                              <a:gd name="connsiteX5036" fmla="*/ 549704 w 2991568"/>
                              <a:gd name="connsiteY5036" fmla="*/ 945987 h 1536294"/>
                              <a:gd name="connsiteX5037" fmla="*/ 679591 w 2991568"/>
                              <a:gd name="connsiteY5037" fmla="*/ 953781 h 1536294"/>
                              <a:gd name="connsiteX5038" fmla="*/ 710763 w 2991568"/>
                              <a:gd name="connsiteY5038" fmla="*/ 950317 h 1536294"/>
                              <a:gd name="connsiteX5039" fmla="*/ 653613 w 2991568"/>
                              <a:gd name="connsiteY5039" fmla="*/ 938194 h 1536294"/>
                              <a:gd name="connsiteX5040" fmla="*/ 509006 w 2991568"/>
                              <a:gd name="connsiteY5040" fmla="*/ 931267 h 1536294"/>
                              <a:gd name="connsiteX5041" fmla="*/ 491688 w 2991568"/>
                              <a:gd name="connsiteY5041" fmla="*/ 946853 h 1536294"/>
                              <a:gd name="connsiteX5042" fmla="*/ 219793 w 2991568"/>
                              <a:gd name="connsiteY5042" fmla="*/ 921742 h 1536294"/>
                              <a:gd name="connsiteX5043" fmla="*/ 146190 w 2991568"/>
                              <a:gd name="connsiteY5043" fmla="*/ 926071 h 1536294"/>
                              <a:gd name="connsiteX5044" fmla="*/ 79515 w 2991568"/>
                              <a:gd name="connsiteY5044" fmla="*/ 920876 h 1536294"/>
                              <a:gd name="connsiteX5045" fmla="*/ 33622 w 2991568"/>
                              <a:gd name="connsiteY5045" fmla="*/ 916546 h 1536294"/>
                              <a:gd name="connsiteX5046" fmla="*/ 140129 w 2991568"/>
                              <a:gd name="connsiteY5046" fmla="*/ 935596 h 1536294"/>
                              <a:gd name="connsiteX5047" fmla="*/ 209402 w 2991568"/>
                              <a:gd name="connsiteY5047" fmla="*/ 933865 h 1536294"/>
                              <a:gd name="connsiteX5048" fmla="*/ 255295 w 2991568"/>
                              <a:gd name="connsiteY5048" fmla="*/ 929535 h 1536294"/>
                              <a:gd name="connsiteX5049" fmla="*/ 219793 w 2991568"/>
                              <a:gd name="connsiteY5049" fmla="*/ 921742 h 1536294"/>
                              <a:gd name="connsiteX5050" fmla="*/ 1299581 w 2991568"/>
                              <a:gd name="connsiteY5050" fmla="*/ 987551 h 1536294"/>
                              <a:gd name="connsiteX5051" fmla="*/ 1299581 w 2991568"/>
                              <a:gd name="connsiteY5051" fmla="*/ 987551 h 1536294"/>
                              <a:gd name="connsiteX5052" fmla="*/ 1299581 w 2991568"/>
                              <a:gd name="connsiteY5052" fmla="*/ 987551 h 1536294"/>
                              <a:gd name="connsiteX5053" fmla="*/ 493420 w 2991568"/>
                              <a:gd name="connsiteY5053" fmla="*/ 980624 h 1536294"/>
                              <a:gd name="connsiteX5054" fmla="*/ 534984 w 2991568"/>
                              <a:gd name="connsiteY5054" fmla="*/ 981490 h 1536294"/>
                              <a:gd name="connsiteX5055" fmla="*/ 620709 w 2991568"/>
                              <a:gd name="connsiteY5055" fmla="*/ 982355 h 1536294"/>
                              <a:gd name="connsiteX5056" fmla="*/ 687384 w 2991568"/>
                              <a:gd name="connsiteY5056" fmla="*/ 991015 h 1536294"/>
                              <a:gd name="connsiteX5057" fmla="*/ 696043 w 2991568"/>
                              <a:gd name="connsiteY5057" fmla="*/ 981490 h 1536294"/>
                              <a:gd name="connsiteX5058" fmla="*/ 616379 w 2991568"/>
                              <a:gd name="connsiteY5058" fmla="*/ 970233 h 1536294"/>
                              <a:gd name="connsiteX5059" fmla="*/ 575682 w 2991568"/>
                              <a:gd name="connsiteY5059" fmla="*/ 967635 h 1536294"/>
                              <a:gd name="connsiteX5060" fmla="*/ 494286 w 2991568"/>
                              <a:gd name="connsiteY5060" fmla="*/ 967635 h 1536294"/>
                              <a:gd name="connsiteX5061" fmla="*/ 493420 w 2991568"/>
                              <a:gd name="connsiteY5061" fmla="*/ 980624 h 1536294"/>
                              <a:gd name="connsiteX5062" fmla="*/ 1015563 w 2991568"/>
                              <a:gd name="connsiteY5062" fmla="*/ 1227408 h 1536294"/>
                              <a:gd name="connsiteX5063" fmla="*/ 1090897 w 2991568"/>
                              <a:gd name="connsiteY5063" fmla="*/ 1225676 h 1536294"/>
                              <a:gd name="connsiteX5064" fmla="*/ 1251956 w 2991568"/>
                              <a:gd name="connsiteY5064" fmla="*/ 1231737 h 1536294"/>
                              <a:gd name="connsiteX5065" fmla="*/ 1215588 w 2991568"/>
                              <a:gd name="connsiteY5065" fmla="*/ 1221346 h 1536294"/>
                              <a:gd name="connsiteX5066" fmla="*/ 1121204 w 2991568"/>
                              <a:gd name="connsiteY5066" fmla="*/ 1217017 h 1536294"/>
                              <a:gd name="connsiteX5067" fmla="*/ 1031150 w 2991568"/>
                              <a:gd name="connsiteY5067" fmla="*/ 1214419 h 1536294"/>
                              <a:gd name="connsiteX5068" fmla="*/ 978329 w 2991568"/>
                              <a:gd name="connsiteY5068" fmla="*/ 1218749 h 1536294"/>
                              <a:gd name="connsiteX5069" fmla="*/ 1015563 w 2991568"/>
                              <a:gd name="connsiteY5069" fmla="*/ 1227408 h 1536294"/>
                              <a:gd name="connsiteX5070" fmla="*/ 948888 w 2991568"/>
                              <a:gd name="connsiteY5070" fmla="*/ 1113108 h 1536294"/>
                              <a:gd name="connsiteX5071" fmla="*/ 893470 w 2991568"/>
                              <a:gd name="connsiteY5071" fmla="*/ 1113974 h 1536294"/>
                              <a:gd name="connsiteX5072" fmla="*/ 774841 w 2991568"/>
                              <a:gd name="connsiteY5072" fmla="*/ 1103583 h 1536294"/>
                              <a:gd name="connsiteX5073" fmla="*/ 754059 w 2991568"/>
                              <a:gd name="connsiteY5073" fmla="*/ 1113974 h 1536294"/>
                              <a:gd name="connsiteX5074" fmla="*/ 817270 w 2991568"/>
                              <a:gd name="connsiteY5074" fmla="*/ 1122633 h 1536294"/>
                              <a:gd name="connsiteX5075" fmla="*/ 942827 w 2991568"/>
                              <a:gd name="connsiteY5075" fmla="*/ 1127828 h 1536294"/>
                              <a:gd name="connsiteX5076" fmla="*/ 942827 w 2991568"/>
                              <a:gd name="connsiteY5076" fmla="*/ 1127828 h 1536294"/>
                              <a:gd name="connsiteX5077" fmla="*/ 942827 w 2991568"/>
                              <a:gd name="connsiteY5077" fmla="*/ 1127828 h 1536294"/>
                              <a:gd name="connsiteX5078" fmla="*/ 948888 w 2991568"/>
                              <a:gd name="connsiteY5078" fmla="*/ 1113108 h 1536294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  <a:cxn ang="0">
                                <a:pos x="connsiteX15" y="connsiteY15"/>
                              </a:cxn>
                              <a:cxn ang="0">
                                <a:pos x="connsiteX16" y="connsiteY16"/>
                              </a:cxn>
                              <a:cxn ang="0">
                                <a:pos x="connsiteX17" y="connsiteY17"/>
                              </a:cxn>
                              <a:cxn ang="0">
                                <a:pos x="connsiteX18" y="connsiteY18"/>
                              </a:cxn>
                              <a:cxn ang="0">
                                <a:pos x="connsiteX19" y="connsiteY19"/>
                              </a:cxn>
                              <a:cxn ang="0">
                                <a:pos x="connsiteX20" y="connsiteY20"/>
                              </a:cxn>
                              <a:cxn ang="0">
                                <a:pos x="connsiteX21" y="connsiteY21"/>
                              </a:cxn>
                              <a:cxn ang="0">
                                <a:pos x="connsiteX22" y="connsiteY22"/>
                              </a:cxn>
                              <a:cxn ang="0">
                                <a:pos x="connsiteX23" y="connsiteY23"/>
                              </a:cxn>
                              <a:cxn ang="0">
                                <a:pos x="connsiteX24" y="connsiteY24"/>
                              </a:cxn>
                              <a:cxn ang="0">
                                <a:pos x="connsiteX25" y="connsiteY25"/>
                              </a:cxn>
                              <a:cxn ang="0">
                                <a:pos x="connsiteX26" y="connsiteY26"/>
                              </a:cxn>
                              <a:cxn ang="0">
                                <a:pos x="connsiteX27" y="connsiteY27"/>
                              </a:cxn>
                              <a:cxn ang="0">
                                <a:pos x="connsiteX28" y="connsiteY28"/>
                              </a:cxn>
                              <a:cxn ang="0">
                                <a:pos x="connsiteX29" y="connsiteY29"/>
                              </a:cxn>
                              <a:cxn ang="0">
                                <a:pos x="connsiteX30" y="connsiteY30"/>
                              </a:cxn>
                              <a:cxn ang="0">
                                <a:pos x="connsiteX31" y="connsiteY31"/>
                              </a:cxn>
                              <a:cxn ang="0">
                                <a:pos x="connsiteX32" y="connsiteY32"/>
                              </a:cxn>
                              <a:cxn ang="0">
                                <a:pos x="connsiteX33" y="connsiteY33"/>
                              </a:cxn>
                              <a:cxn ang="0">
                                <a:pos x="connsiteX34" y="connsiteY34"/>
                              </a:cxn>
                              <a:cxn ang="0">
                                <a:pos x="connsiteX35" y="connsiteY35"/>
                              </a:cxn>
                              <a:cxn ang="0">
                                <a:pos x="connsiteX36" y="connsiteY36"/>
                              </a:cxn>
                              <a:cxn ang="0">
                                <a:pos x="connsiteX37" y="connsiteY37"/>
                              </a:cxn>
                              <a:cxn ang="0">
                                <a:pos x="connsiteX38" y="connsiteY38"/>
                              </a:cxn>
                              <a:cxn ang="0">
                                <a:pos x="connsiteX39" y="connsiteY39"/>
                              </a:cxn>
                              <a:cxn ang="0">
                                <a:pos x="connsiteX40" y="connsiteY40"/>
                              </a:cxn>
                              <a:cxn ang="0">
                                <a:pos x="connsiteX41" y="connsiteY41"/>
                              </a:cxn>
                              <a:cxn ang="0">
                                <a:pos x="connsiteX42" y="connsiteY42"/>
                              </a:cxn>
                              <a:cxn ang="0">
                                <a:pos x="connsiteX43" y="connsiteY43"/>
                              </a:cxn>
                              <a:cxn ang="0">
                                <a:pos x="connsiteX44" y="connsiteY44"/>
                              </a:cxn>
                              <a:cxn ang="0">
                                <a:pos x="connsiteX45" y="connsiteY45"/>
                              </a:cxn>
                              <a:cxn ang="0">
                                <a:pos x="connsiteX46" y="connsiteY46"/>
                              </a:cxn>
                              <a:cxn ang="0">
                                <a:pos x="connsiteX47" y="connsiteY47"/>
                              </a:cxn>
                              <a:cxn ang="0">
                                <a:pos x="connsiteX48" y="connsiteY48"/>
                              </a:cxn>
                              <a:cxn ang="0">
                                <a:pos x="connsiteX49" y="connsiteY49"/>
                              </a:cxn>
                              <a:cxn ang="0">
                                <a:pos x="connsiteX50" y="connsiteY50"/>
                              </a:cxn>
                              <a:cxn ang="0">
                                <a:pos x="connsiteX51" y="connsiteY51"/>
                              </a:cxn>
                              <a:cxn ang="0">
                                <a:pos x="connsiteX52" y="connsiteY52"/>
                              </a:cxn>
                              <a:cxn ang="0">
                                <a:pos x="connsiteX53" y="connsiteY53"/>
                              </a:cxn>
                              <a:cxn ang="0">
                                <a:pos x="connsiteX54" y="connsiteY54"/>
                              </a:cxn>
                              <a:cxn ang="0">
                                <a:pos x="connsiteX55" y="connsiteY55"/>
                              </a:cxn>
                              <a:cxn ang="0">
                                <a:pos x="connsiteX56" y="connsiteY56"/>
                              </a:cxn>
                              <a:cxn ang="0">
                                <a:pos x="connsiteX57" y="connsiteY57"/>
                              </a:cxn>
                              <a:cxn ang="0">
                                <a:pos x="connsiteX58" y="connsiteY58"/>
                              </a:cxn>
                              <a:cxn ang="0">
                                <a:pos x="connsiteX59" y="connsiteY59"/>
                              </a:cxn>
                              <a:cxn ang="0">
                                <a:pos x="connsiteX60" y="connsiteY60"/>
                              </a:cxn>
                              <a:cxn ang="0">
                                <a:pos x="connsiteX61" y="connsiteY61"/>
                              </a:cxn>
                              <a:cxn ang="0">
                                <a:pos x="connsiteX62" y="connsiteY62"/>
                              </a:cxn>
                              <a:cxn ang="0">
                                <a:pos x="connsiteX63" y="connsiteY63"/>
                              </a:cxn>
                              <a:cxn ang="0">
                                <a:pos x="connsiteX64" y="connsiteY64"/>
                              </a:cxn>
                              <a:cxn ang="0">
                                <a:pos x="connsiteX65" y="connsiteY65"/>
                              </a:cxn>
                              <a:cxn ang="0">
                                <a:pos x="connsiteX66" y="connsiteY66"/>
                              </a:cxn>
                              <a:cxn ang="0">
                                <a:pos x="connsiteX67" y="connsiteY67"/>
                              </a:cxn>
                              <a:cxn ang="0">
                                <a:pos x="connsiteX68" y="connsiteY68"/>
                              </a:cxn>
                              <a:cxn ang="0">
                                <a:pos x="connsiteX69" y="connsiteY69"/>
                              </a:cxn>
                              <a:cxn ang="0">
                                <a:pos x="connsiteX70" y="connsiteY70"/>
                              </a:cxn>
                              <a:cxn ang="0">
                                <a:pos x="connsiteX71" y="connsiteY71"/>
                              </a:cxn>
                              <a:cxn ang="0">
                                <a:pos x="connsiteX72" y="connsiteY72"/>
                              </a:cxn>
                              <a:cxn ang="0">
                                <a:pos x="connsiteX73" y="connsiteY73"/>
                              </a:cxn>
                              <a:cxn ang="0">
                                <a:pos x="connsiteX74" y="connsiteY74"/>
                              </a:cxn>
                              <a:cxn ang="0">
                                <a:pos x="connsiteX75" y="connsiteY75"/>
                              </a:cxn>
                              <a:cxn ang="0">
                                <a:pos x="connsiteX76" y="connsiteY76"/>
                              </a:cxn>
                              <a:cxn ang="0">
                                <a:pos x="connsiteX77" y="connsiteY77"/>
                              </a:cxn>
                              <a:cxn ang="0">
                                <a:pos x="connsiteX78" y="connsiteY78"/>
                              </a:cxn>
                              <a:cxn ang="0">
                                <a:pos x="connsiteX79" y="connsiteY79"/>
                              </a:cxn>
                              <a:cxn ang="0">
                                <a:pos x="connsiteX80" y="connsiteY80"/>
                              </a:cxn>
                              <a:cxn ang="0">
                                <a:pos x="connsiteX81" y="connsiteY81"/>
                              </a:cxn>
                              <a:cxn ang="0">
                                <a:pos x="connsiteX82" y="connsiteY82"/>
                              </a:cxn>
                              <a:cxn ang="0">
                                <a:pos x="connsiteX83" y="connsiteY83"/>
                              </a:cxn>
                              <a:cxn ang="0">
                                <a:pos x="connsiteX84" y="connsiteY84"/>
                              </a:cxn>
                              <a:cxn ang="0">
                                <a:pos x="connsiteX85" y="connsiteY85"/>
                              </a:cxn>
                              <a:cxn ang="0">
                                <a:pos x="connsiteX86" y="connsiteY86"/>
                              </a:cxn>
                              <a:cxn ang="0">
                                <a:pos x="connsiteX87" y="connsiteY87"/>
                              </a:cxn>
                              <a:cxn ang="0">
                                <a:pos x="connsiteX88" y="connsiteY88"/>
                              </a:cxn>
                              <a:cxn ang="0">
                                <a:pos x="connsiteX89" y="connsiteY89"/>
                              </a:cxn>
                              <a:cxn ang="0">
                                <a:pos x="connsiteX90" y="connsiteY90"/>
                              </a:cxn>
                              <a:cxn ang="0">
                                <a:pos x="connsiteX91" y="connsiteY91"/>
                              </a:cxn>
                              <a:cxn ang="0">
                                <a:pos x="connsiteX92" y="connsiteY92"/>
                              </a:cxn>
                              <a:cxn ang="0">
                                <a:pos x="connsiteX93" y="connsiteY93"/>
                              </a:cxn>
                              <a:cxn ang="0">
                                <a:pos x="connsiteX94" y="connsiteY94"/>
                              </a:cxn>
                              <a:cxn ang="0">
                                <a:pos x="connsiteX95" y="connsiteY95"/>
                              </a:cxn>
                              <a:cxn ang="0">
                                <a:pos x="connsiteX96" y="connsiteY96"/>
                              </a:cxn>
                              <a:cxn ang="0">
                                <a:pos x="connsiteX97" y="connsiteY97"/>
                              </a:cxn>
                              <a:cxn ang="0">
                                <a:pos x="connsiteX98" y="connsiteY98"/>
                              </a:cxn>
                              <a:cxn ang="0">
                                <a:pos x="connsiteX99" y="connsiteY99"/>
                              </a:cxn>
                              <a:cxn ang="0">
                                <a:pos x="connsiteX100" y="connsiteY100"/>
                              </a:cxn>
                              <a:cxn ang="0">
                                <a:pos x="connsiteX101" y="connsiteY101"/>
                              </a:cxn>
                              <a:cxn ang="0">
                                <a:pos x="connsiteX102" y="connsiteY102"/>
                              </a:cxn>
                              <a:cxn ang="0">
                                <a:pos x="connsiteX103" y="connsiteY103"/>
                              </a:cxn>
                              <a:cxn ang="0">
                                <a:pos x="connsiteX104" y="connsiteY104"/>
                              </a:cxn>
                              <a:cxn ang="0">
                                <a:pos x="connsiteX105" y="connsiteY105"/>
                              </a:cxn>
                              <a:cxn ang="0">
                                <a:pos x="connsiteX106" y="connsiteY106"/>
                              </a:cxn>
                              <a:cxn ang="0">
                                <a:pos x="connsiteX107" y="connsiteY107"/>
                              </a:cxn>
                              <a:cxn ang="0">
                                <a:pos x="connsiteX108" y="connsiteY108"/>
                              </a:cxn>
                              <a:cxn ang="0">
                                <a:pos x="connsiteX109" y="connsiteY109"/>
                              </a:cxn>
                              <a:cxn ang="0">
                                <a:pos x="connsiteX110" y="connsiteY110"/>
                              </a:cxn>
                              <a:cxn ang="0">
                                <a:pos x="connsiteX111" y="connsiteY111"/>
                              </a:cxn>
                              <a:cxn ang="0">
                                <a:pos x="connsiteX112" y="connsiteY112"/>
                              </a:cxn>
                              <a:cxn ang="0">
                                <a:pos x="connsiteX113" y="connsiteY113"/>
                              </a:cxn>
                              <a:cxn ang="0">
                                <a:pos x="connsiteX114" y="connsiteY114"/>
                              </a:cxn>
                              <a:cxn ang="0">
                                <a:pos x="connsiteX115" y="connsiteY115"/>
                              </a:cxn>
                              <a:cxn ang="0">
                                <a:pos x="connsiteX116" y="connsiteY116"/>
                              </a:cxn>
                              <a:cxn ang="0">
                                <a:pos x="connsiteX117" y="connsiteY117"/>
                              </a:cxn>
                              <a:cxn ang="0">
                                <a:pos x="connsiteX118" y="connsiteY118"/>
                              </a:cxn>
                              <a:cxn ang="0">
                                <a:pos x="connsiteX119" y="connsiteY119"/>
                              </a:cxn>
                              <a:cxn ang="0">
                                <a:pos x="connsiteX120" y="connsiteY120"/>
                              </a:cxn>
                              <a:cxn ang="0">
                                <a:pos x="connsiteX121" y="connsiteY121"/>
                              </a:cxn>
                              <a:cxn ang="0">
                                <a:pos x="connsiteX122" y="connsiteY122"/>
                              </a:cxn>
                              <a:cxn ang="0">
                                <a:pos x="connsiteX123" y="connsiteY123"/>
                              </a:cxn>
                              <a:cxn ang="0">
                                <a:pos x="connsiteX124" y="connsiteY124"/>
                              </a:cxn>
                              <a:cxn ang="0">
                                <a:pos x="connsiteX125" y="connsiteY125"/>
                              </a:cxn>
                              <a:cxn ang="0">
                                <a:pos x="connsiteX126" y="connsiteY126"/>
                              </a:cxn>
                              <a:cxn ang="0">
                                <a:pos x="connsiteX127" y="connsiteY127"/>
                              </a:cxn>
                              <a:cxn ang="0">
                                <a:pos x="connsiteX128" y="connsiteY128"/>
                              </a:cxn>
                              <a:cxn ang="0">
                                <a:pos x="connsiteX129" y="connsiteY129"/>
                              </a:cxn>
                              <a:cxn ang="0">
                                <a:pos x="connsiteX130" y="connsiteY130"/>
                              </a:cxn>
                              <a:cxn ang="0">
                                <a:pos x="connsiteX131" y="connsiteY131"/>
                              </a:cxn>
                              <a:cxn ang="0">
                                <a:pos x="connsiteX132" y="connsiteY132"/>
                              </a:cxn>
                              <a:cxn ang="0">
                                <a:pos x="connsiteX133" y="connsiteY133"/>
                              </a:cxn>
                              <a:cxn ang="0">
                                <a:pos x="connsiteX134" y="connsiteY134"/>
                              </a:cxn>
                              <a:cxn ang="0">
                                <a:pos x="connsiteX135" y="connsiteY135"/>
                              </a:cxn>
                              <a:cxn ang="0">
                                <a:pos x="connsiteX136" y="connsiteY136"/>
                              </a:cxn>
                              <a:cxn ang="0">
                                <a:pos x="connsiteX137" y="connsiteY137"/>
                              </a:cxn>
                              <a:cxn ang="0">
                                <a:pos x="connsiteX138" y="connsiteY138"/>
                              </a:cxn>
                              <a:cxn ang="0">
                                <a:pos x="connsiteX139" y="connsiteY139"/>
                              </a:cxn>
                              <a:cxn ang="0">
                                <a:pos x="connsiteX140" y="connsiteY140"/>
                              </a:cxn>
                              <a:cxn ang="0">
                                <a:pos x="connsiteX141" y="connsiteY141"/>
                              </a:cxn>
                              <a:cxn ang="0">
                                <a:pos x="connsiteX142" y="connsiteY142"/>
                              </a:cxn>
                              <a:cxn ang="0">
                                <a:pos x="connsiteX143" y="connsiteY143"/>
                              </a:cxn>
                              <a:cxn ang="0">
                                <a:pos x="connsiteX144" y="connsiteY144"/>
                              </a:cxn>
                              <a:cxn ang="0">
                                <a:pos x="connsiteX145" y="connsiteY145"/>
                              </a:cxn>
                              <a:cxn ang="0">
                                <a:pos x="connsiteX146" y="connsiteY146"/>
                              </a:cxn>
                              <a:cxn ang="0">
                                <a:pos x="connsiteX147" y="connsiteY147"/>
                              </a:cxn>
                              <a:cxn ang="0">
                                <a:pos x="connsiteX148" y="connsiteY148"/>
                              </a:cxn>
                              <a:cxn ang="0">
                                <a:pos x="connsiteX149" y="connsiteY149"/>
                              </a:cxn>
                              <a:cxn ang="0">
                                <a:pos x="connsiteX150" y="connsiteY150"/>
                              </a:cxn>
                              <a:cxn ang="0">
                                <a:pos x="connsiteX151" y="connsiteY151"/>
                              </a:cxn>
                              <a:cxn ang="0">
                                <a:pos x="connsiteX152" y="connsiteY152"/>
                              </a:cxn>
                              <a:cxn ang="0">
                                <a:pos x="connsiteX153" y="connsiteY153"/>
                              </a:cxn>
                              <a:cxn ang="0">
                                <a:pos x="connsiteX154" y="connsiteY154"/>
                              </a:cxn>
                              <a:cxn ang="0">
                                <a:pos x="connsiteX155" y="connsiteY155"/>
                              </a:cxn>
                              <a:cxn ang="0">
                                <a:pos x="connsiteX156" y="connsiteY156"/>
                              </a:cxn>
                              <a:cxn ang="0">
                                <a:pos x="connsiteX157" y="connsiteY157"/>
                              </a:cxn>
                              <a:cxn ang="0">
                                <a:pos x="connsiteX158" y="connsiteY158"/>
                              </a:cxn>
                              <a:cxn ang="0">
                                <a:pos x="connsiteX159" y="connsiteY159"/>
                              </a:cxn>
                              <a:cxn ang="0">
                                <a:pos x="connsiteX160" y="connsiteY160"/>
                              </a:cxn>
                              <a:cxn ang="0">
                                <a:pos x="connsiteX161" y="connsiteY161"/>
                              </a:cxn>
                              <a:cxn ang="0">
                                <a:pos x="connsiteX162" y="connsiteY162"/>
                              </a:cxn>
                              <a:cxn ang="0">
                                <a:pos x="connsiteX163" y="connsiteY163"/>
                              </a:cxn>
                              <a:cxn ang="0">
                                <a:pos x="connsiteX164" y="connsiteY164"/>
                              </a:cxn>
                              <a:cxn ang="0">
                                <a:pos x="connsiteX165" y="connsiteY165"/>
                              </a:cxn>
                              <a:cxn ang="0">
                                <a:pos x="connsiteX166" y="connsiteY166"/>
                              </a:cxn>
                              <a:cxn ang="0">
                                <a:pos x="connsiteX167" y="connsiteY167"/>
                              </a:cxn>
                              <a:cxn ang="0">
                                <a:pos x="connsiteX168" y="connsiteY168"/>
                              </a:cxn>
                              <a:cxn ang="0">
                                <a:pos x="connsiteX169" y="connsiteY169"/>
                              </a:cxn>
                              <a:cxn ang="0">
                                <a:pos x="connsiteX170" y="connsiteY170"/>
                              </a:cxn>
                              <a:cxn ang="0">
                                <a:pos x="connsiteX171" y="connsiteY171"/>
                              </a:cxn>
                              <a:cxn ang="0">
                                <a:pos x="connsiteX172" y="connsiteY172"/>
                              </a:cxn>
                              <a:cxn ang="0">
                                <a:pos x="connsiteX173" y="connsiteY173"/>
                              </a:cxn>
                              <a:cxn ang="0">
                                <a:pos x="connsiteX174" y="connsiteY174"/>
                              </a:cxn>
                              <a:cxn ang="0">
                                <a:pos x="connsiteX175" y="connsiteY175"/>
                              </a:cxn>
                              <a:cxn ang="0">
                                <a:pos x="connsiteX176" y="connsiteY176"/>
                              </a:cxn>
                              <a:cxn ang="0">
                                <a:pos x="connsiteX177" y="connsiteY177"/>
                              </a:cxn>
                              <a:cxn ang="0">
                                <a:pos x="connsiteX178" y="connsiteY178"/>
                              </a:cxn>
                              <a:cxn ang="0">
                                <a:pos x="connsiteX179" y="connsiteY179"/>
                              </a:cxn>
                              <a:cxn ang="0">
                                <a:pos x="connsiteX180" y="connsiteY180"/>
                              </a:cxn>
                              <a:cxn ang="0">
                                <a:pos x="connsiteX181" y="connsiteY181"/>
                              </a:cxn>
                              <a:cxn ang="0">
                                <a:pos x="connsiteX182" y="connsiteY182"/>
                              </a:cxn>
                              <a:cxn ang="0">
                                <a:pos x="connsiteX183" y="connsiteY183"/>
                              </a:cxn>
                              <a:cxn ang="0">
                                <a:pos x="connsiteX184" y="connsiteY184"/>
                              </a:cxn>
                              <a:cxn ang="0">
                                <a:pos x="connsiteX185" y="connsiteY185"/>
                              </a:cxn>
                              <a:cxn ang="0">
                                <a:pos x="connsiteX186" y="connsiteY186"/>
                              </a:cxn>
                              <a:cxn ang="0">
                                <a:pos x="connsiteX187" y="connsiteY187"/>
                              </a:cxn>
                              <a:cxn ang="0">
                                <a:pos x="connsiteX188" y="connsiteY188"/>
                              </a:cxn>
                              <a:cxn ang="0">
                                <a:pos x="connsiteX189" y="connsiteY189"/>
                              </a:cxn>
                              <a:cxn ang="0">
                                <a:pos x="connsiteX190" y="connsiteY190"/>
                              </a:cxn>
                              <a:cxn ang="0">
                                <a:pos x="connsiteX191" y="connsiteY191"/>
                              </a:cxn>
                              <a:cxn ang="0">
                                <a:pos x="connsiteX192" y="connsiteY192"/>
                              </a:cxn>
                              <a:cxn ang="0">
                                <a:pos x="connsiteX193" y="connsiteY193"/>
                              </a:cxn>
                              <a:cxn ang="0">
                                <a:pos x="connsiteX194" y="connsiteY194"/>
                              </a:cxn>
                              <a:cxn ang="0">
                                <a:pos x="connsiteX195" y="connsiteY195"/>
                              </a:cxn>
                              <a:cxn ang="0">
                                <a:pos x="connsiteX196" y="connsiteY196"/>
                              </a:cxn>
                              <a:cxn ang="0">
                                <a:pos x="connsiteX197" y="connsiteY197"/>
                              </a:cxn>
                              <a:cxn ang="0">
                                <a:pos x="connsiteX198" y="connsiteY198"/>
                              </a:cxn>
                              <a:cxn ang="0">
                                <a:pos x="connsiteX199" y="connsiteY199"/>
                              </a:cxn>
                              <a:cxn ang="0">
                                <a:pos x="connsiteX200" y="connsiteY200"/>
                              </a:cxn>
                              <a:cxn ang="0">
                                <a:pos x="connsiteX201" y="connsiteY201"/>
                              </a:cxn>
                              <a:cxn ang="0">
                                <a:pos x="connsiteX202" y="connsiteY202"/>
                              </a:cxn>
                              <a:cxn ang="0">
                                <a:pos x="connsiteX203" y="connsiteY203"/>
                              </a:cxn>
                              <a:cxn ang="0">
                                <a:pos x="connsiteX204" y="connsiteY204"/>
                              </a:cxn>
                              <a:cxn ang="0">
                                <a:pos x="connsiteX205" y="connsiteY205"/>
                              </a:cxn>
                              <a:cxn ang="0">
                                <a:pos x="connsiteX206" y="connsiteY206"/>
                              </a:cxn>
                              <a:cxn ang="0">
                                <a:pos x="connsiteX207" y="connsiteY207"/>
                              </a:cxn>
                              <a:cxn ang="0">
                                <a:pos x="connsiteX208" y="connsiteY208"/>
                              </a:cxn>
                              <a:cxn ang="0">
                                <a:pos x="connsiteX209" y="connsiteY209"/>
                              </a:cxn>
                              <a:cxn ang="0">
                                <a:pos x="connsiteX210" y="connsiteY210"/>
                              </a:cxn>
                              <a:cxn ang="0">
                                <a:pos x="connsiteX211" y="connsiteY211"/>
                              </a:cxn>
                              <a:cxn ang="0">
                                <a:pos x="connsiteX212" y="connsiteY212"/>
                              </a:cxn>
                              <a:cxn ang="0">
                                <a:pos x="connsiteX213" y="connsiteY213"/>
                              </a:cxn>
                              <a:cxn ang="0">
                                <a:pos x="connsiteX214" y="connsiteY214"/>
                              </a:cxn>
                              <a:cxn ang="0">
                                <a:pos x="connsiteX215" y="connsiteY215"/>
                              </a:cxn>
                              <a:cxn ang="0">
                                <a:pos x="connsiteX216" y="connsiteY216"/>
                              </a:cxn>
                              <a:cxn ang="0">
                                <a:pos x="connsiteX217" y="connsiteY217"/>
                              </a:cxn>
                              <a:cxn ang="0">
                                <a:pos x="connsiteX218" y="connsiteY218"/>
                              </a:cxn>
                              <a:cxn ang="0">
                                <a:pos x="connsiteX219" y="connsiteY219"/>
                              </a:cxn>
                              <a:cxn ang="0">
                                <a:pos x="connsiteX220" y="connsiteY220"/>
                              </a:cxn>
                              <a:cxn ang="0">
                                <a:pos x="connsiteX221" y="connsiteY221"/>
                              </a:cxn>
                              <a:cxn ang="0">
                                <a:pos x="connsiteX222" y="connsiteY222"/>
                              </a:cxn>
                              <a:cxn ang="0">
                                <a:pos x="connsiteX223" y="connsiteY223"/>
                              </a:cxn>
                              <a:cxn ang="0">
                                <a:pos x="connsiteX224" y="connsiteY224"/>
                              </a:cxn>
                              <a:cxn ang="0">
                                <a:pos x="connsiteX225" y="connsiteY225"/>
                              </a:cxn>
                              <a:cxn ang="0">
                                <a:pos x="connsiteX226" y="connsiteY226"/>
                              </a:cxn>
                              <a:cxn ang="0">
                                <a:pos x="connsiteX227" y="connsiteY227"/>
                              </a:cxn>
                              <a:cxn ang="0">
                                <a:pos x="connsiteX228" y="connsiteY228"/>
                              </a:cxn>
                              <a:cxn ang="0">
                                <a:pos x="connsiteX229" y="connsiteY229"/>
                              </a:cxn>
                              <a:cxn ang="0">
                                <a:pos x="connsiteX230" y="connsiteY230"/>
                              </a:cxn>
                              <a:cxn ang="0">
                                <a:pos x="connsiteX231" y="connsiteY231"/>
                              </a:cxn>
                              <a:cxn ang="0">
                                <a:pos x="connsiteX232" y="connsiteY232"/>
                              </a:cxn>
                              <a:cxn ang="0">
                                <a:pos x="connsiteX233" y="connsiteY233"/>
                              </a:cxn>
                              <a:cxn ang="0">
                                <a:pos x="connsiteX234" y="connsiteY234"/>
                              </a:cxn>
                              <a:cxn ang="0">
                                <a:pos x="connsiteX235" y="connsiteY235"/>
                              </a:cxn>
                              <a:cxn ang="0">
                                <a:pos x="connsiteX236" y="connsiteY236"/>
                              </a:cxn>
                              <a:cxn ang="0">
                                <a:pos x="connsiteX237" y="connsiteY237"/>
                              </a:cxn>
                              <a:cxn ang="0">
                                <a:pos x="connsiteX238" y="connsiteY238"/>
                              </a:cxn>
                              <a:cxn ang="0">
                                <a:pos x="connsiteX239" y="connsiteY239"/>
                              </a:cxn>
                              <a:cxn ang="0">
                                <a:pos x="connsiteX240" y="connsiteY240"/>
                              </a:cxn>
                              <a:cxn ang="0">
                                <a:pos x="connsiteX241" y="connsiteY241"/>
                              </a:cxn>
                              <a:cxn ang="0">
                                <a:pos x="connsiteX242" y="connsiteY242"/>
                              </a:cxn>
                              <a:cxn ang="0">
                                <a:pos x="connsiteX243" y="connsiteY243"/>
                              </a:cxn>
                              <a:cxn ang="0">
                                <a:pos x="connsiteX244" y="connsiteY244"/>
                              </a:cxn>
                              <a:cxn ang="0">
                                <a:pos x="connsiteX245" y="connsiteY245"/>
                              </a:cxn>
                              <a:cxn ang="0">
                                <a:pos x="connsiteX246" y="connsiteY246"/>
                              </a:cxn>
                              <a:cxn ang="0">
                                <a:pos x="connsiteX247" y="connsiteY247"/>
                              </a:cxn>
                              <a:cxn ang="0">
                                <a:pos x="connsiteX248" y="connsiteY248"/>
                              </a:cxn>
                              <a:cxn ang="0">
                                <a:pos x="connsiteX249" y="connsiteY249"/>
                              </a:cxn>
                              <a:cxn ang="0">
                                <a:pos x="connsiteX250" y="connsiteY250"/>
                              </a:cxn>
                              <a:cxn ang="0">
                                <a:pos x="connsiteX251" y="connsiteY251"/>
                              </a:cxn>
                              <a:cxn ang="0">
                                <a:pos x="connsiteX252" y="connsiteY252"/>
                              </a:cxn>
                              <a:cxn ang="0">
                                <a:pos x="connsiteX253" y="connsiteY253"/>
                              </a:cxn>
                              <a:cxn ang="0">
                                <a:pos x="connsiteX254" y="connsiteY254"/>
                              </a:cxn>
                              <a:cxn ang="0">
                                <a:pos x="connsiteX255" y="connsiteY255"/>
                              </a:cxn>
                              <a:cxn ang="0">
                                <a:pos x="connsiteX256" y="connsiteY256"/>
                              </a:cxn>
                              <a:cxn ang="0">
                                <a:pos x="connsiteX257" y="connsiteY257"/>
                              </a:cxn>
                              <a:cxn ang="0">
                                <a:pos x="connsiteX258" y="connsiteY258"/>
                              </a:cxn>
                              <a:cxn ang="0">
                                <a:pos x="connsiteX259" y="connsiteY259"/>
                              </a:cxn>
                              <a:cxn ang="0">
                                <a:pos x="connsiteX260" y="connsiteY260"/>
                              </a:cxn>
                              <a:cxn ang="0">
                                <a:pos x="connsiteX261" y="connsiteY261"/>
                              </a:cxn>
                              <a:cxn ang="0">
                                <a:pos x="connsiteX262" y="connsiteY262"/>
                              </a:cxn>
                              <a:cxn ang="0">
                                <a:pos x="connsiteX263" y="connsiteY263"/>
                              </a:cxn>
                              <a:cxn ang="0">
                                <a:pos x="connsiteX264" y="connsiteY264"/>
                              </a:cxn>
                              <a:cxn ang="0">
                                <a:pos x="connsiteX265" y="connsiteY265"/>
                              </a:cxn>
                              <a:cxn ang="0">
                                <a:pos x="connsiteX266" y="connsiteY266"/>
                              </a:cxn>
                              <a:cxn ang="0">
                                <a:pos x="connsiteX267" y="connsiteY267"/>
                              </a:cxn>
                              <a:cxn ang="0">
                                <a:pos x="connsiteX268" y="connsiteY268"/>
                              </a:cxn>
                              <a:cxn ang="0">
                                <a:pos x="connsiteX269" y="connsiteY269"/>
                              </a:cxn>
                              <a:cxn ang="0">
                                <a:pos x="connsiteX270" y="connsiteY270"/>
                              </a:cxn>
                              <a:cxn ang="0">
                                <a:pos x="connsiteX271" y="connsiteY271"/>
                              </a:cxn>
                              <a:cxn ang="0">
                                <a:pos x="connsiteX272" y="connsiteY272"/>
                              </a:cxn>
                              <a:cxn ang="0">
                                <a:pos x="connsiteX273" y="connsiteY273"/>
                              </a:cxn>
                              <a:cxn ang="0">
                                <a:pos x="connsiteX274" y="connsiteY274"/>
                              </a:cxn>
                              <a:cxn ang="0">
                                <a:pos x="connsiteX275" y="connsiteY275"/>
                              </a:cxn>
                              <a:cxn ang="0">
                                <a:pos x="connsiteX276" y="connsiteY276"/>
                              </a:cxn>
                              <a:cxn ang="0">
                                <a:pos x="connsiteX277" y="connsiteY277"/>
                              </a:cxn>
                              <a:cxn ang="0">
                                <a:pos x="connsiteX278" y="connsiteY278"/>
                              </a:cxn>
                              <a:cxn ang="0">
                                <a:pos x="connsiteX279" y="connsiteY279"/>
                              </a:cxn>
                              <a:cxn ang="0">
                                <a:pos x="connsiteX280" y="connsiteY280"/>
                              </a:cxn>
                              <a:cxn ang="0">
                                <a:pos x="connsiteX281" y="connsiteY281"/>
                              </a:cxn>
                              <a:cxn ang="0">
                                <a:pos x="connsiteX282" y="connsiteY282"/>
                              </a:cxn>
                              <a:cxn ang="0">
                                <a:pos x="connsiteX283" y="connsiteY283"/>
                              </a:cxn>
                              <a:cxn ang="0">
                                <a:pos x="connsiteX284" y="connsiteY284"/>
                              </a:cxn>
                              <a:cxn ang="0">
                                <a:pos x="connsiteX285" y="connsiteY285"/>
                              </a:cxn>
                              <a:cxn ang="0">
                                <a:pos x="connsiteX286" y="connsiteY286"/>
                              </a:cxn>
                              <a:cxn ang="0">
                                <a:pos x="connsiteX287" y="connsiteY287"/>
                              </a:cxn>
                              <a:cxn ang="0">
                                <a:pos x="connsiteX288" y="connsiteY288"/>
                              </a:cxn>
                              <a:cxn ang="0">
                                <a:pos x="connsiteX289" y="connsiteY289"/>
                              </a:cxn>
                              <a:cxn ang="0">
                                <a:pos x="connsiteX290" y="connsiteY290"/>
                              </a:cxn>
                              <a:cxn ang="0">
                                <a:pos x="connsiteX291" y="connsiteY291"/>
                              </a:cxn>
                              <a:cxn ang="0">
                                <a:pos x="connsiteX292" y="connsiteY292"/>
                              </a:cxn>
                              <a:cxn ang="0">
                                <a:pos x="connsiteX293" y="connsiteY293"/>
                              </a:cxn>
                              <a:cxn ang="0">
                                <a:pos x="connsiteX294" y="connsiteY294"/>
                              </a:cxn>
                              <a:cxn ang="0">
                                <a:pos x="connsiteX295" y="connsiteY295"/>
                              </a:cxn>
                              <a:cxn ang="0">
                                <a:pos x="connsiteX296" y="connsiteY296"/>
                              </a:cxn>
                              <a:cxn ang="0">
                                <a:pos x="connsiteX297" y="connsiteY297"/>
                              </a:cxn>
                              <a:cxn ang="0">
                                <a:pos x="connsiteX298" y="connsiteY298"/>
                              </a:cxn>
                              <a:cxn ang="0">
                                <a:pos x="connsiteX299" y="connsiteY299"/>
                              </a:cxn>
                              <a:cxn ang="0">
                                <a:pos x="connsiteX300" y="connsiteY300"/>
                              </a:cxn>
                              <a:cxn ang="0">
                                <a:pos x="connsiteX301" y="connsiteY301"/>
                              </a:cxn>
                              <a:cxn ang="0">
                                <a:pos x="connsiteX302" y="connsiteY302"/>
                              </a:cxn>
                              <a:cxn ang="0">
                                <a:pos x="connsiteX303" y="connsiteY303"/>
                              </a:cxn>
                              <a:cxn ang="0">
                                <a:pos x="connsiteX304" y="connsiteY304"/>
                              </a:cxn>
                              <a:cxn ang="0">
                                <a:pos x="connsiteX305" y="connsiteY305"/>
                              </a:cxn>
                              <a:cxn ang="0">
                                <a:pos x="connsiteX306" y="connsiteY306"/>
                              </a:cxn>
                              <a:cxn ang="0">
                                <a:pos x="connsiteX307" y="connsiteY307"/>
                              </a:cxn>
                              <a:cxn ang="0">
                                <a:pos x="connsiteX308" y="connsiteY308"/>
                              </a:cxn>
                              <a:cxn ang="0">
                                <a:pos x="connsiteX309" y="connsiteY309"/>
                              </a:cxn>
                              <a:cxn ang="0">
                                <a:pos x="connsiteX310" y="connsiteY310"/>
                              </a:cxn>
                              <a:cxn ang="0">
                                <a:pos x="connsiteX311" y="connsiteY311"/>
                              </a:cxn>
                              <a:cxn ang="0">
                                <a:pos x="connsiteX312" y="connsiteY312"/>
                              </a:cxn>
                              <a:cxn ang="0">
                                <a:pos x="connsiteX313" y="connsiteY313"/>
                              </a:cxn>
                              <a:cxn ang="0">
                                <a:pos x="connsiteX314" y="connsiteY314"/>
                              </a:cxn>
                              <a:cxn ang="0">
                                <a:pos x="connsiteX315" y="connsiteY315"/>
                              </a:cxn>
                              <a:cxn ang="0">
                                <a:pos x="connsiteX316" y="connsiteY316"/>
                              </a:cxn>
                              <a:cxn ang="0">
                                <a:pos x="connsiteX317" y="connsiteY317"/>
                              </a:cxn>
                              <a:cxn ang="0">
                                <a:pos x="connsiteX318" y="connsiteY318"/>
                              </a:cxn>
                              <a:cxn ang="0">
                                <a:pos x="connsiteX319" y="connsiteY319"/>
                              </a:cxn>
                              <a:cxn ang="0">
                                <a:pos x="connsiteX320" y="connsiteY320"/>
                              </a:cxn>
                              <a:cxn ang="0">
                                <a:pos x="connsiteX321" y="connsiteY321"/>
                              </a:cxn>
                              <a:cxn ang="0">
                                <a:pos x="connsiteX322" y="connsiteY322"/>
                              </a:cxn>
                              <a:cxn ang="0">
                                <a:pos x="connsiteX323" y="connsiteY323"/>
                              </a:cxn>
                              <a:cxn ang="0">
                                <a:pos x="connsiteX324" y="connsiteY324"/>
                              </a:cxn>
                              <a:cxn ang="0">
                                <a:pos x="connsiteX325" y="connsiteY325"/>
                              </a:cxn>
                              <a:cxn ang="0">
                                <a:pos x="connsiteX326" y="connsiteY326"/>
                              </a:cxn>
                              <a:cxn ang="0">
                                <a:pos x="connsiteX327" y="connsiteY327"/>
                              </a:cxn>
                              <a:cxn ang="0">
                                <a:pos x="connsiteX328" y="connsiteY328"/>
                              </a:cxn>
                              <a:cxn ang="0">
                                <a:pos x="connsiteX329" y="connsiteY329"/>
                              </a:cxn>
                              <a:cxn ang="0">
                                <a:pos x="connsiteX330" y="connsiteY330"/>
                              </a:cxn>
                              <a:cxn ang="0">
                                <a:pos x="connsiteX331" y="connsiteY331"/>
                              </a:cxn>
                              <a:cxn ang="0">
                                <a:pos x="connsiteX332" y="connsiteY332"/>
                              </a:cxn>
                              <a:cxn ang="0">
                                <a:pos x="connsiteX333" y="connsiteY333"/>
                              </a:cxn>
                              <a:cxn ang="0">
                                <a:pos x="connsiteX334" y="connsiteY334"/>
                              </a:cxn>
                              <a:cxn ang="0">
                                <a:pos x="connsiteX335" y="connsiteY335"/>
                              </a:cxn>
                              <a:cxn ang="0">
                                <a:pos x="connsiteX336" y="connsiteY336"/>
                              </a:cxn>
                              <a:cxn ang="0">
                                <a:pos x="connsiteX337" y="connsiteY337"/>
                              </a:cxn>
                              <a:cxn ang="0">
                                <a:pos x="connsiteX338" y="connsiteY338"/>
                              </a:cxn>
                              <a:cxn ang="0">
                                <a:pos x="connsiteX339" y="connsiteY339"/>
                              </a:cxn>
                              <a:cxn ang="0">
                                <a:pos x="connsiteX340" y="connsiteY340"/>
                              </a:cxn>
                              <a:cxn ang="0">
                                <a:pos x="connsiteX341" y="connsiteY341"/>
                              </a:cxn>
                              <a:cxn ang="0">
                                <a:pos x="connsiteX342" y="connsiteY342"/>
                              </a:cxn>
                              <a:cxn ang="0">
                                <a:pos x="connsiteX343" y="connsiteY343"/>
                              </a:cxn>
                              <a:cxn ang="0">
                                <a:pos x="connsiteX344" y="connsiteY344"/>
                              </a:cxn>
                              <a:cxn ang="0">
                                <a:pos x="connsiteX345" y="connsiteY345"/>
                              </a:cxn>
                              <a:cxn ang="0">
                                <a:pos x="connsiteX346" y="connsiteY346"/>
                              </a:cxn>
                              <a:cxn ang="0">
                                <a:pos x="connsiteX347" y="connsiteY347"/>
                              </a:cxn>
                              <a:cxn ang="0">
                                <a:pos x="connsiteX348" y="connsiteY348"/>
                              </a:cxn>
                              <a:cxn ang="0">
                                <a:pos x="connsiteX349" y="connsiteY349"/>
                              </a:cxn>
                              <a:cxn ang="0">
                                <a:pos x="connsiteX350" y="connsiteY350"/>
                              </a:cxn>
                              <a:cxn ang="0">
                                <a:pos x="connsiteX351" y="connsiteY351"/>
                              </a:cxn>
                              <a:cxn ang="0">
                                <a:pos x="connsiteX352" y="connsiteY352"/>
                              </a:cxn>
                              <a:cxn ang="0">
                                <a:pos x="connsiteX353" y="connsiteY353"/>
                              </a:cxn>
                              <a:cxn ang="0">
                                <a:pos x="connsiteX354" y="connsiteY354"/>
                              </a:cxn>
                              <a:cxn ang="0">
                                <a:pos x="connsiteX355" y="connsiteY355"/>
                              </a:cxn>
                              <a:cxn ang="0">
                                <a:pos x="connsiteX356" y="connsiteY356"/>
                              </a:cxn>
                              <a:cxn ang="0">
                                <a:pos x="connsiteX357" y="connsiteY357"/>
                              </a:cxn>
                              <a:cxn ang="0">
                                <a:pos x="connsiteX358" y="connsiteY358"/>
                              </a:cxn>
                              <a:cxn ang="0">
                                <a:pos x="connsiteX359" y="connsiteY359"/>
                              </a:cxn>
                              <a:cxn ang="0">
                                <a:pos x="connsiteX360" y="connsiteY360"/>
                              </a:cxn>
                              <a:cxn ang="0">
                                <a:pos x="connsiteX361" y="connsiteY361"/>
                              </a:cxn>
                              <a:cxn ang="0">
                                <a:pos x="connsiteX362" y="connsiteY362"/>
                              </a:cxn>
                              <a:cxn ang="0">
                                <a:pos x="connsiteX363" y="connsiteY363"/>
                              </a:cxn>
                              <a:cxn ang="0">
                                <a:pos x="connsiteX364" y="connsiteY364"/>
                              </a:cxn>
                              <a:cxn ang="0">
                                <a:pos x="connsiteX365" y="connsiteY365"/>
                              </a:cxn>
                              <a:cxn ang="0">
                                <a:pos x="connsiteX366" y="connsiteY366"/>
                              </a:cxn>
                              <a:cxn ang="0">
                                <a:pos x="connsiteX367" y="connsiteY367"/>
                              </a:cxn>
                              <a:cxn ang="0">
                                <a:pos x="connsiteX368" y="connsiteY368"/>
                              </a:cxn>
                              <a:cxn ang="0">
                                <a:pos x="connsiteX369" y="connsiteY369"/>
                              </a:cxn>
                              <a:cxn ang="0">
                                <a:pos x="connsiteX370" y="connsiteY370"/>
                              </a:cxn>
                              <a:cxn ang="0">
                                <a:pos x="connsiteX371" y="connsiteY371"/>
                              </a:cxn>
                              <a:cxn ang="0">
                                <a:pos x="connsiteX372" y="connsiteY372"/>
                              </a:cxn>
                              <a:cxn ang="0">
                                <a:pos x="connsiteX373" y="connsiteY373"/>
                              </a:cxn>
                              <a:cxn ang="0">
                                <a:pos x="connsiteX374" y="connsiteY374"/>
                              </a:cxn>
                              <a:cxn ang="0">
                                <a:pos x="connsiteX375" y="connsiteY375"/>
                              </a:cxn>
                              <a:cxn ang="0">
                                <a:pos x="connsiteX376" y="connsiteY376"/>
                              </a:cxn>
                              <a:cxn ang="0">
                                <a:pos x="connsiteX377" y="connsiteY377"/>
                              </a:cxn>
                              <a:cxn ang="0">
                                <a:pos x="connsiteX378" y="connsiteY378"/>
                              </a:cxn>
                              <a:cxn ang="0">
                                <a:pos x="connsiteX379" y="connsiteY379"/>
                              </a:cxn>
                              <a:cxn ang="0">
                                <a:pos x="connsiteX380" y="connsiteY380"/>
                              </a:cxn>
                              <a:cxn ang="0">
                                <a:pos x="connsiteX381" y="connsiteY381"/>
                              </a:cxn>
                              <a:cxn ang="0">
                                <a:pos x="connsiteX382" y="connsiteY382"/>
                              </a:cxn>
                              <a:cxn ang="0">
                                <a:pos x="connsiteX383" y="connsiteY383"/>
                              </a:cxn>
                              <a:cxn ang="0">
                                <a:pos x="connsiteX384" y="connsiteY384"/>
                              </a:cxn>
                              <a:cxn ang="0">
                                <a:pos x="connsiteX385" y="connsiteY385"/>
                              </a:cxn>
                              <a:cxn ang="0">
                                <a:pos x="connsiteX386" y="connsiteY386"/>
                              </a:cxn>
                              <a:cxn ang="0">
                                <a:pos x="connsiteX387" y="connsiteY387"/>
                              </a:cxn>
                              <a:cxn ang="0">
                                <a:pos x="connsiteX388" y="connsiteY388"/>
                              </a:cxn>
                              <a:cxn ang="0">
                                <a:pos x="connsiteX389" y="connsiteY389"/>
                              </a:cxn>
                              <a:cxn ang="0">
                                <a:pos x="connsiteX390" y="connsiteY390"/>
                              </a:cxn>
                              <a:cxn ang="0">
                                <a:pos x="connsiteX391" y="connsiteY391"/>
                              </a:cxn>
                              <a:cxn ang="0">
                                <a:pos x="connsiteX392" y="connsiteY392"/>
                              </a:cxn>
                              <a:cxn ang="0">
                                <a:pos x="connsiteX393" y="connsiteY393"/>
                              </a:cxn>
                              <a:cxn ang="0">
                                <a:pos x="connsiteX394" y="connsiteY394"/>
                              </a:cxn>
                              <a:cxn ang="0">
                                <a:pos x="connsiteX395" y="connsiteY395"/>
                              </a:cxn>
                              <a:cxn ang="0">
                                <a:pos x="connsiteX396" y="connsiteY396"/>
                              </a:cxn>
                              <a:cxn ang="0">
                                <a:pos x="connsiteX397" y="connsiteY397"/>
                              </a:cxn>
                              <a:cxn ang="0">
                                <a:pos x="connsiteX398" y="connsiteY398"/>
                              </a:cxn>
                              <a:cxn ang="0">
                                <a:pos x="connsiteX399" y="connsiteY399"/>
                              </a:cxn>
                              <a:cxn ang="0">
                                <a:pos x="connsiteX400" y="connsiteY400"/>
                              </a:cxn>
                              <a:cxn ang="0">
                                <a:pos x="connsiteX401" y="connsiteY401"/>
                              </a:cxn>
                              <a:cxn ang="0">
                                <a:pos x="connsiteX402" y="connsiteY402"/>
                              </a:cxn>
                              <a:cxn ang="0">
                                <a:pos x="connsiteX403" y="connsiteY403"/>
                              </a:cxn>
                              <a:cxn ang="0">
                                <a:pos x="connsiteX404" y="connsiteY404"/>
                              </a:cxn>
                              <a:cxn ang="0">
                                <a:pos x="connsiteX405" y="connsiteY405"/>
                              </a:cxn>
                              <a:cxn ang="0">
                                <a:pos x="connsiteX406" y="connsiteY406"/>
                              </a:cxn>
                              <a:cxn ang="0">
                                <a:pos x="connsiteX407" y="connsiteY407"/>
                              </a:cxn>
                              <a:cxn ang="0">
                                <a:pos x="connsiteX408" y="connsiteY408"/>
                              </a:cxn>
                              <a:cxn ang="0">
                                <a:pos x="connsiteX409" y="connsiteY409"/>
                              </a:cxn>
                              <a:cxn ang="0">
                                <a:pos x="connsiteX410" y="connsiteY410"/>
                              </a:cxn>
                              <a:cxn ang="0">
                                <a:pos x="connsiteX411" y="connsiteY411"/>
                              </a:cxn>
                              <a:cxn ang="0">
                                <a:pos x="connsiteX412" y="connsiteY412"/>
                              </a:cxn>
                              <a:cxn ang="0">
                                <a:pos x="connsiteX413" y="connsiteY413"/>
                              </a:cxn>
                              <a:cxn ang="0">
                                <a:pos x="connsiteX414" y="connsiteY414"/>
                              </a:cxn>
                              <a:cxn ang="0">
                                <a:pos x="connsiteX415" y="connsiteY415"/>
                              </a:cxn>
                              <a:cxn ang="0">
                                <a:pos x="connsiteX416" y="connsiteY416"/>
                              </a:cxn>
                              <a:cxn ang="0">
                                <a:pos x="connsiteX417" y="connsiteY417"/>
                              </a:cxn>
                              <a:cxn ang="0">
                                <a:pos x="connsiteX418" y="connsiteY418"/>
                              </a:cxn>
                              <a:cxn ang="0">
                                <a:pos x="connsiteX419" y="connsiteY419"/>
                              </a:cxn>
                              <a:cxn ang="0">
                                <a:pos x="connsiteX420" y="connsiteY420"/>
                              </a:cxn>
                              <a:cxn ang="0">
                                <a:pos x="connsiteX421" y="connsiteY421"/>
                              </a:cxn>
                              <a:cxn ang="0">
                                <a:pos x="connsiteX422" y="connsiteY422"/>
                              </a:cxn>
                              <a:cxn ang="0">
                                <a:pos x="connsiteX423" y="connsiteY423"/>
                              </a:cxn>
                              <a:cxn ang="0">
                                <a:pos x="connsiteX424" y="connsiteY424"/>
                              </a:cxn>
                              <a:cxn ang="0">
                                <a:pos x="connsiteX425" y="connsiteY425"/>
                              </a:cxn>
                              <a:cxn ang="0">
                                <a:pos x="connsiteX426" y="connsiteY426"/>
                              </a:cxn>
                              <a:cxn ang="0">
                                <a:pos x="connsiteX427" y="connsiteY427"/>
                              </a:cxn>
                              <a:cxn ang="0">
                                <a:pos x="connsiteX428" y="connsiteY428"/>
                              </a:cxn>
                              <a:cxn ang="0">
                                <a:pos x="connsiteX429" y="connsiteY429"/>
                              </a:cxn>
                              <a:cxn ang="0">
                                <a:pos x="connsiteX430" y="connsiteY430"/>
                              </a:cxn>
                              <a:cxn ang="0">
                                <a:pos x="connsiteX431" y="connsiteY431"/>
                              </a:cxn>
                              <a:cxn ang="0">
                                <a:pos x="connsiteX432" y="connsiteY432"/>
                              </a:cxn>
                              <a:cxn ang="0">
                                <a:pos x="connsiteX433" y="connsiteY433"/>
                              </a:cxn>
                              <a:cxn ang="0">
                                <a:pos x="connsiteX434" y="connsiteY434"/>
                              </a:cxn>
                              <a:cxn ang="0">
                                <a:pos x="connsiteX435" y="connsiteY435"/>
                              </a:cxn>
                              <a:cxn ang="0">
                                <a:pos x="connsiteX436" y="connsiteY436"/>
                              </a:cxn>
                              <a:cxn ang="0">
                                <a:pos x="connsiteX437" y="connsiteY437"/>
                              </a:cxn>
                              <a:cxn ang="0">
                                <a:pos x="connsiteX438" y="connsiteY438"/>
                              </a:cxn>
                              <a:cxn ang="0">
                                <a:pos x="connsiteX439" y="connsiteY439"/>
                              </a:cxn>
                              <a:cxn ang="0">
                                <a:pos x="connsiteX440" y="connsiteY440"/>
                              </a:cxn>
                              <a:cxn ang="0">
                                <a:pos x="connsiteX441" y="connsiteY441"/>
                              </a:cxn>
                              <a:cxn ang="0">
                                <a:pos x="connsiteX442" y="connsiteY442"/>
                              </a:cxn>
                              <a:cxn ang="0">
                                <a:pos x="connsiteX443" y="connsiteY443"/>
                              </a:cxn>
                              <a:cxn ang="0">
                                <a:pos x="connsiteX444" y="connsiteY444"/>
                              </a:cxn>
                              <a:cxn ang="0">
                                <a:pos x="connsiteX445" y="connsiteY445"/>
                              </a:cxn>
                              <a:cxn ang="0">
                                <a:pos x="connsiteX446" y="connsiteY446"/>
                              </a:cxn>
                              <a:cxn ang="0">
                                <a:pos x="connsiteX447" y="connsiteY447"/>
                              </a:cxn>
                              <a:cxn ang="0">
                                <a:pos x="connsiteX448" y="connsiteY448"/>
                              </a:cxn>
                              <a:cxn ang="0">
                                <a:pos x="connsiteX449" y="connsiteY449"/>
                              </a:cxn>
                              <a:cxn ang="0">
                                <a:pos x="connsiteX450" y="connsiteY450"/>
                              </a:cxn>
                              <a:cxn ang="0">
                                <a:pos x="connsiteX451" y="connsiteY451"/>
                              </a:cxn>
                              <a:cxn ang="0">
                                <a:pos x="connsiteX452" y="connsiteY452"/>
                              </a:cxn>
                              <a:cxn ang="0">
                                <a:pos x="connsiteX453" y="connsiteY453"/>
                              </a:cxn>
                              <a:cxn ang="0">
                                <a:pos x="connsiteX454" y="connsiteY454"/>
                              </a:cxn>
                              <a:cxn ang="0">
                                <a:pos x="connsiteX455" y="connsiteY455"/>
                              </a:cxn>
                              <a:cxn ang="0">
                                <a:pos x="connsiteX456" y="connsiteY456"/>
                              </a:cxn>
                              <a:cxn ang="0">
                                <a:pos x="connsiteX457" y="connsiteY457"/>
                              </a:cxn>
                              <a:cxn ang="0">
                                <a:pos x="connsiteX458" y="connsiteY458"/>
                              </a:cxn>
                              <a:cxn ang="0">
                                <a:pos x="connsiteX459" y="connsiteY459"/>
                              </a:cxn>
                              <a:cxn ang="0">
                                <a:pos x="connsiteX460" y="connsiteY460"/>
                              </a:cxn>
                              <a:cxn ang="0">
                                <a:pos x="connsiteX461" y="connsiteY461"/>
                              </a:cxn>
                              <a:cxn ang="0">
                                <a:pos x="connsiteX462" y="connsiteY462"/>
                              </a:cxn>
                              <a:cxn ang="0">
                                <a:pos x="connsiteX463" y="connsiteY463"/>
                              </a:cxn>
                              <a:cxn ang="0">
                                <a:pos x="connsiteX464" y="connsiteY464"/>
                              </a:cxn>
                              <a:cxn ang="0">
                                <a:pos x="connsiteX465" y="connsiteY465"/>
                              </a:cxn>
                              <a:cxn ang="0">
                                <a:pos x="connsiteX466" y="connsiteY466"/>
                              </a:cxn>
                              <a:cxn ang="0">
                                <a:pos x="connsiteX467" y="connsiteY467"/>
                              </a:cxn>
                              <a:cxn ang="0">
                                <a:pos x="connsiteX468" y="connsiteY468"/>
                              </a:cxn>
                              <a:cxn ang="0">
                                <a:pos x="connsiteX469" y="connsiteY469"/>
                              </a:cxn>
                              <a:cxn ang="0">
                                <a:pos x="connsiteX470" y="connsiteY470"/>
                              </a:cxn>
                              <a:cxn ang="0">
                                <a:pos x="connsiteX471" y="connsiteY471"/>
                              </a:cxn>
                              <a:cxn ang="0">
                                <a:pos x="connsiteX472" y="connsiteY472"/>
                              </a:cxn>
                              <a:cxn ang="0">
                                <a:pos x="connsiteX473" y="connsiteY473"/>
                              </a:cxn>
                              <a:cxn ang="0">
                                <a:pos x="connsiteX474" y="connsiteY474"/>
                              </a:cxn>
                              <a:cxn ang="0">
                                <a:pos x="connsiteX475" y="connsiteY475"/>
                              </a:cxn>
                              <a:cxn ang="0">
                                <a:pos x="connsiteX476" y="connsiteY476"/>
                              </a:cxn>
                              <a:cxn ang="0">
                                <a:pos x="connsiteX477" y="connsiteY477"/>
                              </a:cxn>
                              <a:cxn ang="0">
                                <a:pos x="connsiteX478" y="connsiteY478"/>
                              </a:cxn>
                              <a:cxn ang="0">
                                <a:pos x="connsiteX479" y="connsiteY479"/>
                              </a:cxn>
                              <a:cxn ang="0">
                                <a:pos x="connsiteX480" y="connsiteY480"/>
                              </a:cxn>
                              <a:cxn ang="0">
                                <a:pos x="connsiteX481" y="connsiteY481"/>
                              </a:cxn>
                              <a:cxn ang="0">
                                <a:pos x="connsiteX482" y="connsiteY482"/>
                              </a:cxn>
                              <a:cxn ang="0">
                                <a:pos x="connsiteX483" y="connsiteY483"/>
                              </a:cxn>
                              <a:cxn ang="0">
                                <a:pos x="connsiteX484" y="connsiteY484"/>
                              </a:cxn>
                              <a:cxn ang="0">
                                <a:pos x="connsiteX485" y="connsiteY485"/>
                              </a:cxn>
                              <a:cxn ang="0">
                                <a:pos x="connsiteX486" y="connsiteY486"/>
                              </a:cxn>
                              <a:cxn ang="0">
                                <a:pos x="connsiteX487" y="connsiteY487"/>
                              </a:cxn>
                              <a:cxn ang="0">
                                <a:pos x="connsiteX488" y="connsiteY488"/>
                              </a:cxn>
                              <a:cxn ang="0">
                                <a:pos x="connsiteX489" y="connsiteY489"/>
                              </a:cxn>
                              <a:cxn ang="0">
                                <a:pos x="connsiteX490" y="connsiteY490"/>
                              </a:cxn>
                              <a:cxn ang="0">
                                <a:pos x="connsiteX491" y="connsiteY491"/>
                              </a:cxn>
                              <a:cxn ang="0">
                                <a:pos x="connsiteX492" y="connsiteY492"/>
                              </a:cxn>
                              <a:cxn ang="0">
                                <a:pos x="connsiteX493" y="connsiteY493"/>
                              </a:cxn>
                              <a:cxn ang="0">
                                <a:pos x="connsiteX494" y="connsiteY494"/>
                              </a:cxn>
                              <a:cxn ang="0">
                                <a:pos x="connsiteX495" y="connsiteY495"/>
                              </a:cxn>
                              <a:cxn ang="0">
                                <a:pos x="connsiteX496" y="connsiteY496"/>
                              </a:cxn>
                              <a:cxn ang="0">
                                <a:pos x="connsiteX497" y="connsiteY497"/>
                              </a:cxn>
                              <a:cxn ang="0">
                                <a:pos x="connsiteX498" y="connsiteY498"/>
                              </a:cxn>
                              <a:cxn ang="0">
                                <a:pos x="connsiteX499" y="connsiteY499"/>
                              </a:cxn>
                              <a:cxn ang="0">
                                <a:pos x="connsiteX500" y="connsiteY500"/>
                              </a:cxn>
                              <a:cxn ang="0">
                                <a:pos x="connsiteX501" y="connsiteY501"/>
                              </a:cxn>
                              <a:cxn ang="0">
                                <a:pos x="connsiteX502" y="connsiteY502"/>
                              </a:cxn>
                              <a:cxn ang="0">
                                <a:pos x="connsiteX503" y="connsiteY503"/>
                              </a:cxn>
                              <a:cxn ang="0">
                                <a:pos x="connsiteX504" y="connsiteY504"/>
                              </a:cxn>
                              <a:cxn ang="0">
                                <a:pos x="connsiteX505" y="connsiteY505"/>
                              </a:cxn>
                              <a:cxn ang="0">
                                <a:pos x="connsiteX506" y="connsiteY506"/>
                              </a:cxn>
                              <a:cxn ang="0">
                                <a:pos x="connsiteX507" y="connsiteY507"/>
                              </a:cxn>
                              <a:cxn ang="0">
                                <a:pos x="connsiteX508" y="connsiteY508"/>
                              </a:cxn>
                              <a:cxn ang="0">
                                <a:pos x="connsiteX509" y="connsiteY509"/>
                              </a:cxn>
                              <a:cxn ang="0">
                                <a:pos x="connsiteX510" y="connsiteY510"/>
                              </a:cxn>
                              <a:cxn ang="0">
                                <a:pos x="connsiteX511" y="connsiteY511"/>
                              </a:cxn>
                              <a:cxn ang="0">
                                <a:pos x="connsiteX512" y="connsiteY512"/>
                              </a:cxn>
                              <a:cxn ang="0">
                                <a:pos x="connsiteX513" y="connsiteY513"/>
                              </a:cxn>
                              <a:cxn ang="0">
                                <a:pos x="connsiteX514" y="connsiteY514"/>
                              </a:cxn>
                              <a:cxn ang="0">
                                <a:pos x="connsiteX515" y="connsiteY515"/>
                              </a:cxn>
                              <a:cxn ang="0">
                                <a:pos x="connsiteX516" y="connsiteY516"/>
                              </a:cxn>
                              <a:cxn ang="0">
                                <a:pos x="connsiteX517" y="connsiteY517"/>
                              </a:cxn>
                              <a:cxn ang="0">
                                <a:pos x="connsiteX518" y="connsiteY518"/>
                              </a:cxn>
                              <a:cxn ang="0">
                                <a:pos x="connsiteX519" y="connsiteY519"/>
                              </a:cxn>
                              <a:cxn ang="0">
                                <a:pos x="connsiteX520" y="connsiteY520"/>
                              </a:cxn>
                              <a:cxn ang="0">
                                <a:pos x="connsiteX521" y="connsiteY521"/>
                              </a:cxn>
                              <a:cxn ang="0">
                                <a:pos x="connsiteX522" y="connsiteY522"/>
                              </a:cxn>
                              <a:cxn ang="0">
                                <a:pos x="connsiteX523" y="connsiteY523"/>
                              </a:cxn>
                              <a:cxn ang="0">
                                <a:pos x="connsiteX524" y="connsiteY524"/>
                              </a:cxn>
                              <a:cxn ang="0">
                                <a:pos x="connsiteX525" y="connsiteY525"/>
                              </a:cxn>
                              <a:cxn ang="0">
                                <a:pos x="connsiteX526" y="connsiteY526"/>
                              </a:cxn>
                              <a:cxn ang="0">
                                <a:pos x="connsiteX527" y="connsiteY527"/>
                              </a:cxn>
                              <a:cxn ang="0">
                                <a:pos x="connsiteX528" y="connsiteY528"/>
                              </a:cxn>
                              <a:cxn ang="0">
                                <a:pos x="connsiteX529" y="connsiteY529"/>
                              </a:cxn>
                              <a:cxn ang="0">
                                <a:pos x="connsiteX530" y="connsiteY530"/>
                              </a:cxn>
                              <a:cxn ang="0">
                                <a:pos x="connsiteX531" y="connsiteY531"/>
                              </a:cxn>
                              <a:cxn ang="0">
                                <a:pos x="connsiteX532" y="connsiteY532"/>
                              </a:cxn>
                              <a:cxn ang="0">
                                <a:pos x="connsiteX533" y="connsiteY533"/>
                              </a:cxn>
                              <a:cxn ang="0">
                                <a:pos x="connsiteX534" y="connsiteY534"/>
                              </a:cxn>
                              <a:cxn ang="0">
                                <a:pos x="connsiteX535" y="connsiteY535"/>
                              </a:cxn>
                              <a:cxn ang="0">
                                <a:pos x="connsiteX536" y="connsiteY536"/>
                              </a:cxn>
                              <a:cxn ang="0">
                                <a:pos x="connsiteX537" y="connsiteY537"/>
                              </a:cxn>
                              <a:cxn ang="0">
                                <a:pos x="connsiteX538" y="connsiteY538"/>
                              </a:cxn>
                              <a:cxn ang="0">
                                <a:pos x="connsiteX539" y="connsiteY539"/>
                              </a:cxn>
                              <a:cxn ang="0">
                                <a:pos x="connsiteX540" y="connsiteY540"/>
                              </a:cxn>
                              <a:cxn ang="0">
                                <a:pos x="connsiteX541" y="connsiteY541"/>
                              </a:cxn>
                              <a:cxn ang="0">
                                <a:pos x="connsiteX542" y="connsiteY542"/>
                              </a:cxn>
                              <a:cxn ang="0">
                                <a:pos x="connsiteX543" y="connsiteY543"/>
                              </a:cxn>
                              <a:cxn ang="0">
                                <a:pos x="connsiteX544" y="connsiteY544"/>
                              </a:cxn>
                              <a:cxn ang="0">
                                <a:pos x="connsiteX545" y="connsiteY545"/>
                              </a:cxn>
                              <a:cxn ang="0">
                                <a:pos x="connsiteX546" y="connsiteY546"/>
                              </a:cxn>
                              <a:cxn ang="0">
                                <a:pos x="connsiteX547" y="connsiteY547"/>
                              </a:cxn>
                              <a:cxn ang="0">
                                <a:pos x="connsiteX548" y="connsiteY548"/>
                              </a:cxn>
                              <a:cxn ang="0">
                                <a:pos x="connsiteX549" y="connsiteY549"/>
                              </a:cxn>
                              <a:cxn ang="0">
                                <a:pos x="connsiteX550" y="connsiteY550"/>
                              </a:cxn>
                              <a:cxn ang="0">
                                <a:pos x="connsiteX551" y="connsiteY551"/>
                              </a:cxn>
                              <a:cxn ang="0">
                                <a:pos x="connsiteX552" y="connsiteY552"/>
                              </a:cxn>
                              <a:cxn ang="0">
                                <a:pos x="connsiteX553" y="connsiteY553"/>
                              </a:cxn>
                              <a:cxn ang="0">
                                <a:pos x="connsiteX554" y="connsiteY554"/>
                              </a:cxn>
                              <a:cxn ang="0">
                                <a:pos x="connsiteX555" y="connsiteY555"/>
                              </a:cxn>
                              <a:cxn ang="0">
                                <a:pos x="connsiteX556" y="connsiteY556"/>
                              </a:cxn>
                              <a:cxn ang="0">
                                <a:pos x="connsiteX557" y="connsiteY557"/>
                              </a:cxn>
                              <a:cxn ang="0">
                                <a:pos x="connsiteX558" y="connsiteY558"/>
                              </a:cxn>
                              <a:cxn ang="0">
                                <a:pos x="connsiteX559" y="connsiteY559"/>
                              </a:cxn>
                              <a:cxn ang="0">
                                <a:pos x="connsiteX560" y="connsiteY560"/>
                              </a:cxn>
                              <a:cxn ang="0">
                                <a:pos x="connsiteX561" y="connsiteY561"/>
                              </a:cxn>
                              <a:cxn ang="0">
                                <a:pos x="connsiteX562" y="connsiteY562"/>
                              </a:cxn>
                              <a:cxn ang="0">
                                <a:pos x="connsiteX563" y="connsiteY563"/>
                              </a:cxn>
                              <a:cxn ang="0">
                                <a:pos x="connsiteX564" y="connsiteY564"/>
                              </a:cxn>
                              <a:cxn ang="0">
                                <a:pos x="connsiteX565" y="connsiteY565"/>
                              </a:cxn>
                              <a:cxn ang="0">
                                <a:pos x="connsiteX566" y="connsiteY566"/>
                              </a:cxn>
                              <a:cxn ang="0">
                                <a:pos x="connsiteX567" y="connsiteY567"/>
                              </a:cxn>
                              <a:cxn ang="0">
                                <a:pos x="connsiteX568" y="connsiteY568"/>
                              </a:cxn>
                              <a:cxn ang="0">
                                <a:pos x="connsiteX569" y="connsiteY569"/>
                              </a:cxn>
                              <a:cxn ang="0">
                                <a:pos x="connsiteX570" y="connsiteY570"/>
                              </a:cxn>
                              <a:cxn ang="0">
                                <a:pos x="connsiteX571" y="connsiteY571"/>
                              </a:cxn>
                              <a:cxn ang="0">
                                <a:pos x="connsiteX572" y="connsiteY572"/>
                              </a:cxn>
                              <a:cxn ang="0">
                                <a:pos x="connsiteX573" y="connsiteY573"/>
                              </a:cxn>
                              <a:cxn ang="0">
                                <a:pos x="connsiteX574" y="connsiteY574"/>
                              </a:cxn>
                              <a:cxn ang="0">
                                <a:pos x="connsiteX575" y="connsiteY575"/>
                              </a:cxn>
                              <a:cxn ang="0">
                                <a:pos x="connsiteX576" y="connsiteY576"/>
                              </a:cxn>
                              <a:cxn ang="0">
                                <a:pos x="connsiteX577" y="connsiteY577"/>
                              </a:cxn>
                              <a:cxn ang="0">
                                <a:pos x="connsiteX578" y="connsiteY578"/>
                              </a:cxn>
                              <a:cxn ang="0">
                                <a:pos x="connsiteX579" y="connsiteY579"/>
                              </a:cxn>
                              <a:cxn ang="0">
                                <a:pos x="connsiteX580" y="connsiteY580"/>
                              </a:cxn>
                              <a:cxn ang="0">
                                <a:pos x="connsiteX581" y="connsiteY581"/>
                              </a:cxn>
                              <a:cxn ang="0">
                                <a:pos x="connsiteX582" y="connsiteY582"/>
                              </a:cxn>
                              <a:cxn ang="0">
                                <a:pos x="connsiteX583" y="connsiteY583"/>
                              </a:cxn>
                              <a:cxn ang="0">
                                <a:pos x="connsiteX584" y="connsiteY584"/>
                              </a:cxn>
                              <a:cxn ang="0">
                                <a:pos x="connsiteX585" y="connsiteY585"/>
                              </a:cxn>
                              <a:cxn ang="0">
                                <a:pos x="connsiteX586" y="connsiteY586"/>
                              </a:cxn>
                              <a:cxn ang="0">
                                <a:pos x="connsiteX587" y="connsiteY587"/>
                              </a:cxn>
                              <a:cxn ang="0">
                                <a:pos x="connsiteX588" y="connsiteY588"/>
                              </a:cxn>
                              <a:cxn ang="0">
                                <a:pos x="connsiteX589" y="connsiteY589"/>
                              </a:cxn>
                              <a:cxn ang="0">
                                <a:pos x="connsiteX590" y="connsiteY590"/>
                              </a:cxn>
                              <a:cxn ang="0">
                                <a:pos x="connsiteX591" y="connsiteY591"/>
                              </a:cxn>
                              <a:cxn ang="0">
                                <a:pos x="connsiteX592" y="connsiteY592"/>
                              </a:cxn>
                              <a:cxn ang="0">
                                <a:pos x="connsiteX593" y="connsiteY593"/>
                              </a:cxn>
                              <a:cxn ang="0">
                                <a:pos x="connsiteX594" y="connsiteY594"/>
                              </a:cxn>
                              <a:cxn ang="0">
                                <a:pos x="connsiteX595" y="connsiteY595"/>
                              </a:cxn>
                              <a:cxn ang="0">
                                <a:pos x="connsiteX596" y="connsiteY596"/>
                              </a:cxn>
                              <a:cxn ang="0">
                                <a:pos x="connsiteX597" y="connsiteY597"/>
                              </a:cxn>
                              <a:cxn ang="0">
                                <a:pos x="connsiteX598" y="connsiteY598"/>
                              </a:cxn>
                              <a:cxn ang="0">
                                <a:pos x="connsiteX599" y="connsiteY599"/>
                              </a:cxn>
                              <a:cxn ang="0">
                                <a:pos x="connsiteX600" y="connsiteY600"/>
                              </a:cxn>
                              <a:cxn ang="0">
                                <a:pos x="connsiteX601" y="connsiteY601"/>
                              </a:cxn>
                              <a:cxn ang="0">
                                <a:pos x="connsiteX602" y="connsiteY602"/>
                              </a:cxn>
                              <a:cxn ang="0">
                                <a:pos x="connsiteX603" y="connsiteY603"/>
                              </a:cxn>
                              <a:cxn ang="0">
                                <a:pos x="connsiteX604" y="connsiteY604"/>
                              </a:cxn>
                              <a:cxn ang="0">
                                <a:pos x="connsiteX605" y="connsiteY605"/>
                              </a:cxn>
                              <a:cxn ang="0">
                                <a:pos x="connsiteX606" y="connsiteY606"/>
                              </a:cxn>
                              <a:cxn ang="0">
                                <a:pos x="connsiteX607" y="connsiteY607"/>
                              </a:cxn>
                              <a:cxn ang="0">
                                <a:pos x="connsiteX608" y="connsiteY608"/>
                              </a:cxn>
                              <a:cxn ang="0">
                                <a:pos x="connsiteX609" y="connsiteY609"/>
                              </a:cxn>
                              <a:cxn ang="0">
                                <a:pos x="connsiteX610" y="connsiteY610"/>
                              </a:cxn>
                              <a:cxn ang="0">
                                <a:pos x="connsiteX611" y="connsiteY611"/>
                              </a:cxn>
                              <a:cxn ang="0">
                                <a:pos x="connsiteX612" y="connsiteY612"/>
                              </a:cxn>
                              <a:cxn ang="0">
                                <a:pos x="connsiteX613" y="connsiteY613"/>
                              </a:cxn>
                              <a:cxn ang="0">
                                <a:pos x="connsiteX614" y="connsiteY614"/>
                              </a:cxn>
                              <a:cxn ang="0">
                                <a:pos x="connsiteX615" y="connsiteY615"/>
                              </a:cxn>
                              <a:cxn ang="0">
                                <a:pos x="connsiteX616" y="connsiteY616"/>
                              </a:cxn>
                              <a:cxn ang="0">
                                <a:pos x="connsiteX617" y="connsiteY617"/>
                              </a:cxn>
                              <a:cxn ang="0">
                                <a:pos x="connsiteX618" y="connsiteY618"/>
                              </a:cxn>
                              <a:cxn ang="0">
                                <a:pos x="connsiteX619" y="connsiteY619"/>
                              </a:cxn>
                              <a:cxn ang="0">
                                <a:pos x="connsiteX620" y="connsiteY620"/>
                              </a:cxn>
                              <a:cxn ang="0">
                                <a:pos x="connsiteX621" y="connsiteY621"/>
                              </a:cxn>
                              <a:cxn ang="0">
                                <a:pos x="connsiteX622" y="connsiteY622"/>
                              </a:cxn>
                              <a:cxn ang="0">
                                <a:pos x="connsiteX623" y="connsiteY623"/>
                              </a:cxn>
                              <a:cxn ang="0">
                                <a:pos x="connsiteX624" y="connsiteY624"/>
                              </a:cxn>
                              <a:cxn ang="0">
                                <a:pos x="connsiteX625" y="connsiteY625"/>
                              </a:cxn>
                              <a:cxn ang="0">
                                <a:pos x="connsiteX626" y="connsiteY626"/>
                              </a:cxn>
                              <a:cxn ang="0">
                                <a:pos x="connsiteX627" y="connsiteY627"/>
                              </a:cxn>
                              <a:cxn ang="0">
                                <a:pos x="connsiteX628" y="connsiteY628"/>
                              </a:cxn>
                              <a:cxn ang="0">
                                <a:pos x="connsiteX629" y="connsiteY629"/>
                              </a:cxn>
                              <a:cxn ang="0">
                                <a:pos x="connsiteX630" y="connsiteY630"/>
                              </a:cxn>
                              <a:cxn ang="0">
                                <a:pos x="connsiteX631" y="connsiteY631"/>
                              </a:cxn>
                              <a:cxn ang="0">
                                <a:pos x="connsiteX632" y="connsiteY632"/>
                              </a:cxn>
                              <a:cxn ang="0">
                                <a:pos x="connsiteX633" y="connsiteY633"/>
                              </a:cxn>
                              <a:cxn ang="0">
                                <a:pos x="connsiteX634" y="connsiteY634"/>
                              </a:cxn>
                              <a:cxn ang="0">
                                <a:pos x="connsiteX635" y="connsiteY635"/>
                              </a:cxn>
                              <a:cxn ang="0">
                                <a:pos x="connsiteX636" y="connsiteY636"/>
                              </a:cxn>
                              <a:cxn ang="0">
                                <a:pos x="connsiteX637" y="connsiteY637"/>
                              </a:cxn>
                              <a:cxn ang="0">
                                <a:pos x="connsiteX638" y="connsiteY638"/>
                              </a:cxn>
                              <a:cxn ang="0">
                                <a:pos x="connsiteX639" y="connsiteY639"/>
                              </a:cxn>
                              <a:cxn ang="0">
                                <a:pos x="connsiteX640" y="connsiteY640"/>
                              </a:cxn>
                              <a:cxn ang="0">
                                <a:pos x="connsiteX641" y="connsiteY641"/>
                              </a:cxn>
                              <a:cxn ang="0">
                                <a:pos x="connsiteX642" y="connsiteY642"/>
                              </a:cxn>
                              <a:cxn ang="0">
                                <a:pos x="connsiteX643" y="connsiteY643"/>
                              </a:cxn>
                              <a:cxn ang="0">
                                <a:pos x="connsiteX644" y="connsiteY644"/>
                              </a:cxn>
                              <a:cxn ang="0">
                                <a:pos x="connsiteX645" y="connsiteY645"/>
                              </a:cxn>
                              <a:cxn ang="0">
                                <a:pos x="connsiteX646" y="connsiteY646"/>
                              </a:cxn>
                              <a:cxn ang="0">
                                <a:pos x="connsiteX647" y="connsiteY647"/>
                              </a:cxn>
                              <a:cxn ang="0">
                                <a:pos x="connsiteX648" y="connsiteY648"/>
                              </a:cxn>
                              <a:cxn ang="0">
                                <a:pos x="connsiteX649" y="connsiteY649"/>
                              </a:cxn>
                              <a:cxn ang="0">
                                <a:pos x="connsiteX650" y="connsiteY650"/>
                              </a:cxn>
                              <a:cxn ang="0">
                                <a:pos x="connsiteX651" y="connsiteY651"/>
                              </a:cxn>
                              <a:cxn ang="0">
                                <a:pos x="connsiteX652" y="connsiteY652"/>
                              </a:cxn>
                              <a:cxn ang="0">
                                <a:pos x="connsiteX653" y="connsiteY653"/>
                              </a:cxn>
                              <a:cxn ang="0">
                                <a:pos x="connsiteX654" y="connsiteY654"/>
                              </a:cxn>
                              <a:cxn ang="0">
                                <a:pos x="connsiteX655" y="connsiteY655"/>
                              </a:cxn>
                              <a:cxn ang="0">
                                <a:pos x="connsiteX656" y="connsiteY656"/>
                              </a:cxn>
                              <a:cxn ang="0">
                                <a:pos x="connsiteX657" y="connsiteY657"/>
                              </a:cxn>
                              <a:cxn ang="0">
                                <a:pos x="connsiteX658" y="connsiteY658"/>
                              </a:cxn>
                              <a:cxn ang="0">
                                <a:pos x="connsiteX659" y="connsiteY659"/>
                              </a:cxn>
                              <a:cxn ang="0">
                                <a:pos x="connsiteX660" y="connsiteY660"/>
                              </a:cxn>
                              <a:cxn ang="0">
                                <a:pos x="connsiteX661" y="connsiteY661"/>
                              </a:cxn>
                              <a:cxn ang="0">
                                <a:pos x="connsiteX662" y="connsiteY662"/>
                              </a:cxn>
                              <a:cxn ang="0">
                                <a:pos x="connsiteX663" y="connsiteY663"/>
                              </a:cxn>
                              <a:cxn ang="0">
                                <a:pos x="connsiteX664" y="connsiteY664"/>
                              </a:cxn>
                              <a:cxn ang="0">
                                <a:pos x="connsiteX665" y="connsiteY665"/>
                              </a:cxn>
                              <a:cxn ang="0">
                                <a:pos x="connsiteX666" y="connsiteY666"/>
                              </a:cxn>
                              <a:cxn ang="0">
                                <a:pos x="connsiteX667" y="connsiteY667"/>
                              </a:cxn>
                              <a:cxn ang="0">
                                <a:pos x="connsiteX668" y="connsiteY668"/>
                              </a:cxn>
                              <a:cxn ang="0">
                                <a:pos x="connsiteX669" y="connsiteY669"/>
                              </a:cxn>
                              <a:cxn ang="0">
                                <a:pos x="connsiteX670" y="connsiteY670"/>
                              </a:cxn>
                              <a:cxn ang="0">
                                <a:pos x="connsiteX671" y="connsiteY671"/>
                              </a:cxn>
                              <a:cxn ang="0">
                                <a:pos x="connsiteX672" y="connsiteY672"/>
                              </a:cxn>
                              <a:cxn ang="0">
                                <a:pos x="connsiteX673" y="connsiteY673"/>
                              </a:cxn>
                              <a:cxn ang="0">
                                <a:pos x="connsiteX674" y="connsiteY674"/>
                              </a:cxn>
                              <a:cxn ang="0">
                                <a:pos x="connsiteX675" y="connsiteY675"/>
                              </a:cxn>
                              <a:cxn ang="0">
                                <a:pos x="connsiteX676" y="connsiteY676"/>
                              </a:cxn>
                              <a:cxn ang="0">
                                <a:pos x="connsiteX677" y="connsiteY677"/>
                              </a:cxn>
                              <a:cxn ang="0">
                                <a:pos x="connsiteX678" y="connsiteY678"/>
                              </a:cxn>
                              <a:cxn ang="0">
                                <a:pos x="connsiteX679" y="connsiteY679"/>
                              </a:cxn>
                              <a:cxn ang="0">
                                <a:pos x="connsiteX680" y="connsiteY680"/>
                              </a:cxn>
                              <a:cxn ang="0">
                                <a:pos x="connsiteX681" y="connsiteY681"/>
                              </a:cxn>
                              <a:cxn ang="0">
                                <a:pos x="connsiteX682" y="connsiteY682"/>
                              </a:cxn>
                              <a:cxn ang="0">
                                <a:pos x="connsiteX683" y="connsiteY683"/>
                              </a:cxn>
                              <a:cxn ang="0">
                                <a:pos x="connsiteX684" y="connsiteY684"/>
                              </a:cxn>
                              <a:cxn ang="0">
                                <a:pos x="connsiteX685" y="connsiteY685"/>
                              </a:cxn>
                              <a:cxn ang="0">
                                <a:pos x="connsiteX686" y="connsiteY686"/>
                              </a:cxn>
                              <a:cxn ang="0">
                                <a:pos x="connsiteX687" y="connsiteY687"/>
                              </a:cxn>
                              <a:cxn ang="0">
                                <a:pos x="connsiteX688" y="connsiteY688"/>
                              </a:cxn>
                              <a:cxn ang="0">
                                <a:pos x="connsiteX689" y="connsiteY689"/>
                              </a:cxn>
                              <a:cxn ang="0">
                                <a:pos x="connsiteX690" y="connsiteY690"/>
                              </a:cxn>
                              <a:cxn ang="0">
                                <a:pos x="connsiteX691" y="connsiteY691"/>
                              </a:cxn>
                              <a:cxn ang="0">
                                <a:pos x="connsiteX692" y="connsiteY692"/>
                              </a:cxn>
                              <a:cxn ang="0">
                                <a:pos x="connsiteX693" y="connsiteY693"/>
                              </a:cxn>
                              <a:cxn ang="0">
                                <a:pos x="connsiteX694" y="connsiteY694"/>
                              </a:cxn>
                              <a:cxn ang="0">
                                <a:pos x="connsiteX695" y="connsiteY695"/>
                              </a:cxn>
                              <a:cxn ang="0">
                                <a:pos x="connsiteX696" y="connsiteY696"/>
                              </a:cxn>
                              <a:cxn ang="0">
                                <a:pos x="connsiteX697" y="connsiteY697"/>
                              </a:cxn>
                              <a:cxn ang="0">
                                <a:pos x="connsiteX698" y="connsiteY698"/>
                              </a:cxn>
                              <a:cxn ang="0">
                                <a:pos x="connsiteX699" y="connsiteY699"/>
                              </a:cxn>
                              <a:cxn ang="0">
                                <a:pos x="connsiteX700" y="connsiteY700"/>
                              </a:cxn>
                              <a:cxn ang="0">
                                <a:pos x="connsiteX701" y="connsiteY701"/>
                              </a:cxn>
                              <a:cxn ang="0">
                                <a:pos x="connsiteX702" y="connsiteY702"/>
                              </a:cxn>
                              <a:cxn ang="0">
                                <a:pos x="connsiteX703" y="connsiteY703"/>
                              </a:cxn>
                              <a:cxn ang="0">
                                <a:pos x="connsiteX704" y="connsiteY704"/>
                              </a:cxn>
                              <a:cxn ang="0">
                                <a:pos x="connsiteX705" y="connsiteY705"/>
                              </a:cxn>
                              <a:cxn ang="0">
                                <a:pos x="connsiteX706" y="connsiteY706"/>
                              </a:cxn>
                              <a:cxn ang="0">
                                <a:pos x="connsiteX707" y="connsiteY707"/>
                              </a:cxn>
                              <a:cxn ang="0">
                                <a:pos x="connsiteX708" y="connsiteY708"/>
                              </a:cxn>
                              <a:cxn ang="0">
                                <a:pos x="connsiteX709" y="connsiteY709"/>
                              </a:cxn>
                              <a:cxn ang="0">
                                <a:pos x="connsiteX710" y="connsiteY710"/>
                              </a:cxn>
                              <a:cxn ang="0">
                                <a:pos x="connsiteX711" y="connsiteY711"/>
                              </a:cxn>
                              <a:cxn ang="0">
                                <a:pos x="connsiteX712" y="connsiteY712"/>
                              </a:cxn>
                              <a:cxn ang="0">
                                <a:pos x="connsiteX713" y="connsiteY713"/>
                              </a:cxn>
                              <a:cxn ang="0">
                                <a:pos x="connsiteX714" y="connsiteY714"/>
                              </a:cxn>
                              <a:cxn ang="0">
                                <a:pos x="connsiteX715" y="connsiteY715"/>
                              </a:cxn>
                              <a:cxn ang="0">
                                <a:pos x="connsiteX716" y="connsiteY716"/>
                              </a:cxn>
                              <a:cxn ang="0">
                                <a:pos x="connsiteX717" y="connsiteY717"/>
                              </a:cxn>
                              <a:cxn ang="0">
                                <a:pos x="connsiteX718" y="connsiteY718"/>
                              </a:cxn>
                              <a:cxn ang="0">
                                <a:pos x="connsiteX719" y="connsiteY719"/>
                              </a:cxn>
                              <a:cxn ang="0">
                                <a:pos x="connsiteX720" y="connsiteY720"/>
                              </a:cxn>
                              <a:cxn ang="0">
                                <a:pos x="connsiteX721" y="connsiteY721"/>
                              </a:cxn>
                              <a:cxn ang="0">
                                <a:pos x="connsiteX722" y="connsiteY722"/>
                              </a:cxn>
                              <a:cxn ang="0">
                                <a:pos x="connsiteX723" y="connsiteY723"/>
                              </a:cxn>
                              <a:cxn ang="0">
                                <a:pos x="connsiteX724" y="connsiteY724"/>
                              </a:cxn>
                              <a:cxn ang="0">
                                <a:pos x="connsiteX725" y="connsiteY725"/>
                              </a:cxn>
                              <a:cxn ang="0">
                                <a:pos x="connsiteX726" y="connsiteY726"/>
                              </a:cxn>
                              <a:cxn ang="0">
                                <a:pos x="connsiteX727" y="connsiteY727"/>
                              </a:cxn>
                              <a:cxn ang="0">
                                <a:pos x="connsiteX728" y="connsiteY728"/>
                              </a:cxn>
                              <a:cxn ang="0">
                                <a:pos x="connsiteX729" y="connsiteY729"/>
                              </a:cxn>
                              <a:cxn ang="0">
                                <a:pos x="connsiteX730" y="connsiteY730"/>
                              </a:cxn>
                              <a:cxn ang="0">
                                <a:pos x="connsiteX731" y="connsiteY731"/>
                              </a:cxn>
                              <a:cxn ang="0">
                                <a:pos x="connsiteX732" y="connsiteY732"/>
                              </a:cxn>
                              <a:cxn ang="0">
                                <a:pos x="connsiteX733" y="connsiteY733"/>
                              </a:cxn>
                              <a:cxn ang="0">
                                <a:pos x="connsiteX734" y="connsiteY734"/>
                              </a:cxn>
                              <a:cxn ang="0">
                                <a:pos x="connsiteX735" y="connsiteY735"/>
                              </a:cxn>
                              <a:cxn ang="0">
                                <a:pos x="connsiteX736" y="connsiteY736"/>
                              </a:cxn>
                              <a:cxn ang="0">
                                <a:pos x="connsiteX737" y="connsiteY737"/>
                              </a:cxn>
                              <a:cxn ang="0">
                                <a:pos x="connsiteX738" y="connsiteY738"/>
                              </a:cxn>
                              <a:cxn ang="0">
                                <a:pos x="connsiteX739" y="connsiteY739"/>
                              </a:cxn>
                              <a:cxn ang="0">
                                <a:pos x="connsiteX740" y="connsiteY740"/>
                              </a:cxn>
                              <a:cxn ang="0">
                                <a:pos x="connsiteX741" y="connsiteY741"/>
                              </a:cxn>
                              <a:cxn ang="0">
                                <a:pos x="connsiteX742" y="connsiteY742"/>
                              </a:cxn>
                              <a:cxn ang="0">
                                <a:pos x="connsiteX743" y="connsiteY743"/>
                              </a:cxn>
                              <a:cxn ang="0">
                                <a:pos x="connsiteX744" y="connsiteY744"/>
                              </a:cxn>
                              <a:cxn ang="0">
                                <a:pos x="connsiteX745" y="connsiteY745"/>
                              </a:cxn>
                              <a:cxn ang="0">
                                <a:pos x="connsiteX746" y="connsiteY746"/>
                              </a:cxn>
                              <a:cxn ang="0">
                                <a:pos x="connsiteX747" y="connsiteY747"/>
                              </a:cxn>
                              <a:cxn ang="0">
                                <a:pos x="connsiteX748" y="connsiteY748"/>
                              </a:cxn>
                              <a:cxn ang="0">
                                <a:pos x="connsiteX749" y="connsiteY749"/>
                              </a:cxn>
                              <a:cxn ang="0">
                                <a:pos x="connsiteX750" y="connsiteY750"/>
                              </a:cxn>
                              <a:cxn ang="0">
                                <a:pos x="connsiteX751" y="connsiteY751"/>
                              </a:cxn>
                              <a:cxn ang="0">
                                <a:pos x="connsiteX752" y="connsiteY752"/>
                              </a:cxn>
                              <a:cxn ang="0">
                                <a:pos x="connsiteX753" y="connsiteY753"/>
                              </a:cxn>
                              <a:cxn ang="0">
                                <a:pos x="connsiteX754" y="connsiteY754"/>
                              </a:cxn>
                              <a:cxn ang="0">
                                <a:pos x="connsiteX755" y="connsiteY755"/>
                              </a:cxn>
                              <a:cxn ang="0">
                                <a:pos x="connsiteX756" y="connsiteY756"/>
                              </a:cxn>
                              <a:cxn ang="0">
                                <a:pos x="connsiteX757" y="connsiteY757"/>
                              </a:cxn>
                              <a:cxn ang="0">
                                <a:pos x="connsiteX758" y="connsiteY758"/>
                              </a:cxn>
                              <a:cxn ang="0">
                                <a:pos x="connsiteX759" y="connsiteY759"/>
                              </a:cxn>
                              <a:cxn ang="0">
                                <a:pos x="connsiteX760" y="connsiteY760"/>
                              </a:cxn>
                              <a:cxn ang="0">
                                <a:pos x="connsiteX761" y="connsiteY761"/>
                              </a:cxn>
                              <a:cxn ang="0">
                                <a:pos x="connsiteX762" y="connsiteY762"/>
                              </a:cxn>
                              <a:cxn ang="0">
                                <a:pos x="connsiteX763" y="connsiteY763"/>
                              </a:cxn>
                              <a:cxn ang="0">
                                <a:pos x="connsiteX764" y="connsiteY764"/>
                              </a:cxn>
                              <a:cxn ang="0">
                                <a:pos x="connsiteX765" y="connsiteY765"/>
                              </a:cxn>
                              <a:cxn ang="0">
                                <a:pos x="connsiteX766" y="connsiteY766"/>
                              </a:cxn>
                              <a:cxn ang="0">
                                <a:pos x="connsiteX767" y="connsiteY767"/>
                              </a:cxn>
                              <a:cxn ang="0">
                                <a:pos x="connsiteX768" y="connsiteY768"/>
                              </a:cxn>
                              <a:cxn ang="0">
                                <a:pos x="connsiteX769" y="connsiteY769"/>
                              </a:cxn>
                              <a:cxn ang="0">
                                <a:pos x="connsiteX770" y="connsiteY770"/>
                              </a:cxn>
                              <a:cxn ang="0">
                                <a:pos x="connsiteX771" y="connsiteY771"/>
                              </a:cxn>
                              <a:cxn ang="0">
                                <a:pos x="connsiteX772" y="connsiteY772"/>
                              </a:cxn>
                              <a:cxn ang="0">
                                <a:pos x="connsiteX773" y="connsiteY773"/>
                              </a:cxn>
                              <a:cxn ang="0">
                                <a:pos x="connsiteX774" y="connsiteY774"/>
                              </a:cxn>
                              <a:cxn ang="0">
                                <a:pos x="connsiteX775" y="connsiteY775"/>
                              </a:cxn>
                              <a:cxn ang="0">
                                <a:pos x="connsiteX776" y="connsiteY776"/>
                              </a:cxn>
                              <a:cxn ang="0">
                                <a:pos x="connsiteX777" y="connsiteY777"/>
                              </a:cxn>
                              <a:cxn ang="0">
                                <a:pos x="connsiteX778" y="connsiteY778"/>
                              </a:cxn>
                              <a:cxn ang="0">
                                <a:pos x="connsiteX779" y="connsiteY779"/>
                              </a:cxn>
                              <a:cxn ang="0">
                                <a:pos x="connsiteX780" y="connsiteY780"/>
                              </a:cxn>
                              <a:cxn ang="0">
                                <a:pos x="connsiteX781" y="connsiteY781"/>
                              </a:cxn>
                              <a:cxn ang="0">
                                <a:pos x="connsiteX782" y="connsiteY782"/>
                              </a:cxn>
                              <a:cxn ang="0">
                                <a:pos x="connsiteX783" y="connsiteY783"/>
                              </a:cxn>
                              <a:cxn ang="0">
                                <a:pos x="connsiteX784" y="connsiteY784"/>
                              </a:cxn>
                              <a:cxn ang="0">
                                <a:pos x="connsiteX785" y="connsiteY785"/>
                              </a:cxn>
                              <a:cxn ang="0">
                                <a:pos x="connsiteX786" y="connsiteY786"/>
                              </a:cxn>
                              <a:cxn ang="0">
                                <a:pos x="connsiteX787" y="connsiteY787"/>
                              </a:cxn>
                              <a:cxn ang="0">
                                <a:pos x="connsiteX788" y="connsiteY788"/>
                              </a:cxn>
                              <a:cxn ang="0">
                                <a:pos x="connsiteX789" y="connsiteY789"/>
                              </a:cxn>
                              <a:cxn ang="0">
                                <a:pos x="connsiteX790" y="connsiteY790"/>
                              </a:cxn>
                              <a:cxn ang="0">
                                <a:pos x="connsiteX791" y="connsiteY791"/>
                              </a:cxn>
                              <a:cxn ang="0">
                                <a:pos x="connsiteX792" y="connsiteY792"/>
                              </a:cxn>
                              <a:cxn ang="0">
                                <a:pos x="connsiteX793" y="connsiteY793"/>
                              </a:cxn>
                              <a:cxn ang="0">
                                <a:pos x="connsiteX794" y="connsiteY794"/>
                              </a:cxn>
                              <a:cxn ang="0">
                                <a:pos x="connsiteX795" y="connsiteY795"/>
                              </a:cxn>
                              <a:cxn ang="0">
                                <a:pos x="connsiteX796" y="connsiteY796"/>
                              </a:cxn>
                              <a:cxn ang="0">
                                <a:pos x="connsiteX797" y="connsiteY797"/>
                              </a:cxn>
                              <a:cxn ang="0">
                                <a:pos x="connsiteX798" y="connsiteY798"/>
                              </a:cxn>
                              <a:cxn ang="0">
                                <a:pos x="connsiteX799" y="connsiteY799"/>
                              </a:cxn>
                              <a:cxn ang="0">
                                <a:pos x="connsiteX800" y="connsiteY800"/>
                              </a:cxn>
                              <a:cxn ang="0">
                                <a:pos x="connsiteX801" y="connsiteY801"/>
                              </a:cxn>
                              <a:cxn ang="0">
                                <a:pos x="connsiteX802" y="connsiteY802"/>
                              </a:cxn>
                              <a:cxn ang="0">
                                <a:pos x="connsiteX803" y="connsiteY803"/>
                              </a:cxn>
                              <a:cxn ang="0">
                                <a:pos x="connsiteX804" y="connsiteY804"/>
                              </a:cxn>
                              <a:cxn ang="0">
                                <a:pos x="connsiteX805" y="connsiteY805"/>
                              </a:cxn>
                              <a:cxn ang="0">
                                <a:pos x="connsiteX806" y="connsiteY806"/>
                              </a:cxn>
                              <a:cxn ang="0">
                                <a:pos x="connsiteX807" y="connsiteY807"/>
                              </a:cxn>
                              <a:cxn ang="0">
                                <a:pos x="connsiteX808" y="connsiteY808"/>
                              </a:cxn>
                              <a:cxn ang="0">
                                <a:pos x="connsiteX809" y="connsiteY809"/>
                              </a:cxn>
                              <a:cxn ang="0">
                                <a:pos x="connsiteX810" y="connsiteY810"/>
                              </a:cxn>
                              <a:cxn ang="0">
                                <a:pos x="connsiteX811" y="connsiteY811"/>
                              </a:cxn>
                              <a:cxn ang="0">
                                <a:pos x="connsiteX812" y="connsiteY812"/>
                              </a:cxn>
                              <a:cxn ang="0">
                                <a:pos x="connsiteX813" y="connsiteY813"/>
                              </a:cxn>
                              <a:cxn ang="0">
                                <a:pos x="connsiteX814" y="connsiteY814"/>
                              </a:cxn>
                              <a:cxn ang="0">
                                <a:pos x="connsiteX815" y="connsiteY815"/>
                              </a:cxn>
                              <a:cxn ang="0">
                                <a:pos x="connsiteX816" y="connsiteY816"/>
                              </a:cxn>
                              <a:cxn ang="0">
                                <a:pos x="connsiteX817" y="connsiteY817"/>
                              </a:cxn>
                              <a:cxn ang="0">
                                <a:pos x="connsiteX818" y="connsiteY818"/>
                              </a:cxn>
                              <a:cxn ang="0">
                                <a:pos x="connsiteX819" y="connsiteY819"/>
                              </a:cxn>
                              <a:cxn ang="0">
                                <a:pos x="connsiteX820" y="connsiteY820"/>
                              </a:cxn>
                              <a:cxn ang="0">
                                <a:pos x="connsiteX821" y="connsiteY821"/>
                              </a:cxn>
                              <a:cxn ang="0">
                                <a:pos x="connsiteX822" y="connsiteY822"/>
                              </a:cxn>
                              <a:cxn ang="0">
                                <a:pos x="connsiteX823" y="connsiteY823"/>
                              </a:cxn>
                              <a:cxn ang="0">
                                <a:pos x="connsiteX824" y="connsiteY824"/>
                              </a:cxn>
                              <a:cxn ang="0">
                                <a:pos x="connsiteX825" y="connsiteY825"/>
                              </a:cxn>
                              <a:cxn ang="0">
                                <a:pos x="connsiteX826" y="connsiteY826"/>
                              </a:cxn>
                              <a:cxn ang="0">
                                <a:pos x="connsiteX827" y="connsiteY827"/>
                              </a:cxn>
                              <a:cxn ang="0">
                                <a:pos x="connsiteX828" y="connsiteY828"/>
                              </a:cxn>
                              <a:cxn ang="0">
                                <a:pos x="connsiteX829" y="connsiteY829"/>
                              </a:cxn>
                              <a:cxn ang="0">
                                <a:pos x="connsiteX830" y="connsiteY830"/>
                              </a:cxn>
                              <a:cxn ang="0">
                                <a:pos x="connsiteX831" y="connsiteY831"/>
                              </a:cxn>
                              <a:cxn ang="0">
                                <a:pos x="connsiteX832" y="connsiteY832"/>
                              </a:cxn>
                              <a:cxn ang="0">
                                <a:pos x="connsiteX833" y="connsiteY833"/>
                              </a:cxn>
                              <a:cxn ang="0">
                                <a:pos x="connsiteX834" y="connsiteY834"/>
                              </a:cxn>
                              <a:cxn ang="0">
                                <a:pos x="connsiteX835" y="connsiteY835"/>
                              </a:cxn>
                              <a:cxn ang="0">
                                <a:pos x="connsiteX836" y="connsiteY836"/>
                              </a:cxn>
                              <a:cxn ang="0">
                                <a:pos x="connsiteX837" y="connsiteY837"/>
                              </a:cxn>
                              <a:cxn ang="0">
                                <a:pos x="connsiteX838" y="connsiteY838"/>
                              </a:cxn>
                              <a:cxn ang="0">
                                <a:pos x="connsiteX839" y="connsiteY839"/>
                              </a:cxn>
                              <a:cxn ang="0">
                                <a:pos x="connsiteX840" y="connsiteY840"/>
                              </a:cxn>
                              <a:cxn ang="0">
                                <a:pos x="connsiteX841" y="connsiteY841"/>
                              </a:cxn>
                              <a:cxn ang="0">
                                <a:pos x="connsiteX842" y="connsiteY842"/>
                              </a:cxn>
                              <a:cxn ang="0">
                                <a:pos x="connsiteX843" y="connsiteY843"/>
                              </a:cxn>
                              <a:cxn ang="0">
                                <a:pos x="connsiteX844" y="connsiteY844"/>
                              </a:cxn>
                              <a:cxn ang="0">
                                <a:pos x="connsiteX845" y="connsiteY845"/>
                              </a:cxn>
                              <a:cxn ang="0">
                                <a:pos x="connsiteX846" y="connsiteY846"/>
                              </a:cxn>
                              <a:cxn ang="0">
                                <a:pos x="connsiteX847" y="connsiteY847"/>
                              </a:cxn>
                              <a:cxn ang="0">
                                <a:pos x="connsiteX848" y="connsiteY848"/>
                              </a:cxn>
                              <a:cxn ang="0">
                                <a:pos x="connsiteX849" y="connsiteY849"/>
                              </a:cxn>
                              <a:cxn ang="0">
                                <a:pos x="connsiteX850" y="connsiteY850"/>
                              </a:cxn>
                              <a:cxn ang="0">
                                <a:pos x="connsiteX851" y="connsiteY851"/>
                              </a:cxn>
                              <a:cxn ang="0">
                                <a:pos x="connsiteX852" y="connsiteY852"/>
                              </a:cxn>
                              <a:cxn ang="0">
                                <a:pos x="connsiteX853" y="connsiteY853"/>
                              </a:cxn>
                              <a:cxn ang="0">
                                <a:pos x="connsiteX854" y="connsiteY854"/>
                              </a:cxn>
                              <a:cxn ang="0">
                                <a:pos x="connsiteX855" y="connsiteY855"/>
                              </a:cxn>
                              <a:cxn ang="0">
                                <a:pos x="connsiteX856" y="connsiteY856"/>
                              </a:cxn>
                              <a:cxn ang="0">
                                <a:pos x="connsiteX857" y="connsiteY857"/>
                              </a:cxn>
                              <a:cxn ang="0">
                                <a:pos x="connsiteX858" y="connsiteY858"/>
                              </a:cxn>
                              <a:cxn ang="0">
                                <a:pos x="connsiteX859" y="connsiteY859"/>
                              </a:cxn>
                              <a:cxn ang="0">
                                <a:pos x="connsiteX860" y="connsiteY860"/>
                              </a:cxn>
                              <a:cxn ang="0">
                                <a:pos x="connsiteX861" y="connsiteY861"/>
                              </a:cxn>
                              <a:cxn ang="0">
                                <a:pos x="connsiteX862" y="connsiteY862"/>
                              </a:cxn>
                              <a:cxn ang="0">
                                <a:pos x="connsiteX863" y="connsiteY863"/>
                              </a:cxn>
                              <a:cxn ang="0">
                                <a:pos x="connsiteX864" y="connsiteY864"/>
                              </a:cxn>
                              <a:cxn ang="0">
                                <a:pos x="connsiteX865" y="connsiteY865"/>
                              </a:cxn>
                              <a:cxn ang="0">
                                <a:pos x="connsiteX866" y="connsiteY866"/>
                              </a:cxn>
                              <a:cxn ang="0">
                                <a:pos x="connsiteX867" y="connsiteY867"/>
                              </a:cxn>
                              <a:cxn ang="0">
                                <a:pos x="connsiteX868" y="connsiteY868"/>
                              </a:cxn>
                              <a:cxn ang="0">
                                <a:pos x="connsiteX869" y="connsiteY869"/>
                              </a:cxn>
                              <a:cxn ang="0">
                                <a:pos x="connsiteX870" y="connsiteY870"/>
                              </a:cxn>
                              <a:cxn ang="0">
                                <a:pos x="connsiteX871" y="connsiteY871"/>
                              </a:cxn>
                              <a:cxn ang="0">
                                <a:pos x="connsiteX872" y="connsiteY872"/>
                              </a:cxn>
                              <a:cxn ang="0">
                                <a:pos x="connsiteX873" y="connsiteY873"/>
                              </a:cxn>
                              <a:cxn ang="0">
                                <a:pos x="connsiteX874" y="connsiteY874"/>
                              </a:cxn>
                              <a:cxn ang="0">
                                <a:pos x="connsiteX875" y="connsiteY875"/>
                              </a:cxn>
                              <a:cxn ang="0">
                                <a:pos x="connsiteX876" y="connsiteY876"/>
                              </a:cxn>
                              <a:cxn ang="0">
                                <a:pos x="connsiteX877" y="connsiteY877"/>
                              </a:cxn>
                              <a:cxn ang="0">
                                <a:pos x="connsiteX878" y="connsiteY878"/>
                              </a:cxn>
                              <a:cxn ang="0">
                                <a:pos x="connsiteX879" y="connsiteY879"/>
                              </a:cxn>
                              <a:cxn ang="0">
                                <a:pos x="connsiteX880" y="connsiteY880"/>
                              </a:cxn>
                              <a:cxn ang="0">
                                <a:pos x="connsiteX881" y="connsiteY881"/>
                              </a:cxn>
                              <a:cxn ang="0">
                                <a:pos x="connsiteX882" y="connsiteY882"/>
                              </a:cxn>
                              <a:cxn ang="0">
                                <a:pos x="connsiteX883" y="connsiteY883"/>
                              </a:cxn>
                              <a:cxn ang="0">
                                <a:pos x="connsiteX884" y="connsiteY884"/>
                              </a:cxn>
                              <a:cxn ang="0">
                                <a:pos x="connsiteX885" y="connsiteY885"/>
                              </a:cxn>
                              <a:cxn ang="0">
                                <a:pos x="connsiteX886" y="connsiteY886"/>
                              </a:cxn>
                              <a:cxn ang="0">
                                <a:pos x="connsiteX887" y="connsiteY887"/>
                              </a:cxn>
                              <a:cxn ang="0">
                                <a:pos x="connsiteX888" y="connsiteY888"/>
                              </a:cxn>
                              <a:cxn ang="0">
                                <a:pos x="connsiteX889" y="connsiteY889"/>
                              </a:cxn>
                              <a:cxn ang="0">
                                <a:pos x="connsiteX890" y="connsiteY890"/>
                              </a:cxn>
                              <a:cxn ang="0">
                                <a:pos x="connsiteX891" y="connsiteY891"/>
                              </a:cxn>
                              <a:cxn ang="0">
                                <a:pos x="connsiteX892" y="connsiteY892"/>
                              </a:cxn>
                              <a:cxn ang="0">
                                <a:pos x="connsiteX893" y="connsiteY893"/>
                              </a:cxn>
                              <a:cxn ang="0">
                                <a:pos x="connsiteX894" y="connsiteY894"/>
                              </a:cxn>
                              <a:cxn ang="0">
                                <a:pos x="connsiteX895" y="connsiteY895"/>
                              </a:cxn>
                              <a:cxn ang="0">
                                <a:pos x="connsiteX896" y="connsiteY896"/>
                              </a:cxn>
                              <a:cxn ang="0">
                                <a:pos x="connsiteX897" y="connsiteY897"/>
                              </a:cxn>
                              <a:cxn ang="0">
                                <a:pos x="connsiteX898" y="connsiteY898"/>
                              </a:cxn>
                              <a:cxn ang="0">
                                <a:pos x="connsiteX899" y="connsiteY899"/>
                              </a:cxn>
                              <a:cxn ang="0">
                                <a:pos x="connsiteX900" y="connsiteY900"/>
                              </a:cxn>
                              <a:cxn ang="0">
                                <a:pos x="connsiteX901" y="connsiteY901"/>
                              </a:cxn>
                              <a:cxn ang="0">
                                <a:pos x="connsiteX902" y="connsiteY902"/>
                              </a:cxn>
                              <a:cxn ang="0">
                                <a:pos x="connsiteX903" y="connsiteY903"/>
                              </a:cxn>
                              <a:cxn ang="0">
                                <a:pos x="connsiteX904" y="connsiteY904"/>
                              </a:cxn>
                              <a:cxn ang="0">
                                <a:pos x="connsiteX905" y="connsiteY905"/>
                              </a:cxn>
                              <a:cxn ang="0">
                                <a:pos x="connsiteX906" y="connsiteY906"/>
                              </a:cxn>
                              <a:cxn ang="0">
                                <a:pos x="connsiteX907" y="connsiteY907"/>
                              </a:cxn>
                              <a:cxn ang="0">
                                <a:pos x="connsiteX908" y="connsiteY908"/>
                              </a:cxn>
                              <a:cxn ang="0">
                                <a:pos x="connsiteX909" y="connsiteY909"/>
                              </a:cxn>
                              <a:cxn ang="0">
                                <a:pos x="connsiteX910" y="connsiteY910"/>
                              </a:cxn>
                              <a:cxn ang="0">
                                <a:pos x="connsiteX911" y="connsiteY911"/>
                              </a:cxn>
                              <a:cxn ang="0">
                                <a:pos x="connsiteX912" y="connsiteY912"/>
                              </a:cxn>
                              <a:cxn ang="0">
                                <a:pos x="connsiteX913" y="connsiteY913"/>
                              </a:cxn>
                              <a:cxn ang="0">
                                <a:pos x="connsiteX914" y="connsiteY914"/>
                              </a:cxn>
                              <a:cxn ang="0">
                                <a:pos x="connsiteX915" y="connsiteY915"/>
                              </a:cxn>
                              <a:cxn ang="0">
                                <a:pos x="connsiteX916" y="connsiteY916"/>
                              </a:cxn>
                              <a:cxn ang="0">
                                <a:pos x="connsiteX917" y="connsiteY917"/>
                              </a:cxn>
                              <a:cxn ang="0">
                                <a:pos x="connsiteX918" y="connsiteY918"/>
                              </a:cxn>
                              <a:cxn ang="0">
                                <a:pos x="connsiteX919" y="connsiteY919"/>
                              </a:cxn>
                              <a:cxn ang="0">
                                <a:pos x="connsiteX920" y="connsiteY920"/>
                              </a:cxn>
                              <a:cxn ang="0">
                                <a:pos x="connsiteX921" y="connsiteY921"/>
                              </a:cxn>
                              <a:cxn ang="0">
                                <a:pos x="connsiteX922" y="connsiteY922"/>
                              </a:cxn>
                              <a:cxn ang="0">
                                <a:pos x="connsiteX923" y="connsiteY923"/>
                              </a:cxn>
                              <a:cxn ang="0">
                                <a:pos x="connsiteX924" y="connsiteY924"/>
                              </a:cxn>
                              <a:cxn ang="0">
                                <a:pos x="connsiteX925" y="connsiteY925"/>
                              </a:cxn>
                              <a:cxn ang="0">
                                <a:pos x="connsiteX926" y="connsiteY926"/>
                              </a:cxn>
                              <a:cxn ang="0">
                                <a:pos x="connsiteX927" y="connsiteY927"/>
                              </a:cxn>
                              <a:cxn ang="0">
                                <a:pos x="connsiteX928" y="connsiteY928"/>
                              </a:cxn>
                              <a:cxn ang="0">
                                <a:pos x="connsiteX929" y="connsiteY929"/>
                              </a:cxn>
                              <a:cxn ang="0">
                                <a:pos x="connsiteX930" y="connsiteY930"/>
                              </a:cxn>
                              <a:cxn ang="0">
                                <a:pos x="connsiteX931" y="connsiteY931"/>
                              </a:cxn>
                              <a:cxn ang="0">
                                <a:pos x="connsiteX932" y="connsiteY932"/>
                              </a:cxn>
                              <a:cxn ang="0">
                                <a:pos x="connsiteX933" y="connsiteY933"/>
                              </a:cxn>
                              <a:cxn ang="0">
                                <a:pos x="connsiteX934" y="connsiteY934"/>
                              </a:cxn>
                              <a:cxn ang="0">
                                <a:pos x="connsiteX935" y="connsiteY935"/>
                              </a:cxn>
                              <a:cxn ang="0">
                                <a:pos x="connsiteX936" y="connsiteY936"/>
                              </a:cxn>
                              <a:cxn ang="0">
                                <a:pos x="connsiteX937" y="connsiteY937"/>
                              </a:cxn>
                              <a:cxn ang="0">
                                <a:pos x="connsiteX938" y="connsiteY938"/>
                              </a:cxn>
                              <a:cxn ang="0">
                                <a:pos x="connsiteX939" y="connsiteY939"/>
                              </a:cxn>
                              <a:cxn ang="0">
                                <a:pos x="connsiteX940" y="connsiteY940"/>
                              </a:cxn>
                              <a:cxn ang="0">
                                <a:pos x="connsiteX941" y="connsiteY941"/>
                              </a:cxn>
                              <a:cxn ang="0">
                                <a:pos x="connsiteX942" y="connsiteY942"/>
                              </a:cxn>
                              <a:cxn ang="0">
                                <a:pos x="connsiteX943" y="connsiteY943"/>
                              </a:cxn>
                              <a:cxn ang="0">
                                <a:pos x="connsiteX944" y="connsiteY944"/>
                              </a:cxn>
                              <a:cxn ang="0">
                                <a:pos x="connsiteX945" y="connsiteY945"/>
                              </a:cxn>
                              <a:cxn ang="0">
                                <a:pos x="connsiteX946" y="connsiteY946"/>
                              </a:cxn>
                              <a:cxn ang="0">
                                <a:pos x="connsiteX947" y="connsiteY947"/>
                              </a:cxn>
                              <a:cxn ang="0">
                                <a:pos x="connsiteX948" y="connsiteY948"/>
                              </a:cxn>
                              <a:cxn ang="0">
                                <a:pos x="connsiteX949" y="connsiteY949"/>
                              </a:cxn>
                              <a:cxn ang="0">
                                <a:pos x="connsiteX950" y="connsiteY950"/>
                              </a:cxn>
                              <a:cxn ang="0">
                                <a:pos x="connsiteX951" y="connsiteY951"/>
                              </a:cxn>
                              <a:cxn ang="0">
                                <a:pos x="connsiteX952" y="connsiteY952"/>
                              </a:cxn>
                              <a:cxn ang="0">
                                <a:pos x="connsiteX953" y="connsiteY953"/>
                              </a:cxn>
                              <a:cxn ang="0">
                                <a:pos x="connsiteX954" y="connsiteY954"/>
                              </a:cxn>
                              <a:cxn ang="0">
                                <a:pos x="connsiteX955" y="connsiteY955"/>
                              </a:cxn>
                              <a:cxn ang="0">
                                <a:pos x="connsiteX956" y="connsiteY956"/>
                              </a:cxn>
                              <a:cxn ang="0">
                                <a:pos x="connsiteX957" y="connsiteY957"/>
                              </a:cxn>
                              <a:cxn ang="0">
                                <a:pos x="connsiteX958" y="connsiteY958"/>
                              </a:cxn>
                              <a:cxn ang="0">
                                <a:pos x="connsiteX959" y="connsiteY959"/>
                              </a:cxn>
                              <a:cxn ang="0">
                                <a:pos x="connsiteX960" y="connsiteY960"/>
                              </a:cxn>
                              <a:cxn ang="0">
                                <a:pos x="connsiteX961" y="connsiteY961"/>
                              </a:cxn>
                              <a:cxn ang="0">
                                <a:pos x="connsiteX962" y="connsiteY962"/>
                              </a:cxn>
                              <a:cxn ang="0">
                                <a:pos x="connsiteX963" y="connsiteY963"/>
                              </a:cxn>
                              <a:cxn ang="0">
                                <a:pos x="connsiteX964" y="connsiteY964"/>
                              </a:cxn>
                              <a:cxn ang="0">
                                <a:pos x="connsiteX965" y="connsiteY965"/>
                              </a:cxn>
                              <a:cxn ang="0">
                                <a:pos x="connsiteX966" y="connsiteY966"/>
                              </a:cxn>
                              <a:cxn ang="0">
                                <a:pos x="connsiteX967" y="connsiteY967"/>
                              </a:cxn>
                              <a:cxn ang="0">
                                <a:pos x="connsiteX968" y="connsiteY968"/>
                              </a:cxn>
                              <a:cxn ang="0">
                                <a:pos x="connsiteX969" y="connsiteY969"/>
                              </a:cxn>
                              <a:cxn ang="0">
                                <a:pos x="connsiteX970" y="connsiteY970"/>
                              </a:cxn>
                              <a:cxn ang="0">
                                <a:pos x="connsiteX971" y="connsiteY971"/>
                              </a:cxn>
                              <a:cxn ang="0">
                                <a:pos x="connsiteX972" y="connsiteY972"/>
                              </a:cxn>
                              <a:cxn ang="0">
                                <a:pos x="connsiteX973" y="connsiteY973"/>
                              </a:cxn>
                              <a:cxn ang="0">
                                <a:pos x="connsiteX974" y="connsiteY974"/>
                              </a:cxn>
                              <a:cxn ang="0">
                                <a:pos x="connsiteX975" y="connsiteY975"/>
                              </a:cxn>
                              <a:cxn ang="0">
                                <a:pos x="connsiteX976" y="connsiteY976"/>
                              </a:cxn>
                              <a:cxn ang="0">
                                <a:pos x="connsiteX977" y="connsiteY977"/>
                              </a:cxn>
                              <a:cxn ang="0">
                                <a:pos x="connsiteX978" y="connsiteY978"/>
                              </a:cxn>
                              <a:cxn ang="0">
                                <a:pos x="connsiteX979" y="connsiteY979"/>
                              </a:cxn>
                              <a:cxn ang="0">
                                <a:pos x="connsiteX980" y="connsiteY980"/>
                              </a:cxn>
                              <a:cxn ang="0">
                                <a:pos x="connsiteX981" y="connsiteY981"/>
                              </a:cxn>
                              <a:cxn ang="0">
                                <a:pos x="connsiteX982" y="connsiteY982"/>
                              </a:cxn>
                              <a:cxn ang="0">
                                <a:pos x="connsiteX983" y="connsiteY983"/>
                              </a:cxn>
                              <a:cxn ang="0">
                                <a:pos x="connsiteX984" y="connsiteY984"/>
                              </a:cxn>
                              <a:cxn ang="0">
                                <a:pos x="connsiteX985" y="connsiteY985"/>
                              </a:cxn>
                              <a:cxn ang="0">
                                <a:pos x="connsiteX986" y="connsiteY986"/>
                              </a:cxn>
                              <a:cxn ang="0">
                                <a:pos x="connsiteX987" y="connsiteY987"/>
                              </a:cxn>
                              <a:cxn ang="0">
                                <a:pos x="connsiteX988" y="connsiteY988"/>
                              </a:cxn>
                              <a:cxn ang="0">
                                <a:pos x="connsiteX989" y="connsiteY989"/>
                              </a:cxn>
                              <a:cxn ang="0">
                                <a:pos x="connsiteX990" y="connsiteY990"/>
                              </a:cxn>
                              <a:cxn ang="0">
                                <a:pos x="connsiteX991" y="connsiteY991"/>
                              </a:cxn>
                              <a:cxn ang="0">
                                <a:pos x="connsiteX992" y="connsiteY992"/>
                              </a:cxn>
                              <a:cxn ang="0">
                                <a:pos x="connsiteX993" y="connsiteY993"/>
                              </a:cxn>
                              <a:cxn ang="0">
                                <a:pos x="connsiteX994" y="connsiteY994"/>
                              </a:cxn>
                              <a:cxn ang="0">
                                <a:pos x="connsiteX995" y="connsiteY995"/>
                              </a:cxn>
                              <a:cxn ang="0">
                                <a:pos x="connsiteX996" y="connsiteY996"/>
                              </a:cxn>
                              <a:cxn ang="0">
                                <a:pos x="connsiteX997" y="connsiteY997"/>
                              </a:cxn>
                              <a:cxn ang="0">
                                <a:pos x="connsiteX998" y="connsiteY998"/>
                              </a:cxn>
                              <a:cxn ang="0">
                                <a:pos x="connsiteX999" y="connsiteY999"/>
                              </a:cxn>
                              <a:cxn ang="0">
                                <a:pos x="connsiteX1000" y="connsiteY1000"/>
                              </a:cxn>
                              <a:cxn ang="0">
                                <a:pos x="connsiteX1001" y="connsiteY1001"/>
                              </a:cxn>
                              <a:cxn ang="0">
                                <a:pos x="connsiteX1002" y="connsiteY1002"/>
                              </a:cxn>
                              <a:cxn ang="0">
                                <a:pos x="connsiteX1003" y="connsiteY1003"/>
                              </a:cxn>
                              <a:cxn ang="0">
                                <a:pos x="connsiteX1004" y="connsiteY1004"/>
                              </a:cxn>
                              <a:cxn ang="0">
                                <a:pos x="connsiteX1005" y="connsiteY1005"/>
                              </a:cxn>
                              <a:cxn ang="0">
                                <a:pos x="connsiteX1006" y="connsiteY1006"/>
                              </a:cxn>
                              <a:cxn ang="0">
                                <a:pos x="connsiteX1007" y="connsiteY1007"/>
                              </a:cxn>
                              <a:cxn ang="0">
                                <a:pos x="connsiteX1008" y="connsiteY1008"/>
                              </a:cxn>
                              <a:cxn ang="0">
                                <a:pos x="connsiteX1009" y="connsiteY1009"/>
                              </a:cxn>
                              <a:cxn ang="0">
                                <a:pos x="connsiteX1010" y="connsiteY1010"/>
                              </a:cxn>
                              <a:cxn ang="0">
                                <a:pos x="connsiteX1011" y="connsiteY1011"/>
                              </a:cxn>
                              <a:cxn ang="0">
                                <a:pos x="connsiteX1012" y="connsiteY1012"/>
                              </a:cxn>
                              <a:cxn ang="0">
                                <a:pos x="connsiteX1013" y="connsiteY1013"/>
                              </a:cxn>
                              <a:cxn ang="0">
                                <a:pos x="connsiteX1014" y="connsiteY1014"/>
                              </a:cxn>
                              <a:cxn ang="0">
                                <a:pos x="connsiteX1015" y="connsiteY1015"/>
                              </a:cxn>
                              <a:cxn ang="0">
                                <a:pos x="connsiteX1016" y="connsiteY1016"/>
                              </a:cxn>
                              <a:cxn ang="0">
                                <a:pos x="connsiteX1017" y="connsiteY1017"/>
                              </a:cxn>
                              <a:cxn ang="0">
                                <a:pos x="connsiteX1018" y="connsiteY1018"/>
                              </a:cxn>
                              <a:cxn ang="0">
                                <a:pos x="connsiteX1019" y="connsiteY1019"/>
                              </a:cxn>
                              <a:cxn ang="0">
                                <a:pos x="connsiteX1020" y="connsiteY1020"/>
                              </a:cxn>
                              <a:cxn ang="0">
                                <a:pos x="connsiteX1021" y="connsiteY1021"/>
                              </a:cxn>
                              <a:cxn ang="0">
                                <a:pos x="connsiteX1022" y="connsiteY1022"/>
                              </a:cxn>
                              <a:cxn ang="0">
                                <a:pos x="connsiteX1023" y="connsiteY1023"/>
                              </a:cxn>
                              <a:cxn ang="0">
                                <a:pos x="connsiteX1024" y="connsiteY1024"/>
                              </a:cxn>
                              <a:cxn ang="0">
                                <a:pos x="connsiteX1025" y="connsiteY1025"/>
                              </a:cxn>
                              <a:cxn ang="0">
                                <a:pos x="connsiteX1026" y="connsiteY1026"/>
                              </a:cxn>
                              <a:cxn ang="0">
                                <a:pos x="connsiteX1027" y="connsiteY1027"/>
                              </a:cxn>
                              <a:cxn ang="0">
                                <a:pos x="connsiteX1028" y="connsiteY1028"/>
                              </a:cxn>
                              <a:cxn ang="0">
                                <a:pos x="connsiteX1029" y="connsiteY1029"/>
                              </a:cxn>
                              <a:cxn ang="0">
                                <a:pos x="connsiteX1030" y="connsiteY1030"/>
                              </a:cxn>
                              <a:cxn ang="0">
                                <a:pos x="connsiteX1031" y="connsiteY1031"/>
                              </a:cxn>
                              <a:cxn ang="0">
                                <a:pos x="connsiteX1032" y="connsiteY1032"/>
                              </a:cxn>
                              <a:cxn ang="0">
                                <a:pos x="connsiteX1033" y="connsiteY1033"/>
                              </a:cxn>
                              <a:cxn ang="0">
                                <a:pos x="connsiteX1034" y="connsiteY1034"/>
                              </a:cxn>
                              <a:cxn ang="0">
                                <a:pos x="connsiteX1035" y="connsiteY1035"/>
                              </a:cxn>
                              <a:cxn ang="0">
                                <a:pos x="connsiteX1036" y="connsiteY1036"/>
                              </a:cxn>
                              <a:cxn ang="0">
                                <a:pos x="connsiteX1037" y="connsiteY1037"/>
                              </a:cxn>
                              <a:cxn ang="0">
                                <a:pos x="connsiteX1038" y="connsiteY1038"/>
                              </a:cxn>
                              <a:cxn ang="0">
                                <a:pos x="connsiteX1039" y="connsiteY1039"/>
                              </a:cxn>
                              <a:cxn ang="0">
                                <a:pos x="connsiteX1040" y="connsiteY1040"/>
                              </a:cxn>
                              <a:cxn ang="0">
                                <a:pos x="connsiteX1041" y="connsiteY1041"/>
                              </a:cxn>
                              <a:cxn ang="0">
                                <a:pos x="connsiteX1042" y="connsiteY1042"/>
                              </a:cxn>
                              <a:cxn ang="0">
                                <a:pos x="connsiteX1043" y="connsiteY1043"/>
                              </a:cxn>
                              <a:cxn ang="0">
                                <a:pos x="connsiteX1044" y="connsiteY1044"/>
                              </a:cxn>
                              <a:cxn ang="0">
                                <a:pos x="connsiteX1045" y="connsiteY1045"/>
                              </a:cxn>
                              <a:cxn ang="0">
                                <a:pos x="connsiteX1046" y="connsiteY1046"/>
                              </a:cxn>
                              <a:cxn ang="0">
                                <a:pos x="connsiteX1047" y="connsiteY1047"/>
                              </a:cxn>
                              <a:cxn ang="0">
                                <a:pos x="connsiteX1048" y="connsiteY1048"/>
                              </a:cxn>
                              <a:cxn ang="0">
                                <a:pos x="connsiteX1049" y="connsiteY1049"/>
                              </a:cxn>
                              <a:cxn ang="0">
                                <a:pos x="connsiteX1050" y="connsiteY1050"/>
                              </a:cxn>
                              <a:cxn ang="0">
                                <a:pos x="connsiteX1051" y="connsiteY1051"/>
                              </a:cxn>
                              <a:cxn ang="0">
                                <a:pos x="connsiteX1052" y="connsiteY1052"/>
                              </a:cxn>
                              <a:cxn ang="0">
                                <a:pos x="connsiteX1053" y="connsiteY1053"/>
                              </a:cxn>
                              <a:cxn ang="0">
                                <a:pos x="connsiteX1054" y="connsiteY1054"/>
                              </a:cxn>
                              <a:cxn ang="0">
                                <a:pos x="connsiteX1055" y="connsiteY1055"/>
                              </a:cxn>
                              <a:cxn ang="0">
                                <a:pos x="connsiteX1056" y="connsiteY1056"/>
                              </a:cxn>
                              <a:cxn ang="0">
                                <a:pos x="connsiteX1057" y="connsiteY1057"/>
                              </a:cxn>
                              <a:cxn ang="0">
                                <a:pos x="connsiteX1058" y="connsiteY1058"/>
                              </a:cxn>
                              <a:cxn ang="0">
                                <a:pos x="connsiteX1059" y="connsiteY1059"/>
                              </a:cxn>
                              <a:cxn ang="0">
                                <a:pos x="connsiteX1060" y="connsiteY1060"/>
                              </a:cxn>
                              <a:cxn ang="0">
                                <a:pos x="connsiteX1061" y="connsiteY1061"/>
                              </a:cxn>
                              <a:cxn ang="0">
                                <a:pos x="connsiteX1062" y="connsiteY1062"/>
                              </a:cxn>
                              <a:cxn ang="0">
                                <a:pos x="connsiteX1063" y="connsiteY1063"/>
                              </a:cxn>
                              <a:cxn ang="0">
                                <a:pos x="connsiteX1064" y="connsiteY1064"/>
                              </a:cxn>
                              <a:cxn ang="0">
                                <a:pos x="connsiteX1065" y="connsiteY1065"/>
                              </a:cxn>
                              <a:cxn ang="0">
                                <a:pos x="connsiteX1066" y="connsiteY1066"/>
                              </a:cxn>
                              <a:cxn ang="0">
                                <a:pos x="connsiteX1067" y="connsiteY1067"/>
                              </a:cxn>
                              <a:cxn ang="0">
                                <a:pos x="connsiteX1068" y="connsiteY1068"/>
                              </a:cxn>
                              <a:cxn ang="0">
                                <a:pos x="connsiteX1069" y="connsiteY1069"/>
                              </a:cxn>
                              <a:cxn ang="0">
                                <a:pos x="connsiteX1070" y="connsiteY1070"/>
                              </a:cxn>
                              <a:cxn ang="0">
                                <a:pos x="connsiteX1071" y="connsiteY1071"/>
                              </a:cxn>
                              <a:cxn ang="0">
                                <a:pos x="connsiteX1072" y="connsiteY1072"/>
                              </a:cxn>
                              <a:cxn ang="0">
                                <a:pos x="connsiteX1073" y="connsiteY1073"/>
                              </a:cxn>
                              <a:cxn ang="0">
                                <a:pos x="connsiteX1074" y="connsiteY1074"/>
                              </a:cxn>
                              <a:cxn ang="0">
                                <a:pos x="connsiteX1075" y="connsiteY1075"/>
                              </a:cxn>
                              <a:cxn ang="0">
                                <a:pos x="connsiteX1076" y="connsiteY1076"/>
                              </a:cxn>
                              <a:cxn ang="0">
                                <a:pos x="connsiteX1077" y="connsiteY1077"/>
                              </a:cxn>
                              <a:cxn ang="0">
                                <a:pos x="connsiteX1078" y="connsiteY1078"/>
                              </a:cxn>
                              <a:cxn ang="0">
                                <a:pos x="connsiteX1079" y="connsiteY1079"/>
                              </a:cxn>
                              <a:cxn ang="0">
                                <a:pos x="connsiteX1080" y="connsiteY1080"/>
                              </a:cxn>
                              <a:cxn ang="0">
                                <a:pos x="connsiteX1081" y="connsiteY1081"/>
                              </a:cxn>
                              <a:cxn ang="0">
                                <a:pos x="connsiteX1082" y="connsiteY1082"/>
                              </a:cxn>
                              <a:cxn ang="0">
                                <a:pos x="connsiteX1083" y="connsiteY1083"/>
                              </a:cxn>
                              <a:cxn ang="0">
                                <a:pos x="connsiteX1084" y="connsiteY1084"/>
                              </a:cxn>
                              <a:cxn ang="0">
                                <a:pos x="connsiteX1085" y="connsiteY1085"/>
                              </a:cxn>
                              <a:cxn ang="0">
                                <a:pos x="connsiteX1086" y="connsiteY1086"/>
                              </a:cxn>
                              <a:cxn ang="0">
                                <a:pos x="connsiteX1087" y="connsiteY1087"/>
                              </a:cxn>
                              <a:cxn ang="0">
                                <a:pos x="connsiteX1088" y="connsiteY1088"/>
                              </a:cxn>
                              <a:cxn ang="0">
                                <a:pos x="connsiteX1089" y="connsiteY1089"/>
                              </a:cxn>
                              <a:cxn ang="0">
                                <a:pos x="connsiteX1090" y="connsiteY1090"/>
                              </a:cxn>
                              <a:cxn ang="0">
                                <a:pos x="connsiteX1091" y="connsiteY1091"/>
                              </a:cxn>
                              <a:cxn ang="0">
                                <a:pos x="connsiteX1092" y="connsiteY1092"/>
                              </a:cxn>
                              <a:cxn ang="0">
                                <a:pos x="connsiteX1093" y="connsiteY1093"/>
                              </a:cxn>
                              <a:cxn ang="0">
                                <a:pos x="connsiteX1094" y="connsiteY1094"/>
                              </a:cxn>
                              <a:cxn ang="0">
                                <a:pos x="connsiteX1095" y="connsiteY1095"/>
                              </a:cxn>
                              <a:cxn ang="0">
                                <a:pos x="connsiteX1096" y="connsiteY1096"/>
                              </a:cxn>
                              <a:cxn ang="0">
                                <a:pos x="connsiteX1097" y="connsiteY1097"/>
                              </a:cxn>
                              <a:cxn ang="0">
                                <a:pos x="connsiteX1098" y="connsiteY1098"/>
                              </a:cxn>
                              <a:cxn ang="0">
                                <a:pos x="connsiteX1099" y="connsiteY1099"/>
                              </a:cxn>
                              <a:cxn ang="0">
                                <a:pos x="connsiteX1100" y="connsiteY1100"/>
                              </a:cxn>
                              <a:cxn ang="0">
                                <a:pos x="connsiteX1101" y="connsiteY1101"/>
                              </a:cxn>
                              <a:cxn ang="0">
                                <a:pos x="connsiteX1102" y="connsiteY1102"/>
                              </a:cxn>
                              <a:cxn ang="0">
                                <a:pos x="connsiteX1103" y="connsiteY1103"/>
                              </a:cxn>
                              <a:cxn ang="0">
                                <a:pos x="connsiteX1104" y="connsiteY1104"/>
                              </a:cxn>
                              <a:cxn ang="0">
                                <a:pos x="connsiteX1105" y="connsiteY1105"/>
                              </a:cxn>
                              <a:cxn ang="0">
                                <a:pos x="connsiteX1106" y="connsiteY1106"/>
                              </a:cxn>
                              <a:cxn ang="0">
                                <a:pos x="connsiteX1107" y="connsiteY1107"/>
                              </a:cxn>
                              <a:cxn ang="0">
                                <a:pos x="connsiteX1108" y="connsiteY1108"/>
                              </a:cxn>
                              <a:cxn ang="0">
                                <a:pos x="connsiteX1109" y="connsiteY1109"/>
                              </a:cxn>
                              <a:cxn ang="0">
                                <a:pos x="connsiteX1110" y="connsiteY1110"/>
                              </a:cxn>
                              <a:cxn ang="0">
                                <a:pos x="connsiteX1111" y="connsiteY1111"/>
                              </a:cxn>
                              <a:cxn ang="0">
                                <a:pos x="connsiteX1112" y="connsiteY1112"/>
                              </a:cxn>
                              <a:cxn ang="0">
                                <a:pos x="connsiteX1113" y="connsiteY1113"/>
                              </a:cxn>
                              <a:cxn ang="0">
                                <a:pos x="connsiteX1114" y="connsiteY1114"/>
                              </a:cxn>
                              <a:cxn ang="0">
                                <a:pos x="connsiteX1115" y="connsiteY1115"/>
                              </a:cxn>
                              <a:cxn ang="0">
                                <a:pos x="connsiteX1116" y="connsiteY1116"/>
                              </a:cxn>
                              <a:cxn ang="0">
                                <a:pos x="connsiteX1117" y="connsiteY1117"/>
                              </a:cxn>
                              <a:cxn ang="0">
                                <a:pos x="connsiteX1118" y="connsiteY1118"/>
                              </a:cxn>
                              <a:cxn ang="0">
                                <a:pos x="connsiteX1119" y="connsiteY1119"/>
                              </a:cxn>
                              <a:cxn ang="0">
                                <a:pos x="connsiteX1120" y="connsiteY1120"/>
                              </a:cxn>
                              <a:cxn ang="0">
                                <a:pos x="connsiteX1121" y="connsiteY1121"/>
                              </a:cxn>
                              <a:cxn ang="0">
                                <a:pos x="connsiteX1122" y="connsiteY1122"/>
                              </a:cxn>
                              <a:cxn ang="0">
                                <a:pos x="connsiteX1123" y="connsiteY1123"/>
                              </a:cxn>
                              <a:cxn ang="0">
                                <a:pos x="connsiteX1124" y="connsiteY1124"/>
                              </a:cxn>
                              <a:cxn ang="0">
                                <a:pos x="connsiteX1125" y="connsiteY1125"/>
                              </a:cxn>
                              <a:cxn ang="0">
                                <a:pos x="connsiteX1126" y="connsiteY1126"/>
                              </a:cxn>
                              <a:cxn ang="0">
                                <a:pos x="connsiteX1127" y="connsiteY1127"/>
                              </a:cxn>
                              <a:cxn ang="0">
                                <a:pos x="connsiteX1128" y="connsiteY1128"/>
                              </a:cxn>
                              <a:cxn ang="0">
                                <a:pos x="connsiteX1129" y="connsiteY1129"/>
                              </a:cxn>
                              <a:cxn ang="0">
                                <a:pos x="connsiteX1130" y="connsiteY1130"/>
                              </a:cxn>
                              <a:cxn ang="0">
                                <a:pos x="connsiteX1131" y="connsiteY1131"/>
                              </a:cxn>
                              <a:cxn ang="0">
                                <a:pos x="connsiteX1132" y="connsiteY1132"/>
                              </a:cxn>
                              <a:cxn ang="0">
                                <a:pos x="connsiteX1133" y="connsiteY1133"/>
                              </a:cxn>
                              <a:cxn ang="0">
                                <a:pos x="connsiteX1134" y="connsiteY1134"/>
                              </a:cxn>
                              <a:cxn ang="0">
                                <a:pos x="connsiteX1135" y="connsiteY1135"/>
                              </a:cxn>
                              <a:cxn ang="0">
                                <a:pos x="connsiteX1136" y="connsiteY1136"/>
                              </a:cxn>
                              <a:cxn ang="0">
                                <a:pos x="connsiteX1137" y="connsiteY1137"/>
                              </a:cxn>
                              <a:cxn ang="0">
                                <a:pos x="connsiteX1138" y="connsiteY1138"/>
                              </a:cxn>
                              <a:cxn ang="0">
                                <a:pos x="connsiteX1139" y="connsiteY1139"/>
                              </a:cxn>
                              <a:cxn ang="0">
                                <a:pos x="connsiteX1140" y="connsiteY1140"/>
                              </a:cxn>
                              <a:cxn ang="0">
                                <a:pos x="connsiteX1141" y="connsiteY1141"/>
                              </a:cxn>
                              <a:cxn ang="0">
                                <a:pos x="connsiteX1142" y="connsiteY1142"/>
                              </a:cxn>
                              <a:cxn ang="0">
                                <a:pos x="connsiteX1143" y="connsiteY1143"/>
                              </a:cxn>
                              <a:cxn ang="0">
                                <a:pos x="connsiteX1144" y="connsiteY1144"/>
                              </a:cxn>
                              <a:cxn ang="0">
                                <a:pos x="connsiteX1145" y="connsiteY1145"/>
                              </a:cxn>
                              <a:cxn ang="0">
                                <a:pos x="connsiteX1146" y="connsiteY1146"/>
                              </a:cxn>
                              <a:cxn ang="0">
                                <a:pos x="connsiteX1147" y="connsiteY1147"/>
                              </a:cxn>
                              <a:cxn ang="0">
                                <a:pos x="connsiteX1148" y="connsiteY1148"/>
                              </a:cxn>
                              <a:cxn ang="0">
                                <a:pos x="connsiteX1149" y="connsiteY1149"/>
                              </a:cxn>
                              <a:cxn ang="0">
                                <a:pos x="connsiteX1150" y="connsiteY1150"/>
                              </a:cxn>
                              <a:cxn ang="0">
                                <a:pos x="connsiteX1151" y="connsiteY1151"/>
                              </a:cxn>
                              <a:cxn ang="0">
                                <a:pos x="connsiteX1152" y="connsiteY1152"/>
                              </a:cxn>
                              <a:cxn ang="0">
                                <a:pos x="connsiteX1153" y="connsiteY1153"/>
                              </a:cxn>
                              <a:cxn ang="0">
                                <a:pos x="connsiteX1154" y="connsiteY1154"/>
                              </a:cxn>
                              <a:cxn ang="0">
                                <a:pos x="connsiteX1155" y="connsiteY1155"/>
                              </a:cxn>
                              <a:cxn ang="0">
                                <a:pos x="connsiteX1156" y="connsiteY1156"/>
                              </a:cxn>
                              <a:cxn ang="0">
                                <a:pos x="connsiteX1157" y="connsiteY1157"/>
                              </a:cxn>
                              <a:cxn ang="0">
                                <a:pos x="connsiteX1158" y="connsiteY1158"/>
                              </a:cxn>
                              <a:cxn ang="0">
                                <a:pos x="connsiteX1159" y="connsiteY1159"/>
                              </a:cxn>
                              <a:cxn ang="0">
                                <a:pos x="connsiteX1160" y="connsiteY1160"/>
                              </a:cxn>
                              <a:cxn ang="0">
                                <a:pos x="connsiteX1161" y="connsiteY1161"/>
                              </a:cxn>
                              <a:cxn ang="0">
                                <a:pos x="connsiteX1162" y="connsiteY1162"/>
                              </a:cxn>
                              <a:cxn ang="0">
                                <a:pos x="connsiteX1163" y="connsiteY1163"/>
                              </a:cxn>
                              <a:cxn ang="0">
                                <a:pos x="connsiteX1164" y="connsiteY1164"/>
                              </a:cxn>
                              <a:cxn ang="0">
                                <a:pos x="connsiteX1165" y="connsiteY1165"/>
                              </a:cxn>
                              <a:cxn ang="0">
                                <a:pos x="connsiteX1166" y="connsiteY1166"/>
                              </a:cxn>
                              <a:cxn ang="0">
                                <a:pos x="connsiteX1167" y="connsiteY1167"/>
                              </a:cxn>
                              <a:cxn ang="0">
                                <a:pos x="connsiteX1168" y="connsiteY1168"/>
                              </a:cxn>
                              <a:cxn ang="0">
                                <a:pos x="connsiteX1169" y="connsiteY1169"/>
                              </a:cxn>
                              <a:cxn ang="0">
                                <a:pos x="connsiteX1170" y="connsiteY1170"/>
                              </a:cxn>
                              <a:cxn ang="0">
                                <a:pos x="connsiteX1171" y="connsiteY1171"/>
                              </a:cxn>
                              <a:cxn ang="0">
                                <a:pos x="connsiteX1172" y="connsiteY1172"/>
                              </a:cxn>
                              <a:cxn ang="0">
                                <a:pos x="connsiteX1173" y="connsiteY1173"/>
                              </a:cxn>
                              <a:cxn ang="0">
                                <a:pos x="connsiteX1174" y="connsiteY1174"/>
                              </a:cxn>
                              <a:cxn ang="0">
                                <a:pos x="connsiteX1175" y="connsiteY1175"/>
                              </a:cxn>
                              <a:cxn ang="0">
                                <a:pos x="connsiteX1176" y="connsiteY1176"/>
                              </a:cxn>
                              <a:cxn ang="0">
                                <a:pos x="connsiteX1177" y="connsiteY1177"/>
                              </a:cxn>
                              <a:cxn ang="0">
                                <a:pos x="connsiteX1178" y="connsiteY1178"/>
                              </a:cxn>
                              <a:cxn ang="0">
                                <a:pos x="connsiteX1179" y="connsiteY1179"/>
                              </a:cxn>
                              <a:cxn ang="0">
                                <a:pos x="connsiteX1180" y="connsiteY1180"/>
                              </a:cxn>
                              <a:cxn ang="0">
                                <a:pos x="connsiteX1181" y="connsiteY1181"/>
                              </a:cxn>
                              <a:cxn ang="0">
                                <a:pos x="connsiteX1182" y="connsiteY1182"/>
                              </a:cxn>
                              <a:cxn ang="0">
                                <a:pos x="connsiteX1183" y="connsiteY1183"/>
                              </a:cxn>
                              <a:cxn ang="0">
                                <a:pos x="connsiteX1184" y="connsiteY1184"/>
                              </a:cxn>
                              <a:cxn ang="0">
                                <a:pos x="connsiteX1185" y="connsiteY1185"/>
                              </a:cxn>
                              <a:cxn ang="0">
                                <a:pos x="connsiteX1186" y="connsiteY1186"/>
                              </a:cxn>
                              <a:cxn ang="0">
                                <a:pos x="connsiteX1187" y="connsiteY1187"/>
                              </a:cxn>
                              <a:cxn ang="0">
                                <a:pos x="connsiteX1188" y="connsiteY1188"/>
                              </a:cxn>
                              <a:cxn ang="0">
                                <a:pos x="connsiteX1189" y="connsiteY1189"/>
                              </a:cxn>
                              <a:cxn ang="0">
                                <a:pos x="connsiteX1190" y="connsiteY1190"/>
                              </a:cxn>
                              <a:cxn ang="0">
                                <a:pos x="connsiteX1191" y="connsiteY1191"/>
                              </a:cxn>
                              <a:cxn ang="0">
                                <a:pos x="connsiteX1192" y="connsiteY1192"/>
                              </a:cxn>
                              <a:cxn ang="0">
                                <a:pos x="connsiteX1193" y="connsiteY1193"/>
                              </a:cxn>
                              <a:cxn ang="0">
                                <a:pos x="connsiteX1194" y="connsiteY1194"/>
                              </a:cxn>
                              <a:cxn ang="0">
                                <a:pos x="connsiteX1195" y="connsiteY1195"/>
                              </a:cxn>
                              <a:cxn ang="0">
                                <a:pos x="connsiteX1196" y="connsiteY1196"/>
                              </a:cxn>
                              <a:cxn ang="0">
                                <a:pos x="connsiteX1197" y="connsiteY1197"/>
                              </a:cxn>
                              <a:cxn ang="0">
                                <a:pos x="connsiteX1198" y="connsiteY1198"/>
                              </a:cxn>
                              <a:cxn ang="0">
                                <a:pos x="connsiteX1199" y="connsiteY1199"/>
                              </a:cxn>
                              <a:cxn ang="0">
                                <a:pos x="connsiteX1200" y="connsiteY1200"/>
                              </a:cxn>
                              <a:cxn ang="0">
                                <a:pos x="connsiteX1201" y="connsiteY1201"/>
                              </a:cxn>
                              <a:cxn ang="0">
                                <a:pos x="connsiteX1202" y="connsiteY1202"/>
                              </a:cxn>
                              <a:cxn ang="0">
                                <a:pos x="connsiteX1203" y="connsiteY1203"/>
                              </a:cxn>
                              <a:cxn ang="0">
                                <a:pos x="connsiteX1204" y="connsiteY1204"/>
                              </a:cxn>
                              <a:cxn ang="0">
                                <a:pos x="connsiteX1205" y="connsiteY1205"/>
                              </a:cxn>
                              <a:cxn ang="0">
                                <a:pos x="connsiteX1206" y="connsiteY1206"/>
                              </a:cxn>
                              <a:cxn ang="0">
                                <a:pos x="connsiteX1207" y="connsiteY1207"/>
                              </a:cxn>
                              <a:cxn ang="0">
                                <a:pos x="connsiteX1208" y="connsiteY1208"/>
                              </a:cxn>
                              <a:cxn ang="0">
                                <a:pos x="connsiteX1209" y="connsiteY1209"/>
                              </a:cxn>
                              <a:cxn ang="0">
                                <a:pos x="connsiteX1210" y="connsiteY1210"/>
                              </a:cxn>
                              <a:cxn ang="0">
                                <a:pos x="connsiteX1211" y="connsiteY1211"/>
                              </a:cxn>
                              <a:cxn ang="0">
                                <a:pos x="connsiteX1212" y="connsiteY1212"/>
                              </a:cxn>
                              <a:cxn ang="0">
                                <a:pos x="connsiteX1213" y="connsiteY1213"/>
                              </a:cxn>
                              <a:cxn ang="0">
                                <a:pos x="connsiteX1214" y="connsiteY1214"/>
                              </a:cxn>
                              <a:cxn ang="0">
                                <a:pos x="connsiteX1215" y="connsiteY1215"/>
                              </a:cxn>
                              <a:cxn ang="0">
                                <a:pos x="connsiteX1216" y="connsiteY1216"/>
                              </a:cxn>
                              <a:cxn ang="0">
                                <a:pos x="connsiteX1217" y="connsiteY1217"/>
                              </a:cxn>
                              <a:cxn ang="0">
                                <a:pos x="connsiteX1218" y="connsiteY1218"/>
                              </a:cxn>
                              <a:cxn ang="0">
                                <a:pos x="connsiteX1219" y="connsiteY1219"/>
                              </a:cxn>
                              <a:cxn ang="0">
                                <a:pos x="connsiteX1220" y="connsiteY1220"/>
                              </a:cxn>
                              <a:cxn ang="0">
                                <a:pos x="connsiteX1221" y="connsiteY1221"/>
                              </a:cxn>
                              <a:cxn ang="0">
                                <a:pos x="connsiteX1222" y="connsiteY1222"/>
                              </a:cxn>
                              <a:cxn ang="0">
                                <a:pos x="connsiteX1223" y="connsiteY1223"/>
                              </a:cxn>
                              <a:cxn ang="0">
                                <a:pos x="connsiteX1224" y="connsiteY1224"/>
                              </a:cxn>
                              <a:cxn ang="0">
                                <a:pos x="connsiteX1225" y="connsiteY1225"/>
                              </a:cxn>
                              <a:cxn ang="0">
                                <a:pos x="connsiteX1226" y="connsiteY1226"/>
                              </a:cxn>
                              <a:cxn ang="0">
                                <a:pos x="connsiteX1227" y="connsiteY1227"/>
                              </a:cxn>
                              <a:cxn ang="0">
                                <a:pos x="connsiteX1228" y="connsiteY1228"/>
                              </a:cxn>
                              <a:cxn ang="0">
                                <a:pos x="connsiteX1229" y="connsiteY1229"/>
                              </a:cxn>
                              <a:cxn ang="0">
                                <a:pos x="connsiteX1230" y="connsiteY1230"/>
                              </a:cxn>
                              <a:cxn ang="0">
                                <a:pos x="connsiteX1231" y="connsiteY1231"/>
                              </a:cxn>
                              <a:cxn ang="0">
                                <a:pos x="connsiteX1232" y="connsiteY1232"/>
                              </a:cxn>
                              <a:cxn ang="0">
                                <a:pos x="connsiteX1233" y="connsiteY1233"/>
                              </a:cxn>
                              <a:cxn ang="0">
                                <a:pos x="connsiteX1234" y="connsiteY1234"/>
                              </a:cxn>
                              <a:cxn ang="0">
                                <a:pos x="connsiteX1235" y="connsiteY1235"/>
                              </a:cxn>
                              <a:cxn ang="0">
                                <a:pos x="connsiteX1236" y="connsiteY1236"/>
                              </a:cxn>
                              <a:cxn ang="0">
                                <a:pos x="connsiteX1237" y="connsiteY1237"/>
                              </a:cxn>
                              <a:cxn ang="0">
                                <a:pos x="connsiteX1238" y="connsiteY1238"/>
                              </a:cxn>
                              <a:cxn ang="0">
                                <a:pos x="connsiteX1239" y="connsiteY1239"/>
                              </a:cxn>
                              <a:cxn ang="0">
                                <a:pos x="connsiteX1240" y="connsiteY1240"/>
                              </a:cxn>
                              <a:cxn ang="0">
                                <a:pos x="connsiteX1241" y="connsiteY1241"/>
                              </a:cxn>
                              <a:cxn ang="0">
                                <a:pos x="connsiteX1242" y="connsiteY1242"/>
                              </a:cxn>
                              <a:cxn ang="0">
                                <a:pos x="connsiteX1243" y="connsiteY1243"/>
                              </a:cxn>
                              <a:cxn ang="0">
                                <a:pos x="connsiteX1244" y="connsiteY1244"/>
                              </a:cxn>
                              <a:cxn ang="0">
                                <a:pos x="connsiteX1245" y="connsiteY1245"/>
                              </a:cxn>
                              <a:cxn ang="0">
                                <a:pos x="connsiteX1246" y="connsiteY1246"/>
                              </a:cxn>
                              <a:cxn ang="0">
                                <a:pos x="connsiteX1247" y="connsiteY1247"/>
                              </a:cxn>
                              <a:cxn ang="0">
                                <a:pos x="connsiteX1248" y="connsiteY1248"/>
                              </a:cxn>
                              <a:cxn ang="0">
                                <a:pos x="connsiteX1249" y="connsiteY1249"/>
                              </a:cxn>
                              <a:cxn ang="0">
                                <a:pos x="connsiteX1250" y="connsiteY1250"/>
                              </a:cxn>
                              <a:cxn ang="0">
                                <a:pos x="connsiteX1251" y="connsiteY1251"/>
                              </a:cxn>
                              <a:cxn ang="0">
                                <a:pos x="connsiteX1252" y="connsiteY1252"/>
                              </a:cxn>
                              <a:cxn ang="0">
                                <a:pos x="connsiteX1253" y="connsiteY1253"/>
                              </a:cxn>
                              <a:cxn ang="0">
                                <a:pos x="connsiteX1254" y="connsiteY1254"/>
                              </a:cxn>
                              <a:cxn ang="0">
                                <a:pos x="connsiteX1255" y="connsiteY1255"/>
                              </a:cxn>
                              <a:cxn ang="0">
                                <a:pos x="connsiteX1256" y="connsiteY1256"/>
                              </a:cxn>
                              <a:cxn ang="0">
                                <a:pos x="connsiteX1257" y="connsiteY1257"/>
                              </a:cxn>
                              <a:cxn ang="0">
                                <a:pos x="connsiteX1258" y="connsiteY1258"/>
                              </a:cxn>
                              <a:cxn ang="0">
                                <a:pos x="connsiteX1259" y="connsiteY1259"/>
                              </a:cxn>
                              <a:cxn ang="0">
                                <a:pos x="connsiteX1260" y="connsiteY1260"/>
                              </a:cxn>
                              <a:cxn ang="0">
                                <a:pos x="connsiteX1261" y="connsiteY1261"/>
                              </a:cxn>
                              <a:cxn ang="0">
                                <a:pos x="connsiteX1262" y="connsiteY1262"/>
                              </a:cxn>
                              <a:cxn ang="0">
                                <a:pos x="connsiteX1263" y="connsiteY1263"/>
                              </a:cxn>
                              <a:cxn ang="0">
                                <a:pos x="connsiteX1264" y="connsiteY1264"/>
                              </a:cxn>
                              <a:cxn ang="0">
                                <a:pos x="connsiteX1265" y="connsiteY1265"/>
                              </a:cxn>
                              <a:cxn ang="0">
                                <a:pos x="connsiteX1266" y="connsiteY1266"/>
                              </a:cxn>
                              <a:cxn ang="0">
                                <a:pos x="connsiteX1267" y="connsiteY1267"/>
                              </a:cxn>
                              <a:cxn ang="0">
                                <a:pos x="connsiteX1268" y="connsiteY1268"/>
                              </a:cxn>
                              <a:cxn ang="0">
                                <a:pos x="connsiteX1269" y="connsiteY1269"/>
                              </a:cxn>
                              <a:cxn ang="0">
                                <a:pos x="connsiteX1270" y="connsiteY1270"/>
                              </a:cxn>
                              <a:cxn ang="0">
                                <a:pos x="connsiteX1271" y="connsiteY1271"/>
                              </a:cxn>
                              <a:cxn ang="0">
                                <a:pos x="connsiteX1272" y="connsiteY1272"/>
                              </a:cxn>
                              <a:cxn ang="0">
                                <a:pos x="connsiteX1273" y="connsiteY1273"/>
                              </a:cxn>
                              <a:cxn ang="0">
                                <a:pos x="connsiteX1274" y="connsiteY1274"/>
                              </a:cxn>
                              <a:cxn ang="0">
                                <a:pos x="connsiteX1275" y="connsiteY1275"/>
                              </a:cxn>
                              <a:cxn ang="0">
                                <a:pos x="connsiteX1276" y="connsiteY1276"/>
                              </a:cxn>
                              <a:cxn ang="0">
                                <a:pos x="connsiteX1277" y="connsiteY1277"/>
                              </a:cxn>
                              <a:cxn ang="0">
                                <a:pos x="connsiteX1278" y="connsiteY1278"/>
                              </a:cxn>
                              <a:cxn ang="0">
                                <a:pos x="connsiteX1279" y="connsiteY1279"/>
                              </a:cxn>
                              <a:cxn ang="0">
                                <a:pos x="connsiteX1280" y="connsiteY1280"/>
                              </a:cxn>
                              <a:cxn ang="0">
                                <a:pos x="connsiteX1281" y="connsiteY1281"/>
                              </a:cxn>
                              <a:cxn ang="0">
                                <a:pos x="connsiteX1282" y="connsiteY1282"/>
                              </a:cxn>
                              <a:cxn ang="0">
                                <a:pos x="connsiteX1283" y="connsiteY1283"/>
                              </a:cxn>
                              <a:cxn ang="0">
                                <a:pos x="connsiteX1284" y="connsiteY1284"/>
                              </a:cxn>
                              <a:cxn ang="0">
                                <a:pos x="connsiteX1285" y="connsiteY1285"/>
                              </a:cxn>
                              <a:cxn ang="0">
                                <a:pos x="connsiteX1286" y="connsiteY1286"/>
                              </a:cxn>
                              <a:cxn ang="0">
                                <a:pos x="connsiteX1287" y="connsiteY1287"/>
                              </a:cxn>
                              <a:cxn ang="0">
                                <a:pos x="connsiteX1288" y="connsiteY1288"/>
                              </a:cxn>
                              <a:cxn ang="0">
                                <a:pos x="connsiteX1289" y="connsiteY1289"/>
                              </a:cxn>
                              <a:cxn ang="0">
                                <a:pos x="connsiteX1290" y="connsiteY1290"/>
                              </a:cxn>
                              <a:cxn ang="0">
                                <a:pos x="connsiteX1291" y="connsiteY1291"/>
                              </a:cxn>
                              <a:cxn ang="0">
                                <a:pos x="connsiteX1292" y="connsiteY1292"/>
                              </a:cxn>
                              <a:cxn ang="0">
                                <a:pos x="connsiteX1293" y="connsiteY1293"/>
                              </a:cxn>
                              <a:cxn ang="0">
                                <a:pos x="connsiteX1294" y="connsiteY1294"/>
                              </a:cxn>
                              <a:cxn ang="0">
                                <a:pos x="connsiteX1295" y="connsiteY1295"/>
                              </a:cxn>
                              <a:cxn ang="0">
                                <a:pos x="connsiteX1296" y="connsiteY1296"/>
                              </a:cxn>
                              <a:cxn ang="0">
                                <a:pos x="connsiteX1297" y="connsiteY1297"/>
                              </a:cxn>
                              <a:cxn ang="0">
                                <a:pos x="connsiteX1298" y="connsiteY1298"/>
                              </a:cxn>
                              <a:cxn ang="0">
                                <a:pos x="connsiteX1299" y="connsiteY1299"/>
                              </a:cxn>
                              <a:cxn ang="0">
                                <a:pos x="connsiteX1300" y="connsiteY1300"/>
                              </a:cxn>
                              <a:cxn ang="0">
                                <a:pos x="connsiteX1301" y="connsiteY1301"/>
                              </a:cxn>
                              <a:cxn ang="0">
                                <a:pos x="connsiteX1302" y="connsiteY1302"/>
                              </a:cxn>
                              <a:cxn ang="0">
                                <a:pos x="connsiteX1303" y="connsiteY1303"/>
                              </a:cxn>
                              <a:cxn ang="0">
                                <a:pos x="connsiteX1304" y="connsiteY1304"/>
                              </a:cxn>
                              <a:cxn ang="0">
                                <a:pos x="connsiteX1305" y="connsiteY1305"/>
                              </a:cxn>
                              <a:cxn ang="0">
                                <a:pos x="connsiteX1306" y="connsiteY1306"/>
                              </a:cxn>
                              <a:cxn ang="0">
                                <a:pos x="connsiteX1307" y="connsiteY1307"/>
                              </a:cxn>
                              <a:cxn ang="0">
                                <a:pos x="connsiteX1308" y="connsiteY1308"/>
                              </a:cxn>
                              <a:cxn ang="0">
                                <a:pos x="connsiteX1309" y="connsiteY1309"/>
                              </a:cxn>
                              <a:cxn ang="0">
                                <a:pos x="connsiteX1310" y="connsiteY1310"/>
                              </a:cxn>
                              <a:cxn ang="0">
                                <a:pos x="connsiteX1311" y="connsiteY1311"/>
                              </a:cxn>
                              <a:cxn ang="0">
                                <a:pos x="connsiteX1312" y="connsiteY1312"/>
                              </a:cxn>
                              <a:cxn ang="0">
                                <a:pos x="connsiteX1313" y="connsiteY1313"/>
                              </a:cxn>
                              <a:cxn ang="0">
                                <a:pos x="connsiteX1314" y="connsiteY1314"/>
                              </a:cxn>
                              <a:cxn ang="0">
                                <a:pos x="connsiteX1315" y="connsiteY1315"/>
                              </a:cxn>
                              <a:cxn ang="0">
                                <a:pos x="connsiteX1316" y="connsiteY1316"/>
                              </a:cxn>
                              <a:cxn ang="0">
                                <a:pos x="connsiteX1317" y="connsiteY1317"/>
                              </a:cxn>
                              <a:cxn ang="0">
                                <a:pos x="connsiteX1318" y="connsiteY1318"/>
                              </a:cxn>
                              <a:cxn ang="0">
                                <a:pos x="connsiteX1319" y="connsiteY1319"/>
                              </a:cxn>
                              <a:cxn ang="0">
                                <a:pos x="connsiteX1320" y="connsiteY1320"/>
                              </a:cxn>
                              <a:cxn ang="0">
                                <a:pos x="connsiteX1321" y="connsiteY1321"/>
                              </a:cxn>
                              <a:cxn ang="0">
                                <a:pos x="connsiteX1322" y="connsiteY1322"/>
                              </a:cxn>
                              <a:cxn ang="0">
                                <a:pos x="connsiteX1323" y="connsiteY1323"/>
                              </a:cxn>
                              <a:cxn ang="0">
                                <a:pos x="connsiteX1324" y="connsiteY1324"/>
                              </a:cxn>
                              <a:cxn ang="0">
                                <a:pos x="connsiteX1325" y="connsiteY1325"/>
                              </a:cxn>
                              <a:cxn ang="0">
                                <a:pos x="connsiteX1326" y="connsiteY1326"/>
                              </a:cxn>
                              <a:cxn ang="0">
                                <a:pos x="connsiteX1327" y="connsiteY1327"/>
                              </a:cxn>
                              <a:cxn ang="0">
                                <a:pos x="connsiteX1328" y="connsiteY1328"/>
                              </a:cxn>
                              <a:cxn ang="0">
                                <a:pos x="connsiteX1329" y="connsiteY1329"/>
                              </a:cxn>
                              <a:cxn ang="0">
                                <a:pos x="connsiteX1330" y="connsiteY1330"/>
                              </a:cxn>
                              <a:cxn ang="0">
                                <a:pos x="connsiteX1331" y="connsiteY1331"/>
                              </a:cxn>
                              <a:cxn ang="0">
                                <a:pos x="connsiteX1332" y="connsiteY1332"/>
                              </a:cxn>
                              <a:cxn ang="0">
                                <a:pos x="connsiteX1333" y="connsiteY1333"/>
                              </a:cxn>
                              <a:cxn ang="0">
                                <a:pos x="connsiteX1334" y="connsiteY1334"/>
                              </a:cxn>
                              <a:cxn ang="0">
                                <a:pos x="connsiteX1335" y="connsiteY1335"/>
                              </a:cxn>
                              <a:cxn ang="0">
                                <a:pos x="connsiteX1336" y="connsiteY1336"/>
                              </a:cxn>
                              <a:cxn ang="0">
                                <a:pos x="connsiteX1337" y="connsiteY1337"/>
                              </a:cxn>
                              <a:cxn ang="0">
                                <a:pos x="connsiteX1338" y="connsiteY1338"/>
                              </a:cxn>
                              <a:cxn ang="0">
                                <a:pos x="connsiteX1339" y="connsiteY1339"/>
                              </a:cxn>
                              <a:cxn ang="0">
                                <a:pos x="connsiteX1340" y="connsiteY1340"/>
                              </a:cxn>
                              <a:cxn ang="0">
                                <a:pos x="connsiteX1341" y="connsiteY1341"/>
                              </a:cxn>
                              <a:cxn ang="0">
                                <a:pos x="connsiteX1342" y="connsiteY1342"/>
                              </a:cxn>
                              <a:cxn ang="0">
                                <a:pos x="connsiteX1343" y="connsiteY1343"/>
                              </a:cxn>
                              <a:cxn ang="0">
                                <a:pos x="connsiteX1344" y="connsiteY1344"/>
                              </a:cxn>
                              <a:cxn ang="0">
                                <a:pos x="connsiteX1345" y="connsiteY1345"/>
                              </a:cxn>
                              <a:cxn ang="0">
                                <a:pos x="connsiteX1346" y="connsiteY1346"/>
                              </a:cxn>
                              <a:cxn ang="0">
                                <a:pos x="connsiteX1347" y="connsiteY1347"/>
                              </a:cxn>
                              <a:cxn ang="0">
                                <a:pos x="connsiteX1348" y="connsiteY1348"/>
                              </a:cxn>
                              <a:cxn ang="0">
                                <a:pos x="connsiteX1349" y="connsiteY1349"/>
                              </a:cxn>
                              <a:cxn ang="0">
                                <a:pos x="connsiteX1350" y="connsiteY1350"/>
                              </a:cxn>
                              <a:cxn ang="0">
                                <a:pos x="connsiteX1351" y="connsiteY1351"/>
                              </a:cxn>
                              <a:cxn ang="0">
                                <a:pos x="connsiteX1352" y="connsiteY1352"/>
                              </a:cxn>
                              <a:cxn ang="0">
                                <a:pos x="connsiteX1353" y="connsiteY1353"/>
                              </a:cxn>
                              <a:cxn ang="0">
                                <a:pos x="connsiteX1354" y="connsiteY1354"/>
                              </a:cxn>
                              <a:cxn ang="0">
                                <a:pos x="connsiteX1355" y="connsiteY1355"/>
                              </a:cxn>
                              <a:cxn ang="0">
                                <a:pos x="connsiteX1356" y="connsiteY1356"/>
                              </a:cxn>
                              <a:cxn ang="0">
                                <a:pos x="connsiteX1357" y="connsiteY1357"/>
                              </a:cxn>
                              <a:cxn ang="0">
                                <a:pos x="connsiteX1358" y="connsiteY1358"/>
                              </a:cxn>
                              <a:cxn ang="0">
                                <a:pos x="connsiteX1359" y="connsiteY1359"/>
                              </a:cxn>
                              <a:cxn ang="0">
                                <a:pos x="connsiteX1360" y="connsiteY1360"/>
                              </a:cxn>
                              <a:cxn ang="0">
                                <a:pos x="connsiteX1361" y="connsiteY1361"/>
                              </a:cxn>
                              <a:cxn ang="0">
                                <a:pos x="connsiteX1362" y="connsiteY1362"/>
                              </a:cxn>
                              <a:cxn ang="0">
                                <a:pos x="connsiteX1363" y="connsiteY1363"/>
                              </a:cxn>
                              <a:cxn ang="0">
                                <a:pos x="connsiteX1364" y="connsiteY1364"/>
                              </a:cxn>
                              <a:cxn ang="0">
                                <a:pos x="connsiteX1365" y="connsiteY1365"/>
                              </a:cxn>
                              <a:cxn ang="0">
                                <a:pos x="connsiteX1366" y="connsiteY1366"/>
                              </a:cxn>
                              <a:cxn ang="0">
                                <a:pos x="connsiteX1367" y="connsiteY1367"/>
                              </a:cxn>
                              <a:cxn ang="0">
                                <a:pos x="connsiteX1368" y="connsiteY1368"/>
                              </a:cxn>
                              <a:cxn ang="0">
                                <a:pos x="connsiteX1369" y="connsiteY1369"/>
                              </a:cxn>
                              <a:cxn ang="0">
                                <a:pos x="connsiteX1370" y="connsiteY1370"/>
                              </a:cxn>
                              <a:cxn ang="0">
                                <a:pos x="connsiteX1371" y="connsiteY1371"/>
                              </a:cxn>
                              <a:cxn ang="0">
                                <a:pos x="connsiteX1372" y="connsiteY1372"/>
                              </a:cxn>
                              <a:cxn ang="0">
                                <a:pos x="connsiteX1373" y="connsiteY1373"/>
                              </a:cxn>
                              <a:cxn ang="0">
                                <a:pos x="connsiteX1374" y="connsiteY1374"/>
                              </a:cxn>
                              <a:cxn ang="0">
                                <a:pos x="connsiteX1375" y="connsiteY1375"/>
                              </a:cxn>
                              <a:cxn ang="0">
                                <a:pos x="connsiteX1376" y="connsiteY1376"/>
                              </a:cxn>
                              <a:cxn ang="0">
                                <a:pos x="connsiteX1377" y="connsiteY1377"/>
                              </a:cxn>
                              <a:cxn ang="0">
                                <a:pos x="connsiteX1378" y="connsiteY1378"/>
                              </a:cxn>
                              <a:cxn ang="0">
                                <a:pos x="connsiteX1379" y="connsiteY1379"/>
                              </a:cxn>
                              <a:cxn ang="0">
                                <a:pos x="connsiteX1380" y="connsiteY1380"/>
                              </a:cxn>
                              <a:cxn ang="0">
                                <a:pos x="connsiteX1381" y="connsiteY1381"/>
                              </a:cxn>
                              <a:cxn ang="0">
                                <a:pos x="connsiteX1382" y="connsiteY1382"/>
                              </a:cxn>
                              <a:cxn ang="0">
                                <a:pos x="connsiteX1383" y="connsiteY1383"/>
                              </a:cxn>
                              <a:cxn ang="0">
                                <a:pos x="connsiteX1384" y="connsiteY1384"/>
                              </a:cxn>
                              <a:cxn ang="0">
                                <a:pos x="connsiteX1385" y="connsiteY1385"/>
                              </a:cxn>
                              <a:cxn ang="0">
                                <a:pos x="connsiteX1386" y="connsiteY1386"/>
                              </a:cxn>
                              <a:cxn ang="0">
                                <a:pos x="connsiteX1387" y="connsiteY1387"/>
                              </a:cxn>
                              <a:cxn ang="0">
                                <a:pos x="connsiteX1388" y="connsiteY1388"/>
                              </a:cxn>
                              <a:cxn ang="0">
                                <a:pos x="connsiteX1389" y="connsiteY1389"/>
                              </a:cxn>
                              <a:cxn ang="0">
                                <a:pos x="connsiteX1390" y="connsiteY1390"/>
                              </a:cxn>
                              <a:cxn ang="0">
                                <a:pos x="connsiteX1391" y="connsiteY1391"/>
                              </a:cxn>
                              <a:cxn ang="0">
                                <a:pos x="connsiteX1392" y="connsiteY1392"/>
                              </a:cxn>
                              <a:cxn ang="0">
                                <a:pos x="connsiteX1393" y="connsiteY1393"/>
                              </a:cxn>
                              <a:cxn ang="0">
                                <a:pos x="connsiteX1394" y="connsiteY1394"/>
                              </a:cxn>
                              <a:cxn ang="0">
                                <a:pos x="connsiteX1395" y="connsiteY1395"/>
                              </a:cxn>
                              <a:cxn ang="0">
                                <a:pos x="connsiteX1396" y="connsiteY1396"/>
                              </a:cxn>
                              <a:cxn ang="0">
                                <a:pos x="connsiteX1397" y="connsiteY1397"/>
                              </a:cxn>
                              <a:cxn ang="0">
                                <a:pos x="connsiteX1398" y="connsiteY1398"/>
                              </a:cxn>
                              <a:cxn ang="0">
                                <a:pos x="connsiteX1399" y="connsiteY1399"/>
                              </a:cxn>
                              <a:cxn ang="0">
                                <a:pos x="connsiteX1400" y="connsiteY1400"/>
                              </a:cxn>
                              <a:cxn ang="0">
                                <a:pos x="connsiteX1401" y="connsiteY1401"/>
                              </a:cxn>
                              <a:cxn ang="0">
                                <a:pos x="connsiteX1402" y="connsiteY1402"/>
                              </a:cxn>
                              <a:cxn ang="0">
                                <a:pos x="connsiteX1403" y="connsiteY1403"/>
                              </a:cxn>
                              <a:cxn ang="0">
                                <a:pos x="connsiteX1404" y="connsiteY1404"/>
                              </a:cxn>
                              <a:cxn ang="0">
                                <a:pos x="connsiteX1405" y="connsiteY1405"/>
                              </a:cxn>
                              <a:cxn ang="0">
                                <a:pos x="connsiteX1406" y="connsiteY1406"/>
                              </a:cxn>
                              <a:cxn ang="0">
                                <a:pos x="connsiteX1407" y="connsiteY1407"/>
                              </a:cxn>
                              <a:cxn ang="0">
                                <a:pos x="connsiteX1408" y="connsiteY1408"/>
                              </a:cxn>
                              <a:cxn ang="0">
                                <a:pos x="connsiteX1409" y="connsiteY1409"/>
                              </a:cxn>
                              <a:cxn ang="0">
                                <a:pos x="connsiteX1410" y="connsiteY1410"/>
                              </a:cxn>
                              <a:cxn ang="0">
                                <a:pos x="connsiteX1411" y="connsiteY1411"/>
                              </a:cxn>
                              <a:cxn ang="0">
                                <a:pos x="connsiteX1412" y="connsiteY1412"/>
                              </a:cxn>
                              <a:cxn ang="0">
                                <a:pos x="connsiteX1413" y="connsiteY1413"/>
                              </a:cxn>
                              <a:cxn ang="0">
                                <a:pos x="connsiteX1414" y="connsiteY1414"/>
                              </a:cxn>
                              <a:cxn ang="0">
                                <a:pos x="connsiteX1415" y="connsiteY1415"/>
                              </a:cxn>
                              <a:cxn ang="0">
                                <a:pos x="connsiteX1416" y="connsiteY1416"/>
                              </a:cxn>
                              <a:cxn ang="0">
                                <a:pos x="connsiteX1417" y="connsiteY1417"/>
                              </a:cxn>
                              <a:cxn ang="0">
                                <a:pos x="connsiteX1418" y="connsiteY1418"/>
                              </a:cxn>
                              <a:cxn ang="0">
                                <a:pos x="connsiteX1419" y="connsiteY1419"/>
                              </a:cxn>
                              <a:cxn ang="0">
                                <a:pos x="connsiteX1420" y="connsiteY1420"/>
                              </a:cxn>
                              <a:cxn ang="0">
                                <a:pos x="connsiteX1421" y="connsiteY1421"/>
                              </a:cxn>
                              <a:cxn ang="0">
                                <a:pos x="connsiteX1422" y="connsiteY1422"/>
                              </a:cxn>
                              <a:cxn ang="0">
                                <a:pos x="connsiteX1423" y="connsiteY1423"/>
                              </a:cxn>
                              <a:cxn ang="0">
                                <a:pos x="connsiteX1424" y="connsiteY1424"/>
                              </a:cxn>
                              <a:cxn ang="0">
                                <a:pos x="connsiteX1425" y="connsiteY1425"/>
                              </a:cxn>
                              <a:cxn ang="0">
                                <a:pos x="connsiteX1426" y="connsiteY1426"/>
                              </a:cxn>
                              <a:cxn ang="0">
                                <a:pos x="connsiteX1427" y="connsiteY1427"/>
                              </a:cxn>
                              <a:cxn ang="0">
                                <a:pos x="connsiteX1428" y="connsiteY1428"/>
                              </a:cxn>
                              <a:cxn ang="0">
                                <a:pos x="connsiteX1429" y="connsiteY1429"/>
                              </a:cxn>
                              <a:cxn ang="0">
                                <a:pos x="connsiteX1430" y="connsiteY1430"/>
                              </a:cxn>
                              <a:cxn ang="0">
                                <a:pos x="connsiteX1431" y="connsiteY1431"/>
                              </a:cxn>
                              <a:cxn ang="0">
                                <a:pos x="connsiteX1432" y="connsiteY1432"/>
                              </a:cxn>
                              <a:cxn ang="0">
                                <a:pos x="connsiteX1433" y="connsiteY1433"/>
                              </a:cxn>
                              <a:cxn ang="0">
                                <a:pos x="connsiteX1434" y="connsiteY1434"/>
                              </a:cxn>
                              <a:cxn ang="0">
                                <a:pos x="connsiteX1435" y="connsiteY1435"/>
                              </a:cxn>
                              <a:cxn ang="0">
                                <a:pos x="connsiteX1436" y="connsiteY1436"/>
                              </a:cxn>
                              <a:cxn ang="0">
                                <a:pos x="connsiteX1437" y="connsiteY1437"/>
                              </a:cxn>
                              <a:cxn ang="0">
                                <a:pos x="connsiteX1438" y="connsiteY1438"/>
                              </a:cxn>
                              <a:cxn ang="0">
                                <a:pos x="connsiteX1439" y="connsiteY1439"/>
                              </a:cxn>
                              <a:cxn ang="0">
                                <a:pos x="connsiteX1440" y="connsiteY1440"/>
                              </a:cxn>
                              <a:cxn ang="0">
                                <a:pos x="connsiteX1441" y="connsiteY1441"/>
                              </a:cxn>
                              <a:cxn ang="0">
                                <a:pos x="connsiteX1442" y="connsiteY1442"/>
                              </a:cxn>
                              <a:cxn ang="0">
                                <a:pos x="connsiteX1443" y="connsiteY1443"/>
                              </a:cxn>
                              <a:cxn ang="0">
                                <a:pos x="connsiteX1444" y="connsiteY1444"/>
                              </a:cxn>
                              <a:cxn ang="0">
                                <a:pos x="connsiteX1445" y="connsiteY1445"/>
                              </a:cxn>
                              <a:cxn ang="0">
                                <a:pos x="connsiteX1446" y="connsiteY1446"/>
                              </a:cxn>
                              <a:cxn ang="0">
                                <a:pos x="connsiteX1447" y="connsiteY1447"/>
                              </a:cxn>
                              <a:cxn ang="0">
                                <a:pos x="connsiteX1448" y="connsiteY1448"/>
                              </a:cxn>
                              <a:cxn ang="0">
                                <a:pos x="connsiteX1449" y="connsiteY1449"/>
                              </a:cxn>
                              <a:cxn ang="0">
                                <a:pos x="connsiteX1450" y="connsiteY1450"/>
                              </a:cxn>
                              <a:cxn ang="0">
                                <a:pos x="connsiteX1451" y="connsiteY1451"/>
                              </a:cxn>
                              <a:cxn ang="0">
                                <a:pos x="connsiteX1452" y="connsiteY1452"/>
                              </a:cxn>
                              <a:cxn ang="0">
                                <a:pos x="connsiteX1453" y="connsiteY1453"/>
                              </a:cxn>
                              <a:cxn ang="0">
                                <a:pos x="connsiteX1454" y="connsiteY1454"/>
                              </a:cxn>
                              <a:cxn ang="0">
                                <a:pos x="connsiteX1455" y="connsiteY1455"/>
                              </a:cxn>
                              <a:cxn ang="0">
                                <a:pos x="connsiteX1456" y="connsiteY1456"/>
                              </a:cxn>
                              <a:cxn ang="0">
                                <a:pos x="connsiteX1457" y="connsiteY1457"/>
                              </a:cxn>
                              <a:cxn ang="0">
                                <a:pos x="connsiteX1458" y="connsiteY1458"/>
                              </a:cxn>
                              <a:cxn ang="0">
                                <a:pos x="connsiteX1459" y="connsiteY1459"/>
                              </a:cxn>
                              <a:cxn ang="0">
                                <a:pos x="connsiteX1460" y="connsiteY1460"/>
                              </a:cxn>
                              <a:cxn ang="0">
                                <a:pos x="connsiteX1461" y="connsiteY1461"/>
                              </a:cxn>
                              <a:cxn ang="0">
                                <a:pos x="connsiteX1462" y="connsiteY1462"/>
                              </a:cxn>
                              <a:cxn ang="0">
                                <a:pos x="connsiteX1463" y="connsiteY1463"/>
                              </a:cxn>
                              <a:cxn ang="0">
                                <a:pos x="connsiteX1464" y="connsiteY1464"/>
                              </a:cxn>
                              <a:cxn ang="0">
                                <a:pos x="connsiteX1465" y="connsiteY1465"/>
                              </a:cxn>
                              <a:cxn ang="0">
                                <a:pos x="connsiteX1466" y="connsiteY1466"/>
                              </a:cxn>
                              <a:cxn ang="0">
                                <a:pos x="connsiteX1467" y="connsiteY1467"/>
                              </a:cxn>
                              <a:cxn ang="0">
                                <a:pos x="connsiteX1468" y="connsiteY1468"/>
                              </a:cxn>
                              <a:cxn ang="0">
                                <a:pos x="connsiteX1469" y="connsiteY1469"/>
                              </a:cxn>
                              <a:cxn ang="0">
                                <a:pos x="connsiteX1470" y="connsiteY1470"/>
                              </a:cxn>
                              <a:cxn ang="0">
                                <a:pos x="connsiteX1471" y="connsiteY1471"/>
                              </a:cxn>
                              <a:cxn ang="0">
                                <a:pos x="connsiteX1472" y="connsiteY1472"/>
                              </a:cxn>
                              <a:cxn ang="0">
                                <a:pos x="connsiteX1473" y="connsiteY1473"/>
                              </a:cxn>
                              <a:cxn ang="0">
                                <a:pos x="connsiteX1474" y="connsiteY1474"/>
                              </a:cxn>
                              <a:cxn ang="0">
                                <a:pos x="connsiteX1475" y="connsiteY1475"/>
                              </a:cxn>
                              <a:cxn ang="0">
                                <a:pos x="connsiteX1476" y="connsiteY1476"/>
                              </a:cxn>
                              <a:cxn ang="0">
                                <a:pos x="connsiteX1477" y="connsiteY1477"/>
                              </a:cxn>
                              <a:cxn ang="0">
                                <a:pos x="connsiteX1478" y="connsiteY1478"/>
                              </a:cxn>
                              <a:cxn ang="0">
                                <a:pos x="connsiteX1479" y="connsiteY1479"/>
                              </a:cxn>
                              <a:cxn ang="0">
                                <a:pos x="connsiteX1480" y="connsiteY1480"/>
                              </a:cxn>
                              <a:cxn ang="0">
                                <a:pos x="connsiteX1481" y="connsiteY1481"/>
                              </a:cxn>
                              <a:cxn ang="0">
                                <a:pos x="connsiteX1482" y="connsiteY1482"/>
                              </a:cxn>
                              <a:cxn ang="0">
                                <a:pos x="connsiteX1483" y="connsiteY1483"/>
                              </a:cxn>
                              <a:cxn ang="0">
                                <a:pos x="connsiteX1484" y="connsiteY1484"/>
                              </a:cxn>
                              <a:cxn ang="0">
                                <a:pos x="connsiteX1485" y="connsiteY1485"/>
                              </a:cxn>
                              <a:cxn ang="0">
                                <a:pos x="connsiteX1486" y="connsiteY1486"/>
                              </a:cxn>
                              <a:cxn ang="0">
                                <a:pos x="connsiteX1487" y="connsiteY1487"/>
                              </a:cxn>
                              <a:cxn ang="0">
                                <a:pos x="connsiteX1488" y="connsiteY1488"/>
                              </a:cxn>
                              <a:cxn ang="0">
                                <a:pos x="connsiteX1489" y="connsiteY1489"/>
                              </a:cxn>
                              <a:cxn ang="0">
                                <a:pos x="connsiteX1490" y="connsiteY1490"/>
                              </a:cxn>
                              <a:cxn ang="0">
                                <a:pos x="connsiteX1491" y="connsiteY1491"/>
                              </a:cxn>
                              <a:cxn ang="0">
                                <a:pos x="connsiteX1492" y="connsiteY1492"/>
                              </a:cxn>
                              <a:cxn ang="0">
                                <a:pos x="connsiteX1493" y="connsiteY1493"/>
                              </a:cxn>
                              <a:cxn ang="0">
                                <a:pos x="connsiteX1494" y="connsiteY1494"/>
                              </a:cxn>
                              <a:cxn ang="0">
                                <a:pos x="connsiteX1495" y="connsiteY1495"/>
                              </a:cxn>
                              <a:cxn ang="0">
                                <a:pos x="connsiteX1496" y="connsiteY1496"/>
                              </a:cxn>
                              <a:cxn ang="0">
                                <a:pos x="connsiteX1497" y="connsiteY1497"/>
                              </a:cxn>
                              <a:cxn ang="0">
                                <a:pos x="connsiteX1498" y="connsiteY1498"/>
                              </a:cxn>
                              <a:cxn ang="0">
                                <a:pos x="connsiteX1499" y="connsiteY1499"/>
                              </a:cxn>
                              <a:cxn ang="0">
                                <a:pos x="connsiteX1500" y="connsiteY1500"/>
                              </a:cxn>
                              <a:cxn ang="0">
                                <a:pos x="connsiteX1501" y="connsiteY1501"/>
                              </a:cxn>
                              <a:cxn ang="0">
                                <a:pos x="connsiteX1502" y="connsiteY1502"/>
                              </a:cxn>
                              <a:cxn ang="0">
                                <a:pos x="connsiteX1503" y="connsiteY1503"/>
                              </a:cxn>
                              <a:cxn ang="0">
                                <a:pos x="connsiteX1504" y="connsiteY1504"/>
                              </a:cxn>
                              <a:cxn ang="0">
                                <a:pos x="connsiteX1505" y="connsiteY1505"/>
                              </a:cxn>
                              <a:cxn ang="0">
                                <a:pos x="connsiteX1506" y="connsiteY1506"/>
                              </a:cxn>
                              <a:cxn ang="0">
                                <a:pos x="connsiteX1507" y="connsiteY1507"/>
                              </a:cxn>
                              <a:cxn ang="0">
                                <a:pos x="connsiteX1508" y="connsiteY1508"/>
                              </a:cxn>
                              <a:cxn ang="0">
                                <a:pos x="connsiteX1509" y="connsiteY1509"/>
                              </a:cxn>
                              <a:cxn ang="0">
                                <a:pos x="connsiteX1510" y="connsiteY1510"/>
                              </a:cxn>
                              <a:cxn ang="0">
                                <a:pos x="connsiteX1511" y="connsiteY1511"/>
                              </a:cxn>
                              <a:cxn ang="0">
                                <a:pos x="connsiteX1512" y="connsiteY1512"/>
                              </a:cxn>
                              <a:cxn ang="0">
                                <a:pos x="connsiteX1513" y="connsiteY1513"/>
                              </a:cxn>
                              <a:cxn ang="0">
                                <a:pos x="connsiteX1514" y="connsiteY1514"/>
                              </a:cxn>
                              <a:cxn ang="0">
                                <a:pos x="connsiteX1515" y="connsiteY1515"/>
                              </a:cxn>
                              <a:cxn ang="0">
                                <a:pos x="connsiteX1516" y="connsiteY1516"/>
                              </a:cxn>
                              <a:cxn ang="0">
                                <a:pos x="connsiteX1517" y="connsiteY1517"/>
                              </a:cxn>
                              <a:cxn ang="0">
                                <a:pos x="connsiteX1518" y="connsiteY1518"/>
                              </a:cxn>
                              <a:cxn ang="0">
                                <a:pos x="connsiteX1519" y="connsiteY1519"/>
                              </a:cxn>
                              <a:cxn ang="0">
                                <a:pos x="connsiteX1520" y="connsiteY1520"/>
                              </a:cxn>
                              <a:cxn ang="0">
                                <a:pos x="connsiteX1521" y="connsiteY1521"/>
                              </a:cxn>
                              <a:cxn ang="0">
                                <a:pos x="connsiteX1522" y="connsiteY1522"/>
                              </a:cxn>
                              <a:cxn ang="0">
                                <a:pos x="connsiteX1523" y="connsiteY1523"/>
                              </a:cxn>
                              <a:cxn ang="0">
                                <a:pos x="connsiteX1524" y="connsiteY1524"/>
                              </a:cxn>
                              <a:cxn ang="0">
                                <a:pos x="connsiteX1525" y="connsiteY1525"/>
                              </a:cxn>
                              <a:cxn ang="0">
                                <a:pos x="connsiteX1526" y="connsiteY1526"/>
                              </a:cxn>
                              <a:cxn ang="0">
                                <a:pos x="connsiteX1527" y="connsiteY1527"/>
                              </a:cxn>
                              <a:cxn ang="0">
                                <a:pos x="connsiteX1528" y="connsiteY1528"/>
                              </a:cxn>
                              <a:cxn ang="0">
                                <a:pos x="connsiteX1529" y="connsiteY1529"/>
                              </a:cxn>
                              <a:cxn ang="0">
                                <a:pos x="connsiteX1530" y="connsiteY1530"/>
                              </a:cxn>
                              <a:cxn ang="0">
                                <a:pos x="connsiteX1531" y="connsiteY1531"/>
                              </a:cxn>
                              <a:cxn ang="0">
                                <a:pos x="connsiteX1532" y="connsiteY1532"/>
                              </a:cxn>
                              <a:cxn ang="0">
                                <a:pos x="connsiteX1533" y="connsiteY1533"/>
                              </a:cxn>
                              <a:cxn ang="0">
                                <a:pos x="connsiteX1534" y="connsiteY1534"/>
                              </a:cxn>
                              <a:cxn ang="0">
                                <a:pos x="connsiteX1535" y="connsiteY1535"/>
                              </a:cxn>
                              <a:cxn ang="0">
                                <a:pos x="connsiteX1536" y="connsiteY1536"/>
                              </a:cxn>
                              <a:cxn ang="0">
                                <a:pos x="connsiteX1537" y="connsiteY1537"/>
                              </a:cxn>
                              <a:cxn ang="0">
                                <a:pos x="connsiteX1538" y="connsiteY1538"/>
                              </a:cxn>
                              <a:cxn ang="0">
                                <a:pos x="connsiteX1539" y="connsiteY1539"/>
                              </a:cxn>
                              <a:cxn ang="0">
                                <a:pos x="connsiteX1540" y="connsiteY1540"/>
                              </a:cxn>
                              <a:cxn ang="0">
                                <a:pos x="connsiteX1541" y="connsiteY1541"/>
                              </a:cxn>
                              <a:cxn ang="0">
                                <a:pos x="connsiteX1542" y="connsiteY1542"/>
                              </a:cxn>
                              <a:cxn ang="0">
                                <a:pos x="connsiteX1543" y="connsiteY1543"/>
                              </a:cxn>
                              <a:cxn ang="0">
                                <a:pos x="connsiteX1544" y="connsiteY1544"/>
                              </a:cxn>
                              <a:cxn ang="0">
                                <a:pos x="connsiteX1545" y="connsiteY1545"/>
                              </a:cxn>
                              <a:cxn ang="0">
                                <a:pos x="connsiteX1546" y="connsiteY1546"/>
                              </a:cxn>
                              <a:cxn ang="0">
                                <a:pos x="connsiteX1547" y="connsiteY1547"/>
                              </a:cxn>
                              <a:cxn ang="0">
                                <a:pos x="connsiteX1548" y="connsiteY1548"/>
                              </a:cxn>
                              <a:cxn ang="0">
                                <a:pos x="connsiteX1549" y="connsiteY1549"/>
                              </a:cxn>
                              <a:cxn ang="0">
                                <a:pos x="connsiteX1550" y="connsiteY1550"/>
                              </a:cxn>
                              <a:cxn ang="0">
                                <a:pos x="connsiteX1551" y="connsiteY1551"/>
                              </a:cxn>
                              <a:cxn ang="0">
                                <a:pos x="connsiteX1552" y="connsiteY1552"/>
                              </a:cxn>
                              <a:cxn ang="0">
                                <a:pos x="connsiteX1553" y="connsiteY1553"/>
                              </a:cxn>
                              <a:cxn ang="0">
                                <a:pos x="connsiteX1554" y="connsiteY1554"/>
                              </a:cxn>
                              <a:cxn ang="0">
                                <a:pos x="connsiteX1555" y="connsiteY1555"/>
                              </a:cxn>
                              <a:cxn ang="0">
                                <a:pos x="connsiteX1556" y="connsiteY1556"/>
                              </a:cxn>
                              <a:cxn ang="0">
                                <a:pos x="connsiteX1557" y="connsiteY1557"/>
                              </a:cxn>
                              <a:cxn ang="0">
                                <a:pos x="connsiteX1558" y="connsiteY1558"/>
                              </a:cxn>
                              <a:cxn ang="0">
                                <a:pos x="connsiteX1559" y="connsiteY1559"/>
                              </a:cxn>
                              <a:cxn ang="0">
                                <a:pos x="connsiteX1560" y="connsiteY1560"/>
                              </a:cxn>
                              <a:cxn ang="0">
                                <a:pos x="connsiteX1561" y="connsiteY1561"/>
                              </a:cxn>
                              <a:cxn ang="0">
                                <a:pos x="connsiteX1562" y="connsiteY1562"/>
                              </a:cxn>
                              <a:cxn ang="0">
                                <a:pos x="connsiteX1563" y="connsiteY1563"/>
                              </a:cxn>
                              <a:cxn ang="0">
                                <a:pos x="connsiteX1564" y="connsiteY1564"/>
                              </a:cxn>
                              <a:cxn ang="0">
                                <a:pos x="connsiteX1565" y="connsiteY1565"/>
                              </a:cxn>
                              <a:cxn ang="0">
                                <a:pos x="connsiteX1566" y="connsiteY1566"/>
                              </a:cxn>
                              <a:cxn ang="0">
                                <a:pos x="connsiteX1567" y="connsiteY1567"/>
                              </a:cxn>
                              <a:cxn ang="0">
                                <a:pos x="connsiteX1568" y="connsiteY1568"/>
                              </a:cxn>
                              <a:cxn ang="0">
                                <a:pos x="connsiteX1569" y="connsiteY1569"/>
                              </a:cxn>
                              <a:cxn ang="0">
                                <a:pos x="connsiteX1570" y="connsiteY1570"/>
                              </a:cxn>
                              <a:cxn ang="0">
                                <a:pos x="connsiteX1571" y="connsiteY1571"/>
                              </a:cxn>
                              <a:cxn ang="0">
                                <a:pos x="connsiteX1572" y="connsiteY1572"/>
                              </a:cxn>
                              <a:cxn ang="0">
                                <a:pos x="connsiteX1573" y="connsiteY1573"/>
                              </a:cxn>
                              <a:cxn ang="0">
                                <a:pos x="connsiteX1574" y="connsiteY1574"/>
                              </a:cxn>
                              <a:cxn ang="0">
                                <a:pos x="connsiteX1575" y="connsiteY1575"/>
                              </a:cxn>
                              <a:cxn ang="0">
                                <a:pos x="connsiteX1576" y="connsiteY1576"/>
                              </a:cxn>
                              <a:cxn ang="0">
                                <a:pos x="connsiteX1577" y="connsiteY1577"/>
                              </a:cxn>
                              <a:cxn ang="0">
                                <a:pos x="connsiteX1578" y="connsiteY1578"/>
                              </a:cxn>
                              <a:cxn ang="0">
                                <a:pos x="connsiteX1579" y="connsiteY1579"/>
                              </a:cxn>
                              <a:cxn ang="0">
                                <a:pos x="connsiteX1580" y="connsiteY1580"/>
                              </a:cxn>
                              <a:cxn ang="0">
                                <a:pos x="connsiteX1581" y="connsiteY1581"/>
                              </a:cxn>
                              <a:cxn ang="0">
                                <a:pos x="connsiteX1582" y="connsiteY1582"/>
                              </a:cxn>
                              <a:cxn ang="0">
                                <a:pos x="connsiteX1583" y="connsiteY1583"/>
                              </a:cxn>
                              <a:cxn ang="0">
                                <a:pos x="connsiteX1584" y="connsiteY1584"/>
                              </a:cxn>
                              <a:cxn ang="0">
                                <a:pos x="connsiteX1585" y="connsiteY1585"/>
                              </a:cxn>
                              <a:cxn ang="0">
                                <a:pos x="connsiteX1586" y="connsiteY1586"/>
                              </a:cxn>
                              <a:cxn ang="0">
                                <a:pos x="connsiteX1587" y="connsiteY1587"/>
                              </a:cxn>
                              <a:cxn ang="0">
                                <a:pos x="connsiteX1588" y="connsiteY1588"/>
                              </a:cxn>
                              <a:cxn ang="0">
                                <a:pos x="connsiteX1589" y="connsiteY1589"/>
                              </a:cxn>
                              <a:cxn ang="0">
                                <a:pos x="connsiteX1590" y="connsiteY1590"/>
                              </a:cxn>
                              <a:cxn ang="0">
                                <a:pos x="connsiteX1591" y="connsiteY1591"/>
                              </a:cxn>
                              <a:cxn ang="0">
                                <a:pos x="connsiteX1592" y="connsiteY1592"/>
                              </a:cxn>
                              <a:cxn ang="0">
                                <a:pos x="connsiteX1593" y="connsiteY1593"/>
                              </a:cxn>
                              <a:cxn ang="0">
                                <a:pos x="connsiteX1594" y="connsiteY1594"/>
                              </a:cxn>
                              <a:cxn ang="0">
                                <a:pos x="connsiteX1595" y="connsiteY1595"/>
                              </a:cxn>
                              <a:cxn ang="0">
                                <a:pos x="connsiteX1596" y="connsiteY1596"/>
                              </a:cxn>
                              <a:cxn ang="0">
                                <a:pos x="connsiteX1597" y="connsiteY1597"/>
                              </a:cxn>
                              <a:cxn ang="0">
                                <a:pos x="connsiteX1598" y="connsiteY1598"/>
                              </a:cxn>
                              <a:cxn ang="0">
                                <a:pos x="connsiteX1599" y="connsiteY1599"/>
                              </a:cxn>
                              <a:cxn ang="0">
                                <a:pos x="connsiteX1600" y="connsiteY1600"/>
                              </a:cxn>
                              <a:cxn ang="0">
                                <a:pos x="connsiteX1601" y="connsiteY1601"/>
                              </a:cxn>
                              <a:cxn ang="0">
                                <a:pos x="connsiteX1602" y="connsiteY1602"/>
                              </a:cxn>
                              <a:cxn ang="0">
                                <a:pos x="connsiteX1603" y="connsiteY1603"/>
                              </a:cxn>
                              <a:cxn ang="0">
                                <a:pos x="connsiteX1604" y="connsiteY1604"/>
                              </a:cxn>
                              <a:cxn ang="0">
                                <a:pos x="connsiteX1605" y="connsiteY1605"/>
                              </a:cxn>
                              <a:cxn ang="0">
                                <a:pos x="connsiteX1606" y="connsiteY1606"/>
                              </a:cxn>
                              <a:cxn ang="0">
                                <a:pos x="connsiteX1607" y="connsiteY1607"/>
                              </a:cxn>
                              <a:cxn ang="0">
                                <a:pos x="connsiteX1608" y="connsiteY1608"/>
                              </a:cxn>
                              <a:cxn ang="0">
                                <a:pos x="connsiteX1609" y="connsiteY1609"/>
                              </a:cxn>
                              <a:cxn ang="0">
                                <a:pos x="connsiteX1610" y="connsiteY1610"/>
                              </a:cxn>
                              <a:cxn ang="0">
                                <a:pos x="connsiteX1611" y="connsiteY1611"/>
                              </a:cxn>
                              <a:cxn ang="0">
                                <a:pos x="connsiteX1612" y="connsiteY1612"/>
                              </a:cxn>
                              <a:cxn ang="0">
                                <a:pos x="connsiteX1613" y="connsiteY1613"/>
                              </a:cxn>
                              <a:cxn ang="0">
                                <a:pos x="connsiteX1614" y="connsiteY1614"/>
                              </a:cxn>
                              <a:cxn ang="0">
                                <a:pos x="connsiteX1615" y="connsiteY1615"/>
                              </a:cxn>
                              <a:cxn ang="0">
                                <a:pos x="connsiteX1616" y="connsiteY1616"/>
                              </a:cxn>
                              <a:cxn ang="0">
                                <a:pos x="connsiteX1617" y="connsiteY1617"/>
                              </a:cxn>
                              <a:cxn ang="0">
                                <a:pos x="connsiteX1618" y="connsiteY1618"/>
                              </a:cxn>
                              <a:cxn ang="0">
                                <a:pos x="connsiteX1619" y="connsiteY1619"/>
                              </a:cxn>
                              <a:cxn ang="0">
                                <a:pos x="connsiteX1620" y="connsiteY1620"/>
                              </a:cxn>
                              <a:cxn ang="0">
                                <a:pos x="connsiteX1621" y="connsiteY1621"/>
                              </a:cxn>
                              <a:cxn ang="0">
                                <a:pos x="connsiteX1622" y="connsiteY1622"/>
                              </a:cxn>
                              <a:cxn ang="0">
                                <a:pos x="connsiteX1623" y="connsiteY1623"/>
                              </a:cxn>
                              <a:cxn ang="0">
                                <a:pos x="connsiteX1624" y="connsiteY1624"/>
                              </a:cxn>
                              <a:cxn ang="0">
                                <a:pos x="connsiteX1625" y="connsiteY1625"/>
                              </a:cxn>
                              <a:cxn ang="0">
                                <a:pos x="connsiteX1626" y="connsiteY1626"/>
                              </a:cxn>
                              <a:cxn ang="0">
                                <a:pos x="connsiteX1627" y="connsiteY1627"/>
                              </a:cxn>
                              <a:cxn ang="0">
                                <a:pos x="connsiteX1628" y="connsiteY1628"/>
                              </a:cxn>
                              <a:cxn ang="0">
                                <a:pos x="connsiteX1629" y="connsiteY1629"/>
                              </a:cxn>
                              <a:cxn ang="0">
                                <a:pos x="connsiteX1630" y="connsiteY1630"/>
                              </a:cxn>
                              <a:cxn ang="0">
                                <a:pos x="connsiteX1631" y="connsiteY1631"/>
                              </a:cxn>
                              <a:cxn ang="0">
                                <a:pos x="connsiteX1632" y="connsiteY1632"/>
                              </a:cxn>
                              <a:cxn ang="0">
                                <a:pos x="connsiteX1633" y="connsiteY1633"/>
                              </a:cxn>
                              <a:cxn ang="0">
                                <a:pos x="connsiteX1634" y="connsiteY1634"/>
                              </a:cxn>
                              <a:cxn ang="0">
                                <a:pos x="connsiteX1635" y="connsiteY1635"/>
                              </a:cxn>
                              <a:cxn ang="0">
                                <a:pos x="connsiteX1636" y="connsiteY1636"/>
                              </a:cxn>
                              <a:cxn ang="0">
                                <a:pos x="connsiteX1637" y="connsiteY1637"/>
                              </a:cxn>
                              <a:cxn ang="0">
                                <a:pos x="connsiteX1638" y="connsiteY1638"/>
                              </a:cxn>
                              <a:cxn ang="0">
                                <a:pos x="connsiteX1639" y="connsiteY1639"/>
                              </a:cxn>
                              <a:cxn ang="0">
                                <a:pos x="connsiteX1640" y="connsiteY1640"/>
                              </a:cxn>
                              <a:cxn ang="0">
                                <a:pos x="connsiteX1641" y="connsiteY1641"/>
                              </a:cxn>
                              <a:cxn ang="0">
                                <a:pos x="connsiteX1642" y="connsiteY1642"/>
                              </a:cxn>
                              <a:cxn ang="0">
                                <a:pos x="connsiteX1643" y="connsiteY1643"/>
                              </a:cxn>
                              <a:cxn ang="0">
                                <a:pos x="connsiteX1644" y="connsiteY1644"/>
                              </a:cxn>
                              <a:cxn ang="0">
                                <a:pos x="connsiteX1645" y="connsiteY1645"/>
                              </a:cxn>
                              <a:cxn ang="0">
                                <a:pos x="connsiteX1646" y="connsiteY1646"/>
                              </a:cxn>
                              <a:cxn ang="0">
                                <a:pos x="connsiteX1647" y="connsiteY1647"/>
                              </a:cxn>
                              <a:cxn ang="0">
                                <a:pos x="connsiteX1648" y="connsiteY1648"/>
                              </a:cxn>
                              <a:cxn ang="0">
                                <a:pos x="connsiteX1649" y="connsiteY1649"/>
                              </a:cxn>
                              <a:cxn ang="0">
                                <a:pos x="connsiteX1650" y="connsiteY1650"/>
                              </a:cxn>
                              <a:cxn ang="0">
                                <a:pos x="connsiteX1651" y="connsiteY1651"/>
                              </a:cxn>
                              <a:cxn ang="0">
                                <a:pos x="connsiteX1652" y="connsiteY1652"/>
                              </a:cxn>
                              <a:cxn ang="0">
                                <a:pos x="connsiteX1653" y="connsiteY1653"/>
                              </a:cxn>
                              <a:cxn ang="0">
                                <a:pos x="connsiteX1654" y="connsiteY1654"/>
                              </a:cxn>
                              <a:cxn ang="0">
                                <a:pos x="connsiteX1655" y="connsiteY1655"/>
                              </a:cxn>
                              <a:cxn ang="0">
                                <a:pos x="connsiteX1656" y="connsiteY1656"/>
                              </a:cxn>
                              <a:cxn ang="0">
                                <a:pos x="connsiteX1657" y="connsiteY1657"/>
                              </a:cxn>
                              <a:cxn ang="0">
                                <a:pos x="connsiteX1658" y="connsiteY1658"/>
                              </a:cxn>
                              <a:cxn ang="0">
                                <a:pos x="connsiteX1659" y="connsiteY1659"/>
                              </a:cxn>
                              <a:cxn ang="0">
                                <a:pos x="connsiteX1660" y="connsiteY1660"/>
                              </a:cxn>
                              <a:cxn ang="0">
                                <a:pos x="connsiteX1661" y="connsiteY1661"/>
                              </a:cxn>
                              <a:cxn ang="0">
                                <a:pos x="connsiteX1662" y="connsiteY1662"/>
                              </a:cxn>
                              <a:cxn ang="0">
                                <a:pos x="connsiteX1663" y="connsiteY1663"/>
                              </a:cxn>
                              <a:cxn ang="0">
                                <a:pos x="connsiteX1664" y="connsiteY1664"/>
                              </a:cxn>
                              <a:cxn ang="0">
                                <a:pos x="connsiteX1665" y="connsiteY1665"/>
                              </a:cxn>
                              <a:cxn ang="0">
                                <a:pos x="connsiteX1666" y="connsiteY1666"/>
                              </a:cxn>
                              <a:cxn ang="0">
                                <a:pos x="connsiteX1667" y="connsiteY1667"/>
                              </a:cxn>
                              <a:cxn ang="0">
                                <a:pos x="connsiteX1668" y="connsiteY1668"/>
                              </a:cxn>
                              <a:cxn ang="0">
                                <a:pos x="connsiteX1669" y="connsiteY1669"/>
                              </a:cxn>
                              <a:cxn ang="0">
                                <a:pos x="connsiteX1670" y="connsiteY1670"/>
                              </a:cxn>
                              <a:cxn ang="0">
                                <a:pos x="connsiteX1671" y="connsiteY1671"/>
                              </a:cxn>
                              <a:cxn ang="0">
                                <a:pos x="connsiteX1672" y="connsiteY1672"/>
                              </a:cxn>
                              <a:cxn ang="0">
                                <a:pos x="connsiteX1673" y="connsiteY1673"/>
                              </a:cxn>
                              <a:cxn ang="0">
                                <a:pos x="connsiteX1674" y="connsiteY1674"/>
                              </a:cxn>
                              <a:cxn ang="0">
                                <a:pos x="connsiteX1675" y="connsiteY1675"/>
                              </a:cxn>
                              <a:cxn ang="0">
                                <a:pos x="connsiteX1676" y="connsiteY1676"/>
                              </a:cxn>
                              <a:cxn ang="0">
                                <a:pos x="connsiteX1677" y="connsiteY1677"/>
                              </a:cxn>
                              <a:cxn ang="0">
                                <a:pos x="connsiteX1678" y="connsiteY1678"/>
                              </a:cxn>
                              <a:cxn ang="0">
                                <a:pos x="connsiteX1679" y="connsiteY1679"/>
                              </a:cxn>
                              <a:cxn ang="0">
                                <a:pos x="connsiteX1680" y="connsiteY1680"/>
                              </a:cxn>
                              <a:cxn ang="0">
                                <a:pos x="connsiteX1681" y="connsiteY1681"/>
                              </a:cxn>
                              <a:cxn ang="0">
                                <a:pos x="connsiteX1682" y="connsiteY1682"/>
                              </a:cxn>
                              <a:cxn ang="0">
                                <a:pos x="connsiteX1683" y="connsiteY1683"/>
                              </a:cxn>
                              <a:cxn ang="0">
                                <a:pos x="connsiteX1684" y="connsiteY1684"/>
                              </a:cxn>
                              <a:cxn ang="0">
                                <a:pos x="connsiteX1685" y="connsiteY1685"/>
                              </a:cxn>
                              <a:cxn ang="0">
                                <a:pos x="connsiteX1686" y="connsiteY1686"/>
                              </a:cxn>
                              <a:cxn ang="0">
                                <a:pos x="connsiteX1687" y="connsiteY1687"/>
                              </a:cxn>
                              <a:cxn ang="0">
                                <a:pos x="connsiteX1688" y="connsiteY1688"/>
                              </a:cxn>
                              <a:cxn ang="0">
                                <a:pos x="connsiteX1689" y="connsiteY1689"/>
                              </a:cxn>
                              <a:cxn ang="0">
                                <a:pos x="connsiteX1690" y="connsiteY1690"/>
                              </a:cxn>
                              <a:cxn ang="0">
                                <a:pos x="connsiteX1691" y="connsiteY1691"/>
                              </a:cxn>
                              <a:cxn ang="0">
                                <a:pos x="connsiteX1692" y="connsiteY1692"/>
                              </a:cxn>
                              <a:cxn ang="0">
                                <a:pos x="connsiteX1693" y="connsiteY1693"/>
                              </a:cxn>
                              <a:cxn ang="0">
                                <a:pos x="connsiteX1694" y="connsiteY1694"/>
                              </a:cxn>
                              <a:cxn ang="0">
                                <a:pos x="connsiteX1695" y="connsiteY1695"/>
                              </a:cxn>
                              <a:cxn ang="0">
                                <a:pos x="connsiteX1696" y="connsiteY1696"/>
                              </a:cxn>
                              <a:cxn ang="0">
                                <a:pos x="connsiteX1697" y="connsiteY1697"/>
                              </a:cxn>
                              <a:cxn ang="0">
                                <a:pos x="connsiteX1698" y="connsiteY1698"/>
                              </a:cxn>
                              <a:cxn ang="0">
                                <a:pos x="connsiteX1699" y="connsiteY1699"/>
                              </a:cxn>
                              <a:cxn ang="0">
                                <a:pos x="connsiteX1700" y="connsiteY1700"/>
                              </a:cxn>
                              <a:cxn ang="0">
                                <a:pos x="connsiteX1701" y="connsiteY1701"/>
                              </a:cxn>
                              <a:cxn ang="0">
                                <a:pos x="connsiteX1702" y="connsiteY1702"/>
                              </a:cxn>
                              <a:cxn ang="0">
                                <a:pos x="connsiteX1703" y="connsiteY1703"/>
                              </a:cxn>
                              <a:cxn ang="0">
                                <a:pos x="connsiteX1704" y="connsiteY1704"/>
                              </a:cxn>
                              <a:cxn ang="0">
                                <a:pos x="connsiteX1705" y="connsiteY1705"/>
                              </a:cxn>
                              <a:cxn ang="0">
                                <a:pos x="connsiteX1706" y="connsiteY1706"/>
                              </a:cxn>
                              <a:cxn ang="0">
                                <a:pos x="connsiteX1707" y="connsiteY1707"/>
                              </a:cxn>
                              <a:cxn ang="0">
                                <a:pos x="connsiteX1708" y="connsiteY1708"/>
                              </a:cxn>
                              <a:cxn ang="0">
                                <a:pos x="connsiteX1709" y="connsiteY1709"/>
                              </a:cxn>
                              <a:cxn ang="0">
                                <a:pos x="connsiteX1710" y="connsiteY1710"/>
                              </a:cxn>
                              <a:cxn ang="0">
                                <a:pos x="connsiteX1711" y="connsiteY1711"/>
                              </a:cxn>
                              <a:cxn ang="0">
                                <a:pos x="connsiteX1712" y="connsiteY1712"/>
                              </a:cxn>
                              <a:cxn ang="0">
                                <a:pos x="connsiteX1713" y="connsiteY1713"/>
                              </a:cxn>
                              <a:cxn ang="0">
                                <a:pos x="connsiteX1714" y="connsiteY1714"/>
                              </a:cxn>
                              <a:cxn ang="0">
                                <a:pos x="connsiteX1715" y="connsiteY1715"/>
                              </a:cxn>
                              <a:cxn ang="0">
                                <a:pos x="connsiteX1716" y="connsiteY1716"/>
                              </a:cxn>
                              <a:cxn ang="0">
                                <a:pos x="connsiteX1717" y="connsiteY1717"/>
                              </a:cxn>
                              <a:cxn ang="0">
                                <a:pos x="connsiteX1718" y="connsiteY1718"/>
                              </a:cxn>
                              <a:cxn ang="0">
                                <a:pos x="connsiteX1719" y="connsiteY1719"/>
                              </a:cxn>
                              <a:cxn ang="0">
                                <a:pos x="connsiteX1720" y="connsiteY1720"/>
                              </a:cxn>
                              <a:cxn ang="0">
                                <a:pos x="connsiteX1721" y="connsiteY1721"/>
                              </a:cxn>
                              <a:cxn ang="0">
                                <a:pos x="connsiteX1722" y="connsiteY1722"/>
                              </a:cxn>
                              <a:cxn ang="0">
                                <a:pos x="connsiteX1723" y="connsiteY1723"/>
                              </a:cxn>
                              <a:cxn ang="0">
                                <a:pos x="connsiteX1724" y="connsiteY1724"/>
                              </a:cxn>
                              <a:cxn ang="0">
                                <a:pos x="connsiteX1725" y="connsiteY1725"/>
                              </a:cxn>
                              <a:cxn ang="0">
                                <a:pos x="connsiteX1726" y="connsiteY1726"/>
                              </a:cxn>
                              <a:cxn ang="0">
                                <a:pos x="connsiteX1727" y="connsiteY1727"/>
                              </a:cxn>
                              <a:cxn ang="0">
                                <a:pos x="connsiteX1728" y="connsiteY1728"/>
                              </a:cxn>
                              <a:cxn ang="0">
                                <a:pos x="connsiteX1729" y="connsiteY1729"/>
                              </a:cxn>
                              <a:cxn ang="0">
                                <a:pos x="connsiteX1730" y="connsiteY1730"/>
                              </a:cxn>
                              <a:cxn ang="0">
                                <a:pos x="connsiteX1731" y="connsiteY1731"/>
                              </a:cxn>
                              <a:cxn ang="0">
                                <a:pos x="connsiteX1732" y="connsiteY1732"/>
                              </a:cxn>
                              <a:cxn ang="0">
                                <a:pos x="connsiteX1733" y="connsiteY1733"/>
                              </a:cxn>
                              <a:cxn ang="0">
                                <a:pos x="connsiteX1734" y="connsiteY1734"/>
                              </a:cxn>
                              <a:cxn ang="0">
                                <a:pos x="connsiteX1735" y="connsiteY1735"/>
                              </a:cxn>
                              <a:cxn ang="0">
                                <a:pos x="connsiteX1736" y="connsiteY1736"/>
                              </a:cxn>
                              <a:cxn ang="0">
                                <a:pos x="connsiteX1737" y="connsiteY1737"/>
                              </a:cxn>
                              <a:cxn ang="0">
                                <a:pos x="connsiteX1738" y="connsiteY1738"/>
                              </a:cxn>
                              <a:cxn ang="0">
                                <a:pos x="connsiteX1739" y="connsiteY1739"/>
                              </a:cxn>
                              <a:cxn ang="0">
                                <a:pos x="connsiteX1740" y="connsiteY1740"/>
                              </a:cxn>
                              <a:cxn ang="0">
                                <a:pos x="connsiteX1741" y="connsiteY1741"/>
                              </a:cxn>
                              <a:cxn ang="0">
                                <a:pos x="connsiteX1742" y="connsiteY1742"/>
                              </a:cxn>
                              <a:cxn ang="0">
                                <a:pos x="connsiteX1743" y="connsiteY1743"/>
                              </a:cxn>
                              <a:cxn ang="0">
                                <a:pos x="connsiteX1744" y="connsiteY1744"/>
                              </a:cxn>
                              <a:cxn ang="0">
                                <a:pos x="connsiteX1745" y="connsiteY1745"/>
                              </a:cxn>
                              <a:cxn ang="0">
                                <a:pos x="connsiteX1746" y="connsiteY1746"/>
                              </a:cxn>
                              <a:cxn ang="0">
                                <a:pos x="connsiteX1747" y="connsiteY1747"/>
                              </a:cxn>
                              <a:cxn ang="0">
                                <a:pos x="connsiteX1748" y="connsiteY1748"/>
                              </a:cxn>
                              <a:cxn ang="0">
                                <a:pos x="connsiteX1749" y="connsiteY1749"/>
                              </a:cxn>
                              <a:cxn ang="0">
                                <a:pos x="connsiteX1750" y="connsiteY1750"/>
                              </a:cxn>
                              <a:cxn ang="0">
                                <a:pos x="connsiteX1751" y="connsiteY1751"/>
                              </a:cxn>
                              <a:cxn ang="0">
                                <a:pos x="connsiteX1752" y="connsiteY1752"/>
                              </a:cxn>
                              <a:cxn ang="0">
                                <a:pos x="connsiteX1753" y="connsiteY1753"/>
                              </a:cxn>
                              <a:cxn ang="0">
                                <a:pos x="connsiteX1754" y="connsiteY1754"/>
                              </a:cxn>
                              <a:cxn ang="0">
                                <a:pos x="connsiteX1755" y="connsiteY1755"/>
                              </a:cxn>
                              <a:cxn ang="0">
                                <a:pos x="connsiteX1756" y="connsiteY1756"/>
                              </a:cxn>
                              <a:cxn ang="0">
                                <a:pos x="connsiteX1757" y="connsiteY1757"/>
                              </a:cxn>
                              <a:cxn ang="0">
                                <a:pos x="connsiteX1758" y="connsiteY1758"/>
                              </a:cxn>
                              <a:cxn ang="0">
                                <a:pos x="connsiteX1759" y="connsiteY1759"/>
                              </a:cxn>
                              <a:cxn ang="0">
                                <a:pos x="connsiteX1760" y="connsiteY1760"/>
                              </a:cxn>
                              <a:cxn ang="0">
                                <a:pos x="connsiteX1761" y="connsiteY1761"/>
                              </a:cxn>
                              <a:cxn ang="0">
                                <a:pos x="connsiteX1762" y="connsiteY1762"/>
                              </a:cxn>
                              <a:cxn ang="0">
                                <a:pos x="connsiteX1763" y="connsiteY1763"/>
                              </a:cxn>
                              <a:cxn ang="0">
                                <a:pos x="connsiteX1764" y="connsiteY1764"/>
                              </a:cxn>
                              <a:cxn ang="0">
                                <a:pos x="connsiteX1765" y="connsiteY1765"/>
                              </a:cxn>
                              <a:cxn ang="0">
                                <a:pos x="connsiteX1766" y="connsiteY1766"/>
                              </a:cxn>
                              <a:cxn ang="0">
                                <a:pos x="connsiteX1767" y="connsiteY1767"/>
                              </a:cxn>
                              <a:cxn ang="0">
                                <a:pos x="connsiteX1768" y="connsiteY1768"/>
                              </a:cxn>
                              <a:cxn ang="0">
                                <a:pos x="connsiteX1769" y="connsiteY1769"/>
                              </a:cxn>
                              <a:cxn ang="0">
                                <a:pos x="connsiteX1770" y="connsiteY1770"/>
                              </a:cxn>
                              <a:cxn ang="0">
                                <a:pos x="connsiteX1771" y="connsiteY1771"/>
                              </a:cxn>
                              <a:cxn ang="0">
                                <a:pos x="connsiteX1772" y="connsiteY1772"/>
                              </a:cxn>
                              <a:cxn ang="0">
                                <a:pos x="connsiteX1773" y="connsiteY1773"/>
                              </a:cxn>
                              <a:cxn ang="0">
                                <a:pos x="connsiteX1774" y="connsiteY1774"/>
                              </a:cxn>
                              <a:cxn ang="0">
                                <a:pos x="connsiteX1775" y="connsiteY1775"/>
                              </a:cxn>
                              <a:cxn ang="0">
                                <a:pos x="connsiteX1776" y="connsiteY1776"/>
                              </a:cxn>
                              <a:cxn ang="0">
                                <a:pos x="connsiteX1777" y="connsiteY1777"/>
                              </a:cxn>
                              <a:cxn ang="0">
                                <a:pos x="connsiteX1778" y="connsiteY1778"/>
                              </a:cxn>
                              <a:cxn ang="0">
                                <a:pos x="connsiteX1779" y="connsiteY1779"/>
                              </a:cxn>
                              <a:cxn ang="0">
                                <a:pos x="connsiteX1780" y="connsiteY1780"/>
                              </a:cxn>
                              <a:cxn ang="0">
                                <a:pos x="connsiteX1781" y="connsiteY1781"/>
                              </a:cxn>
                              <a:cxn ang="0">
                                <a:pos x="connsiteX1782" y="connsiteY1782"/>
                              </a:cxn>
                              <a:cxn ang="0">
                                <a:pos x="connsiteX1783" y="connsiteY1783"/>
                              </a:cxn>
                              <a:cxn ang="0">
                                <a:pos x="connsiteX1784" y="connsiteY1784"/>
                              </a:cxn>
                              <a:cxn ang="0">
                                <a:pos x="connsiteX1785" y="connsiteY1785"/>
                              </a:cxn>
                              <a:cxn ang="0">
                                <a:pos x="connsiteX1786" y="connsiteY1786"/>
                              </a:cxn>
                              <a:cxn ang="0">
                                <a:pos x="connsiteX1787" y="connsiteY1787"/>
                              </a:cxn>
                              <a:cxn ang="0">
                                <a:pos x="connsiteX1788" y="connsiteY1788"/>
                              </a:cxn>
                              <a:cxn ang="0">
                                <a:pos x="connsiteX1789" y="connsiteY1789"/>
                              </a:cxn>
                              <a:cxn ang="0">
                                <a:pos x="connsiteX1790" y="connsiteY1790"/>
                              </a:cxn>
                              <a:cxn ang="0">
                                <a:pos x="connsiteX1791" y="connsiteY1791"/>
                              </a:cxn>
                              <a:cxn ang="0">
                                <a:pos x="connsiteX1792" y="connsiteY1792"/>
                              </a:cxn>
                              <a:cxn ang="0">
                                <a:pos x="connsiteX1793" y="connsiteY1793"/>
                              </a:cxn>
                              <a:cxn ang="0">
                                <a:pos x="connsiteX1794" y="connsiteY1794"/>
                              </a:cxn>
                              <a:cxn ang="0">
                                <a:pos x="connsiteX1795" y="connsiteY1795"/>
                              </a:cxn>
                              <a:cxn ang="0">
                                <a:pos x="connsiteX1796" y="connsiteY1796"/>
                              </a:cxn>
                              <a:cxn ang="0">
                                <a:pos x="connsiteX1797" y="connsiteY1797"/>
                              </a:cxn>
                              <a:cxn ang="0">
                                <a:pos x="connsiteX1798" y="connsiteY1798"/>
                              </a:cxn>
                              <a:cxn ang="0">
                                <a:pos x="connsiteX1799" y="connsiteY1799"/>
                              </a:cxn>
                              <a:cxn ang="0">
                                <a:pos x="connsiteX1800" y="connsiteY1800"/>
                              </a:cxn>
                              <a:cxn ang="0">
                                <a:pos x="connsiteX1801" y="connsiteY1801"/>
                              </a:cxn>
                              <a:cxn ang="0">
                                <a:pos x="connsiteX1802" y="connsiteY1802"/>
                              </a:cxn>
                              <a:cxn ang="0">
                                <a:pos x="connsiteX1803" y="connsiteY1803"/>
                              </a:cxn>
                              <a:cxn ang="0">
                                <a:pos x="connsiteX1804" y="connsiteY1804"/>
                              </a:cxn>
                              <a:cxn ang="0">
                                <a:pos x="connsiteX1805" y="connsiteY1805"/>
                              </a:cxn>
                              <a:cxn ang="0">
                                <a:pos x="connsiteX1806" y="connsiteY1806"/>
                              </a:cxn>
                              <a:cxn ang="0">
                                <a:pos x="connsiteX1807" y="connsiteY1807"/>
                              </a:cxn>
                              <a:cxn ang="0">
                                <a:pos x="connsiteX1808" y="connsiteY1808"/>
                              </a:cxn>
                              <a:cxn ang="0">
                                <a:pos x="connsiteX1809" y="connsiteY1809"/>
                              </a:cxn>
                              <a:cxn ang="0">
                                <a:pos x="connsiteX1810" y="connsiteY1810"/>
                              </a:cxn>
                              <a:cxn ang="0">
                                <a:pos x="connsiteX1811" y="connsiteY1811"/>
                              </a:cxn>
                              <a:cxn ang="0">
                                <a:pos x="connsiteX1812" y="connsiteY1812"/>
                              </a:cxn>
                              <a:cxn ang="0">
                                <a:pos x="connsiteX1813" y="connsiteY1813"/>
                              </a:cxn>
                              <a:cxn ang="0">
                                <a:pos x="connsiteX1814" y="connsiteY1814"/>
                              </a:cxn>
                              <a:cxn ang="0">
                                <a:pos x="connsiteX1815" y="connsiteY1815"/>
                              </a:cxn>
                              <a:cxn ang="0">
                                <a:pos x="connsiteX1816" y="connsiteY1816"/>
                              </a:cxn>
                              <a:cxn ang="0">
                                <a:pos x="connsiteX1817" y="connsiteY1817"/>
                              </a:cxn>
                              <a:cxn ang="0">
                                <a:pos x="connsiteX1818" y="connsiteY1818"/>
                              </a:cxn>
                              <a:cxn ang="0">
                                <a:pos x="connsiteX1819" y="connsiteY1819"/>
                              </a:cxn>
                              <a:cxn ang="0">
                                <a:pos x="connsiteX1820" y="connsiteY1820"/>
                              </a:cxn>
                              <a:cxn ang="0">
                                <a:pos x="connsiteX1821" y="connsiteY1821"/>
                              </a:cxn>
                              <a:cxn ang="0">
                                <a:pos x="connsiteX1822" y="connsiteY1822"/>
                              </a:cxn>
                              <a:cxn ang="0">
                                <a:pos x="connsiteX1823" y="connsiteY1823"/>
                              </a:cxn>
                              <a:cxn ang="0">
                                <a:pos x="connsiteX1824" y="connsiteY1824"/>
                              </a:cxn>
                              <a:cxn ang="0">
                                <a:pos x="connsiteX1825" y="connsiteY1825"/>
                              </a:cxn>
                              <a:cxn ang="0">
                                <a:pos x="connsiteX1826" y="connsiteY1826"/>
                              </a:cxn>
                              <a:cxn ang="0">
                                <a:pos x="connsiteX1827" y="connsiteY1827"/>
                              </a:cxn>
                              <a:cxn ang="0">
                                <a:pos x="connsiteX1828" y="connsiteY1828"/>
                              </a:cxn>
                              <a:cxn ang="0">
                                <a:pos x="connsiteX1829" y="connsiteY1829"/>
                              </a:cxn>
                              <a:cxn ang="0">
                                <a:pos x="connsiteX1830" y="connsiteY1830"/>
                              </a:cxn>
                              <a:cxn ang="0">
                                <a:pos x="connsiteX1831" y="connsiteY1831"/>
                              </a:cxn>
                              <a:cxn ang="0">
                                <a:pos x="connsiteX1832" y="connsiteY1832"/>
                              </a:cxn>
                              <a:cxn ang="0">
                                <a:pos x="connsiteX1833" y="connsiteY1833"/>
                              </a:cxn>
                              <a:cxn ang="0">
                                <a:pos x="connsiteX1834" y="connsiteY1834"/>
                              </a:cxn>
                              <a:cxn ang="0">
                                <a:pos x="connsiteX1835" y="connsiteY1835"/>
                              </a:cxn>
                              <a:cxn ang="0">
                                <a:pos x="connsiteX1836" y="connsiteY1836"/>
                              </a:cxn>
                              <a:cxn ang="0">
                                <a:pos x="connsiteX1837" y="connsiteY1837"/>
                              </a:cxn>
                              <a:cxn ang="0">
                                <a:pos x="connsiteX1838" y="connsiteY1838"/>
                              </a:cxn>
                              <a:cxn ang="0">
                                <a:pos x="connsiteX1839" y="connsiteY1839"/>
                              </a:cxn>
                              <a:cxn ang="0">
                                <a:pos x="connsiteX1840" y="connsiteY1840"/>
                              </a:cxn>
                              <a:cxn ang="0">
                                <a:pos x="connsiteX1841" y="connsiteY1841"/>
                              </a:cxn>
                              <a:cxn ang="0">
                                <a:pos x="connsiteX1842" y="connsiteY1842"/>
                              </a:cxn>
                              <a:cxn ang="0">
                                <a:pos x="connsiteX1843" y="connsiteY1843"/>
                              </a:cxn>
                              <a:cxn ang="0">
                                <a:pos x="connsiteX1844" y="connsiteY1844"/>
                              </a:cxn>
                              <a:cxn ang="0">
                                <a:pos x="connsiteX1845" y="connsiteY1845"/>
                              </a:cxn>
                              <a:cxn ang="0">
                                <a:pos x="connsiteX1846" y="connsiteY1846"/>
                              </a:cxn>
                              <a:cxn ang="0">
                                <a:pos x="connsiteX1847" y="connsiteY1847"/>
                              </a:cxn>
                              <a:cxn ang="0">
                                <a:pos x="connsiteX1848" y="connsiteY1848"/>
                              </a:cxn>
                              <a:cxn ang="0">
                                <a:pos x="connsiteX1849" y="connsiteY1849"/>
                              </a:cxn>
                              <a:cxn ang="0">
                                <a:pos x="connsiteX1850" y="connsiteY1850"/>
                              </a:cxn>
                              <a:cxn ang="0">
                                <a:pos x="connsiteX1851" y="connsiteY1851"/>
                              </a:cxn>
                              <a:cxn ang="0">
                                <a:pos x="connsiteX1852" y="connsiteY1852"/>
                              </a:cxn>
                              <a:cxn ang="0">
                                <a:pos x="connsiteX1853" y="connsiteY1853"/>
                              </a:cxn>
                              <a:cxn ang="0">
                                <a:pos x="connsiteX1854" y="connsiteY1854"/>
                              </a:cxn>
                              <a:cxn ang="0">
                                <a:pos x="connsiteX1855" y="connsiteY1855"/>
                              </a:cxn>
                              <a:cxn ang="0">
                                <a:pos x="connsiteX1856" y="connsiteY1856"/>
                              </a:cxn>
                              <a:cxn ang="0">
                                <a:pos x="connsiteX1857" y="connsiteY1857"/>
                              </a:cxn>
                              <a:cxn ang="0">
                                <a:pos x="connsiteX1858" y="connsiteY1858"/>
                              </a:cxn>
                              <a:cxn ang="0">
                                <a:pos x="connsiteX1859" y="connsiteY1859"/>
                              </a:cxn>
                              <a:cxn ang="0">
                                <a:pos x="connsiteX1860" y="connsiteY1860"/>
                              </a:cxn>
                              <a:cxn ang="0">
                                <a:pos x="connsiteX1861" y="connsiteY1861"/>
                              </a:cxn>
                              <a:cxn ang="0">
                                <a:pos x="connsiteX1862" y="connsiteY1862"/>
                              </a:cxn>
                              <a:cxn ang="0">
                                <a:pos x="connsiteX1863" y="connsiteY1863"/>
                              </a:cxn>
                              <a:cxn ang="0">
                                <a:pos x="connsiteX1864" y="connsiteY1864"/>
                              </a:cxn>
                              <a:cxn ang="0">
                                <a:pos x="connsiteX1865" y="connsiteY1865"/>
                              </a:cxn>
                              <a:cxn ang="0">
                                <a:pos x="connsiteX1866" y="connsiteY1866"/>
                              </a:cxn>
                              <a:cxn ang="0">
                                <a:pos x="connsiteX1867" y="connsiteY1867"/>
                              </a:cxn>
                              <a:cxn ang="0">
                                <a:pos x="connsiteX1868" y="connsiteY1868"/>
                              </a:cxn>
                              <a:cxn ang="0">
                                <a:pos x="connsiteX1869" y="connsiteY1869"/>
                              </a:cxn>
                              <a:cxn ang="0">
                                <a:pos x="connsiteX1870" y="connsiteY1870"/>
                              </a:cxn>
                              <a:cxn ang="0">
                                <a:pos x="connsiteX1871" y="connsiteY1871"/>
                              </a:cxn>
                              <a:cxn ang="0">
                                <a:pos x="connsiteX1872" y="connsiteY1872"/>
                              </a:cxn>
                              <a:cxn ang="0">
                                <a:pos x="connsiteX1873" y="connsiteY1873"/>
                              </a:cxn>
                              <a:cxn ang="0">
                                <a:pos x="connsiteX1874" y="connsiteY1874"/>
                              </a:cxn>
                              <a:cxn ang="0">
                                <a:pos x="connsiteX1875" y="connsiteY1875"/>
                              </a:cxn>
                              <a:cxn ang="0">
                                <a:pos x="connsiteX1876" y="connsiteY1876"/>
                              </a:cxn>
                              <a:cxn ang="0">
                                <a:pos x="connsiteX1877" y="connsiteY1877"/>
                              </a:cxn>
                              <a:cxn ang="0">
                                <a:pos x="connsiteX1878" y="connsiteY1878"/>
                              </a:cxn>
                              <a:cxn ang="0">
                                <a:pos x="connsiteX1879" y="connsiteY1879"/>
                              </a:cxn>
                              <a:cxn ang="0">
                                <a:pos x="connsiteX1880" y="connsiteY1880"/>
                              </a:cxn>
                              <a:cxn ang="0">
                                <a:pos x="connsiteX1881" y="connsiteY1881"/>
                              </a:cxn>
                              <a:cxn ang="0">
                                <a:pos x="connsiteX1882" y="connsiteY1882"/>
                              </a:cxn>
                              <a:cxn ang="0">
                                <a:pos x="connsiteX1883" y="connsiteY1883"/>
                              </a:cxn>
                              <a:cxn ang="0">
                                <a:pos x="connsiteX1884" y="connsiteY1884"/>
                              </a:cxn>
                              <a:cxn ang="0">
                                <a:pos x="connsiteX1885" y="connsiteY1885"/>
                              </a:cxn>
                              <a:cxn ang="0">
                                <a:pos x="connsiteX1886" y="connsiteY1886"/>
                              </a:cxn>
                              <a:cxn ang="0">
                                <a:pos x="connsiteX1887" y="connsiteY1887"/>
                              </a:cxn>
                              <a:cxn ang="0">
                                <a:pos x="connsiteX1888" y="connsiteY1888"/>
                              </a:cxn>
                              <a:cxn ang="0">
                                <a:pos x="connsiteX1889" y="connsiteY1889"/>
                              </a:cxn>
                              <a:cxn ang="0">
                                <a:pos x="connsiteX1890" y="connsiteY1890"/>
                              </a:cxn>
                              <a:cxn ang="0">
                                <a:pos x="connsiteX1891" y="connsiteY1891"/>
                              </a:cxn>
                              <a:cxn ang="0">
                                <a:pos x="connsiteX1892" y="connsiteY1892"/>
                              </a:cxn>
                              <a:cxn ang="0">
                                <a:pos x="connsiteX1893" y="connsiteY1893"/>
                              </a:cxn>
                              <a:cxn ang="0">
                                <a:pos x="connsiteX1894" y="connsiteY1894"/>
                              </a:cxn>
                              <a:cxn ang="0">
                                <a:pos x="connsiteX1895" y="connsiteY1895"/>
                              </a:cxn>
                              <a:cxn ang="0">
                                <a:pos x="connsiteX1896" y="connsiteY1896"/>
                              </a:cxn>
                              <a:cxn ang="0">
                                <a:pos x="connsiteX1897" y="connsiteY1897"/>
                              </a:cxn>
                              <a:cxn ang="0">
                                <a:pos x="connsiteX1898" y="connsiteY1898"/>
                              </a:cxn>
                              <a:cxn ang="0">
                                <a:pos x="connsiteX1899" y="connsiteY1899"/>
                              </a:cxn>
                              <a:cxn ang="0">
                                <a:pos x="connsiteX1900" y="connsiteY1900"/>
                              </a:cxn>
                              <a:cxn ang="0">
                                <a:pos x="connsiteX1901" y="connsiteY1901"/>
                              </a:cxn>
                              <a:cxn ang="0">
                                <a:pos x="connsiteX1902" y="connsiteY1902"/>
                              </a:cxn>
                              <a:cxn ang="0">
                                <a:pos x="connsiteX1903" y="connsiteY1903"/>
                              </a:cxn>
                              <a:cxn ang="0">
                                <a:pos x="connsiteX1904" y="connsiteY1904"/>
                              </a:cxn>
                              <a:cxn ang="0">
                                <a:pos x="connsiteX1905" y="connsiteY1905"/>
                              </a:cxn>
                              <a:cxn ang="0">
                                <a:pos x="connsiteX1906" y="connsiteY1906"/>
                              </a:cxn>
                              <a:cxn ang="0">
                                <a:pos x="connsiteX1907" y="connsiteY1907"/>
                              </a:cxn>
                              <a:cxn ang="0">
                                <a:pos x="connsiteX1908" y="connsiteY1908"/>
                              </a:cxn>
                              <a:cxn ang="0">
                                <a:pos x="connsiteX1909" y="connsiteY1909"/>
                              </a:cxn>
                              <a:cxn ang="0">
                                <a:pos x="connsiteX1910" y="connsiteY1910"/>
                              </a:cxn>
                              <a:cxn ang="0">
                                <a:pos x="connsiteX1911" y="connsiteY1911"/>
                              </a:cxn>
                              <a:cxn ang="0">
                                <a:pos x="connsiteX1912" y="connsiteY1912"/>
                              </a:cxn>
                              <a:cxn ang="0">
                                <a:pos x="connsiteX1913" y="connsiteY1913"/>
                              </a:cxn>
                              <a:cxn ang="0">
                                <a:pos x="connsiteX1914" y="connsiteY1914"/>
                              </a:cxn>
                              <a:cxn ang="0">
                                <a:pos x="connsiteX1915" y="connsiteY1915"/>
                              </a:cxn>
                              <a:cxn ang="0">
                                <a:pos x="connsiteX1916" y="connsiteY1916"/>
                              </a:cxn>
                              <a:cxn ang="0">
                                <a:pos x="connsiteX1917" y="connsiteY1917"/>
                              </a:cxn>
                              <a:cxn ang="0">
                                <a:pos x="connsiteX1918" y="connsiteY1918"/>
                              </a:cxn>
                              <a:cxn ang="0">
                                <a:pos x="connsiteX1919" y="connsiteY1919"/>
                              </a:cxn>
                              <a:cxn ang="0">
                                <a:pos x="connsiteX1920" y="connsiteY1920"/>
                              </a:cxn>
                              <a:cxn ang="0">
                                <a:pos x="connsiteX1921" y="connsiteY1921"/>
                              </a:cxn>
                              <a:cxn ang="0">
                                <a:pos x="connsiteX1922" y="connsiteY1922"/>
                              </a:cxn>
                              <a:cxn ang="0">
                                <a:pos x="connsiteX1923" y="connsiteY1923"/>
                              </a:cxn>
                              <a:cxn ang="0">
                                <a:pos x="connsiteX1924" y="connsiteY1924"/>
                              </a:cxn>
                              <a:cxn ang="0">
                                <a:pos x="connsiteX1925" y="connsiteY1925"/>
                              </a:cxn>
                              <a:cxn ang="0">
                                <a:pos x="connsiteX1926" y="connsiteY1926"/>
                              </a:cxn>
                              <a:cxn ang="0">
                                <a:pos x="connsiteX1927" y="connsiteY1927"/>
                              </a:cxn>
                              <a:cxn ang="0">
                                <a:pos x="connsiteX1928" y="connsiteY1928"/>
                              </a:cxn>
                              <a:cxn ang="0">
                                <a:pos x="connsiteX1929" y="connsiteY1929"/>
                              </a:cxn>
                              <a:cxn ang="0">
                                <a:pos x="connsiteX1930" y="connsiteY1930"/>
                              </a:cxn>
                              <a:cxn ang="0">
                                <a:pos x="connsiteX1931" y="connsiteY1931"/>
                              </a:cxn>
                              <a:cxn ang="0">
                                <a:pos x="connsiteX1932" y="connsiteY1932"/>
                              </a:cxn>
                              <a:cxn ang="0">
                                <a:pos x="connsiteX1933" y="connsiteY1933"/>
                              </a:cxn>
                              <a:cxn ang="0">
                                <a:pos x="connsiteX1934" y="connsiteY1934"/>
                              </a:cxn>
                              <a:cxn ang="0">
                                <a:pos x="connsiteX1935" y="connsiteY1935"/>
                              </a:cxn>
                              <a:cxn ang="0">
                                <a:pos x="connsiteX1936" y="connsiteY1936"/>
                              </a:cxn>
                              <a:cxn ang="0">
                                <a:pos x="connsiteX1937" y="connsiteY1937"/>
                              </a:cxn>
                              <a:cxn ang="0">
                                <a:pos x="connsiteX1938" y="connsiteY1938"/>
                              </a:cxn>
                              <a:cxn ang="0">
                                <a:pos x="connsiteX1939" y="connsiteY1939"/>
                              </a:cxn>
                              <a:cxn ang="0">
                                <a:pos x="connsiteX1940" y="connsiteY1940"/>
                              </a:cxn>
                              <a:cxn ang="0">
                                <a:pos x="connsiteX1941" y="connsiteY1941"/>
                              </a:cxn>
                              <a:cxn ang="0">
                                <a:pos x="connsiteX1942" y="connsiteY1942"/>
                              </a:cxn>
                              <a:cxn ang="0">
                                <a:pos x="connsiteX1943" y="connsiteY1943"/>
                              </a:cxn>
                              <a:cxn ang="0">
                                <a:pos x="connsiteX1944" y="connsiteY1944"/>
                              </a:cxn>
                              <a:cxn ang="0">
                                <a:pos x="connsiteX1945" y="connsiteY1945"/>
                              </a:cxn>
                              <a:cxn ang="0">
                                <a:pos x="connsiteX1946" y="connsiteY1946"/>
                              </a:cxn>
                              <a:cxn ang="0">
                                <a:pos x="connsiteX1947" y="connsiteY1947"/>
                              </a:cxn>
                              <a:cxn ang="0">
                                <a:pos x="connsiteX1948" y="connsiteY1948"/>
                              </a:cxn>
                              <a:cxn ang="0">
                                <a:pos x="connsiteX1949" y="connsiteY1949"/>
                              </a:cxn>
                              <a:cxn ang="0">
                                <a:pos x="connsiteX1950" y="connsiteY1950"/>
                              </a:cxn>
                              <a:cxn ang="0">
                                <a:pos x="connsiteX1951" y="connsiteY1951"/>
                              </a:cxn>
                              <a:cxn ang="0">
                                <a:pos x="connsiteX1952" y="connsiteY1952"/>
                              </a:cxn>
                              <a:cxn ang="0">
                                <a:pos x="connsiteX1953" y="connsiteY1953"/>
                              </a:cxn>
                              <a:cxn ang="0">
                                <a:pos x="connsiteX1954" y="connsiteY1954"/>
                              </a:cxn>
                              <a:cxn ang="0">
                                <a:pos x="connsiteX1955" y="connsiteY1955"/>
                              </a:cxn>
                              <a:cxn ang="0">
                                <a:pos x="connsiteX1956" y="connsiteY1956"/>
                              </a:cxn>
                              <a:cxn ang="0">
                                <a:pos x="connsiteX1957" y="connsiteY1957"/>
                              </a:cxn>
                              <a:cxn ang="0">
                                <a:pos x="connsiteX1958" y="connsiteY1958"/>
                              </a:cxn>
                              <a:cxn ang="0">
                                <a:pos x="connsiteX1959" y="connsiteY1959"/>
                              </a:cxn>
                              <a:cxn ang="0">
                                <a:pos x="connsiteX1960" y="connsiteY1960"/>
                              </a:cxn>
                              <a:cxn ang="0">
                                <a:pos x="connsiteX1961" y="connsiteY1961"/>
                              </a:cxn>
                              <a:cxn ang="0">
                                <a:pos x="connsiteX1962" y="connsiteY1962"/>
                              </a:cxn>
                              <a:cxn ang="0">
                                <a:pos x="connsiteX1963" y="connsiteY1963"/>
                              </a:cxn>
                              <a:cxn ang="0">
                                <a:pos x="connsiteX1964" y="connsiteY1964"/>
                              </a:cxn>
                              <a:cxn ang="0">
                                <a:pos x="connsiteX1965" y="connsiteY1965"/>
                              </a:cxn>
                              <a:cxn ang="0">
                                <a:pos x="connsiteX1966" y="connsiteY1966"/>
                              </a:cxn>
                              <a:cxn ang="0">
                                <a:pos x="connsiteX1967" y="connsiteY1967"/>
                              </a:cxn>
                              <a:cxn ang="0">
                                <a:pos x="connsiteX1968" y="connsiteY1968"/>
                              </a:cxn>
                              <a:cxn ang="0">
                                <a:pos x="connsiteX1969" y="connsiteY1969"/>
                              </a:cxn>
                              <a:cxn ang="0">
                                <a:pos x="connsiteX1970" y="connsiteY1970"/>
                              </a:cxn>
                              <a:cxn ang="0">
                                <a:pos x="connsiteX1971" y="connsiteY1971"/>
                              </a:cxn>
                              <a:cxn ang="0">
                                <a:pos x="connsiteX1972" y="connsiteY1972"/>
                              </a:cxn>
                              <a:cxn ang="0">
                                <a:pos x="connsiteX1973" y="connsiteY1973"/>
                              </a:cxn>
                              <a:cxn ang="0">
                                <a:pos x="connsiteX1974" y="connsiteY1974"/>
                              </a:cxn>
                              <a:cxn ang="0">
                                <a:pos x="connsiteX1975" y="connsiteY1975"/>
                              </a:cxn>
                              <a:cxn ang="0">
                                <a:pos x="connsiteX1976" y="connsiteY1976"/>
                              </a:cxn>
                              <a:cxn ang="0">
                                <a:pos x="connsiteX1977" y="connsiteY1977"/>
                              </a:cxn>
                              <a:cxn ang="0">
                                <a:pos x="connsiteX1978" y="connsiteY1978"/>
                              </a:cxn>
                              <a:cxn ang="0">
                                <a:pos x="connsiteX1979" y="connsiteY1979"/>
                              </a:cxn>
                              <a:cxn ang="0">
                                <a:pos x="connsiteX1980" y="connsiteY1980"/>
                              </a:cxn>
                              <a:cxn ang="0">
                                <a:pos x="connsiteX1981" y="connsiteY1981"/>
                              </a:cxn>
                              <a:cxn ang="0">
                                <a:pos x="connsiteX1982" y="connsiteY1982"/>
                              </a:cxn>
                              <a:cxn ang="0">
                                <a:pos x="connsiteX1983" y="connsiteY1983"/>
                              </a:cxn>
                              <a:cxn ang="0">
                                <a:pos x="connsiteX1984" y="connsiteY1984"/>
                              </a:cxn>
                              <a:cxn ang="0">
                                <a:pos x="connsiteX1985" y="connsiteY1985"/>
                              </a:cxn>
                              <a:cxn ang="0">
                                <a:pos x="connsiteX1986" y="connsiteY1986"/>
                              </a:cxn>
                              <a:cxn ang="0">
                                <a:pos x="connsiteX1987" y="connsiteY1987"/>
                              </a:cxn>
                              <a:cxn ang="0">
                                <a:pos x="connsiteX1988" y="connsiteY1988"/>
                              </a:cxn>
                              <a:cxn ang="0">
                                <a:pos x="connsiteX1989" y="connsiteY1989"/>
                              </a:cxn>
                              <a:cxn ang="0">
                                <a:pos x="connsiteX1990" y="connsiteY1990"/>
                              </a:cxn>
                              <a:cxn ang="0">
                                <a:pos x="connsiteX1991" y="connsiteY1991"/>
                              </a:cxn>
                              <a:cxn ang="0">
                                <a:pos x="connsiteX1992" y="connsiteY1992"/>
                              </a:cxn>
                              <a:cxn ang="0">
                                <a:pos x="connsiteX1993" y="connsiteY1993"/>
                              </a:cxn>
                              <a:cxn ang="0">
                                <a:pos x="connsiteX1994" y="connsiteY1994"/>
                              </a:cxn>
                              <a:cxn ang="0">
                                <a:pos x="connsiteX1995" y="connsiteY1995"/>
                              </a:cxn>
                              <a:cxn ang="0">
                                <a:pos x="connsiteX1996" y="connsiteY1996"/>
                              </a:cxn>
                              <a:cxn ang="0">
                                <a:pos x="connsiteX1997" y="connsiteY1997"/>
                              </a:cxn>
                              <a:cxn ang="0">
                                <a:pos x="connsiteX1998" y="connsiteY1998"/>
                              </a:cxn>
                              <a:cxn ang="0">
                                <a:pos x="connsiteX1999" y="connsiteY1999"/>
                              </a:cxn>
                              <a:cxn ang="0">
                                <a:pos x="connsiteX2000" y="connsiteY2000"/>
                              </a:cxn>
                              <a:cxn ang="0">
                                <a:pos x="connsiteX2001" y="connsiteY2001"/>
                              </a:cxn>
                              <a:cxn ang="0">
                                <a:pos x="connsiteX2002" y="connsiteY2002"/>
                              </a:cxn>
                              <a:cxn ang="0">
                                <a:pos x="connsiteX2003" y="connsiteY2003"/>
                              </a:cxn>
                              <a:cxn ang="0">
                                <a:pos x="connsiteX2004" y="connsiteY2004"/>
                              </a:cxn>
                              <a:cxn ang="0">
                                <a:pos x="connsiteX2005" y="connsiteY2005"/>
                              </a:cxn>
                              <a:cxn ang="0">
                                <a:pos x="connsiteX2006" y="connsiteY2006"/>
                              </a:cxn>
                              <a:cxn ang="0">
                                <a:pos x="connsiteX2007" y="connsiteY2007"/>
                              </a:cxn>
                              <a:cxn ang="0">
                                <a:pos x="connsiteX2008" y="connsiteY2008"/>
                              </a:cxn>
                              <a:cxn ang="0">
                                <a:pos x="connsiteX2009" y="connsiteY2009"/>
                              </a:cxn>
                              <a:cxn ang="0">
                                <a:pos x="connsiteX2010" y="connsiteY2010"/>
                              </a:cxn>
                              <a:cxn ang="0">
                                <a:pos x="connsiteX2011" y="connsiteY2011"/>
                              </a:cxn>
                              <a:cxn ang="0">
                                <a:pos x="connsiteX2012" y="connsiteY2012"/>
                              </a:cxn>
                              <a:cxn ang="0">
                                <a:pos x="connsiteX2013" y="connsiteY2013"/>
                              </a:cxn>
                              <a:cxn ang="0">
                                <a:pos x="connsiteX2014" y="connsiteY2014"/>
                              </a:cxn>
                              <a:cxn ang="0">
                                <a:pos x="connsiteX2015" y="connsiteY2015"/>
                              </a:cxn>
                              <a:cxn ang="0">
                                <a:pos x="connsiteX2016" y="connsiteY2016"/>
                              </a:cxn>
                              <a:cxn ang="0">
                                <a:pos x="connsiteX2017" y="connsiteY2017"/>
                              </a:cxn>
                              <a:cxn ang="0">
                                <a:pos x="connsiteX2018" y="connsiteY2018"/>
                              </a:cxn>
                              <a:cxn ang="0">
                                <a:pos x="connsiteX2019" y="connsiteY2019"/>
                              </a:cxn>
                              <a:cxn ang="0">
                                <a:pos x="connsiteX2020" y="connsiteY2020"/>
                              </a:cxn>
                              <a:cxn ang="0">
                                <a:pos x="connsiteX2021" y="connsiteY2021"/>
                              </a:cxn>
                              <a:cxn ang="0">
                                <a:pos x="connsiteX2022" y="connsiteY2022"/>
                              </a:cxn>
                              <a:cxn ang="0">
                                <a:pos x="connsiteX2023" y="connsiteY2023"/>
                              </a:cxn>
                              <a:cxn ang="0">
                                <a:pos x="connsiteX2024" y="connsiteY2024"/>
                              </a:cxn>
                              <a:cxn ang="0">
                                <a:pos x="connsiteX2025" y="connsiteY2025"/>
                              </a:cxn>
                              <a:cxn ang="0">
                                <a:pos x="connsiteX2026" y="connsiteY2026"/>
                              </a:cxn>
                              <a:cxn ang="0">
                                <a:pos x="connsiteX2027" y="connsiteY2027"/>
                              </a:cxn>
                              <a:cxn ang="0">
                                <a:pos x="connsiteX2028" y="connsiteY2028"/>
                              </a:cxn>
                              <a:cxn ang="0">
                                <a:pos x="connsiteX2029" y="connsiteY2029"/>
                              </a:cxn>
                              <a:cxn ang="0">
                                <a:pos x="connsiteX2030" y="connsiteY2030"/>
                              </a:cxn>
                              <a:cxn ang="0">
                                <a:pos x="connsiteX2031" y="connsiteY2031"/>
                              </a:cxn>
                              <a:cxn ang="0">
                                <a:pos x="connsiteX2032" y="connsiteY2032"/>
                              </a:cxn>
                              <a:cxn ang="0">
                                <a:pos x="connsiteX2033" y="connsiteY2033"/>
                              </a:cxn>
                              <a:cxn ang="0">
                                <a:pos x="connsiteX2034" y="connsiteY2034"/>
                              </a:cxn>
                              <a:cxn ang="0">
                                <a:pos x="connsiteX2035" y="connsiteY2035"/>
                              </a:cxn>
                              <a:cxn ang="0">
                                <a:pos x="connsiteX2036" y="connsiteY2036"/>
                              </a:cxn>
                              <a:cxn ang="0">
                                <a:pos x="connsiteX2037" y="connsiteY2037"/>
                              </a:cxn>
                              <a:cxn ang="0">
                                <a:pos x="connsiteX2038" y="connsiteY2038"/>
                              </a:cxn>
                              <a:cxn ang="0">
                                <a:pos x="connsiteX2039" y="connsiteY2039"/>
                              </a:cxn>
                              <a:cxn ang="0">
                                <a:pos x="connsiteX2040" y="connsiteY2040"/>
                              </a:cxn>
                              <a:cxn ang="0">
                                <a:pos x="connsiteX2041" y="connsiteY2041"/>
                              </a:cxn>
                              <a:cxn ang="0">
                                <a:pos x="connsiteX2042" y="connsiteY2042"/>
                              </a:cxn>
                              <a:cxn ang="0">
                                <a:pos x="connsiteX2043" y="connsiteY2043"/>
                              </a:cxn>
                              <a:cxn ang="0">
                                <a:pos x="connsiteX2044" y="connsiteY2044"/>
                              </a:cxn>
                              <a:cxn ang="0">
                                <a:pos x="connsiteX2045" y="connsiteY2045"/>
                              </a:cxn>
                              <a:cxn ang="0">
                                <a:pos x="connsiteX2046" y="connsiteY2046"/>
                              </a:cxn>
                              <a:cxn ang="0">
                                <a:pos x="connsiteX2047" y="connsiteY2047"/>
                              </a:cxn>
                              <a:cxn ang="0">
                                <a:pos x="connsiteX2048" y="connsiteY2048"/>
                              </a:cxn>
                              <a:cxn ang="0">
                                <a:pos x="connsiteX2049" y="connsiteY2049"/>
                              </a:cxn>
                              <a:cxn ang="0">
                                <a:pos x="connsiteX2050" y="connsiteY2050"/>
                              </a:cxn>
                              <a:cxn ang="0">
                                <a:pos x="connsiteX2051" y="connsiteY2051"/>
                              </a:cxn>
                              <a:cxn ang="0">
                                <a:pos x="connsiteX2052" y="connsiteY2052"/>
                              </a:cxn>
                              <a:cxn ang="0">
                                <a:pos x="connsiteX2053" y="connsiteY2053"/>
                              </a:cxn>
                              <a:cxn ang="0">
                                <a:pos x="connsiteX2054" y="connsiteY2054"/>
                              </a:cxn>
                              <a:cxn ang="0">
                                <a:pos x="connsiteX2055" y="connsiteY2055"/>
                              </a:cxn>
                              <a:cxn ang="0">
                                <a:pos x="connsiteX2056" y="connsiteY2056"/>
                              </a:cxn>
                              <a:cxn ang="0">
                                <a:pos x="connsiteX2057" y="connsiteY2057"/>
                              </a:cxn>
                              <a:cxn ang="0">
                                <a:pos x="connsiteX2058" y="connsiteY2058"/>
                              </a:cxn>
                              <a:cxn ang="0">
                                <a:pos x="connsiteX2059" y="connsiteY2059"/>
                              </a:cxn>
                              <a:cxn ang="0">
                                <a:pos x="connsiteX2060" y="connsiteY2060"/>
                              </a:cxn>
                              <a:cxn ang="0">
                                <a:pos x="connsiteX2061" y="connsiteY2061"/>
                              </a:cxn>
                              <a:cxn ang="0">
                                <a:pos x="connsiteX2062" y="connsiteY2062"/>
                              </a:cxn>
                              <a:cxn ang="0">
                                <a:pos x="connsiteX2063" y="connsiteY2063"/>
                              </a:cxn>
                              <a:cxn ang="0">
                                <a:pos x="connsiteX2064" y="connsiteY2064"/>
                              </a:cxn>
                              <a:cxn ang="0">
                                <a:pos x="connsiteX2065" y="connsiteY2065"/>
                              </a:cxn>
                              <a:cxn ang="0">
                                <a:pos x="connsiteX2066" y="connsiteY2066"/>
                              </a:cxn>
                              <a:cxn ang="0">
                                <a:pos x="connsiteX2067" y="connsiteY2067"/>
                              </a:cxn>
                              <a:cxn ang="0">
                                <a:pos x="connsiteX2068" y="connsiteY2068"/>
                              </a:cxn>
                              <a:cxn ang="0">
                                <a:pos x="connsiteX2069" y="connsiteY2069"/>
                              </a:cxn>
                              <a:cxn ang="0">
                                <a:pos x="connsiteX2070" y="connsiteY2070"/>
                              </a:cxn>
                              <a:cxn ang="0">
                                <a:pos x="connsiteX2071" y="connsiteY2071"/>
                              </a:cxn>
                              <a:cxn ang="0">
                                <a:pos x="connsiteX2072" y="connsiteY2072"/>
                              </a:cxn>
                              <a:cxn ang="0">
                                <a:pos x="connsiteX2073" y="connsiteY2073"/>
                              </a:cxn>
                              <a:cxn ang="0">
                                <a:pos x="connsiteX2074" y="connsiteY2074"/>
                              </a:cxn>
                              <a:cxn ang="0">
                                <a:pos x="connsiteX2075" y="connsiteY2075"/>
                              </a:cxn>
                              <a:cxn ang="0">
                                <a:pos x="connsiteX2076" y="connsiteY2076"/>
                              </a:cxn>
                              <a:cxn ang="0">
                                <a:pos x="connsiteX2077" y="connsiteY2077"/>
                              </a:cxn>
                              <a:cxn ang="0">
                                <a:pos x="connsiteX2078" y="connsiteY2078"/>
                              </a:cxn>
                              <a:cxn ang="0">
                                <a:pos x="connsiteX2079" y="connsiteY2079"/>
                              </a:cxn>
                              <a:cxn ang="0">
                                <a:pos x="connsiteX2080" y="connsiteY2080"/>
                              </a:cxn>
                              <a:cxn ang="0">
                                <a:pos x="connsiteX2081" y="connsiteY2081"/>
                              </a:cxn>
                              <a:cxn ang="0">
                                <a:pos x="connsiteX2082" y="connsiteY2082"/>
                              </a:cxn>
                              <a:cxn ang="0">
                                <a:pos x="connsiteX2083" y="connsiteY2083"/>
                              </a:cxn>
                              <a:cxn ang="0">
                                <a:pos x="connsiteX2084" y="connsiteY2084"/>
                              </a:cxn>
                              <a:cxn ang="0">
                                <a:pos x="connsiteX2085" y="connsiteY2085"/>
                              </a:cxn>
                              <a:cxn ang="0">
                                <a:pos x="connsiteX2086" y="connsiteY2086"/>
                              </a:cxn>
                              <a:cxn ang="0">
                                <a:pos x="connsiteX2087" y="connsiteY2087"/>
                              </a:cxn>
                              <a:cxn ang="0">
                                <a:pos x="connsiteX2088" y="connsiteY2088"/>
                              </a:cxn>
                              <a:cxn ang="0">
                                <a:pos x="connsiteX2089" y="connsiteY2089"/>
                              </a:cxn>
                              <a:cxn ang="0">
                                <a:pos x="connsiteX2090" y="connsiteY2090"/>
                              </a:cxn>
                              <a:cxn ang="0">
                                <a:pos x="connsiteX2091" y="connsiteY2091"/>
                              </a:cxn>
                              <a:cxn ang="0">
                                <a:pos x="connsiteX2092" y="connsiteY2092"/>
                              </a:cxn>
                              <a:cxn ang="0">
                                <a:pos x="connsiteX2093" y="connsiteY2093"/>
                              </a:cxn>
                              <a:cxn ang="0">
                                <a:pos x="connsiteX2094" y="connsiteY2094"/>
                              </a:cxn>
                              <a:cxn ang="0">
                                <a:pos x="connsiteX2095" y="connsiteY2095"/>
                              </a:cxn>
                              <a:cxn ang="0">
                                <a:pos x="connsiteX2096" y="connsiteY2096"/>
                              </a:cxn>
                              <a:cxn ang="0">
                                <a:pos x="connsiteX2097" y="connsiteY2097"/>
                              </a:cxn>
                              <a:cxn ang="0">
                                <a:pos x="connsiteX2098" y="connsiteY2098"/>
                              </a:cxn>
                              <a:cxn ang="0">
                                <a:pos x="connsiteX2099" y="connsiteY2099"/>
                              </a:cxn>
                              <a:cxn ang="0">
                                <a:pos x="connsiteX2100" y="connsiteY2100"/>
                              </a:cxn>
                              <a:cxn ang="0">
                                <a:pos x="connsiteX2101" y="connsiteY2101"/>
                              </a:cxn>
                              <a:cxn ang="0">
                                <a:pos x="connsiteX2102" y="connsiteY2102"/>
                              </a:cxn>
                              <a:cxn ang="0">
                                <a:pos x="connsiteX2103" y="connsiteY2103"/>
                              </a:cxn>
                              <a:cxn ang="0">
                                <a:pos x="connsiteX2104" y="connsiteY2104"/>
                              </a:cxn>
                              <a:cxn ang="0">
                                <a:pos x="connsiteX2105" y="connsiteY2105"/>
                              </a:cxn>
                              <a:cxn ang="0">
                                <a:pos x="connsiteX2106" y="connsiteY2106"/>
                              </a:cxn>
                              <a:cxn ang="0">
                                <a:pos x="connsiteX2107" y="connsiteY2107"/>
                              </a:cxn>
                              <a:cxn ang="0">
                                <a:pos x="connsiteX2108" y="connsiteY2108"/>
                              </a:cxn>
                              <a:cxn ang="0">
                                <a:pos x="connsiteX2109" y="connsiteY2109"/>
                              </a:cxn>
                              <a:cxn ang="0">
                                <a:pos x="connsiteX2110" y="connsiteY2110"/>
                              </a:cxn>
                              <a:cxn ang="0">
                                <a:pos x="connsiteX2111" y="connsiteY2111"/>
                              </a:cxn>
                              <a:cxn ang="0">
                                <a:pos x="connsiteX2112" y="connsiteY2112"/>
                              </a:cxn>
                              <a:cxn ang="0">
                                <a:pos x="connsiteX2113" y="connsiteY2113"/>
                              </a:cxn>
                              <a:cxn ang="0">
                                <a:pos x="connsiteX2114" y="connsiteY2114"/>
                              </a:cxn>
                              <a:cxn ang="0">
                                <a:pos x="connsiteX2115" y="connsiteY2115"/>
                              </a:cxn>
                              <a:cxn ang="0">
                                <a:pos x="connsiteX2116" y="connsiteY2116"/>
                              </a:cxn>
                              <a:cxn ang="0">
                                <a:pos x="connsiteX2117" y="connsiteY2117"/>
                              </a:cxn>
                              <a:cxn ang="0">
                                <a:pos x="connsiteX2118" y="connsiteY2118"/>
                              </a:cxn>
                              <a:cxn ang="0">
                                <a:pos x="connsiteX2119" y="connsiteY2119"/>
                              </a:cxn>
                              <a:cxn ang="0">
                                <a:pos x="connsiteX2120" y="connsiteY2120"/>
                              </a:cxn>
                              <a:cxn ang="0">
                                <a:pos x="connsiteX2121" y="connsiteY2121"/>
                              </a:cxn>
                              <a:cxn ang="0">
                                <a:pos x="connsiteX2122" y="connsiteY2122"/>
                              </a:cxn>
                              <a:cxn ang="0">
                                <a:pos x="connsiteX2123" y="connsiteY2123"/>
                              </a:cxn>
                              <a:cxn ang="0">
                                <a:pos x="connsiteX2124" y="connsiteY2124"/>
                              </a:cxn>
                              <a:cxn ang="0">
                                <a:pos x="connsiteX2125" y="connsiteY2125"/>
                              </a:cxn>
                              <a:cxn ang="0">
                                <a:pos x="connsiteX2126" y="connsiteY2126"/>
                              </a:cxn>
                              <a:cxn ang="0">
                                <a:pos x="connsiteX2127" y="connsiteY2127"/>
                              </a:cxn>
                              <a:cxn ang="0">
                                <a:pos x="connsiteX2128" y="connsiteY2128"/>
                              </a:cxn>
                              <a:cxn ang="0">
                                <a:pos x="connsiteX2129" y="connsiteY2129"/>
                              </a:cxn>
                              <a:cxn ang="0">
                                <a:pos x="connsiteX2130" y="connsiteY2130"/>
                              </a:cxn>
                              <a:cxn ang="0">
                                <a:pos x="connsiteX2131" y="connsiteY2131"/>
                              </a:cxn>
                              <a:cxn ang="0">
                                <a:pos x="connsiteX2132" y="connsiteY2132"/>
                              </a:cxn>
                              <a:cxn ang="0">
                                <a:pos x="connsiteX2133" y="connsiteY2133"/>
                              </a:cxn>
                              <a:cxn ang="0">
                                <a:pos x="connsiteX2134" y="connsiteY2134"/>
                              </a:cxn>
                              <a:cxn ang="0">
                                <a:pos x="connsiteX2135" y="connsiteY2135"/>
                              </a:cxn>
                              <a:cxn ang="0">
                                <a:pos x="connsiteX2136" y="connsiteY2136"/>
                              </a:cxn>
                              <a:cxn ang="0">
                                <a:pos x="connsiteX2137" y="connsiteY2137"/>
                              </a:cxn>
                              <a:cxn ang="0">
                                <a:pos x="connsiteX2138" y="connsiteY2138"/>
                              </a:cxn>
                              <a:cxn ang="0">
                                <a:pos x="connsiteX2139" y="connsiteY2139"/>
                              </a:cxn>
                              <a:cxn ang="0">
                                <a:pos x="connsiteX2140" y="connsiteY2140"/>
                              </a:cxn>
                              <a:cxn ang="0">
                                <a:pos x="connsiteX2141" y="connsiteY2141"/>
                              </a:cxn>
                              <a:cxn ang="0">
                                <a:pos x="connsiteX2142" y="connsiteY2142"/>
                              </a:cxn>
                              <a:cxn ang="0">
                                <a:pos x="connsiteX2143" y="connsiteY2143"/>
                              </a:cxn>
                              <a:cxn ang="0">
                                <a:pos x="connsiteX2144" y="connsiteY2144"/>
                              </a:cxn>
                              <a:cxn ang="0">
                                <a:pos x="connsiteX2145" y="connsiteY2145"/>
                              </a:cxn>
                              <a:cxn ang="0">
                                <a:pos x="connsiteX2146" y="connsiteY2146"/>
                              </a:cxn>
                              <a:cxn ang="0">
                                <a:pos x="connsiteX2147" y="connsiteY2147"/>
                              </a:cxn>
                              <a:cxn ang="0">
                                <a:pos x="connsiteX2148" y="connsiteY2148"/>
                              </a:cxn>
                              <a:cxn ang="0">
                                <a:pos x="connsiteX2149" y="connsiteY2149"/>
                              </a:cxn>
                              <a:cxn ang="0">
                                <a:pos x="connsiteX2150" y="connsiteY2150"/>
                              </a:cxn>
                              <a:cxn ang="0">
                                <a:pos x="connsiteX2151" y="connsiteY2151"/>
                              </a:cxn>
                              <a:cxn ang="0">
                                <a:pos x="connsiteX2152" y="connsiteY2152"/>
                              </a:cxn>
                              <a:cxn ang="0">
                                <a:pos x="connsiteX2153" y="connsiteY2153"/>
                              </a:cxn>
                              <a:cxn ang="0">
                                <a:pos x="connsiteX2154" y="connsiteY2154"/>
                              </a:cxn>
                              <a:cxn ang="0">
                                <a:pos x="connsiteX2155" y="connsiteY2155"/>
                              </a:cxn>
                              <a:cxn ang="0">
                                <a:pos x="connsiteX2156" y="connsiteY2156"/>
                              </a:cxn>
                              <a:cxn ang="0">
                                <a:pos x="connsiteX2157" y="connsiteY2157"/>
                              </a:cxn>
                              <a:cxn ang="0">
                                <a:pos x="connsiteX2158" y="connsiteY2158"/>
                              </a:cxn>
                              <a:cxn ang="0">
                                <a:pos x="connsiteX2159" y="connsiteY2159"/>
                              </a:cxn>
                              <a:cxn ang="0">
                                <a:pos x="connsiteX2160" y="connsiteY2160"/>
                              </a:cxn>
                              <a:cxn ang="0">
                                <a:pos x="connsiteX2161" y="connsiteY2161"/>
                              </a:cxn>
                              <a:cxn ang="0">
                                <a:pos x="connsiteX2162" y="connsiteY2162"/>
                              </a:cxn>
                              <a:cxn ang="0">
                                <a:pos x="connsiteX2163" y="connsiteY2163"/>
                              </a:cxn>
                              <a:cxn ang="0">
                                <a:pos x="connsiteX2164" y="connsiteY2164"/>
                              </a:cxn>
                              <a:cxn ang="0">
                                <a:pos x="connsiteX2165" y="connsiteY2165"/>
                              </a:cxn>
                              <a:cxn ang="0">
                                <a:pos x="connsiteX2166" y="connsiteY2166"/>
                              </a:cxn>
                              <a:cxn ang="0">
                                <a:pos x="connsiteX2167" y="connsiteY2167"/>
                              </a:cxn>
                              <a:cxn ang="0">
                                <a:pos x="connsiteX2168" y="connsiteY2168"/>
                              </a:cxn>
                              <a:cxn ang="0">
                                <a:pos x="connsiteX2169" y="connsiteY2169"/>
                              </a:cxn>
                              <a:cxn ang="0">
                                <a:pos x="connsiteX2170" y="connsiteY2170"/>
                              </a:cxn>
                              <a:cxn ang="0">
                                <a:pos x="connsiteX2171" y="connsiteY2171"/>
                              </a:cxn>
                              <a:cxn ang="0">
                                <a:pos x="connsiteX2172" y="connsiteY2172"/>
                              </a:cxn>
                              <a:cxn ang="0">
                                <a:pos x="connsiteX2173" y="connsiteY2173"/>
                              </a:cxn>
                              <a:cxn ang="0">
                                <a:pos x="connsiteX2174" y="connsiteY2174"/>
                              </a:cxn>
                              <a:cxn ang="0">
                                <a:pos x="connsiteX2175" y="connsiteY2175"/>
                              </a:cxn>
                              <a:cxn ang="0">
                                <a:pos x="connsiteX2176" y="connsiteY2176"/>
                              </a:cxn>
                              <a:cxn ang="0">
                                <a:pos x="connsiteX2177" y="connsiteY2177"/>
                              </a:cxn>
                              <a:cxn ang="0">
                                <a:pos x="connsiteX2178" y="connsiteY2178"/>
                              </a:cxn>
                              <a:cxn ang="0">
                                <a:pos x="connsiteX2179" y="connsiteY2179"/>
                              </a:cxn>
                              <a:cxn ang="0">
                                <a:pos x="connsiteX2180" y="connsiteY2180"/>
                              </a:cxn>
                              <a:cxn ang="0">
                                <a:pos x="connsiteX2181" y="connsiteY2181"/>
                              </a:cxn>
                              <a:cxn ang="0">
                                <a:pos x="connsiteX2182" y="connsiteY2182"/>
                              </a:cxn>
                              <a:cxn ang="0">
                                <a:pos x="connsiteX2183" y="connsiteY2183"/>
                              </a:cxn>
                              <a:cxn ang="0">
                                <a:pos x="connsiteX2184" y="connsiteY2184"/>
                              </a:cxn>
                              <a:cxn ang="0">
                                <a:pos x="connsiteX2185" y="connsiteY2185"/>
                              </a:cxn>
                              <a:cxn ang="0">
                                <a:pos x="connsiteX2186" y="connsiteY2186"/>
                              </a:cxn>
                              <a:cxn ang="0">
                                <a:pos x="connsiteX2187" y="connsiteY2187"/>
                              </a:cxn>
                              <a:cxn ang="0">
                                <a:pos x="connsiteX2188" y="connsiteY2188"/>
                              </a:cxn>
                              <a:cxn ang="0">
                                <a:pos x="connsiteX2189" y="connsiteY2189"/>
                              </a:cxn>
                              <a:cxn ang="0">
                                <a:pos x="connsiteX2190" y="connsiteY2190"/>
                              </a:cxn>
                              <a:cxn ang="0">
                                <a:pos x="connsiteX2191" y="connsiteY2191"/>
                              </a:cxn>
                              <a:cxn ang="0">
                                <a:pos x="connsiteX2192" y="connsiteY2192"/>
                              </a:cxn>
                              <a:cxn ang="0">
                                <a:pos x="connsiteX2193" y="connsiteY2193"/>
                              </a:cxn>
                              <a:cxn ang="0">
                                <a:pos x="connsiteX2194" y="connsiteY2194"/>
                              </a:cxn>
                              <a:cxn ang="0">
                                <a:pos x="connsiteX2195" y="connsiteY2195"/>
                              </a:cxn>
                              <a:cxn ang="0">
                                <a:pos x="connsiteX2196" y="connsiteY2196"/>
                              </a:cxn>
                              <a:cxn ang="0">
                                <a:pos x="connsiteX2197" y="connsiteY2197"/>
                              </a:cxn>
                              <a:cxn ang="0">
                                <a:pos x="connsiteX2198" y="connsiteY2198"/>
                              </a:cxn>
                              <a:cxn ang="0">
                                <a:pos x="connsiteX2199" y="connsiteY2199"/>
                              </a:cxn>
                              <a:cxn ang="0">
                                <a:pos x="connsiteX2200" y="connsiteY2200"/>
                              </a:cxn>
                              <a:cxn ang="0">
                                <a:pos x="connsiteX2201" y="connsiteY2201"/>
                              </a:cxn>
                              <a:cxn ang="0">
                                <a:pos x="connsiteX2202" y="connsiteY2202"/>
                              </a:cxn>
                              <a:cxn ang="0">
                                <a:pos x="connsiteX2203" y="connsiteY2203"/>
                              </a:cxn>
                              <a:cxn ang="0">
                                <a:pos x="connsiteX2204" y="connsiteY2204"/>
                              </a:cxn>
                              <a:cxn ang="0">
                                <a:pos x="connsiteX2205" y="connsiteY2205"/>
                              </a:cxn>
                              <a:cxn ang="0">
                                <a:pos x="connsiteX2206" y="connsiteY2206"/>
                              </a:cxn>
                              <a:cxn ang="0">
                                <a:pos x="connsiteX2207" y="connsiteY2207"/>
                              </a:cxn>
                              <a:cxn ang="0">
                                <a:pos x="connsiteX2208" y="connsiteY2208"/>
                              </a:cxn>
                              <a:cxn ang="0">
                                <a:pos x="connsiteX2209" y="connsiteY2209"/>
                              </a:cxn>
                              <a:cxn ang="0">
                                <a:pos x="connsiteX2210" y="connsiteY2210"/>
                              </a:cxn>
                              <a:cxn ang="0">
                                <a:pos x="connsiteX2211" y="connsiteY2211"/>
                              </a:cxn>
                              <a:cxn ang="0">
                                <a:pos x="connsiteX2212" y="connsiteY2212"/>
                              </a:cxn>
                              <a:cxn ang="0">
                                <a:pos x="connsiteX2213" y="connsiteY2213"/>
                              </a:cxn>
                              <a:cxn ang="0">
                                <a:pos x="connsiteX2214" y="connsiteY2214"/>
                              </a:cxn>
                              <a:cxn ang="0">
                                <a:pos x="connsiteX2215" y="connsiteY2215"/>
                              </a:cxn>
                              <a:cxn ang="0">
                                <a:pos x="connsiteX2216" y="connsiteY2216"/>
                              </a:cxn>
                              <a:cxn ang="0">
                                <a:pos x="connsiteX2217" y="connsiteY2217"/>
                              </a:cxn>
                              <a:cxn ang="0">
                                <a:pos x="connsiteX2218" y="connsiteY2218"/>
                              </a:cxn>
                              <a:cxn ang="0">
                                <a:pos x="connsiteX2219" y="connsiteY2219"/>
                              </a:cxn>
                              <a:cxn ang="0">
                                <a:pos x="connsiteX2220" y="connsiteY2220"/>
                              </a:cxn>
                              <a:cxn ang="0">
                                <a:pos x="connsiteX2221" y="connsiteY2221"/>
                              </a:cxn>
                              <a:cxn ang="0">
                                <a:pos x="connsiteX2222" y="connsiteY2222"/>
                              </a:cxn>
                              <a:cxn ang="0">
                                <a:pos x="connsiteX2223" y="connsiteY2223"/>
                              </a:cxn>
                              <a:cxn ang="0">
                                <a:pos x="connsiteX2224" y="connsiteY2224"/>
                              </a:cxn>
                              <a:cxn ang="0">
                                <a:pos x="connsiteX2225" y="connsiteY2225"/>
                              </a:cxn>
                              <a:cxn ang="0">
                                <a:pos x="connsiteX2226" y="connsiteY2226"/>
                              </a:cxn>
                              <a:cxn ang="0">
                                <a:pos x="connsiteX2227" y="connsiteY2227"/>
                              </a:cxn>
                              <a:cxn ang="0">
                                <a:pos x="connsiteX2228" y="connsiteY2228"/>
                              </a:cxn>
                              <a:cxn ang="0">
                                <a:pos x="connsiteX2229" y="connsiteY2229"/>
                              </a:cxn>
                              <a:cxn ang="0">
                                <a:pos x="connsiteX2230" y="connsiteY2230"/>
                              </a:cxn>
                              <a:cxn ang="0">
                                <a:pos x="connsiteX2231" y="connsiteY2231"/>
                              </a:cxn>
                              <a:cxn ang="0">
                                <a:pos x="connsiteX2232" y="connsiteY2232"/>
                              </a:cxn>
                              <a:cxn ang="0">
                                <a:pos x="connsiteX2233" y="connsiteY2233"/>
                              </a:cxn>
                              <a:cxn ang="0">
                                <a:pos x="connsiteX2234" y="connsiteY2234"/>
                              </a:cxn>
                              <a:cxn ang="0">
                                <a:pos x="connsiteX2235" y="connsiteY2235"/>
                              </a:cxn>
                              <a:cxn ang="0">
                                <a:pos x="connsiteX2236" y="connsiteY2236"/>
                              </a:cxn>
                              <a:cxn ang="0">
                                <a:pos x="connsiteX2237" y="connsiteY2237"/>
                              </a:cxn>
                              <a:cxn ang="0">
                                <a:pos x="connsiteX2238" y="connsiteY2238"/>
                              </a:cxn>
                              <a:cxn ang="0">
                                <a:pos x="connsiteX2239" y="connsiteY2239"/>
                              </a:cxn>
                              <a:cxn ang="0">
                                <a:pos x="connsiteX2240" y="connsiteY2240"/>
                              </a:cxn>
                              <a:cxn ang="0">
                                <a:pos x="connsiteX2241" y="connsiteY2241"/>
                              </a:cxn>
                              <a:cxn ang="0">
                                <a:pos x="connsiteX2242" y="connsiteY2242"/>
                              </a:cxn>
                              <a:cxn ang="0">
                                <a:pos x="connsiteX2243" y="connsiteY2243"/>
                              </a:cxn>
                              <a:cxn ang="0">
                                <a:pos x="connsiteX2244" y="connsiteY2244"/>
                              </a:cxn>
                              <a:cxn ang="0">
                                <a:pos x="connsiteX2245" y="connsiteY2245"/>
                              </a:cxn>
                              <a:cxn ang="0">
                                <a:pos x="connsiteX2246" y="connsiteY2246"/>
                              </a:cxn>
                              <a:cxn ang="0">
                                <a:pos x="connsiteX2247" y="connsiteY2247"/>
                              </a:cxn>
                              <a:cxn ang="0">
                                <a:pos x="connsiteX2248" y="connsiteY2248"/>
                              </a:cxn>
                              <a:cxn ang="0">
                                <a:pos x="connsiteX2249" y="connsiteY2249"/>
                              </a:cxn>
                              <a:cxn ang="0">
                                <a:pos x="connsiteX2250" y="connsiteY2250"/>
                              </a:cxn>
                              <a:cxn ang="0">
                                <a:pos x="connsiteX2251" y="connsiteY2251"/>
                              </a:cxn>
                              <a:cxn ang="0">
                                <a:pos x="connsiteX2252" y="connsiteY2252"/>
                              </a:cxn>
                              <a:cxn ang="0">
                                <a:pos x="connsiteX2253" y="connsiteY2253"/>
                              </a:cxn>
                              <a:cxn ang="0">
                                <a:pos x="connsiteX2254" y="connsiteY2254"/>
                              </a:cxn>
                              <a:cxn ang="0">
                                <a:pos x="connsiteX2255" y="connsiteY2255"/>
                              </a:cxn>
                              <a:cxn ang="0">
                                <a:pos x="connsiteX2256" y="connsiteY2256"/>
                              </a:cxn>
                              <a:cxn ang="0">
                                <a:pos x="connsiteX2257" y="connsiteY2257"/>
                              </a:cxn>
                              <a:cxn ang="0">
                                <a:pos x="connsiteX2258" y="connsiteY2258"/>
                              </a:cxn>
                              <a:cxn ang="0">
                                <a:pos x="connsiteX2259" y="connsiteY2259"/>
                              </a:cxn>
                              <a:cxn ang="0">
                                <a:pos x="connsiteX2260" y="connsiteY2260"/>
                              </a:cxn>
                              <a:cxn ang="0">
                                <a:pos x="connsiteX2261" y="connsiteY2261"/>
                              </a:cxn>
                              <a:cxn ang="0">
                                <a:pos x="connsiteX2262" y="connsiteY2262"/>
                              </a:cxn>
                              <a:cxn ang="0">
                                <a:pos x="connsiteX2263" y="connsiteY2263"/>
                              </a:cxn>
                              <a:cxn ang="0">
                                <a:pos x="connsiteX2264" y="connsiteY2264"/>
                              </a:cxn>
                              <a:cxn ang="0">
                                <a:pos x="connsiteX2265" y="connsiteY2265"/>
                              </a:cxn>
                              <a:cxn ang="0">
                                <a:pos x="connsiteX2266" y="connsiteY2266"/>
                              </a:cxn>
                              <a:cxn ang="0">
                                <a:pos x="connsiteX2267" y="connsiteY2267"/>
                              </a:cxn>
                              <a:cxn ang="0">
                                <a:pos x="connsiteX2268" y="connsiteY2268"/>
                              </a:cxn>
                              <a:cxn ang="0">
                                <a:pos x="connsiteX2269" y="connsiteY2269"/>
                              </a:cxn>
                              <a:cxn ang="0">
                                <a:pos x="connsiteX2270" y="connsiteY2270"/>
                              </a:cxn>
                              <a:cxn ang="0">
                                <a:pos x="connsiteX2271" y="connsiteY2271"/>
                              </a:cxn>
                              <a:cxn ang="0">
                                <a:pos x="connsiteX2272" y="connsiteY2272"/>
                              </a:cxn>
                              <a:cxn ang="0">
                                <a:pos x="connsiteX2273" y="connsiteY2273"/>
                              </a:cxn>
                              <a:cxn ang="0">
                                <a:pos x="connsiteX2274" y="connsiteY2274"/>
                              </a:cxn>
                              <a:cxn ang="0">
                                <a:pos x="connsiteX2275" y="connsiteY2275"/>
                              </a:cxn>
                              <a:cxn ang="0">
                                <a:pos x="connsiteX2276" y="connsiteY2276"/>
                              </a:cxn>
                              <a:cxn ang="0">
                                <a:pos x="connsiteX2277" y="connsiteY2277"/>
                              </a:cxn>
                              <a:cxn ang="0">
                                <a:pos x="connsiteX2278" y="connsiteY2278"/>
                              </a:cxn>
                              <a:cxn ang="0">
                                <a:pos x="connsiteX2279" y="connsiteY2279"/>
                              </a:cxn>
                              <a:cxn ang="0">
                                <a:pos x="connsiteX2280" y="connsiteY2280"/>
                              </a:cxn>
                              <a:cxn ang="0">
                                <a:pos x="connsiteX2281" y="connsiteY2281"/>
                              </a:cxn>
                              <a:cxn ang="0">
                                <a:pos x="connsiteX2282" y="connsiteY2282"/>
                              </a:cxn>
                              <a:cxn ang="0">
                                <a:pos x="connsiteX2283" y="connsiteY2283"/>
                              </a:cxn>
                              <a:cxn ang="0">
                                <a:pos x="connsiteX2284" y="connsiteY2284"/>
                              </a:cxn>
                              <a:cxn ang="0">
                                <a:pos x="connsiteX2285" y="connsiteY2285"/>
                              </a:cxn>
                              <a:cxn ang="0">
                                <a:pos x="connsiteX2286" y="connsiteY2286"/>
                              </a:cxn>
                              <a:cxn ang="0">
                                <a:pos x="connsiteX2287" y="connsiteY2287"/>
                              </a:cxn>
                              <a:cxn ang="0">
                                <a:pos x="connsiteX2288" y="connsiteY2288"/>
                              </a:cxn>
                              <a:cxn ang="0">
                                <a:pos x="connsiteX2289" y="connsiteY2289"/>
                              </a:cxn>
                              <a:cxn ang="0">
                                <a:pos x="connsiteX2290" y="connsiteY2290"/>
                              </a:cxn>
                              <a:cxn ang="0">
                                <a:pos x="connsiteX2291" y="connsiteY2291"/>
                              </a:cxn>
                              <a:cxn ang="0">
                                <a:pos x="connsiteX2292" y="connsiteY2292"/>
                              </a:cxn>
                              <a:cxn ang="0">
                                <a:pos x="connsiteX2293" y="connsiteY2293"/>
                              </a:cxn>
                              <a:cxn ang="0">
                                <a:pos x="connsiteX2294" y="connsiteY2294"/>
                              </a:cxn>
                              <a:cxn ang="0">
                                <a:pos x="connsiteX2295" y="connsiteY2295"/>
                              </a:cxn>
                              <a:cxn ang="0">
                                <a:pos x="connsiteX2296" y="connsiteY2296"/>
                              </a:cxn>
                              <a:cxn ang="0">
                                <a:pos x="connsiteX2297" y="connsiteY2297"/>
                              </a:cxn>
                              <a:cxn ang="0">
                                <a:pos x="connsiteX2298" y="connsiteY2298"/>
                              </a:cxn>
                              <a:cxn ang="0">
                                <a:pos x="connsiteX2299" y="connsiteY2299"/>
                              </a:cxn>
                              <a:cxn ang="0">
                                <a:pos x="connsiteX2300" y="connsiteY2300"/>
                              </a:cxn>
                              <a:cxn ang="0">
                                <a:pos x="connsiteX2301" y="connsiteY2301"/>
                              </a:cxn>
                              <a:cxn ang="0">
                                <a:pos x="connsiteX2302" y="connsiteY2302"/>
                              </a:cxn>
                              <a:cxn ang="0">
                                <a:pos x="connsiteX2303" y="connsiteY2303"/>
                              </a:cxn>
                              <a:cxn ang="0">
                                <a:pos x="connsiteX2304" y="connsiteY2304"/>
                              </a:cxn>
                              <a:cxn ang="0">
                                <a:pos x="connsiteX2305" y="connsiteY2305"/>
                              </a:cxn>
                              <a:cxn ang="0">
                                <a:pos x="connsiteX2306" y="connsiteY2306"/>
                              </a:cxn>
                              <a:cxn ang="0">
                                <a:pos x="connsiteX2307" y="connsiteY2307"/>
                              </a:cxn>
                              <a:cxn ang="0">
                                <a:pos x="connsiteX2308" y="connsiteY2308"/>
                              </a:cxn>
                              <a:cxn ang="0">
                                <a:pos x="connsiteX2309" y="connsiteY2309"/>
                              </a:cxn>
                              <a:cxn ang="0">
                                <a:pos x="connsiteX2310" y="connsiteY2310"/>
                              </a:cxn>
                              <a:cxn ang="0">
                                <a:pos x="connsiteX2311" y="connsiteY2311"/>
                              </a:cxn>
                              <a:cxn ang="0">
                                <a:pos x="connsiteX2312" y="connsiteY2312"/>
                              </a:cxn>
                              <a:cxn ang="0">
                                <a:pos x="connsiteX2313" y="connsiteY2313"/>
                              </a:cxn>
                              <a:cxn ang="0">
                                <a:pos x="connsiteX2314" y="connsiteY2314"/>
                              </a:cxn>
                              <a:cxn ang="0">
                                <a:pos x="connsiteX2315" y="connsiteY2315"/>
                              </a:cxn>
                              <a:cxn ang="0">
                                <a:pos x="connsiteX2316" y="connsiteY2316"/>
                              </a:cxn>
                              <a:cxn ang="0">
                                <a:pos x="connsiteX2317" y="connsiteY2317"/>
                              </a:cxn>
                              <a:cxn ang="0">
                                <a:pos x="connsiteX2318" y="connsiteY2318"/>
                              </a:cxn>
                              <a:cxn ang="0">
                                <a:pos x="connsiteX2319" y="connsiteY2319"/>
                              </a:cxn>
                              <a:cxn ang="0">
                                <a:pos x="connsiteX2320" y="connsiteY2320"/>
                              </a:cxn>
                              <a:cxn ang="0">
                                <a:pos x="connsiteX2321" y="connsiteY2321"/>
                              </a:cxn>
                              <a:cxn ang="0">
                                <a:pos x="connsiteX2322" y="connsiteY2322"/>
                              </a:cxn>
                              <a:cxn ang="0">
                                <a:pos x="connsiteX2323" y="connsiteY2323"/>
                              </a:cxn>
                              <a:cxn ang="0">
                                <a:pos x="connsiteX2324" y="connsiteY2324"/>
                              </a:cxn>
                              <a:cxn ang="0">
                                <a:pos x="connsiteX2325" y="connsiteY2325"/>
                              </a:cxn>
                              <a:cxn ang="0">
                                <a:pos x="connsiteX2326" y="connsiteY2326"/>
                              </a:cxn>
                              <a:cxn ang="0">
                                <a:pos x="connsiteX2327" y="connsiteY2327"/>
                              </a:cxn>
                              <a:cxn ang="0">
                                <a:pos x="connsiteX2328" y="connsiteY2328"/>
                              </a:cxn>
                              <a:cxn ang="0">
                                <a:pos x="connsiteX2329" y="connsiteY2329"/>
                              </a:cxn>
                              <a:cxn ang="0">
                                <a:pos x="connsiteX2330" y="connsiteY2330"/>
                              </a:cxn>
                              <a:cxn ang="0">
                                <a:pos x="connsiteX2331" y="connsiteY2331"/>
                              </a:cxn>
                              <a:cxn ang="0">
                                <a:pos x="connsiteX2332" y="connsiteY2332"/>
                              </a:cxn>
                              <a:cxn ang="0">
                                <a:pos x="connsiteX2333" y="connsiteY2333"/>
                              </a:cxn>
                              <a:cxn ang="0">
                                <a:pos x="connsiteX2334" y="connsiteY2334"/>
                              </a:cxn>
                              <a:cxn ang="0">
                                <a:pos x="connsiteX2335" y="connsiteY2335"/>
                              </a:cxn>
                              <a:cxn ang="0">
                                <a:pos x="connsiteX2336" y="connsiteY2336"/>
                              </a:cxn>
                              <a:cxn ang="0">
                                <a:pos x="connsiteX2337" y="connsiteY2337"/>
                              </a:cxn>
                              <a:cxn ang="0">
                                <a:pos x="connsiteX2338" y="connsiteY2338"/>
                              </a:cxn>
                              <a:cxn ang="0">
                                <a:pos x="connsiteX2339" y="connsiteY2339"/>
                              </a:cxn>
                              <a:cxn ang="0">
                                <a:pos x="connsiteX2340" y="connsiteY2340"/>
                              </a:cxn>
                              <a:cxn ang="0">
                                <a:pos x="connsiteX2341" y="connsiteY2341"/>
                              </a:cxn>
                              <a:cxn ang="0">
                                <a:pos x="connsiteX2342" y="connsiteY2342"/>
                              </a:cxn>
                              <a:cxn ang="0">
                                <a:pos x="connsiteX2343" y="connsiteY2343"/>
                              </a:cxn>
                              <a:cxn ang="0">
                                <a:pos x="connsiteX2344" y="connsiteY2344"/>
                              </a:cxn>
                              <a:cxn ang="0">
                                <a:pos x="connsiteX2345" y="connsiteY2345"/>
                              </a:cxn>
                              <a:cxn ang="0">
                                <a:pos x="connsiteX2346" y="connsiteY2346"/>
                              </a:cxn>
                              <a:cxn ang="0">
                                <a:pos x="connsiteX2347" y="connsiteY2347"/>
                              </a:cxn>
                              <a:cxn ang="0">
                                <a:pos x="connsiteX2348" y="connsiteY2348"/>
                              </a:cxn>
                              <a:cxn ang="0">
                                <a:pos x="connsiteX2349" y="connsiteY2349"/>
                              </a:cxn>
                              <a:cxn ang="0">
                                <a:pos x="connsiteX2350" y="connsiteY2350"/>
                              </a:cxn>
                              <a:cxn ang="0">
                                <a:pos x="connsiteX2351" y="connsiteY2351"/>
                              </a:cxn>
                              <a:cxn ang="0">
                                <a:pos x="connsiteX2352" y="connsiteY2352"/>
                              </a:cxn>
                              <a:cxn ang="0">
                                <a:pos x="connsiteX2353" y="connsiteY2353"/>
                              </a:cxn>
                              <a:cxn ang="0">
                                <a:pos x="connsiteX2354" y="connsiteY2354"/>
                              </a:cxn>
                              <a:cxn ang="0">
                                <a:pos x="connsiteX2355" y="connsiteY2355"/>
                              </a:cxn>
                              <a:cxn ang="0">
                                <a:pos x="connsiteX2356" y="connsiteY2356"/>
                              </a:cxn>
                              <a:cxn ang="0">
                                <a:pos x="connsiteX2357" y="connsiteY2357"/>
                              </a:cxn>
                              <a:cxn ang="0">
                                <a:pos x="connsiteX2358" y="connsiteY2358"/>
                              </a:cxn>
                              <a:cxn ang="0">
                                <a:pos x="connsiteX2359" y="connsiteY2359"/>
                              </a:cxn>
                              <a:cxn ang="0">
                                <a:pos x="connsiteX2360" y="connsiteY2360"/>
                              </a:cxn>
                              <a:cxn ang="0">
                                <a:pos x="connsiteX2361" y="connsiteY2361"/>
                              </a:cxn>
                              <a:cxn ang="0">
                                <a:pos x="connsiteX2362" y="connsiteY2362"/>
                              </a:cxn>
                              <a:cxn ang="0">
                                <a:pos x="connsiteX2363" y="connsiteY2363"/>
                              </a:cxn>
                              <a:cxn ang="0">
                                <a:pos x="connsiteX2364" y="connsiteY2364"/>
                              </a:cxn>
                              <a:cxn ang="0">
                                <a:pos x="connsiteX2365" y="connsiteY2365"/>
                              </a:cxn>
                              <a:cxn ang="0">
                                <a:pos x="connsiteX2366" y="connsiteY2366"/>
                              </a:cxn>
                              <a:cxn ang="0">
                                <a:pos x="connsiteX2367" y="connsiteY2367"/>
                              </a:cxn>
                              <a:cxn ang="0">
                                <a:pos x="connsiteX2368" y="connsiteY2368"/>
                              </a:cxn>
                              <a:cxn ang="0">
                                <a:pos x="connsiteX2369" y="connsiteY2369"/>
                              </a:cxn>
                              <a:cxn ang="0">
                                <a:pos x="connsiteX2370" y="connsiteY2370"/>
                              </a:cxn>
                              <a:cxn ang="0">
                                <a:pos x="connsiteX2371" y="connsiteY2371"/>
                              </a:cxn>
                              <a:cxn ang="0">
                                <a:pos x="connsiteX2372" y="connsiteY2372"/>
                              </a:cxn>
                              <a:cxn ang="0">
                                <a:pos x="connsiteX2373" y="connsiteY2373"/>
                              </a:cxn>
                              <a:cxn ang="0">
                                <a:pos x="connsiteX2374" y="connsiteY2374"/>
                              </a:cxn>
                              <a:cxn ang="0">
                                <a:pos x="connsiteX2375" y="connsiteY2375"/>
                              </a:cxn>
                              <a:cxn ang="0">
                                <a:pos x="connsiteX2376" y="connsiteY2376"/>
                              </a:cxn>
                              <a:cxn ang="0">
                                <a:pos x="connsiteX2377" y="connsiteY2377"/>
                              </a:cxn>
                              <a:cxn ang="0">
                                <a:pos x="connsiteX2378" y="connsiteY2378"/>
                              </a:cxn>
                              <a:cxn ang="0">
                                <a:pos x="connsiteX2379" y="connsiteY2379"/>
                              </a:cxn>
                              <a:cxn ang="0">
                                <a:pos x="connsiteX2380" y="connsiteY2380"/>
                              </a:cxn>
                              <a:cxn ang="0">
                                <a:pos x="connsiteX2381" y="connsiteY2381"/>
                              </a:cxn>
                              <a:cxn ang="0">
                                <a:pos x="connsiteX2382" y="connsiteY2382"/>
                              </a:cxn>
                              <a:cxn ang="0">
                                <a:pos x="connsiteX2383" y="connsiteY2383"/>
                              </a:cxn>
                              <a:cxn ang="0">
                                <a:pos x="connsiteX2384" y="connsiteY2384"/>
                              </a:cxn>
                              <a:cxn ang="0">
                                <a:pos x="connsiteX2385" y="connsiteY2385"/>
                              </a:cxn>
                              <a:cxn ang="0">
                                <a:pos x="connsiteX2386" y="connsiteY2386"/>
                              </a:cxn>
                              <a:cxn ang="0">
                                <a:pos x="connsiteX2387" y="connsiteY2387"/>
                              </a:cxn>
                              <a:cxn ang="0">
                                <a:pos x="connsiteX2388" y="connsiteY2388"/>
                              </a:cxn>
                              <a:cxn ang="0">
                                <a:pos x="connsiteX2389" y="connsiteY2389"/>
                              </a:cxn>
                              <a:cxn ang="0">
                                <a:pos x="connsiteX2390" y="connsiteY2390"/>
                              </a:cxn>
                              <a:cxn ang="0">
                                <a:pos x="connsiteX2391" y="connsiteY2391"/>
                              </a:cxn>
                              <a:cxn ang="0">
                                <a:pos x="connsiteX2392" y="connsiteY2392"/>
                              </a:cxn>
                              <a:cxn ang="0">
                                <a:pos x="connsiteX2393" y="connsiteY2393"/>
                              </a:cxn>
                              <a:cxn ang="0">
                                <a:pos x="connsiteX2394" y="connsiteY2394"/>
                              </a:cxn>
                              <a:cxn ang="0">
                                <a:pos x="connsiteX2395" y="connsiteY2395"/>
                              </a:cxn>
                              <a:cxn ang="0">
                                <a:pos x="connsiteX2396" y="connsiteY2396"/>
                              </a:cxn>
                              <a:cxn ang="0">
                                <a:pos x="connsiteX2397" y="connsiteY2397"/>
                              </a:cxn>
                              <a:cxn ang="0">
                                <a:pos x="connsiteX2398" y="connsiteY2398"/>
                              </a:cxn>
                              <a:cxn ang="0">
                                <a:pos x="connsiteX2399" y="connsiteY2399"/>
                              </a:cxn>
                              <a:cxn ang="0">
                                <a:pos x="connsiteX2400" y="connsiteY2400"/>
                              </a:cxn>
                              <a:cxn ang="0">
                                <a:pos x="connsiteX2401" y="connsiteY2401"/>
                              </a:cxn>
                              <a:cxn ang="0">
                                <a:pos x="connsiteX2402" y="connsiteY2402"/>
                              </a:cxn>
                              <a:cxn ang="0">
                                <a:pos x="connsiteX2403" y="connsiteY2403"/>
                              </a:cxn>
                              <a:cxn ang="0">
                                <a:pos x="connsiteX2404" y="connsiteY2404"/>
                              </a:cxn>
                              <a:cxn ang="0">
                                <a:pos x="connsiteX2405" y="connsiteY2405"/>
                              </a:cxn>
                              <a:cxn ang="0">
                                <a:pos x="connsiteX2406" y="connsiteY2406"/>
                              </a:cxn>
                              <a:cxn ang="0">
                                <a:pos x="connsiteX2407" y="connsiteY2407"/>
                              </a:cxn>
                              <a:cxn ang="0">
                                <a:pos x="connsiteX2408" y="connsiteY2408"/>
                              </a:cxn>
                              <a:cxn ang="0">
                                <a:pos x="connsiteX2409" y="connsiteY2409"/>
                              </a:cxn>
                              <a:cxn ang="0">
                                <a:pos x="connsiteX2410" y="connsiteY2410"/>
                              </a:cxn>
                              <a:cxn ang="0">
                                <a:pos x="connsiteX2411" y="connsiteY2411"/>
                              </a:cxn>
                              <a:cxn ang="0">
                                <a:pos x="connsiteX2412" y="connsiteY2412"/>
                              </a:cxn>
                              <a:cxn ang="0">
                                <a:pos x="connsiteX2413" y="connsiteY2413"/>
                              </a:cxn>
                              <a:cxn ang="0">
                                <a:pos x="connsiteX2414" y="connsiteY2414"/>
                              </a:cxn>
                              <a:cxn ang="0">
                                <a:pos x="connsiteX2415" y="connsiteY2415"/>
                              </a:cxn>
                              <a:cxn ang="0">
                                <a:pos x="connsiteX2416" y="connsiteY2416"/>
                              </a:cxn>
                              <a:cxn ang="0">
                                <a:pos x="connsiteX2417" y="connsiteY2417"/>
                              </a:cxn>
                              <a:cxn ang="0">
                                <a:pos x="connsiteX2418" y="connsiteY2418"/>
                              </a:cxn>
                              <a:cxn ang="0">
                                <a:pos x="connsiteX2419" y="connsiteY2419"/>
                              </a:cxn>
                              <a:cxn ang="0">
                                <a:pos x="connsiteX2420" y="connsiteY2420"/>
                              </a:cxn>
                              <a:cxn ang="0">
                                <a:pos x="connsiteX2421" y="connsiteY2421"/>
                              </a:cxn>
                              <a:cxn ang="0">
                                <a:pos x="connsiteX2422" y="connsiteY2422"/>
                              </a:cxn>
                              <a:cxn ang="0">
                                <a:pos x="connsiteX2423" y="connsiteY2423"/>
                              </a:cxn>
                              <a:cxn ang="0">
                                <a:pos x="connsiteX2424" y="connsiteY2424"/>
                              </a:cxn>
                              <a:cxn ang="0">
                                <a:pos x="connsiteX2425" y="connsiteY2425"/>
                              </a:cxn>
                              <a:cxn ang="0">
                                <a:pos x="connsiteX2426" y="connsiteY2426"/>
                              </a:cxn>
                              <a:cxn ang="0">
                                <a:pos x="connsiteX2427" y="connsiteY2427"/>
                              </a:cxn>
                              <a:cxn ang="0">
                                <a:pos x="connsiteX2428" y="connsiteY2428"/>
                              </a:cxn>
                              <a:cxn ang="0">
                                <a:pos x="connsiteX2429" y="connsiteY2429"/>
                              </a:cxn>
                              <a:cxn ang="0">
                                <a:pos x="connsiteX2430" y="connsiteY2430"/>
                              </a:cxn>
                              <a:cxn ang="0">
                                <a:pos x="connsiteX2431" y="connsiteY2431"/>
                              </a:cxn>
                              <a:cxn ang="0">
                                <a:pos x="connsiteX2432" y="connsiteY2432"/>
                              </a:cxn>
                              <a:cxn ang="0">
                                <a:pos x="connsiteX2433" y="connsiteY2433"/>
                              </a:cxn>
                              <a:cxn ang="0">
                                <a:pos x="connsiteX2434" y="connsiteY2434"/>
                              </a:cxn>
                              <a:cxn ang="0">
                                <a:pos x="connsiteX2435" y="connsiteY2435"/>
                              </a:cxn>
                              <a:cxn ang="0">
                                <a:pos x="connsiteX2436" y="connsiteY2436"/>
                              </a:cxn>
                              <a:cxn ang="0">
                                <a:pos x="connsiteX2437" y="connsiteY2437"/>
                              </a:cxn>
                              <a:cxn ang="0">
                                <a:pos x="connsiteX2438" y="connsiteY2438"/>
                              </a:cxn>
                              <a:cxn ang="0">
                                <a:pos x="connsiteX2439" y="connsiteY2439"/>
                              </a:cxn>
                              <a:cxn ang="0">
                                <a:pos x="connsiteX2440" y="connsiteY2440"/>
                              </a:cxn>
                              <a:cxn ang="0">
                                <a:pos x="connsiteX2441" y="connsiteY2441"/>
                              </a:cxn>
                              <a:cxn ang="0">
                                <a:pos x="connsiteX2442" y="connsiteY2442"/>
                              </a:cxn>
                              <a:cxn ang="0">
                                <a:pos x="connsiteX2443" y="connsiteY2443"/>
                              </a:cxn>
                              <a:cxn ang="0">
                                <a:pos x="connsiteX2444" y="connsiteY2444"/>
                              </a:cxn>
                              <a:cxn ang="0">
                                <a:pos x="connsiteX2445" y="connsiteY2445"/>
                              </a:cxn>
                              <a:cxn ang="0">
                                <a:pos x="connsiteX2446" y="connsiteY2446"/>
                              </a:cxn>
                              <a:cxn ang="0">
                                <a:pos x="connsiteX2447" y="connsiteY2447"/>
                              </a:cxn>
                              <a:cxn ang="0">
                                <a:pos x="connsiteX2448" y="connsiteY2448"/>
                              </a:cxn>
                              <a:cxn ang="0">
                                <a:pos x="connsiteX2449" y="connsiteY2449"/>
                              </a:cxn>
                              <a:cxn ang="0">
                                <a:pos x="connsiteX2450" y="connsiteY2450"/>
                              </a:cxn>
                              <a:cxn ang="0">
                                <a:pos x="connsiteX2451" y="connsiteY2451"/>
                              </a:cxn>
                              <a:cxn ang="0">
                                <a:pos x="connsiteX2452" y="connsiteY2452"/>
                              </a:cxn>
                              <a:cxn ang="0">
                                <a:pos x="connsiteX2453" y="connsiteY2453"/>
                              </a:cxn>
                              <a:cxn ang="0">
                                <a:pos x="connsiteX2454" y="connsiteY2454"/>
                              </a:cxn>
                              <a:cxn ang="0">
                                <a:pos x="connsiteX2455" y="connsiteY2455"/>
                              </a:cxn>
                              <a:cxn ang="0">
                                <a:pos x="connsiteX2456" y="connsiteY2456"/>
                              </a:cxn>
                              <a:cxn ang="0">
                                <a:pos x="connsiteX2457" y="connsiteY2457"/>
                              </a:cxn>
                              <a:cxn ang="0">
                                <a:pos x="connsiteX2458" y="connsiteY2458"/>
                              </a:cxn>
                              <a:cxn ang="0">
                                <a:pos x="connsiteX2459" y="connsiteY2459"/>
                              </a:cxn>
                              <a:cxn ang="0">
                                <a:pos x="connsiteX2460" y="connsiteY2460"/>
                              </a:cxn>
                              <a:cxn ang="0">
                                <a:pos x="connsiteX2461" y="connsiteY2461"/>
                              </a:cxn>
                              <a:cxn ang="0">
                                <a:pos x="connsiteX2462" y="connsiteY2462"/>
                              </a:cxn>
                              <a:cxn ang="0">
                                <a:pos x="connsiteX2463" y="connsiteY2463"/>
                              </a:cxn>
                              <a:cxn ang="0">
                                <a:pos x="connsiteX2464" y="connsiteY2464"/>
                              </a:cxn>
                              <a:cxn ang="0">
                                <a:pos x="connsiteX2465" y="connsiteY2465"/>
                              </a:cxn>
                              <a:cxn ang="0">
                                <a:pos x="connsiteX2466" y="connsiteY2466"/>
                              </a:cxn>
                              <a:cxn ang="0">
                                <a:pos x="connsiteX2467" y="connsiteY2467"/>
                              </a:cxn>
                              <a:cxn ang="0">
                                <a:pos x="connsiteX2468" y="connsiteY2468"/>
                              </a:cxn>
                              <a:cxn ang="0">
                                <a:pos x="connsiteX2469" y="connsiteY2469"/>
                              </a:cxn>
                              <a:cxn ang="0">
                                <a:pos x="connsiteX2470" y="connsiteY2470"/>
                              </a:cxn>
                              <a:cxn ang="0">
                                <a:pos x="connsiteX2471" y="connsiteY2471"/>
                              </a:cxn>
                              <a:cxn ang="0">
                                <a:pos x="connsiteX2472" y="connsiteY2472"/>
                              </a:cxn>
                              <a:cxn ang="0">
                                <a:pos x="connsiteX2473" y="connsiteY2473"/>
                              </a:cxn>
                              <a:cxn ang="0">
                                <a:pos x="connsiteX2474" y="connsiteY2474"/>
                              </a:cxn>
                              <a:cxn ang="0">
                                <a:pos x="connsiteX2475" y="connsiteY2475"/>
                              </a:cxn>
                              <a:cxn ang="0">
                                <a:pos x="connsiteX2476" y="connsiteY2476"/>
                              </a:cxn>
                              <a:cxn ang="0">
                                <a:pos x="connsiteX2477" y="connsiteY2477"/>
                              </a:cxn>
                              <a:cxn ang="0">
                                <a:pos x="connsiteX2478" y="connsiteY2478"/>
                              </a:cxn>
                              <a:cxn ang="0">
                                <a:pos x="connsiteX2479" y="connsiteY2479"/>
                              </a:cxn>
                              <a:cxn ang="0">
                                <a:pos x="connsiteX2480" y="connsiteY2480"/>
                              </a:cxn>
                              <a:cxn ang="0">
                                <a:pos x="connsiteX2481" y="connsiteY2481"/>
                              </a:cxn>
                              <a:cxn ang="0">
                                <a:pos x="connsiteX2482" y="connsiteY2482"/>
                              </a:cxn>
                              <a:cxn ang="0">
                                <a:pos x="connsiteX2483" y="connsiteY2483"/>
                              </a:cxn>
                              <a:cxn ang="0">
                                <a:pos x="connsiteX2484" y="connsiteY2484"/>
                              </a:cxn>
                              <a:cxn ang="0">
                                <a:pos x="connsiteX2485" y="connsiteY2485"/>
                              </a:cxn>
                              <a:cxn ang="0">
                                <a:pos x="connsiteX2486" y="connsiteY2486"/>
                              </a:cxn>
                              <a:cxn ang="0">
                                <a:pos x="connsiteX2487" y="connsiteY2487"/>
                              </a:cxn>
                              <a:cxn ang="0">
                                <a:pos x="connsiteX2488" y="connsiteY2488"/>
                              </a:cxn>
                              <a:cxn ang="0">
                                <a:pos x="connsiteX2489" y="connsiteY2489"/>
                              </a:cxn>
                              <a:cxn ang="0">
                                <a:pos x="connsiteX2490" y="connsiteY2490"/>
                              </a:cxn>
                              <a:cxn ang="0">
                                <a:pos x="connsiteX2491" y="connsiteY2491"/>
                              </a:cxn>
                              <a:cxn ang="0">
                                <a:pos x="connsiteX2492" y="connsiteY2492"/>
                              </a:cxn>
                              <a:cxn ang="0">
                                <a:pos x="connsiteX2493" y="connsiteY2493"/>
                              </a:cxn>
                              <a:cxn ang="0">
                                <a:pos x="connsiteX2494" y="connsiteY2494"/>
                              </a:cxn>
                              <a:cxn ang="0">
                                <a:pos x="connsiteX2495" y="connsiteY2495"/>
                              </a:cxn>
                              <a:cxn ang="0">
                                <a:pos x="connsiteX2496" y="connsiteY2496"/>
                              </a:cxn>
                              <a:cxn ang="0">
                                <a:pos x="connsiteX2497" y="connsiteY2497"/>
                              </a:cxn>
                              <a:cxn ang="0">
                                <a:pos x="connsiteX2498" y="connsiteY2498"/>
                              </a:cxn>
                              <a:cxn ang="0">
                                <a:pos x="connsiteX2499" y="connsiteY2499"/>
                              </a:cxn>
                              <a:cxn ang="0">
                                <a:pos x="connsiteX2500" y="connsiteY2500"/>
                              </a:cxn>
                              <a:cxn ang="0">
                                <a:pos x="connsiteX2501" y="connsiteY2501"/>
                              </a:cxn>
                              <a:cxn ang="0">
                                <a:pos x="connsiteX2502" y="connsiteY2502"/>
                              </a:cxn>
                              <a:cxn ang="0">
                                <a:pos x="connsiteX2503" y="connsiteY2503"/>
                              </a:cxn>
                              <a:cxn ang="0">
                                <a:pos x="connsiteX2504" y="connsiteY2504"/>
                              </a:cxn>
                              <a:cxn ang="0">
                                <a:pos x="connsiteX2505" y="connsiteY2505"/>
                              </a:cxn>
                              <a:cxn ang="0">
                                <a:pos x="connsiteX2506" y="connsiteY2506"/>
                              </a:cxn>
                              <a:cxn ang="0">
                                <a:pos x="connsiteX2507" y="connsiteY2507"/>
                              </a:cxn>
                              <a:cxn ang="0">
                                <a:pos x="connsiteX2508" y="connsiteY2508"/>
                              </a:cxn>
                              <a:cxn ang="0">
                                <a:pos x="connsiteX2509" y="connsiteY2509"/>
                              </a:cxn>
                              <a:cxn ang="0">
                                <a:pos x="connsiteX2510" y="connsiteY2510"/>
                              </a:cxn>
                              <a:cxn ang="0">
                                <a:pos x="connsiteX2511" y="connsiteY2511"/>
                              </a:cxn>
                              <a:cxn ang="0">
                                <a:pos x="connsiteX2512" y="connsiteY2512"/>
                              </a:cxn>
                              <a:cxn ang="0">
                                <a:pos x="connsiteX2513" y="connsiteY2513"/>
                              </a:cxn>
                              <a:cxn ang="0">
                                <a:pos x="connsiteX2514" y="connsiteY2514"/>
                              </a:cxn>
                              <a:cxn ang="0">
                                <a:pos x="connsiteX2515" y="connsiteY2515"/>
                              </a:cxn>
                              <a:cxn ang="0">
                                <a:pos x="connsiteX2516" y="connsiteY2516"/>
                              </a:cxn>
                              <a:cxn ang="0">
                                <a:pos x="connsiteX2517" y="connsiteY2517"/>
                              </a:cxn>
                              <a:cxn ang="0">
                                <a:pos x="connsiteX2518" y="connsiteY2518"/>
                              </a:cxn>
                              <a:cxn ang="0">
                                <a:pos x="connsiteX2519" y="connsiteY2519"/>
                              </a:cxn>
                              <a:cxn ang="0">
                                <a:pos x="connsiteX2520" y="connsiteY2520"/>
                              </a:cxn>
                              <a:cxn ang="0">
                                <a:pos x="connsiteX2521" y="connsiteY2521"/>
                              </a:cxn>
                              <a:cxn ang="0">
                                <a:pos x="connsiteX2522" y="connsiteY2522"/>
                              </a:cxn>
                              <a:cxn ang="0">
                                <a:pos x="connsiteX2523" y="connsiteY2523"/>
                              </a:cxn>
                              <a:cxn ang="0">
                                <a:pos x="connsiteX2524" y="connsiteY2524"/>
                              </a:cxn>
                              <a:cxn ang="0">
                                <a:pos x="connsiteX2525" y="connsiteY2525"/>
                              </a:cxn>
                              <a:cxn ang="0">
                                <a:pos x="connsiteX2526" y="connsiteY2526"/>
                              </a:cxn>
                              <a:cxn ang="0">
                                <a:pos x="connsiteX2527" y="connsiteY2527"/>
                              </a:cxn>
                              <a:cxn ang="0">
                                <a:pos x="connsiteX2528" y="connsiteY2528"/>
                              </a:cxn>
                              <a:cxn ang="0">
                                <a:pos x="connsiteX2529" y="connsiteY2529"/>
                              </a:cxn>
                              <a:cxn ang="0">
                                <a:pos x="connsiteX2530" y="connsiteY2530"/>
                              </a:cxn>
                              <a:cxn ang="0">
                                <a:pos x="connsiteX2531" y="connsiteY2531"/>
                              </a:cxn>
                              <a:cxn ang="0">
                                <a:pos x="connsiteX2532" y="connsiteY2532"/>
                              </a:cxn>
                              <a:cxn ang="0">
                                <a:pos x="connsiteX2533" y="connsiteY2533"/>
                              </a:cxn>
                              <a:cxn ang="0">
                                <a:pos x="connsiteX2534" y="connsiteY2534"/>
                              </a:cxn>
                              <a:cxn ang="0">
                                <a:pos x="connsiteX2535" y="connsiteY2535"/>
                              </a:cxn>
                              <a:cxn ang="0">
                                <a:pos x="connsiteX2536" y="connsiteY2536"/>
                              </a:cxn>
                              <a:cxn ang="0">
                                <a:pos x="connsiteX2537" y="connsiteY2537"/>
                              </a:cxn>
                              <a:cxn ang="0">
                                <a:pos x="connsiteX2538" y="connsiteY2538"/>
                              </a:cxn>
                              <a:cxn ang="0">
                                <a:pos x="connsiteX2539" y="connsiteY2539"/>
                              </a:cxn>
                              <a:cxn ang="0">
                                <a:pos x="connsiteX2540" y="connsiteY2540"/>
                              </a:cxn>
                              <a:cxn ang="0">
                                <a:pos x="connsiteX2541" y="connsiteY2541"/>
                              </a:cxn>
                              <a:cxn ang="0">
                                <a:pos x="connsiteX2542" y="connsiteY2542"/>
                              </a:cxn>
                              <a:cxn ang="0">
                                <a:pos x="connsiteX2543" y="connsiteY2543"/>
                              </a:cxn>
                              <a:cxn ang="0">
                                <a:pos x="connsiteX2544" y="connsiteY2544"/>
                              </a:cxn>
                              <a:cxn ang="0">
                                <a:pos x="connsiteX2545" y="connsiteY2545"/>
                              </a:cxn>
                              <a:cxn ang="0">
                                <a:pos x="connsiteX2546" y="connsiteY2546"/>
                              </a:cxn>
                              <a:cxn ang="0">
                                <a:pos x="connsiteX2547" y="connsiteY2547"/>
                              </a:cxn>
                              <a:cxn ang="0">
                                <a:pos x="connsiteX2548" y="connsiteY2548"/>
                              </a:cxn>
                              <a:cxn ang="0">
                                <a:pos x="connsiteX2549" y="connsiteY2549"/>
                              </a:cxn>
                              <a:cxn ang="0">
                                <a:pos x="connsiteX2550" y="connsiteY2550"/>
                              </a:cxn>
                              <a:cxn ang="0">
                                <a:pos x="connsiteX2551" y="connsiteY2551"/>
                              </a:cxn>
                              <a:cxn ang="0">
                                <a:pos x="connsiteX2552" y="connsiteY2552"/>
                              </a:cxn>
                              <a:cxn ang="0">
                                <a:pos x="connsiteX2553" y="connsiteY2553"/>
                              </a:cxn>
                              <a:cxn ang="0">
                                <a:pos x="connsiteX2554" y="connsiteY2554"/>
                              </a:cxn>
                              <a:cxn ang="0">
                                <a:pos x="connsiteX2555" y="connsiteY2555"/>
                              </a:cxn>
                              <a:cxn ang="0">
                                <a:pos x="connsiteX2556" y="connsiteY2556"/>
                              </a:cxn>
                              <a:cxn ang="0">
                                <a:pos x="connsiteX2557" y="connsiteY2557"/>
                              </a:cxn>
                              <a:cxn ang="0">
                                <a:pos x="connsiteX2558" y="connsiteY2558"/>
                              </a:cxn>
                              <a:cxn ang="0">
                                <a:pos x="connsiteX2559" y="connsiteY2559"/>
                              </a:cxn>
                              <a:cxn ang="0">
                                <a:pos x="connsiteX2560" y="connsiteY2560"/>
                              </a:cxn>
                              <a:cxn ang="0">
                                <a:pos x="connsiteX2561" y="connsiteY2561"/>
                              </a:cxn>
                              <a:cxn ang="0">
                                <a:pos x="connsiteX2562" y="connsiteY2562"/>
                              </a:cxn>
                              <a:cxn ang="0">
                                <a:pos x="connsiteX2563" y="connsiteY2563"/>
                              </a:cxn>
                              <a:cxn ang="0">
                                <a:pos x="connsiteX2564" y="connsiteY2564"/>
                              </a:cxn>
                              <a:cxn ang="0">
                                <a:pos x="connsiteX2565" y="connsiteY2565"/>
                              </a:cxn>
                              <a:cxn ang="0">
                                <a:pos x="connsiteX2566" y="connsiteY2566"/>
                              </a:cxn>
                              <a:cxn ang="0">
                                <a:pos x="connsiteX2567" y="connsiteY2567"/>
                              </a:cxn>
                              <a:cxn ang="0">
                                <a:pos x="connsiteX2568" y="connsiteY2568"/>
                              </a:cxn>
                              <a:cxn ang="0">
                                <a:pos x="connsiteX2569" y="connsiteY2569"/>
                              </a:cxn>
                              <a:cxn ang="0">
                                <a:pos x="connsiteX2570" y="connsiteY2570"/>
                              </a:cxn>
                              <a:cxn ang="0">
                                <a:pos x="connsiteX2571" y="connsiteY2571"/>
                              </a:cxn>
                              <a:cxn ang="0">
                                <a:pos x="connsiteX2572" y="connsiteY2572"/>
                              </a:cxn>
                              <a:cxn ang="0">
                                <a:pos x="connsiteX2573" y="connsiteY2573"/>
                              </a:cxn>
                              <a:cxn ang="0">
                                <a:pos x="connsiteX2574" y="connsiteY2574"/>
                              </a:cxn>
                              <a:cxn ang="0">
                                <a:pos x="connsiteX2575" y="connsiteY2575"/>
                              </a:cxn>
                              <a:cxn ang="0">
                                <a:pos x="connsiteX2576" y="connsiteY2576"/>
                              </a:cxn>
                              <a:cxn ang="0">
                                <a:pos x="connsiteX2577" y="connsiteY2577"/>
                              </a:cxn>
                              <a:cxn ang="0">
                                <a:pos x="connsiteX2578" y="connsiteY2578"/>
                              </a:cxn>
                              <a:cxn ang="0">
                                <a:pos x="connsiteX2579" y="connsiteY2579"/>
                              </a:cxn>
                              <a:cxn ang="0">
                                <a:pos x="connsiteX2580" y="connsiteY2580"/>
                              </a:cxn>
                              <a:cxn ang="0">
                                <a:pos x="connsiteX2581" y="connsiteY2581"/>
                              </a:cxn>
                              <a:cxn ang="0">
                                <a:pos x="connsiteX2582" y="connsiteY2582"/>
                              </a:cxn>
                              <a:cxn ang="0">
                                <a:pos x="connsiteX2583" y="connsiteY2583"/>
                              </a:cxn>
                              <a:cxn ang="0">
                                <a:pos x="connsiteX2584" y="connsiteY2584"/>
                              </a:cxn>
                              <a:cxn ang="0">
                                <a:pos x="connsiteX2585" y="connsiteY2585"/>
                              </a:cxn>
                              <a:cxn ang="0">
                                <a:pos x="connsiteX2586" y="connsiteY2586"/>
                              </a:cxn>
                              <a:cxn ang="0">
                                <a:pos x="connsiteX2587" y="connsiteY2587"/>
                              </a:cxn>
                              <a:cxn ang="0">
                                <a:pos x="connsiteX2588" y="connsiteY2588"/>
                              </a:cxn>
                              <a:cxn ang="0">
                                <a:pos x="connsiteX2589" y="connsiteY2589"/>
                              </a:cxn>
                              <a:cxn ang="0">
                                <a:pos x="connsiteX2590" y="connsiteY2590"/>
                              </a:cxn>
                              <a:cxn ang="0">
                                <a:pos x="connsiteX2591" y="connsiteY2591"/>
                              </a:cxn>
                              <a:cxn ang="0">
                                <a:pos x="connsiteX2592" y="connsiteY2592"/>
                              </a:cxn>
                              <a:cxn ang="0">
                                <a:pos x="connsiteX2593" y="connsiteY2593"/>
                              </a:cxn>
                              <a:cxn ang="0">
                                <a:pos x="connsiteX2594" y="connsiteY2594"/>
                              </a:cxn>
                              <a:cxn ang="0">
                                <a:pos x="connsiteX2595" y="connsiteY2595"/>
                              </a:cxn>
                              <a:cxn ang="0">
                                <a:pos x="connsiteX2596" y="connsiteY2596"/>
                              </a:cxn>
                              <a:cxn ang="0">
                                <a:pos x="connsiteX2597" y="connsiteY2597"/>
                              </a:cxn>
                              <a:cxn ang="0">
                                <a:pos x="connsiteX2598" y="connsiteY2598"/>
                              </a:cxn>
                              <a:cxn ang="0">
                                <a:pos x="connsiteX2599" y="connsiteY2599"/>
                              </a:cxn>
                              <a:cxn ang="0">
                                <a:pos x="connsiteX2600" y="connsiteY2600"/>
                              </a:cxn>
                              <a:cxn ang="0">
                                <a:pos x="connsiteX2601" y="connsiteY2601"/>
                              </a:cxn>
                              <a:cxn ang="0">
                                <a:pos x="connsiteX2602" y="connsiteY2602"/>
                              </a:cxn>
                              <a:cxn ang="0">
                                <a:pos x="connsiteX2603" y="connsiteY2603"/>
                              </a:cxn>
                              <a:cxn ang="0">
                                <a:pos x="connsiteX2604" y="connsiteY2604"/>
                              </a:cxn>
                              <a:cxn ang="0">
                                <a:pos x="connsiteX2605" y="connsiteY2605"/>
                              </a:cxn>
                              <a:cxn ang="0">
                                <a:pos x="connsiteX2606" y="connsiteY2606"/>
                              </a:cxn>
                              <a:cxn ang="0">
                                <a:pos x="connsiteX2607" y="connsiteY2607"/>
                              </a:cxn>
                              <a:cxn ang="0">
                                <a:pos x="connsiteX2608" y="connsiteY2608"/>
                              </a:cxn>
                              <a:cxn ang="0">
                                <a:pos x="connsiteX2609" y="connsiteY2609"/>
                              </a:cxn>
                              <a:cxn ang="0">
                                <a:pos x="connsiteX2610" y="connsiteY2610"/>
                              </a:cxn>
                              <a:cxn ang="0">
                                <a:pos x="connsiteX2611" y="connsiteY2611"/>
                              </a:cxn>
                              <a:cxn ang="0">
                                <a:pos x="connsiteX2612" y="connsiteY2612"/>
                              </a:cxn>
                              <a:cxn ang="0">
                                <a:pos x="connsiteX2613" y="connsiteY2613"/>
                              </a:cxn>
                              <a:cxn ang="0">
                                <a:pos x="connsiteX2614" y="connsiteY2614"/>
                              </a:cxn>
                              <a:cxn ang="0">
                                <a:pos x="connsiteX2615" y="connsiteY2615"/>
                              </a:cxn>
                              <a:cxn ang="0">
                                <a:pos x="connsiteX2616" y="connsiteY2616"/>
                              </a:cxn>
                              <a:cxn ang="0">
                                <a:pos x="connsiteX2617" y="connsiteY2617"/>
                              </a:cxn>
                              <a:cxn ang="0">
                                <a:pos x="connsiteX2618" y="connsiteY2618"/>
                              </a:cxn>
                              <a:cxn ang="0">
                                <a:pos x="connsiteX2619" y="connsiteY2619"/>
                              </a:cxn>
                              <a:cxn ang="0">
                                <a:pos x="connsiteX2620" y="connsiteY2620"/>
                              </a:cxn>
                              <a:cxn ang="0">
                                <a:pos x="connsiteX2621" y="connsiteY2621"/>
                              </a:cxn>
                              <a:cxn ang="0">
                                <a:pos x="connsiteX2622" y="connsiteY2622"/>
                              </a:cxn>
                              <a:cxn ang="0">
                                <a:pos x="connsiteX2623" y="connsiteY2623"/>
                              </a:cxn>
                              <a:cxn ang="0">
                                <a:pos x="connsiteX2624" y="connsiteY2624"/>
                              </a:cxn>
                              <a:cxn ang="0">
                                <a:pos x="connsiteX2625" y="connsiteY2625"/>
                              </a:cxn>
                              <a:cxn ang="0">
                                <a:pos x="connsiteX2626" y="connsiteY2626"/>
                              </a:cxn>
                              <a:cxn ang="0">
                                <a:pos x="connsiteX2627" y="connsiteY2627"/>
                              </a:cxn>
                              <a:cxn ang="0">
                                <a:pos x="connsiteX2628" y="connsiteY2628"/>
                              </a:cxn>
                              <a:cxn ang="0">
                                <a:pos x="connsiteX2629" y="connsiteY2629"/>
                              </a:cxn>
                              <a:cxn ang="0">
                                <a:pos x="connsiteX2630" y="connsiteY2630"/>
                              </a:cxn>
                              <a:cxn ang="0">
                                <a:pos x="connsiteX2631" y="connsiteY2631"/>
                              </a:cxn>
                              <a:cxn ang="0">
                                <a:pos x="connsiteX2632" y="connsiteY2632"/>
                              </a:cxn>
                              <a:cxn ang="0">
                                <a:pos x="connsiteX2633" y="connsiteY2633"/>
                              </a:cxn>
                              <a:cxn ang="0">
                                <a:pos x="connsiteX2634" y="connsiteY2634"/>
                              </a:cxn>
                              <a:cxn ang="0">
                                <a:pos x="connsiteX2635" y="connsiteY2635"/>
                              </a:cxn>
                              <a:cxn ang="0">
                                <a:pos x="connsiteX2636" y="connsiteY2636"/>
                              </a:cxn>
                              <a:cxn ang="0">
                                <a:pos x="connsiteX2637" y="connsiteY2637"/>
                              </a:cxn>
                              <a:cxn ang="0">
                                <a:pos x="connsiteX2638" y="connsiteY2638"/>
                              </a:cxn>
                              <a:cxn ang="0">
                                <a:pos x="connsiteX2639" y="connsiteY2639"/>
                              </a:cxn>
                              <a:cxn ang="0">
                                <a:pos x="connsiteX2640" y="connsiteY2640"/>
                              </a:cxn>
                              <a:cxn ang="0">
                                <a:pos x="connsiteX2641" y="connsiteY2641"/>
                              </a:cxn>
                              <a:cxn ang="0">
                                <a:pos x="connsiteX2642" y="connsiteY2642"/>
                              </a:cxn>
                              <a:cxn ang="0">
                                <a:pos x="connsiteX2643" y="connsiteY2643"/>
                              </a:cxn>
                              <a:cxn ang="0">
                                <a:pos x="connsiteX2644" y="connsiteY2644"/>
                              </a:cxn>
                              <a:cxn ang="0">
                                <a:pos x="connsiteX2645" y="connsiteY2645"/>
                              </a:cxn>
                              <a:cxn ang="0">
                                <a:pos x="connsiteX2646" y="connsiteY2646"/>
                              </a:cxn>
                              <a:cxn ang="0">
                                <a:pos x="connsiteX2647" y="connsiteY2647"/>
                              </a:cxn>
                              <a:cxn ang="0">
                                <a:pos x="connsiteX2648" y="connsiteY2648"/>
                              </a:cxn>
                              <a:cxn ang="0">
                                <a:pos x="connsiteX2649" y="connsiteY2649"/>
                              </a:cxn>
                              <a:cxn ang="0">
                                <a:pos x="connsiteX2650" y="connsiteY2650"/>
                              </a:cxn>
                              <a:cxn ang="0">
                                <a:pos x="connsiteX2651" y="connsiteY2651"/>
                              </a:cxn>
                              <a:cxn ang="0">
                                <a:pos x="connsiteX2652" y="connsiteY2652"/>
                              </a:cxn>
                              <a:cxn ang="0">
                                <a:pos x="connsiteX2653" y="connsiteY2653"/>
                              </a:cxn>
                              <a:cxn ang="0">
                                <a:pos x="connsiteX2654" y="connsiteY2654"/>
                              </a:cxn>
                              <a:cxn ang="0">
                                <a:pos x="connsiteX2655" y="connsiteY2655"/>
                              </a:cxn>
                              <a:cxn ang="0">
                                <a:pos x="connsiteX2656" y="connsiteY2656"/>
                              </a:cxn>
                              <a:cxn ang="0">
                                <a:pos x="connsiteX2657" y="connsiteY2657"/>
                              </a:cxn>
                              <a:cxn ang="0">
                                <a:pos x="connsiteX2658" y="connsiteY2658"/>
                              </a:cxn>
                              <a:cxn ang="0">
                                <a:pos x="connsiteX2659" y="connsiteY2659"/>
                              </a:cxn>
                              <a:cxn ang="0">
                                <a:pos x="connsiteX2660" y="connsiteY2660"/>
                              </a:cxn>
                              <a:cxn ang="0">
                                <a:pos x="connsiteX2661" y="connsiteY2661"/>
                              </a:cxn>
                              <a:cxn ang="0">
                                <a:pos x="connsiteX2662" y="connsiteY2662"/>
                              </a:cxn>
                              <a:cxn ang="0">
                                <a:pos x="connsiteX2663" y="connsiteY2663"/>
                              </a:cxn>
                              <a:cxn ang="0">
                                <a:pos x="connsiteX2664" y="connsiteY2664"/>
                              </a:cxn>
                              <a:cxn ang="0">
                                <a:pos x="connsiteX2665" y="connsiteY2665"/>
                              </a:cxn>
                              <a:cxn ang="0">
                                <a:pos x="connsiteX2666" y="connsiteY2666"/>
                              </a:cxn>
                              <a:cxn ang="0">
                                <a:pos x="connsiteX2667" y="connsiteY2667"/>
                              </a:cxn>
                              <a:cxn ang="0">
                                <a:pos x="connsiteX2668" y="connsiteY2668"/>
                              </a:cxn>
                              <a:cxn ang="0">
                                <a:pos x="connsiteX2669" y="connsiteY2669"/>
                              </a:cxn>
                              <a:cxn ang="0">
                                <a:pos x="connsiteX2670" y="connsiteY2670"/>
                              </a:cxn>
                              <a:cxn ang="0">
                                <a:pos x="connsiteX2671" y="connsiteY2671"/>
                              </a:cxn>
                              <a:cxn ang="0">
                                <a:pos x="connsiteX2672" y="connsiteY2672"/>
                              </a:cxn>
                              <a:cxn ang="0">
                                <a:pos x="connsiteX2673" y="connsiteY2673"/>
                              </a:cxn>
                              <a:cxn ang="0">
                                <a:pos x="connsiteX2674" y="connsiteY2674"/>
                              </a:cxn>
                              <a:cxn ang="0">
                                <a:pos x="connsiteX2675" y="connsiteY2675"/>
                              </a:cxn>
                              <a:cxn ang="0">
                                <a:pos x="connsiteX2676" y="connsiteY2676"/>
                              </a:cxn>
                              <a:cxn ang="0">
                                <a:pos x="connsiteX2677" y="connsiteY2677"/>
                              </a:cxn>
                              <a:cxn ang="0">
                                <a:pos x="connsiteX2678" y="connsiteY2678"/>
                              </a:cxn>
                              <a:cxn ang="0">
                                <a:pos x="connsiteX2679" y="connsiteY2679"/>
                              </a:cxn>
                              <a:cxn ang="0">
                                <a:pos x="connsiteX2680" y="connsiteY2680"/>
                              </a:cxn>
                              <a:cxn ang="0">
                                <a:pos x="connsiteX2681" y="connsiteY2681"/>
                              </a:cxn>
                              <a:cxn ang="0">
                                <a:pos x="connsiteX2682" y="connsiteY2682"/>
                              </a:cxn>
                              <a:cxn ang="0">
                                <a:pos x="connsiteX2683" y="connsiteY2683"/>
                              </a:cxn>
                              <a:cxn ang="0">
                                <a:pos x="connsiteX2684" y="connsiteY2684"/>
                              </a:cxn>
                              <a:cxn ang="0">
                                <a:pos x="connsiteX2685" y="connsiteY2685"/>
                              </a:cxn>
                              <a:cxn ang="0">
                                <a:pos x="connsiteX2686" y="connsiteY2686"/>
                              </a:cxn>
                              <a:cxn ang="0">
                                <a:pos x="connsiteX2687" y="connsiteY2687"/>
                              </a:cxn>
                              <a:cxn ang="0">
                                <a:pos x="connsiteX2688" y="connsiteY2688"/>
                              </a:cxn>
                              <a:cxn ang="0">
                                <a:pos x="connsiteX2689" y="connsiteY2689"/>
                              </a:cxn>
                              <a:cxn ang="0">
                                <a:pos x="connsiteX2690" y="connsiteY2690"/>
                              </a:cxn>
                              <a:cxn ang="0">
                                <a:pos x="connsiteX2691" y="connsiteY2691"/>
                              </a:cxn>
                              <a:cxn ang="0">
                                <a:pos x="connsiteX2692" y="connsiteY2692"/>
                              </a:cxn>
                              <a:cxn ang="0">
                                <a:pos x="connsiteX2693" y="connsiteY2693"/>
                              </a:cxn>
                              <a:cxn ang="0">
                                <a:pos x="connsiteX2694" y="connsiteY2694"/>
                              </a:cxn>
                              <a:cxn ang="0">
                                <a:pos x="connsiteX2695" y="connsiteY2695"/>
                              </a:cxn>
                              <a:cxn ang="0">
                                <a:pos x="connsiteX2696" y="connsiteY2696"/>
                              </a:cxn>
                              <a:cxn ang="0">
                                <a:pos x="connsiteX2697" y="connsiteY2697"/>
                              </a:cxn>
                              <a:cxn ang="0">
                                <a:pos x="connsiteX2698" y="connsiteY2698"/>
                              </a:cxn>
                              <a:cxn ang="0">
                                <a:pos x="connsiteX2699" y="connsiteY2699"/>
                              </a:cxn>
                              <a:cxn ang="0">
                                <a:pos x="connsiteX2700" y="connsiteY2700"/>
                              </a:cxn>
                              <a:cxn ang="0">
                                <a:pos x="connsiteX2701" y="connsiteY2701"/>
                              </a:cxn>
                              <a:cxn ang="0">
                                <a:pos x="connsiteX2702" y="connsiteY2702"/>
                              </a:cxn>
                              <a:cxn ang="0">
                                <a:pos x="connsiteX2703" y="connsiteY2703"/>
                              </a:cxn>
                              <a:cxn ang="0">
                                <a:pos x="connsiteX2704" y="connsiteY2704"/>
                              </a:cxn>
                              <a:cxn ang="0">
                                <a:pos x="connsiteX2705" y="connsiteY2705"/>
                              </a:cxn>
                              <a:cxn ang="0">
                                <a:pos x="connsiteX2706" y="connsiteY2706"/>
                              </a:cxn>
                              <a:cxn ang="0">
                                <a:pos x="connsiteX2707" y="connsiteY2707"/>
                              </a:cxn>
                              <a:cxn ang="0">
                                <a:pos x="connsiteX2708" y="connsiteY2708"/>
                              </a:cxn>
                              <a:cxn ang="0">
                                <a:pos x="connsiteX2709" y="connsiteY2709"/>
                              </a:cxn>
                              <a:cxn ang="0">
                                <a:pos x="connsiteX2710" y="connsiteY2710"/>
                              </a:cxn>
                              <a:cxn ang="0">
                                <a:pos x="connsiteX2711" y="connsiteY2711"/>
                              </a:cxn>
                              <a:cxn ang="0">
                                <a:pos x="connsiteX2712" y="connsiteY2712"/>
                              </a:cxn>
                              <a:cxn ang="0">
                                <a:pos x="connsiteX2713" y="connsiteY2713"/>
                              </a:cxn>
                              <a:cxn ang="0">
                                <a:pos x="connsiteX2714" y="connsiteY2714"/>
                              </a:cxn>
                              <a:cxn ang="0">
                                <a:pos x="connsiteX2715" y="connsiteY2715"/>
                              </a:cxn>
                              <a:cxn ang="0">
                                <a:pos x="connsiteX2716" y="connsiteY2716"/>
                              </a:cxn>
                              <a:cxn ang="0">
                                <a:pos x="connsiteX2717" y="connsiteY2717"/>
                              </a:cxn>
                              <a:cxn ang="0">
                                <a:pos x="connsiteX2718" y="connsiteY2718"/>
                              </a:cxn>
                              <a:cxn ang="0">
                                <a:pos x="connsiteX2719" y="connsiteY2719"/>
                              </a:cxn>
                              <a:cxn ang="0">
                                <a:pos x="connsiteX2720" y="connsiteY2720"/>
                              </a:cxn>
                              <a:cxn ang="0">
                                <a:pos x="connsiteX2721" y="connsiteY2721"/>
                              </a:cxn>
                              <a:cxn ang="0">
                                <a:pos x="connsiteX2722" y="connsiteY2722"/>
                              </a:cxn>
                              <a:cxn ang="0">
                                <a:pos x="connsiteX2723" y="connsiteY2723"/>
                              </a:cxn>
                              <a:cxn ang="0">
                                <a:pos x="connsiteX2724" y="connsiteY2724"/>
                              </a:cxn>
                              <a:cxn ang="0">
                                <a:pos x="connsiteX2725" y="connsiteY2725"/>
                              </a:cxn>
                              <a:cxn ang="0">
                                <a:pos x="connsiteX2726" y="connsiteY2726"/>
                              </a:cxn>
                              <a:cxn ang="0">
                                <a:pos x="connsiteX2727" y="connsiteY2727"/>
                              </a:cxn>
                              <a:cxn ang="0">
                                <a:pos x="connsiteX2728" y="connsiteY2728"/>
                              </a:cxn>
                              <a:cxn ang="0">
                                <a:pos x="connsiteX2729" y="connsiteY2729"/>
                              </a:cxn>
                              <a:cxn ang="0">
                                <a:pos x="connsiteX2730" y="connsiteY2730"/>
                              </a:cxn>
                              <a:cxn ang="0">
                                <a:pos x="connsiteX2731" y="connsiteY2731"/>
                              </a:cxn>
                              <a:cxn ang="0">
                                <a:pos x="connsiteX2732" y="connsiteY2732"/>
                              </a:cxn>
                              <a:cxn ang="0">
                                <a:pos x="connsiteX2733" y="connsiteY2733"/>
                              </a:cxn>
                              <a:cxn ang="0">
                                <a:pos x="connsiteX2734" y="connsiteY2734"/>
                              </a:cxn>
                              <a:cxn ang="0">
                                <a:pos x="connsiteX2735" y="connsiteY2735"/>
                              </a:cxn>
                              <a:cxn ang="0">
                                <a:pos x="connsiteX2736" y="connsiteY2736"/>
                              </a:cxn>
                              <a:cxn ang="0">
                                <a:pos x="connsiteX2737" y="connsiteY2737"/>
                              </a:cxn>
                              <a:cxn ang="0">
                                <a:pos x="connsiteX2738" y="connsiteY2738"/>
                              </a:cxn>
                              <a:cxn ang="0">
                                <a:pos x="connsiteX2739" y="connsiteY2739"/>
                              </a:cxn>
                              <a:cxn ang="0">
                                <a:pos x="connsiteX2740" y="connsiteY2740"/>
                              </a:cxn>
                              <a:cxn ang="0">
                                <a:pos x="connsiteX2741" y="connsiteY2741"/>
                              </a:cxn>
                              <a:cxn ang="0">
                                <a:pos x="connsiteX2742" y="connsiteY2742"/>
                              </a:cxn>
                              <a:cxn ang="0">
                                <a:pos x="connsiteX2743" y="connsiteY2743"/>
                              </a:cxn>
                              <a:cxn ang="0">
                                <a:pos x="connsiteX2744" y="connsiteY2744"/>
                              </a:cxn>
                              <a:cxn ang="0">
                                <a:pos x="connsiteX2745" y="connsiteY2745"/>
                              </a:cxn>
                              <a:cxn ang="0">
                                <a:pos x="connsiteX2746" y="connsiteY2746"/>
                              </a:cxn>
                              <a:cxn ang="0">
                                <a:pos x="connsiteX2747" y="connsiteY2747"/>
                              </a:cxn>
                              <a:cxn ang="0">
                                <a:pos x="connsiteX2748" y="connsiteY2748"/>
                              </a:cxn>
                              <a:cxn ang="0">
                                <a:pos x="connsiteX2749" y="connsiteY2749"/>
                              </a:cxn>
                              <a:cxn ang="0">
                                <a:pos x="connsiteX2750" y="connsiteY2750"/>
                              </a:cxn>
                              <a:cxn ang="0">
                                <a:pos x="connsiteX2751" y="connsiteY2751"/>
                              </a:cxn>
                              <a:cxn ang="0">
                                <a:pos x="connsiteX2752" y="connsiteY2752"/>
                              </a:cxn>
                              <a:cxn ang="0">
                                <a:pos x="connsiteX2753" y="connsiteY2753"/>
                              </a:cxn>
                              <a:cxn ang="0">
                                <a:pos x="connsiteX2754" y="connsiteY2754"/>
                              </a:cxn>
                              <a:cxn ang="0">
                                <a:pos x="connsiteX2755" y="connsiteY2755"/>
                              </a:cxn>
                              <a:cxn ang="0">
                                <a:pos x="connsiteX2756" y="connsiteY2756"/>
                              </a:cxn>
                              <a:cxn ang="0">
                                <a:pos x="connsiteX2757" y="connsiteY2757"/>
                              </a:cxn>
                              <a:cxn ang="0">
                                <a:pos x="connsiteX2758" y="connsiteY2758"/>
                              </a:cxn>
                              <a:cxn ang="0">
                                <a:pos x="connsiteX2759" y="connsiteY2759"/>
                              </a:cxn>
                              <a:cxn ang="0">
                                <a:pos x="connsiteX2760" y="connsiteY2760"/>
                              </a:cxn>
                              <a:cxn ang="0">
                                <a:pos x="connsiteX2761" y="connsiteY2761"/>
                              </a:cxn>
                              <a:cxn ang="0">
                                <a:pos x="connsiteX2762" y="connsiteY2762"/>
                              </a:cxn>
                              <a:cxn ang="0">
                                <a:pos x="connsiteX2763" y="connsiteY2763"/>
                              </a:cxn>
                              <a:cxn ang="0">
                                <a:pos x="connsiteX2764" y="connsiteY2764"/>
                              </a:cxn>
                              <a:cxn ang="0">
                                <a:pos x="connsiteX2765" y="connsiteY2765"/>
                              </a:cxn>
                              <a:cxn ang="0">
                                <a:pos x="connsiteX2766" y="connsiteY2766"/>
                              </a:cxn>
                              <a:cxn ang="0">
                                <a:pos x="connsiteX2767" y="connsiteY2767"/>
                              </a:cxn>
                              <a:cxn ang="0">
                                <a:pos x="connsiteX2768" y="connsiteY2768"/>
                              </a:cxn>
                              <a:cxn ang="0">
                                <a:pos x="connsiteX2769" y="connsiteY2769"/>
                              </a:cxn>
                              <a:cxn ang="0">
                                <a:pos x="connsiteX2770" y="connsiteY2770"/>
                              </a:cxn>
                              <a:cxn ang="0">
                                <a:pos x="connsiteX2771" y="connsiteY2771"/>
                              </a:cxn>
                              <a:cxn ang="0">
                                <a:pos x="connsiteX2772" y="connsiteY2772"/>
                              </a:cxn>
                              <a:cxn ang="0">
                                <a:pos x="connsiteX2773" y="connsiteY2773"/>
                              </a:cxn>
                              <a:cxn ang="0">
                                <a:pos x="connsiteX2774" y="connsiteY2774"/>
                              </a:cxn>
                              <a:cxn ang="0">
                                <a:pos x="connsiteX2775" y="connsiteY2775"/>
                              </a:cxn>
                              <a:cxn ang="0">
                                <a:pos x="connsiteX2776" y="connsiteY2776"/>
                              </a:cxn>
                              <a:cxn ang="0">
                                <a:pos x="connsiteX2777" y="connsiteY2777"/>
                              </a:cxn>
                              <a:cxn ang="0">
                                <a:pos x="connsiteX2778" y="connsiteY2778"/>
                              </a:cxn>
                              <a:cxn ang="0">
                                <a:pos x="connsiteX2779" y="connsiteY2779"/>
                              </a:cxn>
                              <a:cxn ang="0">
                                <a:pos x="connsiteX2780" y="connsiteY2780"/>
                              </a:cxn>
                              <a:cxn ang="0">
                                <a:pos x="connsiteX2781" y="connsiteY2781"/>
                              </a:cxn>
                              <a:cxn ang="0">
                                <a:pos x="connsiteX2782" y="connsiteY2782"/>
                              </a:cxn>
                              <a:cxn ang="0">
                                <a:pos x="connsiteX2783" y="connsiteY2783"/>
                              </a:cxn>
                              <a:cxn ang="0">
                                <a:pos x="connsiteX2784" y="connsiteY2784"/>
                              </a:cxn>
                              <a:cxn ang="0">
                                <a:pos x="connsiteX2785" y="connsiteY2785"/>
                              </a:cxn>
                              <a:cxn ang="0">
                                <a:pos x="connsiteX2786" y="connsiteY2786"/>
                              </a:cxn>
                              <a:cxn ang="0">
                                <a:pos x="connsiteX2787" y="connsiteY2787"/>
                              </a:cxn>
                              <a:cxn ang="0">
                                <a:pos x="connsiteX2788" y="connsiteY2788"/>
                              </a:cxn>
                              <a:cxn ang="0">
                                <a:pos x="connsiteX2789" y="connsiteY2789"/>
                              </a:cxn>
                              <a:cxn ang="0">
                                <a:pos x="connsiteX2790" y="connsiteY2790"/>
                              </a:cxn>
                              <a:cxn ang="0">
                                <a:pos x="connsiteX2791" y="connsiteY2791"/>
                              </a:cxn>
                              <a:cxn ang="0">
                                <a:pos x="connsiteX2792" y="connsiteY2792"/>
                              </a:cxn>
                              <a:cxn ang="0">
                                <a:pos x="connsiteX2793" y="connsiteY2793"/>
                              </a:cxn>
                              <a:cxn ang="0">
                                <a:pos x="connsiteX2794" y="connsiteY2794"/>
                              </a:cxn>
                              <a:cxn ang="0">
                                <a:pos x="connsiteX2795" y="connsiteY2795"/>
                              </a:cxn>
                              <a:cxn ang="0">
                                <a:pos x="connsiteX2796" y="connsiteY2796"/>
                              </a:cxn>
                              <a:cxn ang="0">
                                <a:pos x="connsiteX2797" y="connsiteY2797"/>
                              </a:cxn>
                              <a:cxn ang="0">
                                <a:pos x="connsiteX2798" y="connsiteY2798"/>
                              </a:cxn>
                              <a:cxn ang="0">
                                <a:pos x="connsiteX2799" y="connsiteY2799"/>
                              </a:cxn>
                              <a:cxn ang="0">
                                <a:pos x="connsiteX2800" y="connsiteY2800"/>
                              </a:cxn>
                              <a:cxn ang="0">
                                <a:pos x="connsiteX2801" y="connsiteY2801"/>
                              </a:cxn>
                              <a:cxn ang="0">
                                <a:pos x="connsiteX2802" y="connsiteY2802"/>
                              </a:cxn>
                              <a:cxn ang="0">
                                <a:pos x="connsiteX2803" y="connsiteY2803"/>
                              </a:cxn>
                              <a:cxn ang="0">
                                <a:pos x="connsiteX2804" y="connsiteY2804"/>
                              </a:cxn>
                              <a:cxn ang="0">
                                <a:pos x="connsiteX2805" y="connsiteY2805"/>
                              </a:cxn>
                              <a:cxn ang="0">
                                <a:pos x="connsiteX2806" y="connsiteY2806"/>
                              </a:cxn>
                              <a:cxn ang="0">
                                <a:pos x="connsiteX2807" y="connsiteY2807"/>
                              </a:cxn>
                              <a:cxn ang="0">
                                <a:pos x="connsiteX2808" y="connsiteY2808"/>
                              </a:cxn>
                              <a:cxn ang="0">
                                <a:pos x="connsiteX2809" y="connsiteY2809"/>
                              </a:cxn>
                              <a:cxn ang="0">
                                <a:pos x="connsiteX2810" y="connsiteY2810"/>
                              </a:cxn>
                              <a:cxn ang="0">
                                <a:pos x="connsiteX2811" y="connsiteY2811"/>
                              </a:cxn>
                              <a:cxn ang="0">
                                <a:pos x="connsiteX2812" y="connsiteY2812"/>
                              </a:cxn>
                              <a:cxn ang="0">
                                <a:pos x="connsiteX2813" y="connsiteY2813"/>
                              </a:cxn>
                              <a:cxn ang="0">
                                <a:pos x="connsiteX2814" y="connsiteY2814"/>
                              </a:cxn>
                              <a:cxn ang="0">
                                <a:pos x="connsiteX2815" y="connsiteY2815"/>
                              </a:cxn>
                              <a:cxn ang="0">
                                <a:pos x="connsiteX2816" y="connsiteY2816"/>
                              </a:cxn>
                              <a:cxn ang="0">
                                <a:pos x="connsiteX2817" y="connsiteY2817"/>
                              </a:cxn>
                              <a:cxn ang="0">
                                <a:pos x="connsiteX2818" y="connsiteY2818"/>
                              </a:cxn>
                              <a:cxn ang="0">
                                <a:pos x="connsiteX2819" y="connsiteY2819"/>
                              </a:cxn>
                              <a:cxn ang="0">
                                <a:pos x="connsiteX2820" y="connsiteY2820"/>
                              </a:cxn>
                              <a:cxn ang="0">
                                <a:pos x="connsiteX2821" y="connsiteY2821"/>
                              </a:cxn>
                              <a:cxn ang="0">
                                <a:pos x="connsiteX2822" y="connsiteY2822"/>
                              </a:cxn>
                              <a:cxn ang="0">
                                <a:pos x="connsiteX2823" y="connsiteY2823"/>
                              </a:cxn>
                              <a:cxn ang="0">
                                <a:pos x="connsiteX2824" y="connsiteY2824"/>
                              </a:cxn>
                              <a:cxn ang="0">
                                <a:pos x="connsiteX2825" y="connsiteY2825"/>
                              </a:cxn>
                              <a:cxn ang="0">
                                <a:pos x="connsiteX2826" y="connsiteY2826"/>
                              </a:cxn>
                              <a:cxn ang="0">
                                <a:pos x="connsiteX2827" y="connsiteY2827"/>
                              </a:cxn>
                              <a:cxn ang="0">
                                <a:pos x="connsiteX2828" y="connsiteY2828"/>
                              </a:cxn>
                              <a:cxn ang="0">
                                <a:pos x="connsiteX2829" y="connsiteY2829"/>
                              </a:cxn>
                              <a:cxn ang="0">
                                <a:pos x="connsiteX2830" y="connsiteY2830"/>
                              </a:cxn>
                              <a:cxn ang="0">
                                <a:pos x="connsiteX2831" y="connsiteY2831"/>
                              </a:cxn>
                              <a:cxn ang="0">
                                <a:pos x="connsiteX2832" y="connsiteY2832"/>
                              </a:cxn>
                              <a:cxn ang="0">
                                <a:pos x="connsiteX2833" y="connsiteY2833"/>
                              </a:cxn>
                              <a:cxn ang="0">
                                <a:pos x="connsiteX2834" y="connsiteY2834"/>
                              </a:cxn>
                              <a:cxn ang="0">
                                <a:pos x="connsiteX2835" y="connsiteY2835"/>
                              </a:cxn>
                              <a:cxn ang="0">
                                <a:pos x="connsiteX2836" y="connsiteY2836"/>
                              </a:cxn>
                              <a:cxn ang="0">
                                <a:pos x="connsiteX2837" y="connsiteY2837"/>
                              </a:cxn>
                              <a:cxn ang="0">
                                <a:pos x="connsiteX2838" y="connsiteY2838"/>
                              </a:cxn>
                              <a:cxn ang="0">
                                <a:pos x="connsiteX2839" y="connsiteY2839"/>
                              </a:cxn>
                              <a:cxn ang="0">
                                <a:pos x="connsiteX2840" y="connsiteY2840"/>
                              </a:cxn>
                              <a:cxn ang="0">
                                <a:pos x="connsiteX2841" y="connsiteY2841"/>
                              </a:cxn>
                              <a:cxn ang="0">
                                <a:pos x="connsiteX2842" y="connsiteY2842"/>
                              </a:cxn>
                              <a:cxn ang="0">
                                <a:pos x="connsiteX2843" y="connsiteY2843"/>
                              </a:cxn>
                              <a:cxn ang="0">
                                <a:pos x="connsiteX2844" y="connsiteY2844"/>
                              </a:cxn>
                              <a:cxn ang="0">
                                <a:pos x="connsiteX2845" y="connsiteY2845"/>
                              </a:cxn>
                              <a:cxn ang="0">
                                <a:pos x="connsiteX2846" y="connsiteY2846"/>
                              </a:cxn>
                              <a:cxn ang="0">
                                <a:pos x="connsiteX2847" y="connsiteY2847"/>
                              </a:cxn>
                              <a:cxn ang="0">
                                <a:pos x="connsiteX2848" y="connsiteY2848"/>
                              </a:cxn>
                              <a:cxn ang="0">
                                <a:pos x="connsiteX2849" y="connsiteY2849"/>
                              </a:cxn>
                              <a:cxn ang="0">
                                <a:pos x="connsiteX2850" y="connsiteY2850"/>
                              </a:cxn>
                              <a:cxn ang="0">
                                <a:pos x="connsiteX2851" y="connsiteY2851"/>
                              </a:cxn>
                              <a:cxn ang="0">
                                <a:pos x="connsiteX2852" y="connsiteY2852"/>
                              </a:cxn>
                              <a:cxn ang="0">
                                <a:pos x="connsiteX2853" y="connsiteY2853"/>
                              </a:cxn>
                              <a:cxn ang="0">
                                <a:pos x="connsiteX2854" y="connsiteY2854"/>
                              </a:cxn>
                              <a:cxn ang="0">
                                <a:pos x="connsiteX2855" y="connsiteY2855"/>
                              </a:cxn>
                              <a:cxn ang="0">
                                <a:pos x="connsiteX2856" y="connsiteY2856"/>
                              </a:cxn>
                              <a:cxn ang="0">
                                <a:pos x="connsiteX2857" y="connsiteY2857"/>
                              </a:cxn>
                              <a:cxn ang="0">
                                <a:pos x="connsiteX2858" y="connsiteY2858"/>
                              </a:cxn>
                              <a:cxn ang="0">
                                <a:pos x="connsiteX2859" y="connsiteY2859"/>
                              </a:cxn>
                              <a:cxn ang="0">
                                <a:pos x="connsiteX2860" y="connsiteY2860"/>
                              </a:cxn>
                              <a:cxn ang="0">
                                <a:pos x="connsiteX2861" y="connsiteY2861"/>
                              </a:cxn>
                              <a:cxn ang="0">
                                <a:pos x="connsiteX2862" y="connsiteY2862"/>
                              </a:cxn>
                              <a:cxn ang="0">
                                <a:pos x="connsiteX2863" y="connsiteY2863"/>
                              </a:cxn>
                              <a:cxn ang="0">
                                <a:pos x="connsiteX2864" y="connsiteY2864"/>
                              </a:cxn>
                              <a:cxn ang="0">
                                <a:pos x="connsiteX2865" y="connsiteY2865"/>
                              </a:cxn>
                              <a:cxn ang="0">
                                <a:pos x="connsiteX2866" y="connsiteY2866"/>
                              </a:cxn>
                              <a:cxn ang="0">
                                <a:pos x="connsiteX2867" y="connsiteY2867"/>
                              </a:cxn>
                              <a:cxn ang="0">
                                <a:pos x="connsiteX2868" y="connsiteY2868"/>
                              </a:cxn>
                              <a:cxn ang="0">
                                <a:pos x="connsiteX2869" y="connsiteY2869"/>
                              </a:cxn>
                              <a:cxn ang="0">
                                <a:pos x="connsiteX2870" y="connsiteY2870"/>
                              </a:cxn>
                              <a:cxn ang="0">
                                <a:pos x="connsiteX2871" y="connsiteY2871"/>
                              </a:cxn>
                              <a:cxn ang="0">
                                <a:pos x="connsiteX2872" y="connsiteY2872"/>
                              </a:cxn>
                              <a:cxn ang="0">
                                <a:pos x="connsiteX2873" y="connsiteY2873"/>
                              </a:cxn>
                              <a:cxn ang="0">
                                <a:pos x="connsiteX2874" y="connsiteY2874"/>
                              </a:cxn>
                              <a:cxn ang="0">
                                <a:pos x="connsiteX2875" y="connsiteY2875"/>
                              </a:cxn>
                              <a:cxn ang="0">
                                <a:pos x="connsiteX2876" y="connsiteY2876"/>
                              </a:cxn>
                              <a:cxn ang="0">
                                <a:pos x="connsiteX2877" y="connsiteY2877"/>
                              </a:cxn>
                              <a:cxn ang="0">
                                <a:pos x="connsiteX2878" y="connsiteY2878"/>
                              </a:cxn>
                              <a:cxn ang="0">
                                <a:pos x="connsiteX2879" y="connsiteY2879"/>
                              </a:cxn>
                              <a:cxn ang="0">
                                <a:pos x="connsiteX2880" y="connsiteY2880"/>
                              </a:cxn>
                              <a:cxn ang="0">
                                <a:pos x="connsiteX2881" y="connsiteY2881"/>
                              </a:cxn>
                              <a:cxn ang="0">
                                <a:pos x="connsiteX2882" y="connsiteY2882"/>
                              </a:cxn>
                              <a:cxn ang="0">
                                <a:pos x="connsiteX2883" y="connsiteY2883"/>
                              </a:cxn>
                              <a:cxn ang="0">
                                <a:pos x="connsiteX2884" y="connsiteY2884"/>
                              </a:cxn>
                              <a:cxn ang="0">
                                <a:pos x="connsiteX2885" y="connsiteY2885"/>
                              </a:cxn>
                              <a:cxn ang="0">
                                <a:pos x="connsiteX2886" y="connsiteY2886"/>
                              </a:cxn>
                              <a:cxn ang="0">
                                <a:pos x="connsiteX2887" y="connsiteY2887"/>
                              </a:cxn>
                              <a:cxn ang="0">
                                <a:pos x="connsiteX2888" y="connsiteY2888"/>
                              </a:cxn>
                              <a:cxn ang="0">
                                <a:pos x="connsiteX2889" y="connsiteY2889"/>
                              </a:cxn>
                              <a:cxn ang="0">
                                <a:pos x="connsiteX2890" y="connsiteY2890"/>
                              </a:cxn>
                              <a:cxn ang="0">
                                <a:pos x="connsiteX2891" y="connsiteY2891"/>
                              </a:cxn>
                              <a:cxn ang="0">
                                <a:pos x="connsiteX2892" y="connsiteY2892"/>
                              </a:cxn>
                              <a:cxn ang="0">
                                <a:pos x="connsiteX2893" y="connsiteY2893"/>
                              </a:cxn>
                              <a:cxn ang="0">
                                <a:pos x="connsiteX2894" y="connsiteY2894"/>
                              </a:cxn>
                              <a:cxn ang="0">
                                <a:pos x="connsiteX2895" y="connsiteY2895"/>
                              </a:cxn>
                              <a:cxn ang="0">
                                <a:pos x="connsiteX2896" y="connsiteY2896"/>
                              </a:cxn>
                              <a:cxn ang="0">
                                <a:pos x="connsiteX2897" y="connsiteY2897"/>
                              </a:cxn>
                              <a:cxn ang="0">
                                <a:pos x="connsiteX2898" y="connsiteY2898"/>
                              </a:cxn>
                              <a:cxn ang="0">
                                <a:pos x="connsiteX2899" y="connsiteY2899"/>
                              </a:cxn>
                              <a:cxn ang="0">
                                <a:pos x="connsiteX2900" y="connsiteY2900"/>
                              </a:cxn>
                              <a:cxn ang="0">
                                <a:pos x="connsiteX2901" y="connsiteY2901"/>
                              </a:cxn>
                              <a:cxn ang="0">
                                <a:pos x="connsiteX2902" y="connsiteY2902"/>
                              </a:cxn>
                              <a:cxn ang="0">
                                <a:pos x="connsiteX2903" y="connsiteY2903"/>
                              </a:cxn>
                              <a:cxn ang="0">
                                <a:pos x="connsiteX2904" y="connsiteY2904"/>
                              </a:cxn>
                              <a:cxn ang="0">
                                <a:pos x="connsiteX2905" y="connsiteY2905"/>
                              </a:cxn>
                              <a:cxn ang="0">
                                <a:pos x="connsiteX2906" y="connsiteY2906"/>
                              </a:cxn>
                              <a:cxn ang="0">
                                <a:pos x="connsiteX2907" y="connsiteY2907"/>
                              </a:cxn>
                              <a:cxn ang="0">
                                <a:pos x="connsiteX2908" y="connsiteY2908"/>
                              </a:cxn>
                              <a:cxn ang="0">
                                <a:pos x="connsiteX2909" y="connsiteY2909"/>
                              </a:cxn>
                              <a:cxn ang="0">
                                <a:pos x="connsiteX2910" y="connsiteY2910"/>
                              </a:cxn>
                              <a:cxn ang="0">
                                <a:pos x="connsiteX2911" y="connsiteY2911"/>
                              </a:cxn>
                              <a:cxn ang="0">
                                <a:pos x="connsiteX2912" y="connsiteY2912"/>
                              </a:cxn>
                              <a:cxn ang="0">
                                <a:pos x="connsiteX2913" y="connsiteY2913"/>
                              </a:cxn>
                              <a:cxn ang="0">
                                <a:pos x="connsiteX2914" y="connsiteY2914"/>
                              </a:cxn>
                              <a:cxn ang="0">
                                <a:pos x="connsiteX2915" y="connsiteY2915"/>
                              </a:cxn>
                              <a:cxn ang="0">
                                <a:pos x="connsiteX2916" y="connsiteY2916"/>
                              </a:cxn>
                              <a:cxn ang="0">
                                <a:pos x="connsiteX2917" y="connsiteY2917"/>
                              </a:cxn>
                              <a:cxn ang="0">
                                <a:pos x="connsiteX2918" y="connsiteY2918"/>
                              </a:cxn>
                              <a:cxn ang="0">
                                <a:pos x="connsiteX2919" y="connsiteY2919"/>
                              </a:cxn>
                              <a:cxn ang="0">
                                <a:pos x="connsiteX2920" y="connsiteY2920"/>
                              </a:cxn>
                              <a:cxn ang="0">
                                <a:pos x="connsiteX2921" y="connsiteY2921"/>
                              </a:cxn>
                              <a:cxn ang="0">
                                <a:pos x="connsiteX2922" y="connsiteY2922"/>
                              </a:cxn>
                              <a:cxn ang="0">
                                <a:pos x="connsiteX2923" y="connsiteY2923"/>
                              </a:cxn>
                              <a:cxn ang="0">
                                <a:pos x="connsiteX2924" y="connsiteY2924"/>
                              </a:cxn>
                              <a:cxn ang="0">
                                <a:pos x="connsiteX2925" y="connsiteY2925"/>
                              </a:cxn>
                              <a:cxn ang="0">
                                <a:pos x="connsiteX2926" y="connsiteY2926"/>
                              </a:cxn>
                              <a:cxn ang="0">
                                <a:pos x="connsiteX2927" y="connsiteY2927"/>
                              </a:cxn>
                              <a:cxn ang="0">
                                <a:pos x="connsiteX2928" y="connsiteY2928"/>
                              </a:cxn>
                              <a:cxn ang="0">
                                <a:pos x="connsiteX2929" y="connsiteY2929"/>
                              </a:cxn>
                              <a:cxn ang="0">
                                <a:pos x="connsiteX2930" y="connsiteY2930"/>
                              </a:cxn>
                              <a:cxn ang="0">
                                <a:pos x="connsiteX2931" y="connsiteY2931"/>
                              </a:cxn>
                              <a:cxn ang="0">
                                <a:pos x="connsiteX2932" y="connsiteY2932"/>
                              </a:cxn>
                              <a:cxn ang="0">
                                <a:pos x="connsiteX2933" y="connsiteY2933"/>
                              </a:cxn>
                              <a:cxn ang="0">
                                <a:pos x="connsiteX2934" y="connsiteY2934"/>
                              </a:cxn>
                              <a:cxn ang="0">
                                <a:pos x="connsiteX2935" y="connsiteY2935"/>
                              </a:cxn>
                              <a:cxn ang="0">
                                <a:pos x="connsiteX2936" y="connsiteY2936"/>
                              </a:cxn>
                              <a:cxn ang="0">
                                <a:pos x="connsiteX2937" y="connsiteY2937"/>
                              </a:cxn>
                              <a:cxn ang="0">
                                <a:pos x="connsiteX2938" y="connsiteY2938"/>
                              </a:cxn>
                              <a:cxn ang="0">
                                <a:pos x="connsiteX2939" y="connsiteY2939"/>
                              </a:cxn>
                              <a:cxn ang="0">
                                <a:pos x="connsiteX2940" y="connsiteY2940"/>
                              </a:cxn>
                              <a:cxn ang="0">
                                <a:pos x="connsiteX2941" y="connsiteY2941"/>
                              </a:cxn>
                              <a:cxn ang="0">
                                <a:pos x="connsiteX2942" y="connsiteY2942"/>
                              </a:cxn>
                              <a:cxn ang="0">
                                <a:pos x="connsiteX2943" y="connsiteY2943"/>
                              </a:cxn>
                              <a:cxn ang="0">
                                <a:pos x="connsiteX2944" y="connsiteY2944"/>
                              </a:cxn>
                              <a:cxn ang="0">
                                <a:pos x="connsiteX2945" y="connsiteY2945"/>
                              </a:cxn>
                              <a:cxn ang="0">
                                <a:pos x="connsiteX2946" y="connsiteY2946"/>
                              </a:cxn>
                              <a:cxn ang="0">
                                <a:pos x="connsiteX2947" y="connsiteY2947"/>
                              </a:cxn>
                              <a:cxn ang="0">
                                <a:pos x="connsiteX2948" y="connsiteY2948"/>
                              </a:cxn>
                              <a:cxn ang="0">
                                <a:pos x="connsiteX2949" y="connsiteY2949"/>
                              </a:cxn>
                              <a:cxn ang="0">
                                <a:pos x="connsiteX2950" y="connsiteY2950"/>
                              </a:cxn>
                              <a:cxn ang="0">
                                <a:pos x="connsiteX2951" y="connsiteY2951"/>
                              </a:cxn>
                              <a:cxn ang="0">
                                <a:pos x="connsiteX2952" y="connsiteY2952"/>
                              </a:cxn>
                              <a:cxn ang="0">
                                <a:pos x="connsiteX2953" y="connsiteY2953"/>
                              </a:cxn>
                              <a:cxn ang="0">
                                <a:pos x="connsiteX2954" y="connsiteY2954"/>
                              </a:cxn>
                              <a:cxn ang="0">
                                <a:pos x="connsiteX2955" y="connsiteY2955"/>
                              </a:cxn>
                              <a:cxn ang="0">
                                <a:pos x="connsiteX2956" y="connsiteY2956"/>
                              </a:cxn>
                              <a:cxn ang="0">
                                <a:pos x="connsiteX2957" y="connsiteY2957"/>
                              </a:cxn>
                              <a:cxn ang="0">
                                <a:pos x="connsiteX2958" y="connsiteY2958"/>
                              </a:cxn>
                              <a:cxn ang="0">
                                <a:pos x="connsiteX2959" y="connsiteY2959"/>
                              </a:cxn>
                              <a:cxn ang="0">
                                <a:pos x="connsiteX2960" y="connsiteY2960"/>
                              </a:cxn>
                              <a:cxn ang="0">
                                <a:pos x="connsiteX2961" y="connsiteY2961"/>
                              </a:cxn>
                              <a:cxn ang="0">
                                <a:pos x="connsiteX2962" y="connsiteY2962"/>
                              </a:cxn>
                              <a:cxn ang="0">
                                <a:pos x="connsiteX2963" y="connsiteY2963"/>
                              </a:cxn>
                              <a:cxn ang="0">
                                <a:pos x="connsiteX2964" y="connsiteY2964"/>
                              </a:cxn>
                              <a:cxn ang="0">
                                <a:pos x="connsiteX2965" y="connsiteY2965"/>
                              </a:cxn>
                              <a:cxn ang="0">
                                <a:pos x="connsiteX2966" y="connsiteY2966"/>
                              </a:cxn>
                              <a:cxn ang="0">
                                <a:pos x="connsiteX2967" y="connsiteY2967"/>
                              </a:cxn>
                              <a:cxn ang="0">
                                <a:pos x="connsiteX2968" y="connsiteY2968"/>
                              </a:cxn>
                              <a:cxn ang="0">
                                <a:pos x="connsiteX2969" y="connsiteY2969"/>
                              </a:cxn>
                              <a:cxn ang="0">
                                <a:pos x="connsiteX2970" y="connsiteY2970"/>
                              </a:cxn>
                              <a:cxn ang="0">
                                <a:pos x="connsiteX2971" y="connsiteY2971"/>
                              </a:cxn>
                              <a:cxn ang="0">
                                <a:pos x="connsiteX2972" y="connsiteY2972"/>
                              </a:cxn>
                              <a:cxn ang="0">
                                <a:pos x="connsiteX2973" y="connsiteY2973"/>
                              </a:cxn>
                              <a:cxn ang="0">
                                <a:pos x="connsiteX2974" y="connsiteY2974"/>
                              </a:cxn>
                              <a:cxn ang="0">
                                <a:pos x="connsiteX2975" y="connsiteY2975"/>
                              </a:cxn>
                              <a:cxn ang="0">
                                <a:pos x="connsiteX2976" y="connsiteY2976"/>
                              </a:cxn>
                              <a:cxn ang="0">
                                <a:pos x="connsiteX2977" y="connsiteY2977"/>
                              </a:cxn>
                              <a:cxn ang="0">
                                <a:pos x="connsiteX2978" y="connsiteY2978"/>
                              </a:cxn>
                              <a:cxn ang="0">
                                <a:pos x="connsiteX2979" y="connsiteY2979"/>
                              </a:cxn>
                              <a:cxn ang="0">
                                <a:pos x="connsiteX2980" y="connsiteY2980"/>
                              </a:cxn>
                              <a:cxn ang="0">
                                <a:pos x="connsiteX2981" y="connsiteY2981"/>
                              </a:cxn>
                              <a:cxn ang="0">
                                <a:pos x="connsiteX2982" y="connsiteY2982"/>
                              </a:cxn>
                              <a:cxn ang="0">
                                <a:pos x="connsiteX2983" y="connsiteY2983"/>
                              </a:cxn>
                              <a:cxn ang="0">
                                <a:pos x="connsiteX2984" y="connsiteY2984"/>
                              </a:cxn>
                              <a:cxn ang="0">
                                <a:pos x="connsiteX2985" y="connsiteY2985"/>
                              </a:cxn>
                              <a:cxn ang="0">
                                <a:pos x="connsiteX2986" y="connsiteY2986"/>
                              </a:cxn>
                              <a:cxn ang="0">
                                <a:pos x="connsiteX2987" y="connsiteY2987"/>
                              </a:cxn>
                              <a:cxn ang="0">
                                <a:pos x="connsiteX2988" y="connsiteY2988"/>
                              </a:cxn>
                              <a:cxn ang="0">
                                <a:pos x="connsiteX2989" y="connsiteY2989"/>
                              </a:cxn>
                              <a:cxn ang="0">
                                <a:pos x="connsiteX2990" y="connsiteY2990"/>
                              </a:cxn>
                              <a:cxn ang="0">
                                <a:pos x="connsiteX2991" y="connsiteY2991"/>
                              </a:cxn>
                              <a:cxn ang="0">
                                <a:pos x="connsiteX2992" y="connsiteY2992"/>
                              </a:cxn>
                              <a:cxn ang="0">
                                <a:pos x="connsiteX2993" y="connsiteY2993"/>
                              </a:cxn>
                              <a:cxn ang="0">
                                <a:pos x="connsiteX2994" y="connsiteY2994"/>
                              </a:cxn>
                              <a:cxn ang="0">
                                <a:pos x="connsiteX2995" y="connsiteY2995"/>
                              </a:cxn>
                              <a:cxn ang="0">
                                <a:pos x="connsiteX2996" y="connsiteY2996"/>
                              </a:cxn>
                              <a:cxn ang="0">
                                <a:pos x="connsiteX2997" y="connsiteY2997"/>
                              </a:cxn>
                              <a:cxn ang="0">
                                <a:pos x="connsiteX2998" y="connsiteY2998"/>
                              </a:cxn>
                              <a:cxn ang="0">
                                <a:pos x="connsiteX2999" y="connsiteY2999"/>
                              </a:cxn>
                              <a:cxn ang="0">
                                <a:pos x="connsiteX3000" y="connsiteY3000"/>
                              </a:cxn>
                              <a:cxn ang="0">
                                <a:pos x="connsiteX3001" y="connsiteY3001"/>
                              </a:cxn>
                              <a:cxn ang="0">
                                <a:pos x="connsiteX3002" y="connsiteY3002"/>
                              </a:cxn>
                              <a:cxn ang="0">
                                <a:pos x="connsiteX3003" y="connsiteY3003"/>
                              </a:cxn>
                              <a:cxn ang="0">
                                <a:pos x="connsiteX3004" y="connsiteY3004"/>
                              </a:cxn>
                              <a:cxn ang="0">
                                <a:pos x="connsiteX3005" y="connsiteY3005"/>
                              </a:cxn>
                              <a:cxn ang="0">
                                <a:pos x="connsiteX3006" y="connsiteY3006"/>
                              </a:cxn>
                              <a:cxn ang="0">
                                <a:pos x="connsiteX3007" y="connsiteY3007"/>
                              </a:cxn>
                              <a:cxn ang="0">
                                <a:pos x="connsiteX3008" y="connsiteY3008"/>
                              </a:cxn>
                              <a:cxn ang="0">
                                <a:pos x="connsiteX3009" y="connsiteY3009"/>
                              </a:cxn>
                              <a:cxn ang="0">
                                <a:pos x="connsiteX3010" y="connsiteY3010"/>
                              </a:cxn>
                              <a:cxn ang="0">
                                <a:pos x="connsiteX3011" y="connsiteY3011"/>
                              </a:cxn>
                              <a:cxn ang="0">
                                <a:pos x="connsiteX3012" y="connsiteY3012"/>
                              </a:cxn>
                              <a:cxn ang="0">
                                <a:pos x="connsiteX3013" y="connsiteY3013"/>
                              </a:cxn>
                              <a:cxn ang="0">
                                <a:pos x="connsiteX3014" y="connsiteY3014"/>
                              </a:cxn>
                              <a:cxn ang="0">
                                <a:pos x="connsiteX3015" y="connsiteY3015"/>
                              </a:cxn>
                              <a:cxn ang="0">
                                <a:pos x="connsiteX3016" y="connsiteY3016"/>
                              </a:cxn>
                              <a:cxn ang="0">
                                <a:pos x="connsiteX3017" y="connsiteY3017"/>
                              </a:cxn>
                              <a:cxn ang="0">
                                <a:pos x="connsiteX3018" y="connsiteY3018"/>
                              </a:cxn>
                              <a:cxn ang="0">
                                <a:pos x="connsiteX3019" y="connsiteY3019"/>
                              </a:cxn>
                              <a:cxn ang="0">
                                <a:pos x="connsiteX3020" y="connsiteY3020"/>
                              </a:cxn>
                              <a:cxn ang="0">
                                <a:pos x="connsiteX3021" y="connsiteY3021"/>
                              </a:cxn>
                              <a:cxn ang="0">
                                <a:pos x="connsiteX3022" y="connsiteY3022"/>
                              </a:cxn>
                              <a:cxn ang="0">
                                <a:pos x="connsiteX3023" y="connsiteY3023"/>
                              </a:cxn>
                              <a:cxn ang="0">
                                <a:pos x="connsiteX3024" y="connsiteY3024"/>
                              </a:cxn>
                              <a:cxn ang="0">
                                <a:pos x="connsiteX3025" y="connsiteY3025"/>
                              </a:cxn>
                              <a:cxn ang="0">
                                <a:pos x="connsiteX3026" y="connsiteY3026"/>
                              </a:cxn>
                              <a:cxn ang="0">
                                <a:pos x="connsiteX3027" y="connsiteY3027"/>
                              </a:cxn>
                              <a:cxn ang="0">
                                <a:pos x="connsiteX3028" y="connsiteY3028"/>
                              </a:cxn>
                              <a:cxn ang="0">
                                <a:pos x="connsiteX3029" y="connsiteY3029"/>
                              </a:cxn>
                              <a:cxn ang="0">
                                <a:pos x="connsiteX3030" y="connsiteY3030"/>
                              </a:cxn>
                              <a:cxn ang="0">
                                <a:pos x="connsiteX3031" y="connsiteY3031"/>
                              </a:cxn>
                              <a:cxn ang="0">
                                <a:pos x="connsiteX3032" y="connsiteY3032"/>
                              </a:cxn>
                              <a:cxn ang="0">
                                <a:pos x="connsiteX3033" y="connsiteY3033"/>
                              </a:cxn>
                              <a:cxn ang="0">
                                <a:pos x="connsiteX3034" y="connsiteY3034"/>
                              </a:cxn>
                              <a:cxn ang="0">
                                <a:pos x="connsiteX3035" y="connsiteY3035"/>
                              </a:cxn>
                              <a:cxn ang="0">
                                <a:pos x="connsiteX3036" y="connsiteY3036"/>
                              </a:cxn>
                              <a:cxn ang="0">
                                <a:pos x="connsiteX3037" y="connsiteY3037"/>
                              </a:cxn>
                              <a:cxn ang="0">
                                <a:pos x="connsiteX3038" y="connsiteY3038"/>
                              </a:cxn>
                              <a:cxn ang="0">
                                <a:pos x="connsiteX3039" y="connsiteY3039"/>
                              </a:cxn>
                              <a:cxn ang="0">
                                <a:pos x="connsiteX3040" y="connsiteY3040"/>
                              </a:cxn>
                              <a:cxn ang="0">
                                <a:pos x="connsiteX3041" y="connsiteY3041"/>
                              </a:cxn>
                              <a:cxn ang="0">
                                <a:pos x="connsiteX3042" y="connsiteY3042"/>
                              </a:cxn>
                              <a:cxn ang="0">
                                <a:pos x="connsiteX3043" y="connsiteY3043"/>
                              </a:cxn>
                              <a:cxn ang="0">
                                <a:pos x="connsiteX3044" y="connsiteY3044"/>
                              </a:cxn>
                              <a:cxn ang="0">
                                <a:pos x="connsiteX3045" y="connsiteY3045"/>
                              </a:cxn>
                              <a:cxn ang="0">
                                <a:pos x="connsiteX3046" y="connsiteY3046"/>
                              </a:cxn>
                              <a:cxn ang="0">
                                <a:pos x="connsiteX3047" y="connsiteY3047"/>
                              </a:cxn>
                              <a:cxn ang="0">
                                <a:pos x="connsiteX3048" y="connsiteY3048"/>
                              </a:cxn>
                              <a:cxn ang="0">
                                <a:pos x="connsiteX3049" y="connsiteY3049"/>
                              </a:cxn>
                              <a:cxn ang="0">
                                <a:pos x="connsiteX3050" y="connsiteY3050"/>
                              </a:cxn>
                              <a:cxn ang="0">
                                <a:pos x="connsiteX3051" y="connsiteY3051"/>
                              </a:cxn>
                              <a:cxn ang="0">
                                <a:pos x="connsiteX3052" y="connsiteY3052"/>
                              </a:cxn>
                              <a:cxn ang="0">
                                <a:pos x="connsiteX3053" y="connsiteY3053"/>
                              </a:cxn>
                              <a:cxn ang="0">
                                <a:pos x="connsiteX3054" y="connsiteY3054"/>
                              </a:cxn>
                              <a:cxn ang="0">
                                <a:pos x="connsiteX3055" y="connsiteY3055"/>
                              </a:cxn>
                              <a:cxn ang="0">
                                <a:pos x="connsiteX3056" y="connsiteY3056"/>
                              </a:cxn>
                              <a:cxn ang="0">
                                <a:pos x="connsiteX3057" y="connsiteY3057"/>
                              </a:cxn>
                              <a:cxn ang="0">
                                <a:pos x="connsiteX3058" y="connsiteY3058"/>
                              </a:cxn>
                              <a:cxn ang="0">
                                <a:pos x="connsiteX3059" y="connsiteY3059"/>
                              </a:cxn>
                              <a:cxn ang="0">
                                <a:pos x="connsiteX3060" y="connsiteY3060"/>
                              </a:cxn>
                              <a:cxn ang="0">
                                <a:pos x="connsiteX3061" y="connsiteY3061"/>
                              </a:cxn>
                              <a:cxn ang="0">
                                <a:pos x="connsiteX3062" y="connsiteY3062"/>
                              </a:cxn>
                              <a:cxn ang="0">
                                <a:pos x="connsiteX3063" y="connsiteY3063"/>
                              </a:cxn>
                              <a:cxn ang="0">
                                <a:pos x="connsiteX3064" y="connsiteY3064"/>
                              </a:cxn>
                              <a:cxn ang="0">
                                <a:pos x="connsiteX3065" y="connsiteY3065"/>
                              </a:cxn>
                              <a:cxn ang="0">
                                <a:pos x="connsiteX3066" y="connsiteY3066"/>
                              </a:cxn>
                              <a:cxn ang="0">
                                <a:pos x="connsiteX3067" y="connsiteY3067"/>
                              </a:cxn>
                              <a:cxn ang="0">
                                <a:pos x="connsiteX3068" y="connsiteY3068"/>
                              </a:cxn>
                              <a:cxn ang="0">
                                <a:pos x="connsiteX3069" y="connsiteY3069"/>
                              </a:cxn>
                              <a:cxn ang="0">
                                <a:pos x="connsiteX3070" y="connsiteY3070"/>
                              </a:cxn>
                              <a:cxn ang="0">
                                <a:pos x="connsiteX3071" y="connsiteY3071"/>
                              </a:cxn>
                              <a:cxn ang="0">
                                <a:pos x="connsiteX3072" y="connsiteY3072"/>
                              </a:cxn>
                              <a:cxn ang="0">
                                <a:pos x="connsiteX3073" y="connsiteY3073"/>
                              </a:cxn>
                              <a:cxn ang="0">
                                <a:pos x="connsiteX3074" y="connsiteY3074"/>
                              </a:cxn>
                              <a:cxn ang="0">
                                <a:pos x="connsiteX3075" y="connsiteY3075"/>
                              </a:cxn>
                              <a:cxn ang="0">
                                <a:pos x="connsiteX3076" y="connsiteY3076"/>
                              </a:cxn>
                              <a:cxn ang="0">
                                <a:pos x="connsiteX3077" y="connsiteY3077"/>
                              </a:cxn>
                              <a:cxn ang="0">
                                <a:pos x="connsiteX3078" y="connsiteY3078"/>
                              </a:cxn>
                              <a:cxn ang="0">
                                <a:pos x="connsiteX3079" y="connsiteY3079"/>
                              </a:cxn>
                              <a:cxn ang="0">
                                <a:pos x="connsiteX3080" y="connsiteY3080"/>
                              </a:cxn>
                              <a:cxn ang="0">
                                <a:pos x="connsiteX3081" y="connsiteY3081"/>
                              </a:cxn>
                              <a:cxn ang="0">
                                <a:pos x="connsiteX3082" y="connsiteY3082"/>
                              </a:cxn>
                              <a:cxn ang="0">
                                <a:pos x="connsiteX3083" y="connsiteY3083"/>
                              </a:cxn>
                              <a:cxn ang="0">
                                <a:pos x="connsiteX3084" y="connsiteY3084"/>
                              </a:cxn>
                              <a:cxn ang="0">
                                <a:pos x="connsiteX3085" y="connsiteY3085"/>
                              </a:cxn>
                              <a:cxn ang="0">
                                <a:pos x="connsiteX3086" y="connsiteY3086"/>
                              </a:cxn>
                              <a:cxn ang="0">
                                <a:pos x="connsiteX3087" y="connsiteY3087"/>
                              </a:cxn>
                              <a:cxn ang="0">
                                <a:pos x="connsiteX3088" y="connsiteY3088"/>
                              </a:cxn>
                              <a:cxn ang="0">
                                <a:pos x="connsiteX3089" y="connsiteY3089"/>
                              </a:cxn>
                              <a:cxn ang="0">
                                <a:pos x="connsiteX3090" y="connsiteY3090"/>
                              </a:cxn>
                              <a:cxn ang="0">
                                <a:pos x="connsiteX3091" y="connsiteY3091"/>
                              </a:cxn>
                              <a:cxn ang="0">
                                <a:pos x="connsiteX3092" y="connsiteY3092"/>
                              </a:cxn>
                              <a:cxn ang="0">
                                <a:pos x="connsiteX3093" y="connsiteY3093"/>
                              </a:cxn>
                              <a:cxn ang="0">
                                <a:pos x="connsiteX3094" y="connsiteY3094"/>
                              </a:cxn>
                              <a:cxn ang="0">
                                <a:pos x="connsiteX3095" y="connsiteY3095"/>
                              </a:cxn>
                              <a:cxn ang="0">
                                <a:pos x="connsiteX3096" y="connsiteY3096"/>
                              </a:cxn>
                              <a:cxn ang="0">
                                <a:pos x="connsiteX3097" y="connsiteY3097"/>
                              </a:cxn>
                              <a:cxn ang="0">
                                <a:pos x="connsiteX3098" y="connsiteY3098"/>
                              </a:cxn>
                              <a:cxn ang="0">
                                <a:pos x="connsiteX3099" y="connsiteY3099"/>
                              </a:cxn>
                              <a:cxn ang="0">
                                <a:pos x="connsiteX3100" y="connsiteY3100"/>
                              </a:cxn>
                              <a:cxn ang="0">
                                <a:pos x="connsiteX3101" y="connsiteY3101"/>
                              </a:cxn>
                              <a:cxn ang="0">
                                <a:pos x="connsiteX3102" y="connsiteY3102"/>
                              </a:cxn>
                              <a:cxn ang="0">
                                <a:pos x="connsiteX3103" y="connsiteY3103"/>
                              </a:cxn>
                              <a:cxn ang="0">
                                <a:pos x="connsiteX3104" y="connsiteY3104"/>
                              </a:cxn>
                              <a:cxn ang="0">
                                <a:pos x="connsiteX3105" y="connsiteY3105"/>
                              </a:cxn>
                              <a:cxn ang="0">
                                <a:pos x="connsiteX3106" y="connsiteY3106"/>
                              </a:cxn>
                              <a:cxn ang="0">
                                <a:pos x="connsiteX3107" y="connsiteY3107"/>
                              </a:cxn>
                              <a:cxn ang="0">
                                <a:pos x="connsiteX3108" y="connsiteY3108"/>
                              </a:cxn>
                              <a:cxn ang="0">
                                <a:pos x="connsiteX3109" y="connsiteY3109"/>
                              </a:cxn>
                              <a:cxn ang="0">
                                <a:pos x="connsiteX3110" y="connsiteY3110"/>
                              </a:cxn>
                              <a:cxn ang="0">
                                <a:pos x="connsiteX3111" y="connsiteY3111"/>
                              </a:cxn>
                              <a:cxn ang="0">
                                <a:pos x="connsiteX3112" y="connsiteY3112"/>
                              </a:cxn>
                              <a:cxn ang="0">
                                <a:pos x="connsiteX3113" y="connsiteY3113"/>
                              </a:cxn>
                              <a:cxn ang="0">
                                <a:pos x="connsiteX3114" y="connsiteY3114"/>
                              </a:cxn>
                              <a:cxn ang="0">
                                <a:pos x="connsiteX3115" y="connsiteY3115"/>
                              </a:cxn>
                              <a:cxn ang="0">
                                <a:pos x="connsiteX3116" y="connsiteY3116"/>
                              </a:cxn>
                              <a:cxn ang="0">
                                <a:pos x="connsiteX3117" y="connsiteY3117"/>
                              </a:cxn>
                              <a:cxn ang="0">
                                <a:pos x="connsiteX3118" y="connsiteY3118"/>
                              </a:cxn>
                              <a:cxn ang="0">
                                <a:pos x="connsiteX3119" y="connsiteY3119"/>
                              </a:cxn>
                              <a:cxn ang="0">
                                <a:pos x="connsiteX3120" y="connsiteY3120"/>
                              </a:cxn>
                              <a:cxn ang="0">
                                <a:pos x="connsiteX3121" y="connsiteY3121"/>
                              </a:cxn>
                              <a:cxn ang="0">
                                <a:pos x="connsiteX3122" y="connsiteY3122"/>
                              </a:cxn>
                              <a:cxn ang="0">
                                <a:pos x="connsiteX3123" y="connsiteY3123"/>
                              </a:cxn>
                              <a:cxn ang="0">
                                <a:pos x="connsiteX3124" y="connsiteY3124"/>
                              </a:cxn>
                              <a:cxn ang="0">
                                <a:pos x="connsiteX3125" y="connsiteY3125"/>
                              </a:cxn>
                              <a:cxn ang="0">
                                <a:pos x="connsiteX3126" y="connsiteY3126"/>
                              </a:cxn>
                              <a:cxn ang="0">
                                <a:pos x="connsiteX3127" y="connsiteY3127"/>
                              </a:cxn>
                              <a:cxn ang="0">
                                <a:pos x="connsiteX3128" y="connsiteY3128"/>
                              </a:cxn>
                              <a:cxn ang="0">
                                <a:pos x="connsiteX3129" y="connsiteY3129"/>
                              </a:cxn>
                              <a:cxn ang="0">
                                <a:pos x="connsiteX3130" y="connsiteY3130"/>
                              </a:cxn>
                              <a:cxn ang="0">
                                <a:pos x="connsiteX3131" y="connsiteY3131"/>
                              </a:cxn>
                              <a:cxn ang="0">
                                <a:pos x="connsiteX3132" y="connsiteY3132"/>
                              </a:cxn>
                              <a:cxn ang="0">
                                <a:pos x="connsiteX3133" y="connsiteY3133"/>
                              </a:cxn>
                              <a:cxn ang="0">
                                <a:pos x="connsiteX3134" y="connsiteY3134"/>
                              </a:cxn>
                              <a:cxn ang="0">
                                <a:pos x="connsiteX3135" y="connsiteY3135"/>
                              </a:cxn>
                              <a:cxn ang="0">
                                <a:pos x="connsiteX3136" y="connsiteY3136"/>
                              </a:cxn>
                              <a:cxn ang="0">
                                <a:pos x="connsiteX3137" y="connsiteY3137"/>
                              </a:cxn>
                              <a:cxn ang="0">
                                <a:pos x="connsiteX3138" y="connsiteY3138"/>
                              </a:cxn>
                              <a:cxn ang="0">
                                <a:pos x="connsiteX3139" y="connsiteY3139"/>
                              </a:cxn>
                              <a:cxn ang="0">
                                <a:pos x="connsiteX3140" y="connsiteY3140"/>
                              </a:cxn>
                              <a:cxn ang="0">
                                <a:pos x="connsiteX3141" y="connsiteY3141"/>
                              </a:cxn>
                              <a:cxn ang="0">
                                <a:pos x="connsiteX3142" y="connsiteY3142"/>
                              </a:cxn>
                              <a:cxn ang="0">
                                <a:pos x="connsiteX3143" y="connsiteY3143"/>
                              </a:cxn>
                              <a:cxn ang="0">
                                <a:pos x="connsiteX3144" y="connsiteY3144"/>
                              </a:cxn>
                              <a:cxn ang="0">
                                <a:pos x="connsiteX3145" y="connsiteY3145"/>
                              </a:cxn>
                              <a:cxn ang="0">
                                <a:pos x="connsiteX3146" y="connsiteY3146"/>
                              </a:cxn>
                              <a:cxn ang="0">
                                <a:pos x="connsiteX3147" y="connsiteY3147"/>
                              </a:cxn>
                              <a:cxn ang="0">
                                <a:pos x="connsiteX3148" y="connsiteY3148"/>
                              </a:cxn>
                              <a:cxn ang="0">
                                <a:pos x="connsiteX3149" y="connsiteY3149"/>
                              </a:cxn>
                              <a:cxn ang="0">
                                <a:pos x="connsiteX3150" y="connsiteY3150"/>
                              </a:cxn>
                              <a:cxn ang="0">
                                <a:pos x="connsiteX3151" y="connsiteY3151"/>
                              </a:cxn>
                              <a:cxn ang="0">
                                <a:pos x="connsiteX3152" y="connsiteY3152"/>
                              </a:cxn>
                              <a:cxn ang="0">
                                <a:pos x="connsiteX3153" y="connsiteY3153"/>
                              </a:cxn>
                              <a:cxn ang="0">
                                <a:pos x="connsiteX3154" y="connsiteY3154"/>
                              </a:cxn>
                              <a:cxn ang="0">
                                <a:pos x="connsiteX3155" y="connsiteY3155"/>
                              </a:cxn>
                              <a:cxn ang="0">
                                <a:pos x="connsiteX3156" y="connsiteY3156"/>
                              </a:cxn>
                              <a:cxn ang="0">
                                <a:pos x="connsiteX3157" y="connsiteY3157"/>
                              </a:cxn>
                              <a:cxn ang="0">
                                <a:pos x="connsiteX3158" y="connsiteY3158"/>
                              </a:cxn>
                              <a:cxn ang="0">
                                <a:pos x="connsiteX3159" y="connsiteY3159"/>
                              </a:cxn>
                              <a:cxn ang="0">
                                <a:pos x="connsiteX3160" y="connsiteY3160"/>
                              </a:cxn>
                              <a:cxn ang="0">
                                <a:pos x="connsiteX3161" y="connsiteY3161"/>
                              </a:cxn>
                              <a:cxn ang="0">
                                <a:pos x="connsiteX3162" y="connsiteY3162"/>
                              </a:cxn>
                              <a:cxn ang="0">
                                <a:pos x="connsiteX3163" y="connsiteY3163"/>
                              </a:cxn>
                              <a:cxn ang="0">
                                <a:pos x="connsiteX3164" y="connsiteY3164"/>
                              </a:cxn>
                              <a:cxn ang="0">
                                <a:pos x="connsiteX3165" y="connsiteY3165"/>
                              </a:cxn>
                              <a:cxn ang="0">
                                <a:pos x="connsiteX3166" y="connsiteY3166"/>
                              </a:cxn>
                              <a:cxn ang="0">
                                <a:pos x="connsiteX3167" y="connsiteY3167"/>
                              </a:cxn>
                              <a:cxn ang="0">
                                <a:pos x="connsiteX3168" y="connsiteY3168"/>
                              </a:cxn>
                              <a:cxn ang="0">
                                <a:pos x="connsiteX3169" y="connsiteY3169"/>
                              </a:cxn>
                              <a:cxn ang="0">
                                <a:pos x="connsiteX3170" y="connsiteY3170"/>
                              </a:cxn>
                              <a:cxn ang="0">
                                <a:pos x="connsiteX3171" y="connsiteY3171"/>
                              </a:cxn>
                              <a:cxn ang="0">
                                <a:pos x="connsiteX3172" y="connsiteY3172"/>
                              </a:cxn>
                              <a:cxn ang="0">
                                <a:pos x="connsiteX3173" y="connsiteY3173"/>
                              </a:cxn>
                              <a:cxn ang="0">
                                <a:pos x="connsiteX3174" y="connsiteY3174"/>
                              </a:cxn>
                              <a:cxn ang="0">
                                <a:pos x="connsiteX3175" y="connsiteY3175"/>
                              </a:cxn>
                              <a:cxn ang="0">
                                <a:pos x="connsiteX3176" y="connsiteY3176"/>
                              </a:cxn>
                              <a:cxn ang="0">
                                <a:pos x="connsiteX3177" y="connsiteY3177"/>
                              </a:cxn>
                              <a:cxn ang="0">
                                <a:pos x="connsiteX3178" y="connsiteY3178"/>
                              </a:cxn>
                              <a:cxn ang="0">
                                <a:pos x="connsiteX3179" y="connsiteY3179"/>
                              </a:cxn>
                              <a:cxn ang="0">
                                <a:pos x="connsiteX3180" y="connsiteY3180"/>
                              </a:cxn>
                              <a:cxn ang="0">
                                <a:pos x="connsiteX3181" y="connsiteY3181"/>
                              </a:cxn>
                              <a:cxn ang="0">
                                <a:pos x="connsiteX3182" y="connsiteY3182"/>
                              </a:cxn>
                              <a:cxn ang="0">
                                <a:pos x="connsiteX3183" y="connsiteY3183"/>
                              </a:cxn>
                              <a:cxn ang="0">
                                <a:pos x="connsiteX3184" y="connsiteY3184"/>
                              </a:cxn>
                              <a:cxn ang="0">
                                <a:pos x="connsiteX3185" y="connsiteY3185"/>
                              </a:cxn>
                              <a:cxn ang="0">
                                <a:pos x="connsiteX3186" y="connsiteY3186"/>
                              </a:cxn>
                              <a:cxn ang="0">
                                <a:pos x="connsiteX3187" y="connsiteY3187"/>
                              </a:cxn>
                              <a:cxn ang="0">
                                <a:pos x="connsiteX3188" y="connsiteY3188"/>
                              </a:cxn>
                              <a:cxn ang="0">
                                <a:pos x="connsiteX3189" y="connsiteY3189"/>
                              </a:cxn>
                              <a:cxn ang="0">
                                <a:pos x="connsiteX3190" y="connsiteY3190"/>
                              </a:cxn>
                              <a:cxn ang="0">
                                <a:pos x="connsiteX3191" y="connsiteY3191"/>
                              </a:cxn>
                              <a:cxn ang="0">
                                <a:pos x="connsiteX3192" y="connsiteY3192"/>
                              </a:cxn>
                              <a:cxn ang="0">
                                <a:pos x="connsiteX3193" y="connsiteY3193"/>
                              </a:cxn>
                              <a:cxn ang="0">
                                <a:pos x="connsiteX3194" y="connsiteY3194"/>
                              </a:cxn>
                              <a:cxn ang="0">
                                <a:pos x="connsiteX3195" y="connsiteY3195"/>
                              </a:cxn>
                              <a:cxn ang="0">
                                <a:pos x="connsiteX3196" y="connsiteY3196"/>
                              </a:cxn>
                              <a:cxn ang="0">
                                <a:pos x="connsiteX3197" y="connsiteY3197"/>
                              </a:cxn>
                              <a:cxn ang="0">
                                <a:pos x="connsiteX3198" y="connsiteY3198"/>
                              </a:cxn>
                              <a:cxn ang="0">
                                <a:pos x="connsiteX3199" y="connsiteY3199"/>
                              </a:cxn>
                              <a:cxn ang="0">
                                <a:pos x="connsiteX3200" y="connsiteY3200"/>
                              </a:cxn>
                              <a:cxn ang="0">
                                <a:pos x="connsiteX3201" y="connsiteY3201"/>
                              </a:cxn>
                              <a:cxn ang="0">
                                <a:pos x="connsiteX3202" y="connsiteY3202"/>
                              </a:cxn>
                              <a:cxn ang="0">
                                <a:pos x="connsiteX3203" y="connsiteY3203"/>
                              </a:cxn>
                              <a:cxn ang="0">
                                <a:pos x="connsiteX3204" y="connsiteY3204"/>
                              </a:cxn>
                              <a:cxn ang="0">
                                <a:pos x="connsiteX3205" y="connsiteY3205"/>
                              </a:cxn>
                              <a:cxn ang="0">
                                <a:pos x="connsiteX3206" y="connsiteY3206"/>
                              </a:cxn>
                              <a:cxn ang="0">
                                <a:pos x="connsiteX3207" y="connsiteY3207"/>
                              </a:cxn>
                              <a:cxn ang="0">
                                <a:pos x="connsiteX3208" y="connsiteY3208"/>
                              </a:cxn>
                              <a:cxn ang="0">
                                <a:pos x="connsiteX3209" y="connsiteY3209"/>
                              </a:cxn>
                              <a:cxn ang="0">
                                <a:pos x="connsiteX3210" y="connsiteY3210"/>
                              </a:cxn>
                              <a:cxn ang="0">
                                <a:pos x="connsiteX3211" y="connsiteY3211"/>
                              </a:cxn>
                              <a:cxn ang="0">
                                <a:pos x="connsiteX3212" y="connsiteY3212"/>
                              </a:cxn>
                              <a:cxn ang="0">
                                <a:pos x="connsiteX3213" y="connsiteY3213"/>
                              </a:cxn>
                              <a:cxn ang="0">
                                <a:pos x="connsiteX3214" y="connsiteY3214"/>
                              </a:cxn>
                              <a:cxn ang="0">
                                <a:pos x="connsiteX3215" y="connsiteY3215"/>
                              </a:cxn>
                              <a:cxn ang="0">
                                <a:pos x="connsiteX3216" y="connsiteY3216"/>
                              </a:cxn>
                              <a:cxn ang="0">
                                <a:pos x="connsiteX3217" y="connsiteY3217"/>
                              </a:cxn>
                              <a:cxn ang="0">
                                <a:pos x="connsiteX3218" y="connsiteY3218"/>
                              </a:cxn>
                              <a:cxn ang="0">
                                <a:pos x="connsiteX3219" y="connsiteY3219"/>
                              </a:cxn>
                              <a:cxn ang="0">
                                <a:pos x="connsiteX3220" y="connsiteY3220"/>
                              </a:cxn>
                              <a:cxn ang="0">
                                <a:pos x="connsiteX3221" y="connsiteY3221"/>
                              </a:cxn>
                              <a:cxn ang="0">
                                <a:pos x="connsiteX3222" y="connsiteY3222"/>
                              </a:cxn>
                              <a:cxn ang="0">
                                <a:pos x="connsiteX3223" y="connsiteY3223"/>
                              </a:cxn>
                              <a:cxn ang="0">
                                <a:pos x="connsiteX3224" y="connsiteY3224"/>
                              </a:cxn>
                              <a:cxn ang="0">
                                <a:pos x="connsiteX3225" y="connsiteY3225"/>
                              </a:cxn>
                              <a:cxn ang="0">
                                <a:pos x="connsiteX3226" y="connsiteY3226"/>
                              </a:cxn>
                              <a:cxn ang="0">
                                <a:pos x="connsiteX3227" y="connsiteY3227"/>
                              </a:cxn>
                              <a:cxn ang="0">
                                <a:pos x="connsiteX3228" y="connsiteY3228"/>
                              </a:cxn>
                              <a:cxn ang="0">
                                <a:pos x="connsiteX3229" y="connsiteY3229"/>
                              </a:cxn>
                              <a:cxn ang="0">
                                <a:pos x="connsiteX3230" y="connsiteY3230"/>
                              </a:cxn>
                              <a:cxn ang="0">
                                <a:pos x="connsiteX3231" y="connsiteY3231"/>
                              </a:cxn>
                              <a:cxn ang="0">
                                <a:pos x="connsiteX3232" y="connsiteY3232"/>
                              </a:cxn>
                              <a:cxn ang="0">
                                <a:pos x="connsiteX3233" y="connsiteY3233"/>
                              </a:cxn>
                              <a:cxn ang="0">
                                <a:pos x="connsiteX3234" y="connsiteY3234"/>
                              </a:cxn>
                              <a:cxn ang="0">
                                <a:pos x="connsiteX3235" y="connsiteY3235"/>
                              </a:cxn>
                              <a:cxn ang="0">
                                <a:pos x="connsiteX3236" y="connsiteY3236"/>
                              </a:cxn>
                              <a:cxn ang="0">
                                <a:pos x="connsiteX3237" y="connsiteY3237"/>
                              </a:cxn>
                              <a:cxn ang="0">
                                <a:pos x="connsiteX3238" y="connsiteY3238"/>
                              </a:cxn>
                              <a:cxn ang="0">
                                <a:pos x="connsiteX3239" y="connsiteY3239"/>
                              </a:cxn>
                              <a:cxn ang="0">
                                <a:pos x="connsiteX3240" y="connsiteY3240"/>
                              </a:cxn>
                              <a:cxn ang="0">
                                <a:pos x="connsiteX3241" y="connsiteY3241"/>
                              </a:cxn>
                              <a:cxn ang="0">
                                <a:pos x="connsiteX3242" y="connsiteY3242"/>
                              </a:cxn>
                              <a:cxn ang="0">
                                <a:pos x="connsiteX3243" y="connsiteY3243"/>
                              </a:cxn>
                              <a:cxn ang="0">
                                <a:pos x="connsiteX3244" y="connsiteY3244"/>
                              </a:cxn>
                              <a:cxn ang="0">
                                <a:pos x="connsiteX3245" y="connsiteY3245"/>
                              </a:cxn>
                              <a:cxn ang="0">
                                <a:pos x="connsiteX3246" y="connsiteY3246"/>
                              </a:cxn>
                              <a:cxn ang="0">
                                <a:pos x="connsiteX3247" y="connsiteY3247"/>
                              </a:cxn>
                              <a:cxn ang="0">
                                <a:pos x="connsiteX3248" y="connsiteY3248"/>
                              </a:cxn>
                              <a:cxn ang="0">
                                <a:pos x="connsiteX3249" y="connsiteY3249"/>
                              </a:cxn>
                              <a:cxn ang="0">
                                <a:pos x="connsiteX3250" y="connsiteY3250"/>
                              </a:cxn>
                              <a:cxn ang="0">
                                <a:pos x="connsiteX3251" y="connsiteY3251"/>
                              </a:cxn>
                              <a:cxn ang="0">
                                <a:pos x="connsiteX3252" y="connsiteY3252"/>
                              </a:cxn>
                              <a:cxn ang="0">
                                <a:pos x="connsiteX3253" y="connsiteY3253"/>
                              </a:cxn>
                              <a:cxn ang="0">
                                <a:pos x="connsiteX3254" y="connsiteY3254"/>
                              </a:cxn>
                              <a:cxn ang="0">
                                <a:pos x="connsiteX3255" y="connsiteY3255"/>
                              </a:cxn>
                              <a:cxn ang="0">
                                <a:pos x="connsiteX3256" y="connsiteY3256"/>
                              </a:cxn>
                              <a:cxn ang="0">
                                <a:pos x="connsiteX3257" y="connsiteY3257"/>
                              </a:cxn>
                              <a:cxn ang="0">
                                <a:pos x="connsiteX3258" y="connsiteY3258"/>
                              </a:cxn>
                              <a:cxn ang="0">
                                <a:pos x="connsiteX3259" y="connsiteY3259"/>
                              </a:cxn>
                              <a:cxn ang="0">
                                <a:pos x="connsiteX3260" y="connsiteY3260"/>
                              </a:cxn>
                              <a:cxn ang="0">
                                <a:pos x="connsiteX3261" y="connsiteY3261"/>
                              </a:cxn>
                              <a:cxn ang="0">
                                <a:pos x="connsiteX3262" y="connsiteY3262"/>
                              </a:cxn>
                              <a:cxn ang="0">
                                <a:pos x="connsiteX3263" y="connsiteY3263"/>
                              </a:cxn>
                              <a:cxn ang="0">
                                <a:pos x="connsiteX3264" y="connsiteY3264"/>
                              </a:cxn>
                              <a:cxn ang="0">
                                <a:pos x="connsiteX3265" y="connsiteY3265"/>
                              </a:cxn>
                              <a:cxn ang="0">
                                <a:pos x="connsiteX3266" y="connsiteY3266"/>
                              </a:cxn>
                              <a:cxn ang="0">
                                <a:pos x="connsiteX3267" y="connsiteY3267"/>
                              </a:cxn>
                              <a:cxn ang="0">
                                <a:pos x="connsiteX3268" y="connsiteY3268"/>
                              </a:cxn>
                              <a:cxn ang="0">
                                <a:pos x="connsiteX3269" y="connsiteY3269"/>
                              </a:cxn>
                              <a:cxn ang="0">
                                <a:pos x="connsiteX3270" y="connsiteY3270"/>
                              </a:cxn>
                              <a:cxn ang="0">
                                <a:pos x="connsiteX3271" y="connsiteY3271"/>
                              </a:cxn>
                              <a:cxn ang="0">
                                <a:pos x="connsiteX3272" y="connsiteY3272"/>
                              </a:cxn>
                              <a:cxn ang="0">
                                <a:pos x="connsiteX3273" y="connsiteY3273"/>
                              </a:cxn>
                              <a:cxn ang="0">
                                <a:pos x="connsiteX3274" y="connsiteY3274"/>
                              </a:cxn>
                              <a:cxn ang="0">
                                <a:pos x="connsiteX3275" y="connsiteY3275"/>
                              </a:cxn>
                              <a:cxn ang="0">
                                <a:pos x="connsiteX3276" y="connsiteY3276"/>
                              </a:cxn>
                              <a:cxn ang="0">
                                <a:pos x="connsiteX3277" y="connsiteY3277"/>
                              </a:cxn>
                              <a:cxn ang="0">
                                <a:pos x="connsiteX3278" y="connsiteY3278"/>
                              </a:cxn>
                              <a:cxn ang="0">
                                <a:pos x="connsiteX3279" y="connsiteY3279"/>
                              </a:cxn>
                              <a:cxn ang="0">
                                <a:pos x="connsiteX3280" y="connsiteY3280"/>
                              </a:cxn>
                              <a:cxn ang="0">
                                <a:pos x="connsiteX3281" y="connsiteY3281"/>
                              </a:cxn>
                              <a:cxn ang="0">
                                <a:pos x="connsiteX3282" y="connsiteY3282"/>
                              </a:cxn>
                              <a:cxn ang="0">
                                <a:pos x="connsiteX3283" y="connsiteY3283"/>
                              </a:cxn>
                              <a:cxn ang="0">
                                <a:pos x="connsiteX3284" y="connsiteY3284"/>
                              </a:cxn>
                              <a:cxn ang="0">
                                <a:pos x="connsiteX3285" y="connsiteY3285"/>
                              </a:cxn>
                              <a:cxn ang="0">
                                <a:pos x="connsiteX3286" y="connsiteY3286"/>
                              </a:cxn>
                              <a:cxn ang="0">
                                <a:pos x="connsiteX3287" y="connsiteY3287"/>
                              </a:cxn>
                              <a:cxn ang="0">
                                <a:pos x="connsiteX3288" y="connsiteY3288"/>
                              </a:cxn>
                              <a:cxn ang="0">
                                <a:pos x="connsiteX3289" y="connsiteY3289"/>
                              </a:cxn>
                              <a:cxn ang="0">
                                <a:pos x="connsiteX3290" y="connsiteY3290"/>
                              </a:cxn>
                              <a:cxn ang="0">
                                <a:pos x="connsiteX3291" y="connsiteY3291"/>
                              </a:cxn>
                              <a:cxn ang="0">
                                <a:pos x="connsiteX3292" y="connsiteY3292"/>
                              </a:cxn>
                              <a:cxn ang="0">
                                <a:pos x="connsiteX3293" y="connsiteY3293"/>
                              </a:cxn>
                              <a:cxn ang="0">
                                <a:pos x="connsiteX3294" y="connsiteY3294"/>
                              </a:cxn>
                              <a:cxn ang="0">
                                <a:pos x="connsiteX3295" y="connsiteY3295"/>
                              </a:cxn>
                              <a:cxn ang="0">
                                <a:pos x="connsiteX3296" y="connsiteY3296"/>
                              </a:cxn>
                              <a:cxn ang="0">
                                <a:pos x="connsiteX3297" y="connsiteY3297"/>
                              </a:cxn>
                              <a:cxn ang="0">
                                <a:pos x="connsiteX3298" y="connsiteY3298"/>
                              </a:cxn>
                              <a:cxn ang="0">
                                <a:pos x="connsiteX3299" y="connsiteY3299"/>
                              </a:cxn>
                              <a:cxn ang="0">
                                <a:pos x="connsiteX3300" y="connsiteY3300"/>
                              </a:cxn>
                              <a:cxn ang="0">
                                <a:pos x="connsiteX3301" y="connsiteY3301"/>
                              </a:cxn>
                              <a:cxn ang="0">
                                <a:pos x="connsiteX3302" y="connsiteY3302"/>
                              </a:cxn>
                              <a:cxn ang="0">
                                <a:pos x="connsiteX3303" y="connsiteY3303"/>
                              </a:cxn>
                              <a:cxn ang="0">
                                <a:pos x="connsiteX3304" y="connsiteY3304"/>
                              </a:cxn>
                              <a:cxn ang="0">
                                <a:pos x="connsiteX3305" y="connsiteY3305"/>
                              </a:cxn>
                              <a:cxn ang="0">
                                <a:pos x="connsiteX3306" y="connsiteY3306"/>
                              </a:cxn>
                              <a:cxn ang="0">
                                <a:pos x="connsiteX3307" y="connsiteY3307"/>
                              </a:cxn>
                              <a:cxn ang="0">
                                <a:pos x="connsiteX3308" y="connsiteY3308"/>
                              </a:cxn>
                              <a:cxn ang="0">
                                <a:pos x="connsiteX3309" y="connsiteY3309"/>
                              </a:cxn>
                              <a:cxn ang="0">
                                <a:pos x="connsiteX3310" y="connsiteY3310"/>
                              </a:cxn>
                              <a:cxn ang="0">
                                <a:pos x="connsiteX3311" y="connsiteY3311"/>
                              </a:cxn>
                              <a:cxn ang="0">
                                <a:pos x="connsiteX3312" y="connsiteY3312"/>
                              </a:cxn>
                              <a:cxn ang="0">
                                <a:pos x="connsiteX3313" y="connsiteY3313"/>
                              </a:cxn>
                              <a:cxn ang="0">
                                <a:pos x="connsiteX3314" y="connsiteY3314"/>
                              </a:cxn>
                              <a:cxn ang="0">
                                <a:pos x="connsiteX3315" y="connsiteY3315"/>
                              </a:cxn>
                              <a:cxn ang="0">
                                <a:pos x="connsiteX3316" y="connsiteY3316"/>
                              </a:cxn>
                              <a:cxn ang="0">
                                <a:pos x="connsiteX3317" y="connsiteY3317"/>
                              </a:cxn>
                              <a:cxn ang="0">
                                <a:pos x="connsiteX3318" y="connsiteY3318"/>
                              </a:cxn>
                              <a:cxn ang="0">
                                <a:pos x="connsiteX3319" y="connsiteY3319"/>
                              </a:cxn>
                              <a:cxn ang="0">
                                <a:pos x="connsiteX3320" y="connsiteY3320"/>
                              </a:cxn>
                              <a:cxn ang="0">
                                <a:pos x="connsiteX3321" y="connsiteY3321"/>
                              </a:cxn>
                              <a:cxn ang="0">
                                <a:pos x="connsiteX3322" y="connsiteY3322"/>
                              </a:cxn>
                              <a:cxn ang="0">
                                <a:pos x="connsiteX3323" y="connsiteY3323"/>
                              </a:cxn>
                              <a:cxn ang="0">
                                <a:pos x="connsiteX3324" y="connsiteY3324"/>
                              </a:cxn>
                              <a:cxn ang="0">
                                <a:pos x="connsiteX3325" y="connsiteY3325"/>
                              </a:cxn>
                              <a:cxn ang="0">
                                <a:pos x="connsiteX3326" y="connsiteY3326"/>
                              </a:cxn>
                              <a:cxn ang="0">
                                <a:pos x="connsiteX3327" y="connsiteY3327"/>
                              </a:cxn>
                              <a:cxn ang="0">
                                <a:pos x="connsiteX3328" y="connsiteY3328"/>
                              </a:cxn>
                              <a:cxn ang="0">
                                <a:pos x="connsiteX3329" y="connsiteY3329"/>
                              </a:cxn>
                              <a:cxn ang="0">
                                <a:pos x="connsiteX3330" y="connsiteY3330"/>
                              </a:cxn>
                              <a:cxn ang="0">
                                <a:pos x="connsiteX3331" y="connsiteY3331"/>
                              </a:cxn>
                              <a:cxn ang="0">
                                <a:pos x="connsiteX3332" y="connsiteY3332"/>
                              </a:cxn>
                              <a:cxn ang="0">
                                <a:pos x="connsiteX3333" y="connsiteY3333"/>
                              </a:cxn>
                              <a:cxn ang="0">
                                <a:pos x="connsiteX3334" y="connsiteY3334"/>
                              </a:cxn>
                              <a:cxn ang="0">
                                <a:pos x="connsiteX3335" y="connsiteY3335"/>
                              </a:cxn>
                              <a:cxn ang="0">
                                <a:pos x="connsiteX3336" y="connsiteY3336"/>
                              </a:cxn>
                              <a:cxn ang="0">
                                <a:pos x="connsiteX3337" y="connsiteY3337"/>
                              </a:cxn>
                              <a:cxn ang="0">
                                <a:pos x="connsiteX3338" y="connsiteY3338"/>
                              </a:cxn>
                              <a:cxn ang="0">
                                <a:pos x="connsiteX3339" y="connsiteY3339"/>
                              </a:cxn>
                              <a:cxn ang="0">
                                <a:pos x="connsiteX3340" y="connsiteY3340"/>
                              </a:cxn>
                              <a:cxn ang="0">
                                <a:pos x="connsiteX3341" y="connsiteY3341"/>
                              </a:cxn>
                              <a:cxn ang="0">
                                <a:pos x="connsiteX3342" y="connsiteY3342"/>
                              </a:cxn>
                              <a:cxn ang="0">
                                <a:pos x="connsiteX3343" y="connsiteY3343"/>
                              </a:cxn>
                              <a:cxn ang="0">
                                <a:pos x="connsiteX3344" y="connsiteY3344"/>
                              </a:cxn>
                              <a:cxn ang="0">
                                <a:pos x="connsiteX3345" y="connsiteY3345"/>
                              </a:cxn>
                              <a:cxn ang="0">
                                <a:pos x="connsiteX3346" y="connsiteY3346"/>
                              </a:cxn>
                              <a:cxn ang="0">
                                <a:pos x="connsiteX3347" y="connsiteY3347"/>
                              </a:cxn>
                              <a:cxn ang="0">
                                <a:pos x="connsiteX3348" y="connsiteY3348"/>
                              </a:cxn>
                              <a:cxn ang="0">
                                <a:pos x="connsiteX3349" y="connsiteY3349"/>
                              </a:cxn>
                              <a:cxn ang="0">
                                <a:pos x="connsiteX3350" y="connsiteY3350"/>
                              </a:cxn>
                              <a:cxn ang="0">
                                <a:pos x="connsiteX3351" y="connsiteY3351"/>
                              </a:cxn>
                              <a:cxn ang="0">
                                <a:pos x="connsiteX3352" y="connsiteY3352"/>
                              </a:cxn>
                              <a:cxn ang="0">
                                <a:pos x="connsiteX3353" y="connsiteY3353"/>
                              </a:cxn>
                              <a:cxn ang="0">
                                <a:pos x="connsiteX3354" y="connsiteY3354"/>
                              </a:cxn>
                              <a:cxn ang="0">
                                <a:pos x="connsiteX3355" y="connsiteY3355"/>
                              </a:cxn>
                              <a:cxn ang="0">
                                <a:pos x="connsiteX3356" y="connsiteY3356"/>
                              </a:cxn>
                              <a:cxn ang="0">
                                <a:pos x="connsiteX3357" y="connsiteY3357"/>
                              </a:cxn>
                              <a:cxn ang="0">
                                <a:pos x="connsiteX3358" y="connsiteY3358"/>
                              </a:cxn>
                              <a:cxn ang="0">
                                <a:pos x="connsiteX3359" y="connsiteY3359"/>
                              </a:cxn>
                              <a:cxn ang="0">
                                <a:pos x="connsiteX3360" y="connsiteY3360"/>
                              </a:cxn>
                              <a:cxn ang="0">
                                <a:pos x="connsiteX3361" y="connsiteY3361"/>
                              </a:cxn>
                              <a:cxn ang="0">
                                <a:pos x="connsiteX3362" y="connsiteY3362"/>
                              </a:cxn>
                              <a:cxn ang="0">
                                <a:pos x="connsiteX3363" y="connsiteY3363"/>
                              </a:cxn>
                              <a:cxn ang="0">
                                <a:pos x="connsiteX3364" y="connsiteY3364"/>
                              </a:cxn>
                              <a:cxn ang="0">
                                <a:pos x="connsiteX3365" y="connsiteY3365"/>
                              </a:cxn>
                              <a:cxn ang="0">
                                <a:pos x="connsiteX3366" y="connsiteY3366"/>
                              </a:cxn>
                              <a:cxn ang="0">
                                <a:pos x="connsiteX3367" y="connsiteY3367"/>
                              </a:cxn>
                              <a:cxn ang="0">
                                <a:pos x="connsiteX3368" y="connsiteY3368"/>
                              </a:cxn>
                              <a:cxn ang="0">
                                <a:pos x="connsiteX3369" y="connsiteY3369"/>
                              </a:cxn>
                              <a:cxn ang="0">
                                <a:pos x="connsiteX3370" y="connsiteY3370"/>
                              </a:cxn>
                              <a:cxn ang="0">
                                <a:pos x="connsiteX3371" y="connsiteY3371"/>
                              </a:cxn>
                              <a:cxn ang="0">
                                <a:pos x="connsiteX3372" y="connsiteY3372"/>
                              </a:cxn>
                              <a:cxn ang="0">
                                <a:pos x="connsiteX3373" y="connsiteY3373"/>
                              </a:cxn>
                              <a:cxn ang="0">
                                <a:pos x="connsiteX3374" y="connsiteY3374"/>
                              </a:cxn>
                              <a:cxn ang="0">
                                <a:pos x="connsiteX3375" y="connsiteY3375"/>
                              </a:cxn>
                              <a:cxn ang="0">
                                <a:pos x="connsiteX3376" y="connsiteY3376"/>
                              </a:cxn>
                              <a:cxn ang="0">
                                <a:pos x="connsiteX3377" y="connsiteY3377"/>
                              </a:cxn>
                              <a:cxn ang="0">
                                <a:pos x="connsiteX3378" y="connsiteY3378"/>
                              </a:cxn>
                              <a:cxn ang="0">
                                <a:pos x="connsiteX3379" y="connsiteY3379"/>
                              </a:cxn>
                              <a:cxn ang="0">
                                <a:pos x="connsiteX3380" y="connsiteY3380"/>
                              </a:cxn>
                              <a:cxn ang="0">
                                <a:pos x="connsiteX3381" y="connsiteY3381"/>
                              </a:cxn>
                              <a:cxn ang="0">
                                <a:pos x="connsiteX3382" y="connsiteY3382"/>
                              </a:cxn>
                              <a:cxn ang="0">
                                <a:pos x="connsiteX3383" y="connsiteY3383"/>
                              </a:cxn>
                              <a:cxn ang="0">
                                <a:pos x="connsiteX3384" y="connsiteY3384"/>
                              </a:cxn>
                              <a:cxn ang="0">
                                <a:pos x="connsiteX3385" y="connsiteY3385"/>
                              </a:cxn>
                              <a:cxn ang="0">
                                <a:pos x="connsiteX3386" y="connsiteY3386"/>
                              </a:cxn>
                              <a:cxn ang="0">
                                <a:pos x="connsiteX3387" y="connsiteY3387"/>
                              </a:cxn>
                              <a:cxn ang="0">
                                <a:pos x="connsiteX3388" y="connsiteY3388"/>
                              </a:cxn>
                              <a:cxn ang="0">
                                <a:pos x="connsiteX3389" y="connsiteY3389"/>
                              </a:cxn>
                              <a:cxn ang="0">
                                <a:pos x="connsiteX3390" y="connsiteY3390"/>
                              </a:cxn>
                              <a:cxn ang="0">
                                <a:pos x="connsiteX3391" y="connsiteY3391"/>
                              </a:cxn>
                              <a:cxn ang="0">
                                <a:pos x="connsiteX3392" y="connsiteY3392"/>
                              </a:cxn>
                              <a:cxn ang="0">
                                <a:pos x="connsiteX3393" y="connsiteY3393"/>
                              </a:cxn>
                              <a:cxn ang="0">
                                <a:pos x="connsiteX3394" y="connsiteY3394"/>
                              </a:cxn>
                              <a:cxn ang="0">
                                <a:pos x="connsiteX3395" y="connsiteY3395"/>
                              </a:cxn>
                              <a:cxn ang="0">
                                <a:pos x="connsiteX3396" y="connsiteY3396"/>
                              </a:cxn>
                              <a:cxn ang="0">
                                <a:pos x="connsiteX3397" y="connsiteY3397"/>
                              </a:cxn>
                              <a:cxn ang="0">
                                <a:pos x="connsiteX3398" y="connsiteY3398"/>
                              </a:cxn>
                              <a:cxn ang="0">
                                <a:pos x="connsiteX3399" y="connsiteY3399"/>
                              </a:cxn>
                              <a:cxn ang="0">
                                <a:pos x="connsiteX3400" y="connsiteY3400"/>
                              </a:cxn>
                              <a:cxn ang="0">
                                <a:pos x="connsiteX3401" y="connsiteY3401"/>
                              </a:cxn>
                              <a:cxn ang="0">
                                <a:pos x="connsiteX3402" y="connsiteY3402"/>
                              </a:cxn>
                              <a:cxn ang="0">
                                <a:pos x="connsiteX3403" y="connsiteY3403"/>
                              </a:cxn>
                              <a:cxn ang="0">
                                <a:pos x="connsiteX3404" y="connsiteY3404"/>
                              </a:cxn>
                              <a:cxn ang="0">
                                <a:pos x="connsiteX3405" y="connsiteY3405"/>
                              </a:cxn>
                              <a:cxn ang="0">
                                <a:pos x="connsiteX3406" y="connsiteY3406"/>
                              </a:cxn>
                              <a:cxn ang="0">
                                <a:pos x="connsiteX3407" y="connsiteY3407"/>
                              </a:cxn>
                              <a:cxn ang="0">
                                <a:pos x="connsiteX3408" y="connsiteY3408"/>
                              </a:cxn>
                              <a:cxn ang="0">
                                <a:pos x="connsiteX3409" y="connsiteY3409"/>
                              </a:cxn>
                              <a:cxn ang="0">
                                <a:pos x="connsiteX3410" y="connsiteY3410"/>
                              </a:cxn>
                              <a:cxn ang="0">
                                <a:pos x="connsiteX3411" y="connsiteY3411"/>
                              </a:cxn>
                              <a:cxn ang="0">
                                <a:pos x="connsiteX3412" y="connsiteY3412"/>
                              </a:cxn>
                              <a:cxn ang="0">
                                <a:pos x="connsiteX3413" y="connsiteY3413"/>
                              </a:cxn>
                              <a:cxn ang="0">
                                <a:pos x="connsiteX3414" y="connsiteY3414"/>
                              </a:cxn>
                              <a:cxn ang="0">
                                <a:pos x="connsiteX3415" y="connsiteY3415"/>
                              </a:cxn>
                              <a:cxn ang="0">
                                <a:pos x="connsiteX3416" y="connsiteY3416"/>
                              </a:cxn>
                              <a:cxn ang="0">
                                <a:pos x="connsiteX3417" y="connsiteY3417"/>
                              </a:cxn>
                              <a:cxn ang="0">
                                <a:pos x="connsiteX3418" y="connsiteY3418"/>
                              </a:cxn>
                              <a:cxn ang="0">
                                <a:pos x="connsiteX3419" y="connsiteY3419"/>
                              </a:cxn>
                              <a:cxn ang="0">
                                <a:pos x="connsiteX3420" y="connsiteY3420"/>
                              </a:cxn>
                              <a:cxn ang="0">
                                <a:pos x="connsiteX3421" y="connsiteY3421"/>
                              </a:cxn>
                              <a:cxn ang="0">
                                <a:pos x="connsiteX3422" y="connsiteY3422"/>
                              </a:cxn>
                              <a:cxn ang="0">
                                <a:pos x="connsiteX3423" y="connsiteY3423"/>
                              </a:cxn>
                              <a:cxn ang="0">
                                <a:pos x="connsiteX3424" y="connsiteY3424"/>
                              </a:cxn>
                              <a:cxn ang="0">
                                <a:pos x="connsiteX3425" y="connsiteY3425"/>
                              </a:cxn>
                              <a:cxn ang="0">
                                <a:pos x="connsiteX3426" y="connsiteY3426"/>
                              </a:cxn>
                              <a:cxn ang="0">
                                <a:pos x="connsiteX3427" y="connsiteY3427"/>
                              </a:cxn>
                              <a:cxn ang="0">
                                <a:pos x="connsiteX3428" y="connsiteY3428"/>
                              </a:cxn>
                              <a:cxn ang="0">
                                <a:pos x="connsiteX3429" y="connsiteY3429"/>
                              </a:cxn>
                              <a:cxn ang="0">
                                <a:pos x="connsiteX3430" y="connsiteY3430"/>
                              </a:cxn>
                              <a:cxn ang="0">
                                <a:pos x="connsiteX3431" y="connsiteY3431"/>
                              </a:cxn>
                              <a:cxn ang="0">
                                <a:pos x="connsiteX3432" y="connsiteY3432"/>
                              </a:cxn>
                              <a:cxn ang="0">
                                <a:pos x="connsiteX3433" y="connsiteY3433"/>
                              </a:cxn>
                              <a:cxn ang="0">
                                <a:pos x="connsiteX3434" y="connsiteY3434"/>
                              </a:cxn>
                              <a:cxn ang="0">
                                <a:pos x="connsiteX3435" y="connsiteY3435"/>
                              </a:cxn>
                              <a:cxn ang="0">
                                <a:pos x="connsiteX3436" y="connsiteY3436"/>
                              </a:cxn>
                              <a:cxn ang="0">
                                <a:pos x="connsiteX3437" y="connsiteY3437"/>
                              </a:cxn>
                              <a:cxn ang="0">
                                <a:pos x="connsiteX3438" y="connsiteY3438"/>
                              </a:cxn>
                              <a:cxn ang="0">
                                <a:pos x="connsiteX3439" y="connsiteY3439"/>
                              </a:cxn>
                              <a:cxn ang="0">
                                <a:pos x="connsiteX3440" y="connsiteY3440"/>
                              </a:cxn>
                              <a:cxn ang="0">
                                <a:pos x="connsiteX3441" y="connsiteY3441"/>
                              </a:cxn>
                              <a:cxn ang="0">
                                <a:pos x="connsiteX3442" y="connsiteY3442"/>
                              </a:cxn>
                              <a:cxn ang="0">
                                <a:pos x="connsiteX3443" y="connsiteY3443"/>
                              </a:cxn>
                              <a:cxn ang="0">
                                <a:pos x="connsiteX3444" y="connsiteY3444"/>
                              </a:cxn>
                              <a:cxn ang="0">
                                <a:pos x="connsiteX3445" y="connsiteY3445"/>
                              </a:cxn>
                              <a:cxn ang="0">
                                <a:pos x="connsiteX3446" y="connsiteY3446"/>
                              </a:cxn>
                              <a:cxn ang="0">
                                <a:pos x="connsiteX3447" y="connsiteY3447"/>
                              </a:cxn>
                              <a:cxn ang="0">
                                <a:pos x="connsiteX3448" y="connsiteY3448"/>
                              </a:cxn>
                              <a:cxn ang="0">
                                <a:pos x="connsiteX3449" y="connsiteY3449"/>
                              </a:cxn>
                              <a:cxn ang="0">
                                <a:pos x="connsiteX3450" y="connsiteY3450"/>
                              </a:cxn>
                              <a:cxn ang="0">
                                <a:pos x="connsiteX3451" y="connsiteY3451"/>
                              </a:cxn>
                              <a:cxn ang="0">
                                <a:pos x="connsiteX3452" y="connsiteY3452"/>
                              </a:cxn>
                              <a:cxn ang="0">
                                <a:pos x="connsiteX3453" y="connsiteY3453"/>
                              </a:cxn>
                              <a:cxn ang="0">
                                <a:pos x="connsiteX3454" y="connsiteY3454"/>
                              </a:cxn>
                              <a:cxn ang="0">
                                <a:pos x="connsiteX3455" y="connsiteY3455"/>
                              </a:cxn>
                              <a:cxn ang="0">
                                <a:pos x="connsiteX3456" y="connsiteY3456"/>
                              </a:cxn>
                              <a:cxn ang="0">
                                <a:pos x="connsiteX3457" y="connsiteY3457"/>
                              </a:cxn>
                              <a:cxn ang="0">
                                <a:pos x="connsiteX3458" y="connsiteY3458"/>
                              </a:cxn>
                              <a:cxn ang="0">
                                <a:pos x="connsiteX3459" y="connsiteY3459"/>
                              </a:cxn>
                              <a:cxn ang="0">
                                <a:pos x="connsiteX3460" y="connsiteY3460"/>
                              </a:cxn>
                              <a:cxn ang="0">
                                <a:pos x="connsiteX3461" y="connsiteY3461"/>
                              </a:cxn>
                              <a:cxn ang="0">
                                <a:pos x="connsiteX3462" y="connsiteY3462"/>
                              </a:cxn>
                              <a:cxn ang="0">
                                <a:pos x="connsiteX3463" y="connsiteY3463"/>
                              </a:cxn>
                              <a:cxn ang="0">
                                <a:pos x="connsiteX3464" y="connsiteY3464"/>
                              </a:cxn>
                              <a:cxn ang="0">
                                <a:pos x="connsiteX3465" y="connsiteY3465"/>
                              </a:cxn>
                              <a:cxn ang="0">
                                <a:pos x="connsiteX3466" y="connsiteY3466"/>
                              </a:cxn>
                              <a:cxn ang="0">
                                <a:pos x="connsiteX3467" y="connsiteY3467"/>
                              </a:cxn>
                              <a:cxn ang="0">
                                <a:pos x="connsiteX3468" y="connsiteY3468"/>
                              </a:cxn>
                              <a:cxn ang="0">
                                <a:pos x="connsiteX3469" y="connsiteY3469"/>
                              </a:cxn>
                              <a:cxn ang="0">
                                <a:pos x="connsiteX3470" y="connsiteY3470"/>
                              </a:cxn>
                              <a:cxn ang="0">
                                <a:pos x="connsiteX3471" y="connsiteY3471"/>
                              </a:cxn>
                              <a:cxn ang="0">
                                <a:pos x="connsiteX3472" y="connsiteY3472"/>
                              </a:cxn>
                              <a:cxn ang="0">
                                <a:pos x="connsiteX3473" y="connsiteY3473"/>
                              </a:cxn>
                              <a:cxn ang="0">
                                <a:pos x="connsiteX3474" y="connsiteY3474"/>
                              </a:cxn>
                              <a:cxn ang="0">
                                <a:pos x="connsiteX3475" y="connsiteY3475"/>
                              </a:cxn>
                              <a:cxn ang="0">
                                <a:pos x="connsiteX3476" y="connsiteY3476"/>
                              </a:cxn>
                              <a:cxn ang="0">
                                <a:pos x="connsiteX3477" y="connsiteY3477"/>
                              </a:cxn>
                              <a:cxn ang="0">
                                <a:pos x="connsiteX3478" y="connsiteY3478"/>
                              </a:cxn>
                              <a:cxn ang="0">
                                <a:pos x="connsiteX3479" y="connsiteY3479"/>
                              </a:cxn>
                              <a:cxn ang="0">
                                <a:pos x="connsiteX3480" y="connsiteY3480"/>
                              </a:cxn>
                              <a:cxn ang="0">
                                <a:pos x="connsiteX3481" y="connsiteY3481"/>
                              </a:cxn>
                              <a:cxn ang="0">
                                <a:pos x="connsiteX3482" y="connsiteY3482"/>
                              </a:cxn>
                              <a:cxn ang="0">
                                <a:pos x="connsiteX3483" y="connsiteY3483"/>
                              </a:cxn>
                              <a:cxn ang="0">
                                <a:pos x="connsiteX3484" y="connsiteY3484"/>
                              </a:cxn>
                              <a:cxn ang="0">
                                <a:pos x="connsiteX3485" y="connsiteY3485"/>
                              </a:cxn>
                              <a:cxn ang="0">
                                <a:pos x="connsiteX3486" y="connsiteY3486"/>
                              </a:cxn>
                              <a:cxn ang="0">
                                <a:pos x="connsiteX3487" y="connsiteY3487"/>
                              </a:cxn>
                              <a:cxn ang="0">
                                <a:pos x="connsiteX3488" y="connsiteY3488"/>
                              </a:cxn>
                              <a:cxn ang="0">
                                <a:pos x="connsiteX3489" y="connsiteY3489"/>
                              </a:cxn>
                              <a:cxn ang="0">
                                <a:pos x="connsiteX3490" y="connsiteY3490"/>
                              </a:cxn>
                              <a:cxn ang="0">
                                <a:pos x="connsiteX3491" y="connsiteY3491"/>
                              </a:cxn>
                              <a:cxn ang="0">
                                <a:pos x="connsiteX3492" y="connsiteY3492"/>
                              </a:cxn>
                              <a:cxn ang="0">
                                <a:pos x="connsiteX3493" y="connsiteY3493"/>
                              </a:cxn>
                              <a:cxn ang="0">
                                <a:pos x="connsiteX3494" y="connsiteY3494"/>
                              </a:cxn>
                              <a:cxn ang="0">
                                <a:pos x="connsiteX3495" y="connsiteY3495"/>
                              </a:cxn>
                              <a:cxn ang="0">
                                <a:pos x="connsiteX3496" y="connsiteY3496"/>
                              </a:cxn>
                              <a:cxn ang="0">
                                <a:pos x="connsiteX3497" y="connsiteY3497"/>
                              </a:cxn>
                              <a:cxn ang="0">
                                <a:pos x="connsiteX3498" y="connsiteY3498"/>
                              </a:cxn>
                              <a:cxn ang="0">
                                <a:pos x="connsiteX3499" y="connsiteY3499"/>
                              </a:cxn>
                              <a:cxn ang="0">
                                <a:pos x="connsiteX3500" y="connsiteY3500"/>
                              </a:cxn>
                              <a:cxn ang="0">
                                <a:pos x="connsiteX3501" y="connsiteY3501"/>
                              </a:cxn>
                              <a:cxn ang="0">
                                <a:pos x="connsiteX3502" y="connsiteY3502"/>
                              </a:cxn>
                              <a:cxn ang="0">
                                <a:pos x="connsiteX3503" y="connsiteY3503"/>
                              </a:cxn>
                              <a:cxn ang="0">
                                <a:pos x="connsiteX3504" y="connsiteY3504"/>
                              </a:cxn>
                              <a:cxn ang="0">
                                <a:pos x="connsiteX3505" y="connsiteY3505"/>
                              </a:cxn>
                              <a:cxn ang="0">
                                <a:pos x="connsiteX3506" y="connsiteY3506"/>
                              </a:cxn>
                              <a:cxn ang="0">
                                <a:pos x="connsiteX3507" y="connsiteY3507"/>
                              </a:cxn>
                              <a:cxn ang="0">
                                <a:pos x="connsiteX3508" y="connsiteY3508"/>
                              </a:cxn>
                              <a:cxn ang="0">
                                <a:pos x="connsiteX3509" y="connsiteY3509"/>
                              </a:cxn>
                              <a:cxn ang="0">
                                <a:pos x="connsiteX3510" y="connsiteY3510"/>
                              </a:cxn>
                              <a:cxn ang="0">
                                <a:pos x="connsiteX3511" y="connsiteY3511"/>
                              </a:cxn>
                              <a:cxn ang="0">
                                <a:pos x="connsiteX3512" y="connsiteY3512"/>
                              </a:cxn>
                              <a:cxn ang="0">
                                <a:pos x="connsiteX3513" y="connsiteY3513"/>
                              </a:cxn>
                              <a:cxn ang="0">
                                <a:pos x="connsiteX3514" y="connsiteY3514"/>
                              </a:cxn>
                              <a:cxn ang="0">
                                <a:pos x="connsiteX3515" y="connsiteY3515"/>
                              </a:cxn>
                              <a:cxn ang="0">
                                <a:pos x="connsiteX3516" y="connsiteY3516"/>
                              </a:cxn>
                              <a:cxn ang="0">
                                <a:pos x="connsiteX3517" y="connsiteY3517"/>
                              </a:cxn>
                              <a:cxn ang="0">
                                <a:pos x="connsiteX3518" y="connsiteY3518"/>
                              </a:cxn>
                              <a:cxn ang="0">
                                <a:pos x="connsiteX3519" y="connsiteY3519"/>
                              </a:cxn>
                              <a:cxn ang="0">
                                <a:pos x="connsiteX3520" y="connsiteY3520"/>
                              </a:cxn>
                              <a:cxn ang="0">
                                <a:pos x="connsiteX3521" y="connsiteY3521"/>
                              </a:cxn>
                              <a:cxn ang="0">
                                <a:pos x="connsiteX3522" y="connsiteY3522"/>
                              </a:cxn>
                              <a:cxn ang="0">
                                <a:pos x="connsiteX3523" y="connsiteY3523"/>
                              </a:cxn>
                              <a:cxn ang="0">
                                <a:pos x="connsiteX3524" y="connsiteY3524"/>
                              </a:cxn>
                              <a:cxn ang="0">
                                <a:pos x="connsiteX3525" y="connsiteY3525"/>
                              </a:cxn>
                              <a:cxn ang="0">
                                <a:pos x="connsiteX3526" y="connsiteY3526"/>
                              </a:cxn>
                              <a:cxn ang="0">
                                <a:pos x="connsiteX3527" y="connsiteY3527"/>
                              </a:cxn>
                              <a:cxn ang="0">
                                <a:pos x="connsiteX3528" y="connsiteY3528"/>
                              </a:cxn>
                              <a:cxn ang="0">
                                <a:pos x="connsiteX3529" y="connsiteY3529"/>
                              </a:cxn>
                              <a:cxn ang="0">
                                <a:pos x="connsiteX3530" y="connsiteY3530"/>
                              </a:cxn>
                              <a:cxn ang="0">
                                <a:pos x="connsiteX3531" y="connsiteY3531"/>
                              </a:cxn>
                              <a:cxn ang="0">
                                <a:pos x="connsiteX3532" y="connsiteY3532"/>
                              </a:cxn>
                              <a:cxn ang="0">
                                <a:pos x="connsiteX3533" y="connsiteY3533"/>
                              </a:cxn>
                              <a:cxn ang="0">
                                <a:pos x="connsiteX3534" y="connsiteY3534"/>
                              </a:cxn>
                              <a:cxn ang="0">
                                <a:pos x="connsiteX3535" y="connsiteY3535"/>
                              </a:cxn>
                              <a:cxn ang="0">
                                <a:pos x="connsiteX3536" y="connsiteY3536"/>
                              </a:cxn>
                              <a:cxn ang="0">
                                <a:pos x="connsiteX3537" y="connsiteY3537"/>
                              </a:cxn>
                              <a:cxn ang="0">
                                <a:pos x="connsiteX3538" y="connsiteY3538"/>
                              </a:cxn>
                              <a:cxn ang="0">
                                <a:pos x="connsiteX3539" y="connsiteY3539"/>
                              </a:cxn>
                              <a:cxn ang="0">
                                <a:pos x="connsiteX3540" y="connsiteY3540"/>
                              </a:cxn>
                              <a:cxn ang="0">
                                <a:pos x="connsiteX3541" y="connsiteY3541"/>
                              </a:cxn>
                              <a:cxn ang="0">
                                <a:pos x="connsiteX3542" y="connsiteY3542"/>
                              </a:cxn>
                              <a:cxn ang="0">
                                <a:pos x="connsiteX3543" y="connsiteY3543"/>
                              </a:cxn>
                              <a:cxn ang="0">
                                <a:pos x="connsiteX3544" y="connsiteY3544"/>
                              </a:cxn>
                              <a:cxn ang="0">
                                <a:pos x="connsiteX3545" y="connsiteY3545"/>
                              </a:cxn>
                              <a:cxn ang="0">
                                <a:pos x="connsiteX3546" y="connsiteY3546"/>
                              </a:cxn>
                              <a:cxn ang="0">
                                <a:pos x="connsiteX3547" y="connsiteY3547"/>
                              </a:cxn>
                              <a:cxn ang="0">
                                <a:pos x="connsiteX3548" y="connsiteY3548"/>
                              </a:cxn>
                              <a:cxn ang="0">
                                <a:pos x="connsiteX3549" y="connsiteY3549"/>
                              </a:cxn>
                              <a:cxn ang="0">
                                <a:pos x="connsiteX3550" y="connsiteY3550"/>
                              </a:cxn>
                              <a:cxn ang="0">
                                <a:pos x="connsiteX3551" y="connsiteY3551"/>
                              </a:cxn>
                              <a:cxn ang="0">
                                <a:pos x="connsiteX3552" y="connsiteY3552"/>
                              </a:cxn>
                              <a:cxn ang="0">
                                <a:pos x="connsiteX3553" y="connsiteY3553"/>
                              </a:cxn>
                              <a:cxn ang="0">
                                <a:pos x="connsiteX3554" y="connsiteY3554"/>
                              </a:cxn>
                              <a:cxn ang="0">
                                <a:pos x="connsiteX3555" y="connsiteY3555"/>
                              </a:cxn>
                              <a:cxn ang="0">
                                <a:pos x="connsiteX3556" y="connsiteY3556"/>
                              </a:cxn>
                              <a:cxn ang="0">
                                <a:pos x="connsiteX3557" y="connsiteY3557"/>
                              </a:cxn>
                              <a:cxn ang="0">
                                <a:pos x="connsiteX3558" y="connsiteY3558"/>
                              </a:cxn>
                              <a:cxn ang="0">
                                <a:pos x="connsiteX3559" y="connsiteY3559"/>
                              </a:cxn>
                              <a:cxn ang="0">
                                <a:pos x="connsiteX3560" y="connsiteY3560"/>
                              </a:cxn>
                              <a:cxn ang="0">
                                <a:pos x="connsiteX3561" y="connsiteY3561"/>
                              </a:cxn>
                              <a:cxn ang="0">
                                <a:pos x="connsiteX3562" y="connsiteY3562"/>
                              </a:cxn>
                              <a:cxn ang="0">
                                <a:pos x="connsiteX3563" y="connsiteY3563"/>
                              </a:cxn>
                              <a:cxn ang="0">
                                <a:pos x="connsiteX3564" y="connsiteY3564"/>
                              </a:cxn>
                              <a:cxn ang="0">
                                <a:pos x="connsiteX3565" y="connsiteY3565"/>
                              </a:cxn>
                              <a:cxn ang="0">
                                <a:pos x="connsiteX3566" y="connsiteY3566"/>
                              </a:cxn>
                              <a:cxn ang="0">
                                <a:pos x="connsiteX3567" y="connsiteY3567"/>
                              </a:cxn>
                              <a:cxn ang="0">
                                <a:pos x="connsiteX3568" y="connsiteY3568"/>
                              </a:cxn>
                              <a:cxn ang="0">
                                <a:pos x="connsiteX3569" y="connsiteY3569"/>
                              </a:cxn>
                              <a:cxn ang="0">
                                <a:pos x="connsiteX3570" y="connsiteY3570"/>
                              </a:cxn>
                              <a:cxn ang="0">
                                <a:pos x="connsiteX3571" y="connsiteY3571"/>
                              </a:cxn>
                              <a:cxn ang="0">
                                <a:pos x="connsiteX3572" y="connsiteY3572"/>
                              </a:cxn>
                              <a:cxn ang="0">
                                <a:pos x="connsiteX3573" y="connsiteY3573"/>
                              </a:cxn>
                              <a:cxn ang="0">
                                <a:pos x="connsiteX3574" y="connsiteY3574"/>
                              </a:cxn>
                              <a:cxn ang="0">
                                <a:pos x="connsiteX3575" y="connsiteY3575"/>
                              </a:cxn>
                              <a:cxn ang="0">
                                <a:pos x="connsiteX3576" y="connsiteY3576"/>
                              </a:cxn>
                              <a:cxn ang="0">
                                <a:pos x="connsiteX3577" y="connsiteY3577"/>
                              </a:cxn>
                              <a:cxn ang="0">
                                <a:pos x="connsiteX3578" y="connsiteY3578"/>
                              </a:cxn>
                              <a:cxn ang="0">
                                <a:pos x="connsiteX3579" y="connsiteY3579"/>
                              </a:cxn>
                              <a:cxn ang="0">
                                <a:pos x="connsiteX3580" y="connsiteY3580"/>
                              </a:cxn>
                              <a:cxn ang="0">
                                <a:pos x="connsiteX3581" y="connsiteY3581"/>
                              </a:cxn>
                              <a:cxn ang="0">
                                <a:pos x="connsiteX3582" y="connsiteY3582"/>
                              </a:cxn>
                              <a:cxn ang="0">
                                <a:pos x="connsiteX3583" y="connsiteY3583"/>
                              </a:cxn>
                              <a:cxn ang="0">
                                <a:pos x="connsiteX3584" y="connsiteY3584"/>
                              </a:cxn>
                              <a:cxn ang="0">
                                <a:pos x="connsiteX3585" y="connsiteY3585"/>
                              </a:cxn>
                              <a:cxn ang="0">
                                <a:pos x="connsiteX3586" y="connsiteY3586"/>
                              </a:cxn>
                              <a:cxn ang="0">
                                <a:pos x="connsiteX3587" y="connsiteY3587"/>
                              </a:cxn>
                              <a:cxn ang="0">
                                <a:pos x="connsiteX3588" y="connsiteY3588"/>
                              </a:cxn>
                              <a:cxn ang="0">
                                <a:pos x="connsiteX3589" y="connsiteY3589"/>
                              </a:cxn>
                              <a:cxn ang="0">
                                <a:pos x="connsiteX3590" y="connsiteY3590"/>
                              </a:cxn>
                              <a:cxn ang="0">
                                <a:pos x="connsiteX3591" y="connsiteY3591"/>
                              </a:cxn>
                              <a:cxn ang="0">
                                <a:pos x="connsiteX3592" y="connsiteY3592"/>
                              </a:cxn>
                              <a:cxn ang="0">
                                <a:pos x="connsiteX3593" y="connsiteY3593"/>
                              </a:cxn>
                              <a:cxn ang="0">
                                <a:pos x="connsiteX3594" y="connsiteY3594"/>
                              </a:cxn>
                              <a:cxn ang="0">
                                <a:pos x="connsiteX3595" y="connsiteY3595"/>
                              </a:cxn>
                              <a:cxn ang="0">
                                <a:pos x="connsiteX3596" y="connsiteY3596"/>
                              </a:cxn>
                              <a:cxn ang="0">
                                <a:pos x="connsiteX3597" y="connsiteY3597"/>
                              </a:cxn>
                              <a:cxn ang="0">
                                <a:pos x="connsiteX3598" y="connsiteY3598"/>
                              </a:cxn>
                              <a:cxn ang="0">
                                <a:pos x="connsiteX3599" y="connsiteY3599"/>
                              </a:cxn>
                              <a:cxn ang="0">
                                <a:pos x="connsiteX3600" y="connsiteY3600"/>
                              </a:cxn>
                              <a:cxn ang="0">
                                <a:pos x="connsiteX3601" y="connsiteY3601"/>
                              </a:cxn>
                              <a:cxn ang="0">
                                <a:pos x="connsiteX3602" y="connsiteY3602"/>
                              </a:cxn>
                              <a:cxn ang="0">
                                <a:pos x="connsiteX3603" y="connsiteY3603"/>
                              </a:cxn>
                              <a:cxn ang="0">
                                <a:pos x="connsiteX3604" y="connsiteY3604"/>
                              </a:cxn>
                              <a:cxn ang="0">
                                <a:pos x="connsiteX3605" y="connsiteY3605"/>
                              </a:cxn>
                              <a:cxn ang="0">
                                <a:pos x="connsiteX3606" y="connsiteY3606"/>
                              </a:cxn>
                              <a:cxn ang="0">
                                <a:pos x="connsiteX3607" y="connsiteY3607"/>
                              </a:cxn>
                              <a:cxn ang="0">
                                <a:pos x="connsiteX3608" y="connsiteY3608"/>
                              </a:cxn>
                              <a:cxn ang="0">
                                <a:pos x="connsiteX3609" y="connsiteY3609"/>
                              </a:cxn>
                              <a:cxn ang="0">
                                <a:pos x="connsiteX3610" y="connsiteY3610"/>
                              </a:cxn>
                              <a:cxn ang="0">
                                <a:pos x="connsiteX3611" y="connsiteY3611"/>
                              </a:cxn>
                              <a:cxn ang="0">
                                <a:pos x="connsiteX3612" y="connsiteY3612"/>
                              </a:cxn>
                              <a:cxn ang="0">
                                <a:pos x="connsiteX3613" y="connsiteY3613"/>
                              </a:cxn>
                              <a:cxn ang="0">
                                <a:pos x="connsiteX3614" y="connsiteY3614"/>
                              </a:cxn>
                              <a:cxn ang="0">
                                <a:pos x="connsiteX3615" y="connsiteY3615"/>
                              </a:cxn>
                              <a:cxn ang="0">
                                <a:pos x="connsiteX3616" y="connsiteY3616"/>
                              </a:cxn>
                              <a:cxn ang="0">
                                <a:pos x="connsiteX3617" y="connsiteY3617"/>
                              </a:cxn>
                              <a:cxn ang="0">
                                <a:pos x="connsiteX3618" y="connsiteY3618"/>
                              </a:cxn>
                              <a:cxn ang="0">
                                <a:pos x="connsiteX3619" y="connsiteY3619"/>
                              </a:cxn>
                              <a:cxn ang="0">
                                <a:pos x="connsiteX3620" y="connsiteY3620"/>
                              </a:cxn>
                              <a:cxn ang="0">
                                <a:pos x="connsiteX3621" y="connsiteY3621"/>
                              </a:cxn>
                              <a:cxn ang="0">
                                <a:pos x="connsiteX3622" y="connsiteY3622"/>
                              </a:cxn>
                              <a:cxn ang="0">
                                <a:pos x="connsiteX3623" y="connsiteY3623"/>
                              </a:cxn>
                              <a:cxn ang="0">
                                <a:pos x="connsiteX3624" y="connsiteY3624"/>
                              </a:cxn>
                              <a:cxn ang="0">
                                <a:pos x="connsiteX3625" y="connsiteY3625"/>
                              </a:cxn>
                              <a:cxn ang="0">
                                <a:pos x="connsiteX3626" y="connsiteY3626"/>
                              </a:cxn>
                              <a:cxn ang="0">
                                <a:pos x="connsiteX3627" y="connsiteY3627"/>
                              </a:cxn>
                              <a:cxn ang="0">
                                <a:pos x="connsiteX3628" y="connsiteY3628"/>
                              </a:cxn>
                              <a:cxn ang="0">
                                <a:pos x="connsiteX3629" y="connsiteY3629"/>
                              </a:cxn>
                              <a:cxn ang="0">
                                <a:pos x="connsiteX3630" y="connsiteY3630"/>
                              </a:cxn>
                              <a:cxn ang="0">
                                <a:pos x="connsiteX3631" y="connsiteY3631"/>
                              </a:cxn>
                              <a:cxn ang="0">
                                <a:pos x="connsiteX3632" y="connsiteY3632"/>
                              </a:cxn>
                              <a:cxn ang="0">
                                <a:pos x="connsiteX3633" y="connsiteY3633"/>
                              </a:cxn>
                              <a:cxn ang="0">
                                <a:pos x="connsiteX3634" y="connsiteY3634"/>
                              </a:cxn>
                              <a:cxn ang="0">
                                <a:pos x="connsiteX3635" y="connsiteY3635"/>
                              </a:cxn>
                              <a:cxn ang="0">
                                <a:pos x="connsiteX3636" y="connsiteY3636"/>
                              </a:cxn>
                              <a:cxn ang="0">
                                <a:pos x="connsiteX3637" y="connsiteY3637"/>
                              </a:cxn>
                              <a:cxn ang="0">
                                <a:pos x="connsiteX3638" y="connsiteY3638"/>
                              </a:cxn>
                              <a:cxn ang="0">
                                <a:pos x="connsiteX3639" y="connsiteY3639"/>
                              </a:cxn>
                              <a:cxn ang="0">
                                <a:pos x="connsiteX3640" y="connsiteY3640"/>
                              </a:cxn>
                              <a:cxn ang="0">
                                <a:pos x="connsiteX3641" y="connsiteY3641"/>
                              </a:cxn>
                              <a:cxn ang="0">
                                <a:pos x="connsiteX3642" y="connsiteY3642"/>
                              </a:cxn>
                              <a:cxn ang="0">
                                <a:pos x="connsiteX3643" y="connsiteY3643"/>
                              </a:cxn>
                              <a:cxn ang="0">
                                <a:pos x="connsiteX3644" y="connsiteY3644"/>
                              </a:cxn>
                              <a:cxn ang="0">
                                <a:pos x="connsiteX3645" y="connsiteY3645"/>
                              </a:cxn>
                              <a:cxn ang="0">
                                <a:pos x="connsiteX3646" y="connsiteY3646"/>
                              </a:cxn>
                              <a:cxn ang="0">
                                <a:pos x="connsiteX3647" y="connsiteY3647"/>
                              </a:cxn>
                              <a:cxn ang="0">
                                <a:pos x="connsiteX3648" y="connsiteY3648"/>
                              </a:cxn>
                              <a:cxn ang="0">
                                <a:pos x="connsiteX3649" y="connsiteY3649"/>
                              </a:cxn>
                              <a:cxn ang="0">
                                <a:pos x="connsiteX3650" y="connsiteY3650"/>
                              </a:cxn>
                              <a:cxn ang="0">
                                <a:pos x="connsiteX3651" y="connsiteY3651"/>
                              </a:cxn>
                              <a:cxn ang="0">
                                <a:pos x="connsiteX3652" y="connsiteY3652"/>
                              </a:cxn>
                              <a:cxn ang="0">
                                <a:pos x="connsiteX3653" y="connsiteY3653"/>
                              </a:cxn>
                              <a:cxn ang="0">
                                <a:pos x="connsiteX3654" y="connsiteY3654"/>
                              </a:cxn>
                              <a:cxn ang="0">
                                <a:pos x="connsiteX3655" y="connsiteY3655"/>
                              </a:cxn>
                              <a:cxn ang="0">
                                <a:pos x="connsiteX3656" y="connsiteY3656"/>
                              </a:cxn>
                              <a:cxn ang="0">
                                <a:pos x="connsiteX3657" y="connsiteY3657"/>
                              </a:cxn>
                              <a:cxn ang="0">
                                <a:pos x="connsiteX3658" y="connsiteY3658"/>
                              </a:cxn>
                              <a:cxn ang="0">
                                <a:pos x="connsiteX3659" y="connsiteY3659"/>
                              </a:cxn>
                              <a:cxn ang="0">
                                <a:pos x="connsiteX3660" y="connsiteY3660"/>
                              </a:cxn>
                              <a:cxn ang="0">
                                <a:pos x="connsiteX3661" y="connsiteY3661"/>
                              </a:cxn>
                              <a:cxn ang="0">
                                <a:pos x="connsiteX3662" y="connsiteY3662"/>
                              </a:cxn>
                              <a:cxn ang="0">
                                <a:pos x="connsiteX3663" y="connsiteY3663"/>
                              </a:cxn>
                              <a:cxn ang="0">
                                <a:pos x="connsiteX3664" y="connsiteY3664"/>
                              </a:cxn>
                              <a:cxn ang="0">
                                <a:pos x="connsiteX3665" y="connsiteY3665"/>
                              </a:cxn>
                              <a:cxn ang="0">
                                <a:pos x="connsiteX3666" y="connsiteY3666"/>
                              </a:cxn>
                              <a:cxn ang="0">
                                <a:pos x="connsiteX3667" y="connsiteY3667"/>
                              </a:cxn>
                              <a:cxn ang="0">
                                <a:pos x="connsiteX3668" y="connsiteY3668"/>
                              </a:cxn>
                              <a:cxn ang="0">
                                <a:pos x="connsiteX3669" y="connsiteY3669"/>
                              </a:cxn>
                              <a:cxn ang="0">
                                <a:pos x="connsiteX3670" y="connsiteY3670"/>
                              </a:cxn>
                              <a:cxn ang="0">
                                <a:pos x="connsiteX3671" y="connsiteY3671"/>
                              </a:cxn>
                              <a:cxn ang="0">
                                <a:pos x="connsiteX3672" y="connsiteY3672"/>
                              </a:cxn>
                              <a:cxn ang="0">
                                <a:pos x="connsiteX3673" y="connsiteY3673"/>
                              </a:cxn>
                              <a:cxn ang="0">
                                <a:pos x="connsiteX3674" y="connsiteY3674"/>
                              </a:cxn>
                              <a:cxn ang="0">
                                <a:pos x="connsiteX3675" y="connsiteY3675"/>
                              </a:cxn>
                              <a:cxn ang="0">
                                <a:pos x="connsiteX3676" y="connsiteY3676"/>
                              </a:cxn>
                              <a:cxn ang="0">
                                <a:pos x="connsiteX3677" y="connsiteY3677"/>
                              </a:cxn>
                              <a:cxn ang="0">
                                <a:pos x="connsiteX3678" y="connsiteY3678"/>
                              </a:cxn>
                              <a:cxn ang="0">
                                <a:pos x="connsiteX3679" y="connsiteY3679"/>
                              </a:cxn>
                              <a:cxn ang="0">
                                <a:pos x="connsiteX3680" y="connsiteY3680"/>
                              </a:cxn>
                              <a:cxn ang="0">
                                <a:pos x="connsiteX3681" y="connsiteY3681"/>
                              </a:cxn>
                              <a:cxn ang="0">
                                <a:pos x="connsiteX3682" y="connsiteY3682"/>
                              </a:cxn>
                              <a:cxn ang="0">
                                <a:pos x="connsiteX3683" y="connsiteY3683"/>
                              </a:cxn>
                              <a:cxn ang="0">
                                <a:pos x="connsiteX3684" y="connsiteY3684"/>
                              </a:cxn>
                              <a:cxn ang="0">
                                <a:pos x="connsiteX3685" y="connsiteY3685"/>
                              </a:cxn>
                              <a:cxn ang="0">
                                <a:pos x="connsiteX3686" y="connsiteY3686"/>
                              </a:cxn>
                              <a:cxn ang="0">
                                <a:pos x="connsiteX3687" y="connsiteY3687"/>
                              </a:cxn>
                              <a:cxn ang="0">
                                <a:pos x="connsiteX3688" y="connsiteY3688"/>
                              </a:cxn>
                              <a:cxn ang="0">
                                <a:pos x="connsiteX3689" y="connsiteY3689"/>
                              </a:cxn>
                              <a:cxn ang="0">
                                <a:pos x="connsiteX3690" y="connsiteY3690"/>
                              </a:cxn>
                              <a:cxn ang="0">
                                <a:pos x="connsiteX3691" y="connsiteY3691"/>
                              </a:cxn>
                              <a:cxn ang="0">
                                <a:pos x="connsiteX3692" y="connsiteY3692"/>
                              </a:cxn>
                              <a:cxn ang="0">
                                <a:pos x="connsiteX3693" y="connsiteY3693"/>
                              </a:cxn>
                              <a:cxn ang="0">
                                <a:pos x="connsiteX3694" y="connsiteY3694"/>
                              </a:cxn>
                              <a:cxn ang="0">
                                <a:pos x="connsiteX3695" y="connsiteY3695"/>
                              </a:cxn>
                              <a:cxn ang="0">
                                <a:pos x="connsiteX3696" y="connsiteY3696"/>
                              </a:cxn>
                              <a:cxn ang="0">
                                <a:pos x="connsiteX3697" y="connsiteY3697"/>
                              </a:cxn>
                              <a:cxn ang="0">
                                <a:pos x="connsiteX3698" y="connsiteY3698"/>
                              </a:cxn>
                              <a:cxn ang="0">
                                <a:pos x="connsiteX3699" y="connsiteY3699"/>
                              </a:cxn>
                              <a:cxn ang="0">
                                <a:pos x="connsiteX3700" y="connsiteY3700"/>
                              </a:cxn>
                              <a:cxn ang="0">
                                <a:pos x="connsiteX3701" y="connsiteY3701"/>
                              </a:cxn>
                              <a:cxn ang="0">
                                <a:pos x="connsiteX3702" y="connsiteY3702"/>
                              </a:cxn>
                              <a:cxn ang="0">
                                <a:pos x="connsiteX3703" y="connsiteY3703"/>
                              </a:cxn>
                              <a:cxn ang="0">
                                <a:pos x="connsiteX3704" y="connsiteY3704"/>
                              </a:cxn>
                              <a:cxn ang="0">
                                <a:pos x="connsiteX3705" y="connsiteY3705"/>
                              </a:cxn>
                              <a:cxn ang="0">
                                <a:pos x="connsiteX3706" y="connsiteY3706"/>
                              </a:cxn>
                              <a:cxn ang="0">
                                <a:pos x="connsiteX3707" y="connsiteY3707"/>
                              </a:cxn>
                              <a:cxn ang="0">
                                <a:pos x="connsiteX3708" y="connsiteY3708"/>
                              </a:cxn>
                              <a:cxn ang="0">
                                <a:pos x="connsiteX3709" y="connsiteY3709"/>
                              </a:cxn>
                              <a:cxn ang="0">
                                <a:pos x="connsiteX3710" y="connsiteY3710"/>
                              </a:cxn>
                              <a:cxn ang="0">
                                <a:pos x="connsiteX3711" y="connsiteY3711"/>
                              </a:cxn>
                              <a:cxn ang="0">
                                <a:pos x="connsiteX3712" y="connsiteY3712"/>
                              </a:cxn>
                              <a:cxn ang="0">
                                <a:pos x="connsiteX3713" y="connsiteY3713"/>
                              </a:cxn>
                              <a:cxn ang="0">
                                <a:pos x="connsiteX3714" y="connsiteY3714"/>
                              </a:cxn>
                              <a:cxn ang="0">
                                <a:pos x="connsiteX3715" y="connsiteY3715"/>
                              </a:cxn>
                              <a:cxn ang="0">
                                <a:pos x="connsiteX3716" y="connsiteY3716"/>
                              </a:cxn>
                              <a:cxn ang="0">
                                <a:pos x="connsiteX3717" y="connsiteY3717"/>
                              </a:cxn>
                              <a:cxn ang="0">
                                <a:pos x="connsiteX3718" y="connsiteY3718"/>
                              </a:cxn>
                              <a:cxn ang="0">
                                <a:pos x="connsiteX3719" y="connsiteY3719"/>
                              </a:cxn>
                              <a:cxn ang="0">
                                <a:pos x="connsiteX3720" y="connsiteY3720"/>
                              </a:cxn>
                              <a:cxn ang="0">
                                <a:pos x="connsiteX3721" y="connsiteY3721"/>
                              </a:cxn>
                              <a:cxn ang="0">
                                <a:pos x="connsiteX3722" y="connsiteY3722"/>
                              </a:cxn>
                              <a:cxn ang="0">
                                <a:pos x="connsiteX3723" y="connsiteY3723"/>
                              </a:cxn>
                              <a:cxn ang="0">
                                <a:pos x="connsiteX3724" y="connsiteY3724"/>
                              </a:cxn>
                              <a:cxn ang="0">
                                <a:pos x="connsiteX3725" y="connsiteY3725"/>
                              </a:cxn>
                              <a:cxn ang="0">
                                <a:pos x="connsiteX3726" y="connsiteY3726"/>
                              </a:cxn>
                              <a:cxn ang="0">
                                <a:pos x="connsiteX3727" y="connsiteY3727"/>
                              </a:cxn>
                              <a:cxn ang="0">
                                <a:pos x="connsiteX3728" y="connsiteY3728"/>
                              </a:cxn>
                              <a:cxn ang="0">
                                <a:pos x="connsiteX3729" y="connsiteY3729"/>
                              </a:cxn>
                              <a:cxn ang="0">
                                <a:pos x="connsiteX3730" y="connsiteY3730"/>
                              </a:cxn>
                              <a:cxn ang="0">
                                <a:pos x="connsiteX3731" y="connsiteY3731"/>
                              </a:cxn>
                              <a:cxn ang="0">
                                <a:pos x="connsiteX3732" y="connsiteY3732"/>
                              </a:cxn>
                              <a:cxn ang="0">
                                <a:pos x="connsiteX3733" y="connsiteY3733"/>
                              </a:cxn>
                              <a:cxn ang="0">
                                <a:pos x="connsiteX3734" y="connsiteY3734"/>
                              </a:cxn>
                              <a:cxn ang="0">
                                <a:pos x="connsiteX3735" y="connsiteY3735"/>
                              </a:cxn>
                              <a:cxn ang="0">
                                <a:pos x="connsiteX3736" y="connsiteY3736"/>
                              </a:cxn>
                              <a:cxn ang="0">
                                <a:pos x="connsiteX3737" y="connsiteY3737"/>
                              </a:cxn>
                              <a:cxn ang="0">
                                <a:pos x="connsiteX3738" y="connsiteY3738"/>
                              </a:cxn>
                              <a:cxn ang="0">
                                <a:pos x="connsiteX3739" y="connsiteY3739"/>
                              </a:cxn>
                              <a:cxn ang="0">
                                <a:pos x="connsiteX3740" y="connsiteY3740"/>
                              </a:cxn>
                              <a:cxn ang="0">
                                <a:pos x="connsiteX3741" y="connsiteY3741"/>
                              </a:cxn>
                              <a:cxn ang="0">
                                <a:pos x="connsiteX3742" y="connsiteY3742"/>
                              </a:cxn>
                              <a:cxn ang="0">
                                <a:pos x="connsiteX3743" y="connsiteY3743"/>
                              </a:cxn>
                              <a:cxn ang="0">
                                <a:pos x="connsiteX3744" y="connsiteY3744"/>
                              </a:cxn>
                              <a:cxn ang="0">
                                <a:pos x="connsiteX3745" y="connsiteY3745"/>
                              </a:cxn>
                              <a:cxn ang="0">
                                <a:pos x="connsiteX3746" y="connsiteY3746"/>
                              </a:cxn>
                              <a:cxn ang="0">
                                <a:pos x="connsiteX3747" y="connsiteY3747"/>
                              </a:cxn>
                              <a:cxn ang="0">
                                <a:pos x="connsiteX3748" y="connsiteY3748"/>
                              </a:cxn>
                              <a:cxn ang="0">
                                <a:pos x="connsiteX3749" y="connsiteY3749"/>
                              </a:cxn>
                              <a:cxn ang="0">
                                <a:pos x="connsiteX3750" y="connsiteY3750"/>
                              </a:cxn>
                              <a:cxn ang="0">
                                <a:pos x="connsiteX3751" y="connsiteY3751"/>
                              </a:cxn>
                              <a:cxn ang="0">
                                <a:pos x="connsiteX3752" y="connsiteY3752"/>
                              </a:cxn>
                              <a:cxn ang="0">
                                <a:pos x="connsiteX3753" y="connsiteY3753"/>
                              </a:cxn>
                              <a:cxn ang="0">
                                <a:pos x="connsiteX3754" y="connsiteY3754"/>
                              </a:cxn>
                              <a:cxn ang="0">
                                <a:pos x="connsiteX3755" y="connsiteY3755"/>
                              </a:cxn>
                              <a:cxn ang="0">
                                <a:pos x="connsiteX3756" y="connsiteY3756"/>
                              </a:cxn>
                              <a:cxn ang="0">
                                <a:pos x="connsiteX3757" y="connsiteY3757"/>
                              </a:cxn>
                              <a:cxn ang="0">
                                <a:pos x="connsiteX3758" y="connsiteY3758"/>
                              </a:cxn>
                              <a:cxn ang="0">
                                <a:pos x="connsiteX3759" y="connsiteY3759"/>
                              </a:cxn>
                              <a:cxn ang="0">
                                <a:pos x="connsiteX3760" y="connsiteY3760"/>
                              </a:cxn>
                              <a:cxn ang="0">
                                <a:pos x="connsiteX3761" y="connsiteY3761"/>
                              </a:cxn>
                              <a:cxn ang="0">
                                <a:pos x="connsiteX3762" y="connsiteY3762"/>
                              </a:cxn>
                              <a:cxn ang="0">
                                <a:pos x="connsiteX3763" y="connsiteY3763"/>
                              </a:cxn>
                              <a:cxn ang="0">
                                <a:pos x="connsiteX3764" y="connsiteY3764"/>
                              </a:cxn>
                              <a:cxn ang="0">
                                <a:pos x="connsiteX3765" y="connsiteY3765"/>
                              </a:cxn>
                              <a:cxn ang="0">
                                <a:pos x="connsiteX3766" y="connsiteY3766"/>
                              </a:cxn>
                              <a:cxn ang="0">
                                <a:pos x="connsiteX3767" y="connsiteY3767"/>
                              </a:cxn>
                              <a:cxn ang="0">
                                <a:pos x="connsiteX3768" y="connsiteY3768"/>
                              </a:cxn>
                              <a:cxn ang="0">
                                <a:pos x="connsiteX3769" y="connsiteY3769"/>
                              </a:cxn>
                              <a:cxn ang="0">
                                <a:pos x="connsiteX3770" y="connsiteY3770"/>
                              </a:cxn>
                              <a:cxn ang="0">
                                <a:pos x="connsiteX3771" y="connsiteY3771"/>
                              </a:cxn>
                              <a:cxn ang="0">
                                <a:pos x="connsiteX3772" y="connsiteY3772"/>
                              </a:cxn>
                              <a:cxn ang="0">
                                <a:pos x="connsiteX3773" y="connsiteY3773"/>
                              </a:cxn>
                              <a:cxn ang="0">
                                <a:pos x="connsiteX3774" y="connsiteY3774"/>
                              </a:cxn>
                              <a:cxn ang="0">
                                <a:pos x="connsiteX3775" y="connsiteY3775"/>
                              </a:cxn>
                              <a:cxn ang="0">
                                <a:pos x="connsiteX3776" y="connsiteY3776"/>
                              </a:cxn>
                              <a:cxn ang="0">
                                <a:pos x="connsiteX3777" y="connsiteY3777"/>
                              </a:cxn>
                              <a:cxn ang="0">
                                <a:pos x="connsiteX3778" y="connsiteY3778"/>
                              </a:cxn>
                              <a:cxn ang="0">
                                <a:pos x="connsiteX3779" y="connsiteY3779"/>
                              </a:cxn>
                              <a:cxn ang="0">
                                <a:pos x="connsiteX3780" y="connsiteY3780"/>
                              </a:cxn>
                              <a:cxn ang="0">
                                <a:pos x="connsiteX3781" y="connsiteY3781"/>
                              </a:cxn>
                              <a:cxn ang="0">
                                <a:pos x="connsiteX3782" y="connsiteY3782"/>
                              </a:cxn>
                              <a:cxn ang="0">
                                <a:pos x="connsiteX3783" y="connsiteY3783"/>
                              </a:cxn>
                              <a:cxn ang="0">
                                <a:pos x="connsiteX3784" y="connsiteY3784"/>
                              </a:cxn>
                              <a:cxn ang="0">
                                <a:pos x="connsiteX3785" y="connsiteY3785"/>
                              </a:cxn>
                              <a:cxn ang="0">
                                <a:pos x="connsiteX3786" y="connsiteY3786"/>
                              </a:cxn>
                              <a:cxn ang="0">
                                <a:pos x="connsiteX3787" y="connsiteY3787"/>
                              </a:cxn>
                              <a:cxn ang="0">
                                <a:pos x="connsiteX3788" y="connsiteY3788"/>
                              </a:cxn>
                              <a:cxn ang="0">
                                <a:pos x="connsiteX3789" y="connsiteY3789"/>
                              </a:cxn>
                              <a:cxn ang="0">
                                <a:pos x="connsiteX3790" y="connsiteY3790"/>
                              </a:cxn>
                              <a:cxn ang="0">
                                <a:pos x="connsiteX3791" y="connsiteY3791"/>
                              </a:cxn>
                              <a:cxn ang="0">
                                <a:pos x="connsiteX3792" y="connsiteY3792"/>
                              </a:cxn>
                              <a:cxn ang="0">
                                <a:pos x="connsiteX3793" y="connsiteY3793"/>
                              </a:cxn>
                              <a:cxn ang="0">
                                <a:pos x="connsiteX3794" y="connsiteY3794"/>
                              </a:cxn>
                              <a:cxn ang="0">
                                <a:pos x="connsiteX3795" y="connsiteY3795"/>
                              </a:cxn>
                              <a:cxn ang="0">
                                <a:pos x="connsiteX3796" y="connsiteY3796"/>
                              </a:cxn>
                              <a:cxn ang="0">
                                <a:pos x="connsiteX3797" y="connsiteY3797"/>
                              </a:cxn>
                              <a:cxn ang="0">
                                <a:pos x="connsiteX3798" y="connsiteY3798"/>
                              </a:cxn>
                              <a:cxn ang="0">
                                <a:pos x="connsiteX3799" y="connsiteY3799"/>
                              </a:cxn>
                              <a:cxn ang="0">
                                <a:pos x="connsiteX3800" y="connsiteY3800"/>
                              </a:cxn>
                              <a:cxn ang="0">
                                <a:pos x="connsiteX3801" y="connsiteY3801"/>
                              </a:cxn>
                              <a:cxn ang="0">
                                <a:pos x="connsiteX3802" y="connsiteY3802"/>
                              </a:cxn>
                              <a:cxn ang="0">
                                <a:pos x="connsiteX3803" y="connsiteY3803"/>
                              </a:cxn>
                              <a:cxn ang="0">
                                <a:pos x="connsiteX3804" y="connsiteY3804"/>
                              </a:cxn>
                              <a:cxn ang="0">
                                <a:pos x="connsiteX3805" y="connsiteY3805"/>
                              </a:cxn>
                              <a:cxn ang="0">
                                <a:pos x="connsiteX3806" y="connsiteY3806"/>
                              </a:cxn>
                              <a:cxn ang="0">
                                <a:pos x="connsiteX3807" y="connsiteY3807"/>
                              </a:cxn>
                              <a:cxn ang="0">
                                <a:pos x="connsiteX3808" y="connsiteY3808"/>
                              </a:cxn>
                              <a:cxn ang="0">
                                <a:pos x="connsiteX3809" y="connsiteY3809"/>
                              </a:cxn>
                              <a:cxn ang="0">
                                <a:pos x="connsiteX3810" y="connsiteY3810"/>
                              </a:cxn>
                              <a:cxn ang="0">
                                <a:pos x="connsiteX3811" y="connsiteY3811"/>
                              </a:cxn>
                              <a:cxn ang="0">
                                <a:pos x="connsiteX3812" y="connsiteY3812"/>
                              </a:cxn>
                              <a:cxn ang="0">
                                <a:pos x="connsiteX3813" y="connsiteY3813"/>
                              </a:cxn>
                              <a:cxn ang="0">
                                <a:pos x="connsiteX3814" y="connsiteY3814"/>
                              </a:cxn>
                              <a:cxn ang="0">
                                <a:pos x="connsiteX3815" y="connsiteY3815"/>
                              </a:cxn>
                              <a:cxn ang="0">
                                <a:pos x="connsiteX3816" y="connsiteY3816"/>
                              </a:cxn>
                              <a:cxn ang="0">
                                <a:pos x="connsiteX3817" y="connsiteY3817"/>
                              </a:cxn>
                              <a:cxn ang="0">
                                <a:pos x="connsiteX3818" y="connsiteY3818"/>
                              </a:cxn>
                              <a:cxn ang="0">
                                <a:pos x="connsiteX3819" y="connsiteY3819"/>
                              </a:cxn>
                              <a:cxn ang="0">
                                <a:pos x="connsiteX3820" y="connsiteY3820"/>
                              </a:cxn>
                              <a:cxn ang="0">
                                <a:pos x="connsiteX3821" y="connsiteY3821"/>
                              </a:cxn>
                              <a:cxn ang="0">
                                <a:pos x="connsiteX3822" y="connsiteY3822"/>
                              </a:cxn>
                              <a:cxn ang="0">
                                <a:pos x="connsiteX3823" y="connsiteY3823"/>
                              </a:cxn>
                              <a:cxn ang="0">
                                <a:pos x="connsiteX3824" y="connsiteY3824"/>
                              </a:cxn>
                              <a:cxn ang="0">
                                <a:pos x="connsiteX3825" y="connsiteY3825"/>
                              </a:cxn>
                              <a:cxn ang="0">
                                <a:pos x="connsiteX3826" y="connsiteY3826"/>
                              </a:cxn>
                              <a:cxn ang="0">
                                <a:pos x="connsiteX3827" y="connsiteY3827"/>
                              </a:cxn>
                              <a:cxn ang="0">
                                <a:pos x="connsiteX3828" y="connsiteY3828"/>
                              </a:cxn>
                              <a:cxn ang="0">
                                <a:pos x="connsiteX3829" y="connsiteY3829"/>
                              </a:cxn>
                              <a:cxn ang="0">
                                <a:pos x="connsiteX3830" y="connsiteY3830"/>
                              </a:cxn>
                              <a:cxn ang="0">
                                <a:pos x="connsiteX3831" y="connsiteY3831"/>
                              </a:cxn>
                              <a:cxn ang="0">
                                <a:pos x="connsiteX3832" y="connsiteY3832"/>
                              </a:cxn>
                              <a:cxn ang="0">
                                <a:pos x="connsiteX3833" y="connsiteY3833"/>
                              </a:cxn>
                              <a:cxn ang="0">
                                <a:pos x="connsiteX3834" y="connsiteY3834"/>
                              </a:cxn>
                              <a:cxn ang="0">
                                <a:pos x="connsiteX3835" y="connsiteY3835"/>
                              </a:cxn>
                              <a:cxn ang="0">
                                <a:pos x="connsiteX3836" y="connsiteY3836"/>
                              </a:cxn>
                              <a:cxn ang="0">
                                <a:pos x="connsiteX3837" y="connsiteY3837"/>
                              </a:cxn>
                              <a:cxn ang="0">
                                <a:pos x="connsiteX3838" y="connsiteY3838"/>
                              </a:cxn>
                              <a:cxn ang="0">
                                <a:pos x="connsiteX3839" y="connsiteY3839"/>
                              </a:cxn>
                              <a:cxn ang="0">
                                <a:pos x="connsiteX3840" y="connsiteY3840"/>
                              </a:cxn>
                              <a:cxn ang="0">
                                <a:pos x="connsiteX3841" y="connsiteY3841"/>
                              </a:cxn>
                              <a:cxn ang="0">
                                <a:pos x="connsiteX3842" y="connsiteY3842"/>
                              </a:cxn>
                              <a:cxn ang="0">
                                <a:pos x="connsiteX3843" y="connsiteY3843"/>
                              </a:cxn>
                              <a:cxn ang="0">
                                <a:pos x="connsiteX3844" y="connsiteY3844"/>
                              </a:cxn>
                              <a:cxn ang="0">
                                <a:pos x="connsiteX3845" y="connsiteY3845"/>
                              </a:cxn>
                              <a:cxn ang="0">
                                <a:pos x="connsiteX3846" y="connsiteY3846"/>
                              </a:cxn>
                              <a:cxn ang="0">
                                <a:pos x="connsiteX3847" y="connsiteY3847"/>
                              </a:cxn>
                              <a:cxn ang="0">
                                <a:pos x="connsiteX3848" y="connsiteY3848"/>
                              </a:cxn>
                              <a:cxn ang="0">
                                <a:pos x="connsiteX3849" y="connsiteY3849"/>
                              </a:cxn>
                              <a:cxn ang="0">
                                <a:pos x="connsiteX3850" y="connsiteY3850"/>
                              </a:cxn>
                              <a:cxn ang="0">
                                <a:pos x="connsiteX3851" y="connsiteY3851"/>
                              </a:cxn>
                              <a:cxn ang="0">
                                <a:pos x="connsiteX3852" y="connsiteY3852"/>
                              </a:cxn>
                              <a:cxn ang="0">
                                <a:pos x="connsiteX3853" y="connsiteY3853"/>
                              </a:cxn>
                              <a:cxn ang="0">
                                <a:pos x="connsiteX3854" y="connsiteY3854"/>
                              </a:cxn>
                              <a:cxn ang="0">
                                <a:pos x="connsiteX3855" y="connsiteY3855"/>
                              </a:cxn>
                              <a:cxn ang="0">
                                <a:pos x="connsiteX3856" y="connsiteY3856"/>
                              </a:cxn>
                              <a:cxn ang="0">
                                <a:pos x="connsiteX3857" y="connsiteY3857"/>
                              </a:cxn>
                              <a:cxn ang="0">
                                <a:pos x="connsiteX3858" y="connsiteY3858"/>
                              </a:cxn>
                              <a:cxn ang="0">
                                <a:pos x="connsiteX3859" y="connsiteY3859"/>
                              </a:cxn>
                              <a:cxn ang="0">
                                <a:pos x="connsiteX3860" y="connsiteY3860"/>
                              </a:cxn>
                              <a:cxn ang="0">
                                <a:pos x="connsiteX3861" y="connsiteY3861"/>
                              </a:cxn>
                              <a:cxn ang="0">
                                <a:pos x="connsiteX3862" y="connsiteY3862"/>
                              </a:cxn>
                              <a:cxn ang="0">
                                <a:pos x="connsiteX3863" y="connsiteY3863"/>
                              </a:cxn>
                              <a:cxn ang="0">
                                <a:pos x="connsiteX3864" y="connsiteY3864"/>
                              </a:cxn>
                              <a:cxn ang="0">
                                <a:pos x="connsiteX3865" y="connsiteY3865"/>
                              </a:cxn>
                              <a:cxn ang="0">
                                <a:pos x="connsiteX3866" y="connsiteY3866"/>
                              </a:cxn>
                              <a:cxn ang="0">
                                <a:pos x="connsiteX3867" y="connsiteY3867"/>
                              </a:cxn>
                              <a:cxn ang="0">
                                <a:pos x="connsiteX3868" y="connsiteY3868"/>
                              </a:cxn>
                              <a:cxn ang="0">
                                <a:pos x="connsiteX3869" y="connsiteY3869"/>
                              </a:cxn>
                              <a:cxn ang="0">
                                <a:pos x="connsiteX3870" y="connsiteY3870"/>
                              </a:cxn>
                              <a:cxn ang="0">
                                <a:pos x="connsiteX3871" y="connsiteY3871"/>
                              </a:cxn>
                              <a:cxn ang="0">
                                <a:pos x="connsiteX3872" y="connsiteY3872"/>
                              </a:cxn>
                              <a:cxn ang="0">
                                <a:pos x="connsiteX3873" y="connsiteY3873"/>
                              </a:cxn>
                              <a:cxn ang="0">
                                <a:pos x="connsiteX3874" y="connsiteY3874"/>
                              </a:cxn>
                              <a:cxn ang="0">
                                <a:pos x="connsiteX3875" y="connsiteY3875"/>
                              </a:cxn>
                              <a:cxn ang="0">
                                <a:pos x="connsiteX3876" y="connsiteY3876"/>
                              </a:cxn>
                              <a:cxn ang="0">
                                <a:pos x="connsiteX3877" y="connsiteY3877"/>
                              </a:cxn>
                              <a:cxn ang="0">
                                <a:pos x="connsiteX3878" y="connsiteY3878"/>
                              </a:cxn>
                              <a:cxn ang="0">
                                <a:pos x="connsiteX3879" y="connsiteY3879"/>
                              </a:cxn>
                              <a:cxn ang="0">
                                <a:pos x="connsiteX3880" y="connsiteY3880"/>
                              </a:cxn>
                              <a:cxn ang="0">
                                <a:pos x="connsiteX3881" y="connsiteY3881"/>
                              </a:cxn>
                              <a:cxn ang="0">
                                <a:pos x="connsiteX3882" y="connsiteY3882"/>
                              </a:cxn>
                              <a:cxn ang="0">
                                <a:pos x="connsiteX3883" y="connsiteY3883"/>
                              </a:cxn>
                              <a:cxn ang="0">
                                <a:pos x="connsiteX3884" y="connsiteY3884"/>
                              </a:cxn>
                              <a:cxn ang="0">
                                <a:pos x="connsiteX3885" y="connsiteY3885"/>
                              </a:cxn>
                              <a:cxn ang="0">
                                <a:pos x="connsiteX3886" y="connsiteY3886"/>
                              </a:cxn>
                              <a:cxn ang="0">
                                <a:pos x="connsiteX3887" y="connsiteY3887"/>
                              </a:cxn>
                              <a:cxn ang="0">
                                <a:pos x="connsiteX3888" y="connsiteY3888"/>
                              </a:cxn>
                              <a:cxn ang="0">
                                <a:pos x="connsiteX3889" y="connsiteY3889"/>
                              </a:cxn>
                              <a:cxn ang="0">
                                <a:pos x="connsiteX3890" y="connsiteY3890"/>
                              </a:cxn>
                              <a:cxn ang="0">
                                <a:pos x="connsiteX3891" y="connsiteY3891"/>
                              </a:cxn>
                              <a:cxn ang="0">
                                <a:pos x="connsiteX3892" y="connsiteY3892"/>
                              </a:cxn>
                              <a:cxn ang="0">
                                <a:pos x="connsiteX3893" y="connsiteY3893"/>
                              </a:cxn>
                              <a:cxn ang="0">
                                <a:pos x="connsiteX3894" y="connsiteY3894"/>
                              </a:cxn>
                              <a:cxn ang="0">
                                <a:pos x="connsiteX3895" y="connsiteY3895"/>
                              </a:cxn>
                              <a:cxn ang="0">
                                <a:pos x="connsiteX3896" y="connsiteY3896"/>
                              </a:cxn>
                              <a:cxn ang="0">
                                <a:pos x="connsiteX3897" y="connsiteY3897"/>
                              </a:cxn>
                              <a:cxn ang="0">
                                <a:pos x="connsiteX3898" y="connsiteY3898"/>
                              </a:cxn>
                              <a:cxn ang="0">
                                <a:pos x="connsiteX3899" y="connsiteY3899"/>
                              </a:cxn>
                              <a:cxn ang="0">
                                <a:pos x="connsiteX3900" y="connsiteY3900"/>
                              </a:cxn>
                              <a:cxn ang="0">
                                <a:pos x="connsiteX3901" y="connsiteY3901"/>
                              </a:cxn>
                              <a:cxn ang="0">
                                <a:pos x="connsiteX3902" y="connsiteY3902"/>
                              </a:cxn>
                              <a:cxn ang="0">
                                <a:pos x="connsiteX3903" y="connsiteY3903"/>
                              </a:cxn>
                              <a:cxn ang="0">
                                <a:pos x="connsiteX3904" y="connsiteY3904"/>
                              </a:cxn>
                              <a:cxn ang="0">
                                <a:pos x="connsiteX3905" y="connsiteY3905"/>
                              </a:cxn>
                              <a:cxn ang="0">
                                <a:pos x="connsiteX3906" y="connsiteY3906"/>
                              </a:cxn>
                              <a:cxn ang="0">
                                <a:pos x="connsiteX3907" y="connsiteY3907"/>
                              </a:cxn>
                              <a:cxn ang="0">
                                <a:pos x="connsiteX3908" y="connsiteY3908"/>
                              </a:cxn>
                              <a:cxn ang="0">
                                <a:pos x="connsiteX3909" y="connsiteY3909"/>
                              </a:cxn>
                              <a:cxn ang="0">
                                <a:pos x="connsiteX3910" y="connsiteY3910"/>
                              </a:cxn>
                              <a:cxn ang="0">
                                <a:pos x="connsiteX3911" y="connsiteY3911"/>
                              </a:cxn>
                              <a:cxn ang="0">
                                <a:pos x="connsiteX3912" y="connsiteY3912"/>
                              </a:cxn>
                              <a:cxn ang="0">
                                <a:pos x="connsiteX3913" y="connsiteY3913"/>
                              </a:cxn>
                              <a:cxn ang="0">
                                <a:pos x="connsiteX3914" y="connsiteY3914"/>
                              </a:cxn>
                              <a:cxn ang="0">
                                <a:pos x="connsiteX3915" y="connsiteY3915"/>
                              </a:cxn>
                              <a:cxn ang="0">
                                <a:pos x="connsiteX3916" y="connsiteY3916"/>
                              </a:cxn>
                              <a:cxn ang="0">
                                <a:pos x="connsiteX3917" y="connsiteY3917"/>
                              </a:cxn>
                              <a:cxn ang="0">
                                <a:pos x="connsiteX3918" y="connsiteY3918"/>
                              </a:cxn>
                              <a:cxn ang="0">
                                <a:pos x="connsiteX3919" y="connsiteY3919"/>
                              </a:cxn>
                              <a:cxn ang="0">
                                <a:pos x="connsiteX3920" y="connsiteY3920"/>
                              </a:cxn>
                              <a:cxn ang="0">
                                <a:pos x="connsiteX3921" y="connsiteY3921"/>
                              </a:cxn>
                              <a:cxn ang="0">
                                <a:pos x="connsiteX3922" y="connsiteY3922"/>
                              </a:cxn>
                              <a:cxn ang="0">
                                <a:pos x="connsiteX3923" y="connsiteY3923"/>
                              </a:cxn>
                              <a:cxn ang="0">
                                <a:pos x="connsiteX3924" y="connsiteY3924"/>
                              </a:cxn>
                              <a:cxn ang="0">
                                <a:pos x="connsiteX3925" y="connsiteY3925"/>
                              </a:cxn>
                              <a:cxn ang="0">
                                <a:pos x="connsiteX3926" y="connsiteY3926"/>
                              </a:cxn>
                              <a:cxn ang="0">
                                <a:pos x="connsiteX3927" y="connsiteY3927"/>
                              </a:cxn>
                              <a:cxn ang="0">
                                <a:pos x="connsiteX3928" y="connsiteY3928"/>
                              </a:cxn>
                              <a:cxn ang="0">
                                <a:pos x="connsiteX3929" y="connsiteY3929"/>
                              </a:cxn>
                              <a:cxn ang="0">
                                <a:pos x="connsiteX3930" y="connsiteY3930"/>
                              </a:cxn>
                              <a:cxn ang="0">
                                <a:pos x="connsiteX3931" y="connsiteY3931"/>
                              </a:cxn>
                              <a:cxn ang="0">
                                <a:pos x="connsiteX3932" y="connsiteY3932"/>
                              </a:cxn>
                              <a:cxn ang="0">
                                <a:pos x="connsiteX3933" y="connsiteY3933"/>
                              </a:cxn>
                              <a:cxn ang="0">
                                <a:pos x="connsiteX3934" y="connsiteY3934"/>
                              </a:cxn>
                              <a:cxn ang="0">
                                <a:pos x="connsiteX3935" y="connsiteY3935"/>
                              </a:cxn>
                              <a:cxn ang="0">
                                <a:pos x="connsiteX3936" y="connsiteY3936"/>
                              </a:cxn>
                              <a:cxn ang="0">
                                <a:pos x="connsiteX3937" y="connsiteY3937"/>
                              </a:cxn>
                              <a:cxn ang="0">
                                <a:pos x="connsiteX3938" y="connsiteY3938"/>
                              </a:cxn>
                              <a:cxn ang="0">
                                <a:pos x="connsiteX3939" y="connsiteY3939"/>
                              </a:cxn>
                              <a:cxn ang="0">
                                <a:pos x="connsiteX3940" y="connsiteY3940"/>
                              </a:cxn>
                              <a:cxn ang="0">
                                <a:pos x="connsiteX3941" y="connsiteY3941"/>
                              </a:cxn>
                              <a:cxn ang="0">
                                <a:pos x="connsiteX3942" y="connsiteY3942"/>
                              </a:cxn>
                              <a:cxn ang="0">
                                <a:pos x="connsiteX3943" y="connsiteY3943"/>
                              </a:cxn>
                              <a:cxn ang="0">
                                <a:pos x="connsiteX3944" y="connsiteY3944"/>
                              </a:cxn>
                              <a:cxn ang="0">
                                <a:pos x="connsiteX3945" y="connsiteY3945"/>
                              </a:cxn>
                              <a:cxn ang="0">
                                <a:pos x="connsiteX3946" y="connsiteY3946"/>
                              </a:cxn>
                              <a:cxn ang="0">
                                <a:pos x="connsiteX3947" y="connsiteY3947"/>
                              </a:cxn>
                              <a:cxn ang="0">
                                <a:pos x="connsiteX3948" y="connsiteY3948"/>
                              </a:cxn>
                              <a:cxn ang="0">
                                <a:pos x="connsiteX3949" y="connsiteY3949"/>
                              </a:cxn>
                              <a:cxn ang="0">
                                <a:pos x="connsiteX3950" y="connsiteY3950"/>
                              </a:cxn>
                              <a:cxn ang="0">
                                <a:pos x="connsiteX3951" y="connsiteY3951"/>
                              </a:cxn>
                              <a:cxn ang="0">
                                <a:pos x="connsiteX3952" y="connsiteY3952"/>
                              </a:cxn>
                              <a:cxn ang="0">
                                <a:pos x="connsiteX3953" y="connsiteY3953"/>
                              </a:cxn>
                              <a:cxn ang="0">
                                <a:pos x="connsiteX3954" y="connsiteY3954"/>
                              </a:cxn>
                              <a:cxn ang="0">
                                <a:pos x="connsiteX3955" y="connsiteY3955"/>
                              </a:cxn>
                              <a:cxn ang="0">
                                <a:pos x="connsiteX3956" y="connsiteY3956"/>
                              </a:cxn>
                              <a:cxn ang="0">
                                <a:pos x="connsiteX3957" y="connsiteY3957"/>
                              </a:cxn>
                              <a:cxn ang="0">
                                <a:pos x="connsiteX3958" y="connsiteY3958"/>
                              </a:cxn>
                              <a:cxn ang="0">
                                <a:pos x="connsiteX3959" y="connsiteY3959"/>
                              </a:cxn>
                              <a:cxn ang="0">
                                <a:pos x="connsiteX3960" y="connsiteY3960"/>
                              </a:cxn>
                              <a:cxn ang="0">
                                <a:pos x="connsiteX3961" y="connsiteY3961"/>
                              </a:cxn>
                              <a:cxn ang="0">
                                <a:pos x="connsiteX3962" y="connsiteY3962"/>
                              </a:cxn>
                              <a:cxn ang="0">
                                <a:pos x="connsiteX3963" y="connsiteY3963"/>
                              </a:cxn>
                              <a:cxn ang="0">
                                <a:pos x="connsiteX3964" y="connsiteY3964"/>
                              </a:cxn>
                              <a:cxn ang="0">
                                <a:pos x="connsiteX3965" y="connsiteY3965"/>
                              </a:cxn>
                              <a:cxn ang="0">
                                <a:pos x="connsiteX3966" y="connsiteY3966"/>
                              </a:cxn>
                              <a:cxn ang="0">
                                <a:pos x="connsiteX3967" y="connsiteY3967"/>
                              </a:cxn>
                              <a:cxn ang="0">
                                <a:pos x="connsiteX3968" y="connsiteY3968"/>
                              </a:cxn>
                              <a:cxn ang="0">
                                <a:pos x="connsiteX3969" y="connsiteY3969"/>
                              </a:cxn>
                              <a:cxn ang="0">
                                <a:pos x="connsiteX3970" y="connsiteY3970"/>
                              </a:cxn>
                              <a:cxn ang="0">
                                <a:pos x="connsiteX3971" y="connsiteY3971"/>
                              </a:cxn>
                              <a:cxn ang="0">
                                <a:pos x="connsiteX3972" y="connsiteY3972"/>
                              </a:cxn>
                              <a:cxn ang="0">
                                <a:pos x="connsiteX3973" y="connsiteY3973"/>
                              </a:cxn>
                              <a:cxn ang="0">
                                <a:pos x="connsiteX3974" y="connsiteY3974"/>
                              </a:cxn>
                              <a:cxn ang="0">
                                <a:pos x="connsiteX3975" y="connsiteY3975"/>
                              </a:cxn>
                              <a:cxn ang="0">
                                <a:pos x="connsiteX3976" y="connsiteY3976"/>
                              </a:cxn>
                              <a:cxn ang="0">
                                <a:pos x="connsiteX3977" y="connsiteY3977"/>
                              </a:cxn>
                              <a:cxn ang="0">
                                <a:pos x="connsiteX3978" y="connsiteY3978"/>
                              </a:cxn>
                              <a:cxn ang="0">
                                <a:pos x="connsiteX3979" y="connsiteY3979"/>
                              </a:cxn>
                              <a:cxn ang="0">
                                <a:pos x="connsiteX3980" y="connsiteY3980"/>
                              </a:cxn>
                              <a:cxn ang="0">
                                <a:pos x="connsiteX3981" y="connsiteY3981"/>
                              </a:cxn>
                              <a:cxn ang="0">
                                <a:pos x="connsiteX3982" y="connsiteY3982"/>
                              </a:cxn>
                              <a:cxn ang="0">
                                <a:pos x="connsiteX3983" y="connsiteY3983"/>
                              </a:cxn>
                              <a:cxn ang="0">
                                <a:pos x="connsiteX3984" y="connsiteY3984"/>
                              </a:cxn>
                              <a:cxn ang="0">
                                <a:pos x="connsiteX3985" y="connsiteY3985"/>
                              </a:cxn>
                              <a:cxn ang="0">
                                <a:pos x="connsiteX3986" y="connsiteY3986"/>
                              </a:cxn>
                              <a:cxn ang="0">
                                <a:pos x="connsiteX3987" y="connsiteY3987"/>
                              </a:cxn>
                              <a:cxn ang="0">
                                <a:pos x="connsiteX3988" y="connsiteY3988"/>
                              </a:cxn>
                              <a:cxn ang="0">
                                <a:pos x="connsiteX3989" y="connsiteY3989"/>
                              </a:cxn>
                              <a:cxn ang="0">
                                <a:pos x="connsiteX3990" y="connsiteY3990"/>
                              </a:cxn>
                              <a:cxn ang="0">
                                <a:pos x="connsiteX3991" y="connsiteY3991"/>
                              </a:cxn>
                              <a:cxn ang="0">
                                <a:pos x="connsiteX3992" y="connsiteY3992"/>
                              </a:cxn>
                              <a:cxn ang="0">
                                <a:pos x="connsiteX3993" y="connsiteY3993"/>
                              </a:cxn>
                              <a:cxn ang="0">
                                <a:pos x="connsiteX3994" y="connsiteY3994"/>
                              </a:cxn>
                              <a:cxn ang="0">
                                <a:pos x="connsiteX3995" y="connsiteY3995"/>
                              </a:cxn>
                              <a:cxn ang="0">
                                <a:pos x="connsiteX3996" y="connsiteY3996"/>
                              </a:cxn>
                              <a:cxn ang="0">
                                <a:pos x="connsiteX3997" y="connsiteY3997"/>
                              </a:cxn>
                              <a:cxn ang="0">
                                <a:pos x="connsiteX3998" y="connsiteY3998"/>
                              </a:cxn>
                              <a:cxn ang="0">
                                <a:pos x="connsiteX3999" y="connsiteY3999"/>
                              </a:cxn>
                              <a:cxn ang="0">
                                <a:pos x="connsiteX4000" y="connsiteY4000"/>
                              </a:cxn>
                              <a:cxn ang="0">
                                <a:pos x="connsiteX4001" y="connsiteY4001"/>
                              </a:cxn>
                              <a:cxn ang="0">
                                <a:pos x="connsiteX4002" y="connsiteY4002"/>
                              </a:cxn>
                              <a:cxn ang="0">
                                <a:pos x="connsiteX4003" y="connsiteY4003"/>
                              </a:cxn>
                              <a:cxn ang="0">
                                <a:pos x="connsiteX4004" y="connsiteY4004"/>
                              </a:cxn>
                              <a:cxn ang="0">
                                <a:pos x="connsiteX4005" y="connsiteY4005"/>
                              </a:cxn>
                              <a:cxn ang="0">
                                <a:pos x="connsiteX4006" y="connsiteY4006"/>
                              </a:cxn>
                              <a:cxn ang="0">
                                <a:pos x="connsiteX4007" y="connsiteY4007"/>
                              </a:cxn>
                              <a:cxn ang="0">
                                <a:pos x="connsiteX4008" y="connsiteY4008"/>
                              </a:cxn>
                              <a:cxn ang="0">
                                <a:pos x="connsiteX4009" y="connsiteY4009"/>
                              </a:cxn>
                              <a:cxn ang="0">
                                <a:pos x="connsiteX4010" y="connsiteY4010"/>
                              </a:cxn>
                              <a:cxn ang="0">
                                <a:pos x="connsiteX4011" y="connsiteY4011"/>
                              </a:cxn>
                              <a:cxn ang="0">
                                <a:pos x="connsiteX4012" y="connsiteY4012"/>
                              </a:cxn>
                              <a:cxn ang="0">
                                <a:pos x="connsiteX4013" y="connsiteY4013"/>
                              </a:cxn>
                              <a:cxn ang="0">
                                <a:pos x="connsiteX4014" y="connsiteY4014"/>
                              </a:cxn>
                              <a:cxn ang="0">
                                <a:pos x="connsiteX4015" y="connsiteY4015"/>
                              </a:cxn>
                              <a:cxn ang="0">
                                <a:pos x="connsiteX4016" y="connsiteY4016"/>
                              </a:cxn>
                              <a:cxn ang="0">
                                <a:pos x="connsiteX4017" y="connsiteY4017"/>
                              </a:cxn>
                              <a:cxn ang="0">
                                <a:pos x="connsiteX4018" y="connsiteY4018"/>
                              </a:cxn>
                              <a:cxn ang="0">
                                <a:pos x="connsiteX4019" y="connsiteY4019"/>
                              </a:cxn>
                              <a:cxn ang="0">
                                <a:pos x="connsiteX4020" y="connsiteY4020"/>
                              </a:cxn>
                              <a:cxn ang="0">
                                <a:pos x="connsiteX4021" y="connsiteY4021"/>
                              </a:cxn>
                              <a:cxn ang="0">
                                <a:pos x="connsiteX4022" y="connsiteY4022"/>
                              </a:cxn>
                              <a:cxn ang="0">
                                <a:pos x="connsiteX4023" y="connsiteY4023"/>
                              </a:cxn>
                              <a:cxn ang="0">
                                <a:pos x="connsiteX4024" y="connsiteY4024"/>
                              </a:cxn>
                              <a:cxn ang="0">
                                <a:pos x="connsiteX4025" y="connsiteY4025"/>
                              </a:cxn>
                              <a:cxn ang="0">
                                <a:pos x="connsiteX4026" y="connsiteY4026"/>
                              </a:cxn>
                              <a:cxn ang="0">
                                <a:pos x="connsiteX4027" y="connsiteY4027"/>
                              </a:cxn>
                              <a:cxn ang="0">
                                <a:pos x="connsiteX4028" y="connsiteY4028"/>
                              </a:cxn>
                              <a:cxn ang="0">
                                <a:pos x="connsiteX4029" y="connsiteY4029"/>
                              </a:cxn>
                              <a:cxn ang="0">
                                <a:pos x="connsiteX4030" y="connsiteY4030"/>
                              </a:cxn>
                              <a:cxn ang="0">
                                <a:pos x="connsiteX4031" y="connsiteY4031"/>
                              </a:cxn>
                              <a:cxn ang="0">
                                <a:pos x="connsiteX4032" y="connsiteY4032"/>
                              </a:cxn>
                              <a:cxn ang="0">
                                <a:pos x="connsiteX4033" y="connsiteY4033"/>
                              </a:cxn>
                              <a:cxn ang="0">
                                <a:pos x="connsiteX4034" y="connsiteY4034"/>
                              </a:cxn>
                              <a:cxn ang="0">
                                <a:pos x="connsiteX4035" y="connsiteY4035"/>
                              </a:cxn>
                              <a:cxn ang="0">
                                <a:pos x="connsiteX4036" y="connsiteY4036"/>
                              </a:cxn>
                              <a:cxn ang="0">
                                <a:pos x="connsiteX4037" y="connsiteY4037"/>
                              </a:cxn>
                              <a:cxn ang="0">
                                <a:pos x="connsiteX4038" y="connsiteY4038"/>
                              </a:cxn>
                              <a:cxn ang="0">
                                <a:pos x="connsiteX4039" y="connsiteY4039"/>
                              </a:cxn>
                              <a:cxn ang="0">
                                <a:pos x="connsiteX4040" y="connsiteY4040"/>
                              </a:cxn>
                              <a:cxn ang="0">
                                <a:pos x="connsiteX4041" y="connsiteY4041"/>
                              </a:cxn>
                              <a:cxn ang="0">
                                <a:pos x="connsiteX4042" y="connsiteY4042"/>
                              </a:cxn>
                              <a:cxn ang="0">
                                <a:pos x="connsiteX4043" y="connsiteY4043"/>
                              </a:cxn>
                              <a:cxn ang="0">
                                <a:pos x="connsiteX4044" y="connsiteY4044"/>
                              </a:cxn>
                              <a:cxn ang="0">
                                <a:pos x="connsiteX4045" y="connsiteY4045"/>
                              </a:cxn>
                              <a:cxn ang="0">
                                <a:pos x="connsiteX4046" y="connsiteY4046"/>
                              </a:cxn>
                              <a:cxn ang="0">
                                <a:pos x="connsiteX4047" y="connsiteY4047"/>
                              </a:cxn>
                              <a:cxn ang="0">
                                <a:pos x="connsiteX4048" y="connsiteY4048"/>
                              </a:cxn>
                              <a:cxn ang="0">
                                <a:pos x="connsiteX4049" y="connsiteY4049"/>
                              </a:cxn>
                              <a:cxn ang="0">
                                <a:pos x="connsiteX4050" y="connsiteY4050"/>
                              </a:cxn>
                              <a:cxn ang="0">
                                <a:pos x="connsiteX4051" y="connsiteY4051"/>
                              </a:cxn>
                              <a:cxn ang="0">
                                <a:pos x="connsiteX4052" y="connsiteY4052"/>
                              </a:cxn>
                              <a:cxn ang="0">
                                <a:pos x="connsiteX4053" y="connsiteY4053"/>
                              </a:cxn>
                              <a:cxn ang="0">
                                <a:pos x="connsiteX4054" y="connsiteY4054"/>
                              </a:cxn>
                              <a:cxn ang="0">
                                <a:pos x="connsiteX4055" y="connsiteY4055"/>
                              </a:cxn>
                              <a:cxn ang="0">
                                <a:pos x="connsiteX4056" y="connsiteY4056"/>
                              </a:cxn>
                              <a:cxn ang="0">
                                <a:pos x="connsiteX4057" y="connsiteY4057"/>
                              </a:cxn>
                              <a:cxn ang="0">
                                <a:pos x="connsiteX4058" y="connsiteY4058"/>
                              </a:cxn>
                              <a:cxn ang="0">
                                <a:pos x="connsiteX4059" y="connsiteY4059"/>
                              </a:cxn>
                              <a:cxn ang="0">
                                <a:pos x="connsiteX4060" y="connsiteY4060"/>
                              </a:cxn>
                              <a:cxn ang="0">
                                <a:pos x="connsiteX4061" y="connsiteY4061"/>
                              </a:cxn>
                              <a:cxn ang="0">
                                <a:pos x="connsiteX4062" y="connsiteY4062"/>
                              </a:cxn>
                              <a:cxn ang="0">
                                <a:pos x="connsiteX4063" y="connsiteY4063"/>
                              </a:cxn>
                              <a:cxn ang="0">
                                <a:pos x="connsiteX4064" y="connsiteY4064"/>
                              </a:cxn>
                              <a:cxn ang="0">
                                <a:pos x="connsiteX4065" y="connsiteY4065"/>
                              </a:cxn>
                              <a:cxn ang="0">
                                <a:pos x="connsiteX4066" y="connsiteY4066"/>
                              </a:cxn>
                              <a:cxn ang="0">
                                <a:pos x="connsiteX4067" y="connsiteY4067"/>
                              </a:cxn>
                              <a:cxn ang="0">
                                <a:pos x="connsiteX4068" y="connsiteY4068"/>
                              </a:cxn>
                              <a:cxn ang="0">
                                <a:pos x="connsiteX4069" y="connsiteY4069"/>
                              </a:cxn>
                              <a:cxn ang="0">
                                <a:pos x="connsiteX4070" y="connsiteY4070"/>
                              </a:cxn>
                              <a:cxn ang="0">
                                <a:pos x="connsiteX4071" y="connsiteY4071"/>
                              </a:cxn>
                              <a:cxn ang="0">
                                <a:pos x="connsiteX4072" y="connsiteY4072"/>
                              </a:cxn>
                              <a:cxn ang="0">
                                <a:pos x="connsiteX4073" y="connsiteY4073"/>
                              </a:cxn>
                              <a:cxn ang="0">
                                <a:pos x="connsiteX4074" y="connsiteY4074"/>
                              </a:cxn>
                              <a:cxn ang="0">
                                <a:pos x="connsiteX4075" y="connsiteY4075"/>
                              </a:cxn>
                              <a:cxn ang="0">
                                <a:pos x="connsiteX4076" y="connsiteY4076"/>
                              </a:cxn>
                              <a:cxn ang="0">
                                <a:pos x="connsiteX4077" y="connsiteY4077"/>
                              </a:cxn>
                              <a:cxn ang="0">
                                <a:pos x="connsiteX4078" y="connsiteY4078"/>
                              </a:cxn>
                              <a:cxn ang="0">
                                <a:pos x="connsiteX4079" y="connsiteY4079"/>
                              </a:cxn>
                              <a:cxn ang="0">
                                <a:pos x="connsiteX4080" y="connsiteY4080"/>
                              </a:cxn>
                              <a:cxn ang="0">
                                <a:pos x="connsiteX4081" y="connsiteY4081"/>
                              </a:cxn>
                              <a:cxn ang="0">
                                <a:pos x="connsiteX4082" y="connsiteY4082"/>
                              </a:cxn>
                              <a:cxn ang="0">
                                <a:pos x="connsiteX4083" y="connsiteY4083"/>
                              </a:cxn>
                              <a:cxn ang="0">
                                <a:pos x="connsiteX4084" y="connsiteY4084"/>
                              </a:cxn>
                              <a:cxn ang="0">
                                <a:pos x="connsiteX4085" y="connsiteY4085"/>
                              </a:cxn>
                              <a:cxn ang="0">
                                <a:pos x="connsiteX4086" y="connsiteY4086"/>
                              </a:cxn>
                              <a:cxn ang="0">
                                <a:pos x="connsiteX4087" y="connsiteY4087"/>
                              </a:cxn>
                              <a:cxn ang="0">
                                <a:pos x="connsiteX4088" y="connsiteY4088"/>
                              </a:cxn>
                              <a:cxn ang="0">
                                <a:pos x="connsiteX4089" y="connsiteY4089"/>
                              </a:cxn>
                              <a:cxn ang="0">
                                <a:pos x="connsiteX4090" y="connsiteY4090"/>
                              </a:cxn>
                              <a:cxn ang="0">
                                <a:pos x="connsiteX4091" y="connsiteY4091"/>
                              </a:cxn>
                              <a:cxn ang="0">
                                <a:pos x="connsiteX4092" y="connsiteY4092"/>
                              </a:cxn>
                              <a:cxn ang="0">
                                <a:pos x="connsiteX4093" y="connsiteY4093"/>
                              </a:cxn>
                              <a:cxn ang="0">
                                <a:pos x="connsiteX4094" y="connsiteY4094"/>
                              </a:cxn>
                              <a:cxn ang="0">
                                <a:pos x="connsiteX4095" y="connsiteY4095"/>
                              </a:cxn>
                              <a:cxn ang="0">
                                <a:pos x="connsiteX4096" y="connsiteY4096"/>
                              </a:cxn>
                              <a:cxn ang="0">
                                <a:pos x="connsiteX4097" y="connsiteY4097"/>
                              </a:cxn>
                              <a:cxn ang="0">
                                <a:pos x="connsiteX4098" y="connsiteY4098"/>
                              </a:cxn>
                              <a:cxn ang="0">
                                <a:pos x="connsiteX4099" y="connsiteY4099"/>
                              </a:cxn>
                              <a:cxn ang="0">
                                <a:pos x="connsiteX4100" y="connsiteY4100"/>
                              </a:cxn>
                              <a:cxn ang="0">
                                <a:pos x="connsiteX4101" y="connsiteY4101"/>
                              </a:cxn>
                              <a:cxn ang="0">
                                <a:pos x="connsiteX4102" y="connsiteY4102"/>
                              </a:cxn>
                              <a:cxn ang="0">
                                <a:pos x="connsiteX4103" y="connsiteY4103"/>
                              </a:cxn>
                              <a:cxn ang="0">
                                <a:pos x="connsiteX4104" y="connsiteY4104"/>
                              </a:cxn>
                              <a:cxn ang="0">
                                <a:pos x="connsiteX4105" y="connsiteY4105"/>
                              </a:cxn>
                              <a:cxn ang="0">
                                <a:pos x="connsiteX4106" y="connsiteY4106"/>
                              </a:cxn>
                              <a:cxn ang="0">
                                <a:pos x="connsiteX4107" y="connsiteY4107"/>
                              </a:cxn>
                              <a:cxn ang="0">
                                <a:pos x="connsiteX4108" y="connsiteY4108"/>
                              </a:cxn>
                              <a:cxn ang="0">
                                <a:pos x="connsiteX4109" y="connsiteY4109"/>
                              </a:cxn>
                              <a:cxn ang="0">
                                <a:pos x="connsiteX4110" y="connsiteY4110"/>
                              </a:cxn>
                              <a:cxn ang="0">
                                <a:pos x="connsiteX4111" y="connsiteY4111"/>
                              </a:cxn>
                              <a:cxn ang="0">
                                <a:pos x="connsiteX4112" y="connsiteY4112"/>
                              </a:cxn>
                              <a:cxn ang="0">
                                <a:pos x="connsiteX4113" y="connsiteY4113"/>
                              </a:cxn>
                              <a:cxn ang="0">
                                <a:pos x="connsiteX4114" y="connsiteY4114"/>
                              </a:cxn>
                              <a:cxn ang="0">
                                <a:pos x="connsiteX4115" y="connsiteY4115"/>
                              </a:cxn>
                              <a:cxn ang="0">
                                <a:pos x="connsiteX4116" y="connsiteY4116"/>
                              </a:cxn>
                              <a:cxn ang="0">
                                <a:pos x="connsiteX4117" y="connsiteY4117"/>
                              </a:cxn>
                              <a:cxn ang="0">
                                <a:pos x="connsiteX4118" y="connsiteY4118"/>
                              </a:cxn>
                              <a:cxn ang="0">
                                <a:pos x="connsiteX4119" y="connsiteY4119"/>
                              </a:cxn>
                              <a:cxn ang="0">
                                <a:pos x="connsiteX4120" y="connsiteY4120"/>
                              </a:cxn>
                              <a:cxn ang="0">
                                <a:pos x="connsiteX4121" y="connsiteY4121"/>
                              </a:cxn>
                              <a:cxn ang="0">
                                <a:pos x="connsiteX4122" y="connsiteY4122"/>
                              </a:cxn>
                              <a:cxn ang="0">
                                <a:pos x="connsiteX4123" y="connsiteY4123"/>
                              </a:cxn>
                              <a:cxn ang="0">
                                <a:pos x="connsiteX4124" y="connsiteY4124"/>
                              </a:cxn>
                              <a:cxn ang="0">
                                <a:pos x="connsiteX4125" y="connsiteY4125"/>
                              </a:cxn>
                              <a:cxn ang="0">
                                <a:pos x="connsiteX4126" y="connsiteY4126"/>
                              </a:cxn>
                              <a:cxn ang="0">
                                <a:pos x="connsiteX4127" y="connsiteY4127"/>
                              </a:cxn>
                              <a:cxn ang="0">
                                <a:pos x="connsiteX4128" y="connsiteY4128"/>
                              </a:cxn>
                              <a:cxn ang="0">
                                <a:pos x="connsiteX4129" y="connsiteY4129"/>
                              </a:cxn>
                              <a:cxn ang="0">
                                <a:pos x="connsiteX4130" y="connsiteY4130"/>
                              </a:cxn>
                              <a:cxn ang="0">
                                <a:pos x="connsiteX4131" y="connsiteY4131"/>
                              </a:cxn>
                              <a:cxn ang="0">
                                <a:pos x="connsiteX4132" y="connsiteY4132"/>
                              </a:cxn>
                              <a:cxn ang="0">
                                <a:pos x="connsiteX4133" y="connsiteY4133"/>
                              </a:cxn>
                              <a:cxn ang="0">
                                <a:pos x="connsiteX4134" y="connsiteY4134"/>
                              </a:cxn>
                              <a:cxn ang="0">
                                <a:pos x="connsiteX4135" y="connsiteY4135"/>
                              </a:cxn>
                              <a:cxn ang="0">
                                <a:pos x="connsiteX4136" y="connsiteY4136"/>
                              </a:cxn>
                              <a:cxn ang="0">
                                <a:pos x="connsiteX4137" y="connsiteY4137"/>
                              </a:cxn>
                              <a:cxn ang="0">
                                <a:pos x="connsiteX4138" y="connsiteY4138"/>
                              </a:cxn>
                              <a:cxn ang="0">
                                <a:pos x="connsiteX4139" y="connsiteY4139"/>
                              </a:cxn>
                              <a:cxn ang="0">
                                <a:pos x="connsiteX4140" y="connsiteY4140"/>
                              </a:cxn>
                              <a:cxn ang="0">
                                <a:pos x="connsiteX4141" y="connsiteY4141"/>
                              </a:cxn>
                              <a:cxn ang="0">
                                <a:pos x="connsiteX4142" y="connsiteY4142"/>
                              </a:cxn>
                              <a:cxn ang="0">
                                <a:pos x="connsiteX4143" y="connsiteY4143"/>
                              </a:cxn>
                              <a:cxn ang="0">
                                <a:pos x="connsiteX4144" y="connsiteY4144"/>
                              </a:cxn>
                              <a:cxn ang="0">
                                <a:pos x="connsiteX4145" y="connsiteY4145"/>
                              </a:cxn>
                              <a:cxn ang="0">
                                <a:pos x="connsiteX4146" y="connsiteY4146"/>
                              </a:cxn>
                              <a:cxn ang="0">
                                <a:pos x="connsiteX4147" y="connsiteY4147"/>
                              </a:cxn>
                              <a:cxn ang="0">
                                <a:pos x="connsiteX4148" y="connsiteY4148"/>
                              </a:cxn>
                              <a:cxn ang="0">
                                <a:pos x="connsiteX4149" y="connsiteY4149"/>
                              </a:cxn>
                              <a:cxn ang="0">
                                <a:pos x="connsiteX4150" y="connsiteY4150"/>
                              </a:cxn>
                              <a:cxn ang="0">
                                <a:pos x="connsiteX4151" y="connsiteY4151"/>
                              </a:cxn>
                              <a:cxn ang="0">
                                <a:pos x="connsiteX4152" y="connsiteY4152"/>
                              </a:cxn>
                              <a:cxn ang="0">
                                <a:pos x="connsiteX4153" y="connsiteY4153"/>
                              </a:cxn>
                              <a:cxn ang="0">
                                <a:pos x="connsiteX4154" y="connsiteY4154"/>
                              </a:cxn>
                              <a:cxn ang="0">
                                <a:pos x="connsiteX4155" y="connsiteY4155"/>
                              </a:cxn>
                              <a:cxn ang="0">
                                <a:pos x="connsiteX4156" y="connsiteY4156"/>
                              </a:cxn>
                              <a:cxn ang="0">
                                <a:pos x="connsiteX4157" y="connsiteY4157"/>
                              </a:cxn>
                              <a:cxn ang="0">
                                <a:pos x="connsiteX4158" y="connsiteY4158"/>
                              </a:cxn>
                              <a:cxn ang="0">
                                <a:pos x="connsiteX4159" y="connsiteY4159"/>
                              </a:cxn>
                              <a:cxn ang="0">
                                <a:pos x="connsiteX4160" y="connsiteY4160"/>
                              </a:cxn>
                              <a:cxn ang="0">
                                <a:pos x="connsiteX4161" y="connsiteY4161"/>
                              </a:cxn>
                              <a:cxn ang="0">
                                <a:pos x="connsiteX4162" y="connsiteY4162"/>
                              </a:cxn>
                              <a:cxn ang="0">
                                <a:pos x="connsiteX4163" y="connsiteY4163"/>
                              </a:cxn>
                              <a:cxn ang="0">
                                <a:pos x="connsiteX4164" y="connsiteY4164"/>
                              </a:cxn>
                              <a:cxn ang="0">
                                <a:pos x="connsiteX4165" y="connsiteY4165"/>
                              </a:cxn>
                              <a:cxn ang="0">
                                <a:pos x="connsiteX4166" y="connsiteY4166"/>
                              </a:cxn>
                              <a:cxn ang="0">
                                <a:pos x="connsiteX4167" y="connsiteY4167"/>
                              </a:cxn>
                              <a:cxn ang="0">
                                <a:pos x="connsiteX4168" y="connsiteY4168"/>
                              </a:cxn>
                              <a:cxn ang="0">
                                <a:pos x="connsiteX4169" y="connsiteY4169"/>
                              </a:cxn>
                              <a:cxn ang="0">
                                <a:pos x="connsiteX4170" y="connsiteY4170"/>
                              </a:cxn>
                              <a:cxn ang="0">
                                <a:pos x="connsiteX4171" y="connsiteY4171"/>
                              </a:cxn>
                              <a:cxn ang="0">
                                <a:pos x="connsiteX4172" y="connsiteY4172"/>
                              </a:cxn>
                              <a:cxn ang="0">
                                <a:pos x="connsiteX4173" y="connsiteY4173"/>
                              </a:cxn>
                              <a:cxn ang="0">
                                <a:pos x="connsiteX4174" y="connsiteY4174"/>
                              </a:cxn>
                              <a:cxn ang="0">
                                <a:pos x="connsiteX4175" y="connsiteY4175"/>
                              </a:cxn>
                              <a:cxn ang="0">
                                <a:pos x="connsiteX4176" y="connsiteY4176"/>
                              </a:cxn>
                              <a:cxn ang="0">
                                <a:pos x="connsiteX4177" y="connsiteY4177"/>
                              </a:cxn>
                              <a:cxn ang="0">
                                <a:pos x="connsiteX4178" y="connsiteY4178"/>
                              </a:cxn>
                              <a:cxn ang="0">
                                <a:pos x="connsiteX4179" y="connsiteY4179"/>
                              </a:cxn>
                              <a:cxn ang="0">
                                <a:pos x="connsiteX4180" y="connsiteY4180"/>
                              </a:cxn>
                              <a:cxn ang="0">
                                <a:pos x="connsiteX4181" y="connsiteY4181"/>
                              </a:cxn>
                              <a:cxn ang="0">
                                <a:pos x="connsiteX4182" y="connsiteY4182"/>
                              </a:cxn>
                              <a:cxn ang="0">
                                <a:pos x="connsiteX4183" y="connsiteY4183"/>
                              </a:cxn>
                              <a:cxn ang="0">
                                <a:pos x="connsiteX4184" y="connsiteY4184"/>
                              </a:cxn>
                              <a:cxn ang="0">
                                <a:pos x="connsiteX4185" y="connsiteY4185"/>
                              </a:cxn>
                              <a:cxn ang="0">
                                <a:pos x="connsiteX4186" y="connsiteY4186"/>
                              </a:cxn>
                              <a:cxn ang="0">
                                <a:pos x="connsiteX4187" y="connsiteY4187"/>
                              </a:cxn>
                              <a:cxn ang="0">
                                <a:pos x="connsiteX4188" y="connsiteY4188"/>
                              </a:cxn>
                              <a:cxn ang="0">
                                <a:pos x="connsiteX4189" y="connsiteY4189"/>
                              </a:cxn>
                              <a:cxn ang="0">
                                <a:pos x="connsiteX4190" y="connsiteY4190"/>
                              </a:cxn>
                              <a:cxn ang="0">
                                <a:pos x="connsiteX4191" y="connsiteY4191"/>
                              </a:cxn>
                              <a:cxn ang="0">
                                <a:pos x="connsiteX4192" y="connsiteY4192"/>
                              </a:cxn>
                              <a:cxn ang="0">
                                <a:pos x="connsiteX4193" y="connsiteY4193"/>
                              </a:cxn>
                              <a:cxn ang="0">
                                <a:pos x="connsiteX4194" y="connsiteY4194"/>
                              </a:cxn>
                              <a:cxn ang="0">
                                <a:pos x="connsiteX4195" y="connsiteY4195"/>
                              </a:cxn>
                              <a:cxn ang="0">
                                <a:pos x="connsiteX4196" y="connsiteY4196"/>
                              </a:cxn>
                              <a:cxn ang="0">
                                <a:pos x="connsiteX4197" y="connsiteY4197"/>
                              </a:cxn>
                              <a:cxn ang="0">
                                <a:pos x="connsiteX4198" y="connsiteY4198"/>
                              </a:cxn>
                              <a:cxn ang="0">
                                <a:pos x="connsiteX4199" y="connsiteY4199"/>
                              </a:cxn>
                              <a:cxn ang="0">
                                <a:pos x="connsiteX4200" y="connsiteY4200"/>
                              </a:cxn>
                              <a:cxn ang="0">
                                <a:pos x="connsiteX4201" y="connsiteY4201"/>
                              </a:cxn>
                              <a:cxn ang="0">
                                <a:pos x="connsiteX4202" y="connsiteY4202"/>
                              </a:cxn>
                              <a:cxn ang="0">
                                <a:pos x="connsiteX4203" y="connsiteY4203"/>
                              </a:cxn>
                              <a:cxn ang="0">
                                <a:pos x="connsiteX4204" y="connsiteY4204"/>
                              </a:cxn>
                              <a:cxn ang="0">
                                <a:pos x="connsiteX4205" y="connsiteY4205"/>
                              </a:cxn>
                              <a:cxn ang="0">
                                <a:pos x="connsiteX4206" y="connsiteY4206"/>
                              </a:cxn>
                              <a:cxn ang="0">
                                <a:pos x="connsiteX4207" y="connsiteY4207"/>
                              </a:cxn>
                              <a:cxn ang="0">
                                <a:pos x="connsiteX4208" y="connsiteY4208"/>
                              </a:cxn>
                              <a:cxn ang="0">
                                <a:pos x="connsiteX4209" y="connsiteY4209"/>
                              </a:cxn>
                              <a:cxn ang="0">
                                <a:pos x="connsiteX4210" y="connsiteY4210"/>
                              </a:cxn>
                              <a:cxn ang="0">
                                <a:pos x="connsiteX4211" y="connsiteY4211"/>
                              </a:cxn>
                              <a:cxn ang="0">
                                <a:pos x="connsiteX4212" y="connsiteY4212"/>
                              </a:cxn>
                              <a:cxn ang="0">
                                <a:pos x="connsiteX4213" y="connsiteY4213"/>
                              </a:cxn>
                              <a:cxn ang="0">
                                <a:pos x="connsiteX4214" y="connsiteY4214"/>
                              </a:cxn>
                              <a:cxn ang="0">
                                <a:pos x="connsiteX4215" y="connsiteY4215"/>
                              </a:cxn>
                              <a:cxn ang="0">
                                <a:pos x="connsiteX4216" y="connsiteY4216"/>
                              </a:cxn>
                              <a:cxn ang="0">
                                <a:pos x="connsiteX4217" y="connsiteY4217"/>
                              </a:cxn>
                              <a:cxn ang="0">
                                <a:pos x="connsiteX4218" y="connsiteY4218"/>
                              </a:cxn>
                              <a:cxn ang="0">
                                <a:pos x="connsiteX4219" y="connsiteY4219"/>
                              </a:cxn>
                              <a:cxn ang="0">
                                <a:pos x="connsiteX4220" y="connsiteY4220"/>
                              </a:cxn>
                              <a:cxn ang="0">
                                <a:pos x="connsiteX4221" y="connsiteY4221"/>
                              </a:cxn>
                              <a:cxn ang="0">
                                <a:pos x="connsiteX4222" y="connsiteY4222"/>
                              </a:cxn>
                              <a:cxn ang="0">
                                <a:pos x="connsiteX4223" y="connsiteY4223"/>
                              </a:cxn>
                              <a:cxn ang="0">
                                <a:pos x="connsiteX4224" y="connsiteY4224"/>
                              </a:cxn>
                              <a:cxn ang="0">
                                <a:pos x="connsiteX4225" y="connsiteY4225"/>
                              </a:cxn>
                              <a:cxn ang="0">
                                <a:pos x="connsiteX4226" y="connsiteY4226"/>
                              </a:cxn>
                              <a:cxn ang="0">
                                <a:pos x="connsiteX4227" y="connsiteY4227"/>
                              </a:cxn>
                              <a:cxn ang="0">
                                <a:pos x="connsiteX4228" y="connsiteY4228"/>
                              </a:cxn>
                              <a:cxn ang="0">
                                <a:pos x="connsiteX4229" y="connsiteY4229"/>
                              </a:cxn>
                              <a:cxn ang="0">
                                <a:pos x="connsiteX4230" y="connsiteY4230"/>
                              </a:cxn>
                              <a:cxn ang="0">
                                <a:pos x="connsiteX4231" y="connsiteY4231"/>
                              </a:cxn>
                              <a:cxn ang="0">
                                <a:pos x="connsiteX4232" y="connsiteY4232"/>
                              </a:cxn>
                              <a:cxn ang="0">
                                <a:pos x="connsiteX4233" y="connsiteY4233"/>
                              </a:cxn>
                              <a:cxn ang="0">
                                <a:pos x="connsiteX4234" y="connsiteY4234"/>
                              </a:cxn>
                              <a:cxn ang="0">
                                <a:pos x="connsiteX4235" y="connsiteY4235"/>
                              </a:cxn>
                              <a:cxn ang="0">
                                <a:pos x="connsiteX4236" y="connsiteY4236"/>
                              </a:cxn>
                              <a:cxn ang="0">
                                <a:pos x="connsiteX4237" y="connsiteY4237"/>
                              </a:cxn>
                              <a:cxn ang="0">
                                <a:pos x="connsiteX4238" y="connsiteY4238"/>
                              </a:cxn>
                              <a:cxn ang="0">
                                <a:pos x="connsiteX4239" y="connsiteY4239"/>
                              </a:cxn>
                              <a:cxn ang="0">
                                <a:pos x="connsiteX4240" y="connsiteY4240"/>
                              </a:cxn>
                              <a:cxn ang="0">
                                <a:pos x="connsiteX4241" y="connsiteY4241"/>
                              </a:cxn>
                              <a:cxn ang="0">
                                <a:pos x="connsiteX4242" y="connsiteY4242"/>
                              </a:cxn>
                              <a:cxn ang="0">
                                <a:pos x="connsiteX4243" y="connsiteY4243"/>
                              </a:cxn>
                              <a:cxn ang="0">
                                <a:pos x="connsiteX4244" y="connsiteY4244"/>
                              </a:cxn>
                              <a:cxn ang="0">
                                <a:pos x="connsiteX4245" y="connsiteY4245"/>
                              </a:cxn>
                              <a:cxn ang="0">
                                <a:pos x="connsiteX4246" y="connsiteY4246"/>
                              </a:cxn>
                              <a:cxn ang="0">
                                <a:pos x="connsiteX4247" y="connsiteY4247"/>
                              </a:cxn>
                              <a:cxn ang="0">
                                <a:pos x="connsiteX4248" y="connsiteY4248"/>
                              </a:cxn>
                              <a:cxn ang="0">
                                <a:pos x="connsiteX4249" y="connsiteY4249"/>
                              </a:cxn>
                              <a:cxn ang="0">
                                <a:pos x="connsiteX4250" y="connsiteY4250"/>
                              </a:cxn>
                              <a:cxn ang="0">
                                <a:pos x="connsiteX4251" y="connsiteY4251"/>
                              </a:cxn>
                              <a:cxn ang="0">
                                <a:pos x="connsiteX4252" y="connsiteY4252"/>
                              </a:cxn>
                              <a:cxn ang="0">
                                <a:pos x="connsiteX4253" y="connsiteY4253"/>
                              </a:cxn>
                              <a:cxn ang="0">
                                <a:pos x="connsiteX4254" y="connsiteY4254"/>
                              </a:cxn>
                              <a:cxn ang="0">
                                <a:pos x="connsiteX4255" y="connsiteY4255"/>
                              </a:cxn>
                              <a:cxn ang="0">
                                <a:pos x="connsiteX4256" y="connsiteY4256"/>
                              </a:cxn>
                              <a:cxn ang="0">
                                <a:pos x="connsiteX4257" y="connsiteY4257"/>
                              </a:cxn>
                              <a:cxn ang="0">
                                <a:pos x="connsiteX4258" y="connsiteY4258"/>
                              </a:cxn>
                              <a:cxn ang="0">
                                <a:pos x="connsiteX4259" y="connsiteY4259"/>
                              </a:cxn>
                              <a:cxn ang="0">
                                <a:pos x="connsiteX4260" y="connsiteY4260"/>
                              </a:cxn>
                              <a:cxn ang="0">
                                <a:pos x="connsiteX4261" y="connsiteY4261"/>
                              </a:cxn>
                              <a:cxn ang="0">
                                <a:pos x="connsiteX4262" y="connsiteY4262"/>
                              </a:cxn>
                              <a:cxn ang="0">
                                <a:pos x="connsiteX4263" y="connsiteY4263"/>
                              </a:cxn>
                              <a:cxn ang="0">
                                <a:pos x="connsiteX4264" y="connsiteY4264"/>
                              </a:cxn>
                              <a:cxn ang="0">
                                <a:pos x="connsiteX4265" y="connsiteY4265"/>
                              </a:cxn>
                              <a:cxn ang="0">
                                <a:pos x="connsiteX4266" y="connsiteY4266"/>
                              </a:cxn>
                              <a:cxn ang="0">
                                <a:pos x="connsiteX4267" y="connsiteY4267"/>
                              </a:cxn>
                              <a:cxn ang="0">
                                <a:pos x="connsiteX4268" y="connsiteY4268"/>
                              </a:cxn>
                              <a:cxn ang="0">
                                <a:pos x="connsiteX4269" y="connsiteY4269"/>
                              </a:cxn>
                              <a:cxn ang="0">
                                <a:pos x="connsiteX4270" y="connsiteY4270"/>
                              </a:cxn>
                              <a:cxn ang="0">
                                <a:pos x="connsiteX4271" y="connsiteY4271"/>
                              </a:cxn>
                              <a:cxn ang="0">
                                <a:pos x="connsiteX4272" y="connsiteY4272"/>
                              </a:cxn>
                              <a:cxn ang="0">
                                <a:pos x="connsiteX4273" y="connsiteY4273"/>
                              </a:cxn>
                              <a:cxn ang="0">
                                <a:pos x="connsiteX4274" y="connsiteY4274"/>
                              </a:cxn>
                              <a:cxn ang="0">
                                <a:pos x="connsiteX4275" y="connsiteY4275"/>
                              </a:cxn>
                              <a:cxn ang="0">
                                <a:pos x="connsiteX4276" y="connsiteY4276"/>
                              </a:cxn>
                              <a:cxn ang="0">
                                <a:pos x="connsiteX4277" y="connsiteY4277"/>
                              </a:cxn>
                              <a:cxn ang="0">
                                <a:pos x="connsiteX4278" y="connsiteY4278"/>
                              </a:cxn>
                              <a:cxn ang="0">
                                <a:pos x="connsiteX4279" y="connsiteY4279"/>
                              </a:cxn>
                              <a:cxn ang="0">
                                <a:pos x="connsiteX4280" y="connsiteY4280"/>
                              </a:cxn>
                              <a:cxn ang="0">
                                <a:pos x="connsiteX4281" y="connsiteY4281"/>
                              </a:cxn>
                              <a:cxn ang="0">
                                <a:pos x="connsiteX4282" y="connsiteY4282"/>
                              </a:cxn>
                              <a:cxn ang="0">
                                <a:pos x="connsiteX4283" y="connsiteY4283"/>
                              </a:cxn>
                              <a:cxn ang="0">
                                <a:pos x="connsiteX4284" y="connsiteY4284"/>
                              </a:cxn>
                              <a:cxn ang="0">
                                <a:pos x="connsiteX4285" y="connsiteY4285"/>
                              </a:cxn>
                              <a:cxn ang="0">
                                <a:pos x="connsiteX4286" y="connsiteY4286"/>
                              </a:cxn>
                              <a:cxn ang="0">
                                <a:pos x="connsiteX4287" y="connsiteY4287"/>
                              </a:cxn>
                              <a:cxn ang="0">
                                <a:pos x="connsiteX4288" y="connsiteY4288"/>
                              </a:cxn>
                              <a:cxn ang="0">
                                <a:pos x="connsiteX4289" y="connsiteY4289"/>
                              </a:cxn>
                              <a:cxn ang="0">
                                <a:pos x="connsiteX4290" y="connsiteY4290"/>
                              </a:cxn>
                              <a:cxn ang="0">
                                <a:pos x="connsiteX4291" y="connsiteY4291"/>
                              </a:cxn>
                              <a:cxn ang="0">
                                <a:pos x="connsiteX4292" y="connsiteY4292"/>
                              </a:cxn>
                              <a:cxn ang="0">
                                <a:pos x="connsiteX4293" y="connsiteY4293"/>
                              </a:cxn>
                              <a:cxn ang="0">
                                <a:pos x="connsiteX4294" y="connsiteY4294"/>
                              </a:cxn>
                              <a:cxn ang="0">
                                <a:pos x="connsiteX4295" y="connsiteY4295"/>
                              </a:cxn>
                              <a:cxn ang="0">
                                <a:pos x="connsiteX4296" y="connsiteY4296"/>
                              </a:cxn>
                              <a:cxn ang="0">
                                <a:pos x="connsiteX4297" y="connsiteY4297"/>
                              </a:cxn>
                              <a:cxn ang="0">
                                <a:pos x="connsiteX4298" y="connsiteY4298"/>
                              </a:cxn>
                              <a:cxn ang="0">
                                <a:pos x="connsiteX4299" y="connsiteY4299"/>
                              </a:cxn>
                              <a:cxn ang="0">
                                <a:pos x="connsiteX4300" y="connsiteY4300"/>
                              </a:cxn>
                              <a:cxn ang="0">
                                <a:pos x="connsiteX4301" y="connsiteY4301"/>
                              </a:cxn>
                              <a:cxn ang="0">
                                <a:pos x="connsiteX4302" y="connsiteY4302"/>
                              </a:cxn>
                              <a:cxn ang="0">
                                <a:pos x="connsiteX4303" y="connsiteY4303"/>
                              </a:cxn>
                              <a:cxn ang="0">
                                <a:pos x="connsiteX4304" y="connsiteY4304"/>
                              </a:cxn>
                              <a:cxn ang="0">
                                <a:pos x="connsiteX4305" y="connsiteY4305"/>
                              </a:cxn>
                              <a:cxn ang="0">
                                <a:pos x="connsiteX4306" y="connsiteY4306"/>
                              </a:cxn>
                              <a:cxn ang="0">
                                <a:pos x="connsiteX4307" y="connsiteY4307"/>
                              </a:cxn>
                              <a:cxn ang="0">
                                <a:pos x="connsiteX4308" y="connsiteY4308"/>
                              </a:cxn>
                              <a:cxn ang="0">
                                <a:pos x="connsiteX4309" y="connsiteY4309"/>
                              </a:cxn>
                              <a:cxn ang="0">
                                <a:pos x="connsiteX4310" y="connsiteY4310"/>
                              </a:cxn>
                              <a:cxn ang="0">
                                <a:pos x="connsiteX4311" y="connsiteY4311"/>
                              </a:cxn>
                              <a:cxn ang="0">
                                <a:pos x="connsiteX4312" y="connsiteY4312"/>
                              </a:cxn>
                              <a:cxn ang="0">
                                <a:pos x="connsiteX4313" y="connsiteY4313"/>
                              </a:cxn>
                              <a:cxn ang="0">
                                <a:pos x="connsiteX4314" y="connsiteY4314"/>
                              </a:cxn>
                              <a:cxn ang="0">
                                <a:pos x="connsiteX4315" y="connsiteY4315"/>
                              </a:cxn>
                              <a:cxn ang="0">
                                <a:pos x="connsiteX4316" y="connsiteY4316"/>
                              </a:cxn>
                              <a:cxn ang="0">
                                <a:pos x="connsiteX4317" y="connsiteY4317"/>
                              </a:cxn>
                              <a:cxn ang="0">
                                <a:pos x="connsiteX4318" y="connsiteY4318"/>
                              </a:cxn>
                              <a:cxn ang="0">
                                <a:pos x="connsiteX4319" y="connsiteY4319"/>
                              </a:cxn>
                              <a:cxn ang="0">
                                <a:pos x="connsiteX4320" y="connsiteY4320"/>
                              </a:cxn>
                              <a:cxn ang="0">
                                <a:pos x="connsiteX4321" y="connsiteY4321"/>
                              </a:cxn>
                              <a:cxn ang="0">
                                <a:pos x="connsiteX4322" y="connsiteY4322"/>
                              </a:cxn>
                              <a:cxn ang="0">
                                <a:pos x="connsiteX4323" y="connsiteY4323"/>
                              </a:cxn>
                              <a:cxn ang="0">
                                <a:pos x="connsiteX4324" y="connsiteY4324"/>
                              </a:cxn>
                              <a:cxn ang="0">
                                <a:pos x="connsiteX4325" y="connsiteY4325"/>
                              </a:cxn>
                              <a:cxn ang="0">
                                <a:pos x="connsiteX4326" y="connsiteY4326"/>
                              </a:cxn>
                              <a:cxn ang="0">
                                <a:pos x="connsiteX4327" y="connsiteY4327"/>
                              </a:cxn>
                              <a:cxn ang="0">
                                <a:pos x="connsiteX4328" y="connsiteY4328"/>
                              </a:cxn>
                              <a:cxn ang="0">
                                <a:pos x="connsiteX4329" y="connsiteY4329"/>
                              </a:cxn>
                              <a:cxn ang="0">
                                <a:pos x="connsiteX4330" y="connsiteY4330"/>
                              </a:cxn>
                              <a:cxn ang="0">
                                <a:pos x="connsiteX4331" y="connsiteY4331"/>
                              </a:cxn>
                              <a:cxn ang="0">
                                <a:pos x="connsiteX4332" y="connsiteY4332"/>
                              </a:cxn>
                              <a:cxn ang="0">
                                <a:pos x="connsiteX4333" y="connsiteY4333"/>
                              </a:cxn>
                              <a:cxn ang="0">
                                <a:pos x="connsiteX4334" y="connsiteY4334"/>
                              </a:cxn>
                              <a:cxn ang="0">
                                <a:pos x="connsiteX4335" y="connsiteY4335"/>
                              </a:cxn>
                              <a:cxn ang="0">
                                <a:pos x="connsiteX4336" y="connsiteY4336"/>
                              </a:cxn>
                              <a:cxn ang="0">
                                <a:pos x="connsiteX4337" y="connsiteY4337"/>
                              </a:cxn>
                              <a:cxn ang="0">
                                <a:pos x="connsiteX4338" y="connsiteY4338"/>
                              </a:cxn>
                              <a:cxn ang="0">
                                <a:pos x="connsiteX4339" y="connsiteY4339"/>
                              </a:cxn>
                              <a:cxn ang="0">
                                <a:pos x="connsiteX4340" y="connsiteY4340"/>
                              </a:cxn>
                              <a:cxn ang="0">
                                <a:pos x="connsiteX4341" y="connsiteY4341"/>
                              </a:cxn>
                              <a:cxn ang="0">
                                <a:pos x="connsiteX4342" y="connsiteY4342"/>
                              </a:cxn>
                              <a:cxn ang="0">
                                <a:pos x="connsiteX4343" y="connsiteY4343"/>
                              </a:cxn>
                              <a:cxn ang="0">
                                <a:pos x="connsiteX4344" y="connsiteY4344"/>
                              </a:cxn>
                              <a:cxn ang="0">
                                <a:pos x="connsiteX4345" y="connsiteY4345"/>
                              </a:cxn>
                              <a:cxn ang="0">
                                <a:pos x="connsiteX4346" y="connsiteY4346"/>
                              </a:cxn>
                              <a:cxn ang="0">
                                <a:pos x="connsiteX4347" y="connsiteY4347"/>
                              </a:cxn>
                              <a:cxn ang="0">
                                <a:pos x="connsiteX4348" y="connsiteY4348"/>
                              </a:cxn>
                              <a:cxn ang="0">
                                <a:pos x="connsiteX4349" y="connsiteY4349"/>
                              </a:cxn>
                              <a:cxn ang="0">
                                <a:pos x="connsiteX4350" y="connsiteY4350"/>
                              </a:cxn>
                              <a:cxn ang="0">
                                <a:pos x="connsiteX4351" y="connsiteY4351"/>
                              </a:cxn>
                              <a:cxn ang="0">
                                <a:pos x="connsiteX4352" y="connsiteY4352"/>
                              </a:cxn>
                              <a:cxn ang="0">
                                <a:pos x="connsiteX4353" y="connsiteY4353"/>
                              </a:cxn>
                              <a:cxn ang="0">
                                <a:pos x="connsiteX4354" y="connsiteY4354"/>
                              </a:cxn>
                              <a:cxn ang="0">
                                <a:pos x="connsiteX4355" y="connsiteY4355"/>
                              </a:cxn>
                              <a:cxn ang="0">
                                <a:pos x="connsiteX4356" y="connsiteY4356"/>
                              </a:cxn>
                              <a:cxn ang="0">
                                <a:pos x="connsiteX4357" y="connsiteY4357"/>
                              </a:cxn>
                              <a:cxn ang="0">
                                <a:pos x="connsiteX4358" y="connsiteY4358"/>
                              </a:cxn>
                              <a:cxn ang="0">
                                <a:pos x="connsiteX4359" y="connsiteY4359"/>
                              </a:cxn>
                              <a:cxn ang="0">
                                <a:pos x="connsiteX4360" y="connsiteY4360"/>
                              </a:cxn>
                              <a:cxn ang="0">
                                <a:pos x="connsiteX4361" y="connsiteY4361"/>
                              </a:cxn>
                              <a:cxn ang="0">
                                <a:pos x="connsiteX4362" y="connsiteY4362"/>
                              </a:cxn>
                              <a:cxn ang="0">
                                <a:pos x="connsiteX4363" y="connsiteY4363"/>
                              </a:cxn>
                              <a:cxn ang="0">
                                <a:pos x="connsiteX4364" y="connsiteY4364"/>
                              </a:cxn>
                              <a:cxn ang="0">
                                <a:pos x="connsiteX4365" y="connsiteY4365"/>
                              </a:cxn>
                              <a:cxn ang="0">
                                <a:pos x="connsiteX4366" y="connsiteY4366"/>
                              </a:cxn>
                              <a:cxn ang="0">
                                <a:pos x="connsiteX4367" y="connsiteY4367"/>
                              </a:cxn>
                              <a:cxn ang="0">
                                <a:pos x="connsiteX4368" y="connsiteY4368"/>
                              </a:cxn>
                              <a:cxn ang="0">
                                <a:pos x="connsiteX4369" y="connsiteY4369"/>
                              </a:cxn>
                              <a:cxn ang="0">
                                <a:pos x="connsiteX4370" y="connsiteY4370"/>
                              </a:cxn>
                              <a:cxn ang="0">
                                <a:pos x="connsiteX4371" y="connsiteY4371"/>
                              </a:cxn>
                              <a:cxn ang="0">
                                <a:pos x="connsiteX4372" y="connsiteY4372"/>
                              </a:cxn>
                              <a:cxn ang="0">
                                <a:pos x="connsiteX4373" y="connsiteY4373"/>
                              </a:cxn>
                              <a:cxn ang="0">
                                <a:pos x="connsiteX4374" y="connsiteY4374"/>
                              </a:cxn>
                              <a:cxn ang="0">
                                <a:pos x="connsiteX4375" y="connsiteY4375"/>
                              </a:cxn>
                              <a:cxn ang="0">
                                <a:pos x="connsiteX4376" y="connsiteY4376"/>
                              </a:cxn>
                              <a:cxn ang="0">
                                <a:pos x="connsiteX4377" y="connsiteY4377"/>
                              </a:cxn>
                              <a:cxn ang="0">
                                <a:pos x="connsiteX4378" y="connsiteY4378"/>
                              </a:cxn>
                              <a:cxn ang="0">
                                <a:pos x="connsiteX4379" y="connsiteY4379"/>
                              </a:cxn>
                              <a:cxn ang="0">
                                <a:pos x="connsiteX4380" y="connsiteY4380"/>
                              </a:cxn>
                              <a:cxn ang="0">
                                <a:pos x="connsiteX4381" y="connsiteY4381"/>
                              </a:cxn>
                              <a:cxn ang="0">
                                <a:pos x="connsiteX4382" y="connsiteY4382"/>
                              </a:cxn>
                              <a:cxn ang="0">
                                <a:pos x="connsiteX4383" y="connsiteY4383"/>
                              </a:cxn>
                              <a:cxn ang="0">
                                <a:pos x="connsiteX4384" y="connsiteY4384"/>
                              </a:cxn>
                              <a:cxn ang="0">
                                <a:pos x="connsiteX4385" y="connsiteY4385"/>
                              </a:cxn>
                              <a:cxn ang="0">
                                <a:pos x="connsiteX4386" y="connsiteY4386"/>
                              </a:cxn>
                              <a:cxn ang="0">
                                <a:pos x="connsiteX4387" y="connsiteY4387"/>
                              </a:cxn>
                              <a:cxn ang="0">
                                <a:pos x="connsiteX4388" y="connsiteY4388"/>
                              </a:cxn>
                              <a:cxn ang="0">
                                <a:pos x="connsiteX4389" y="connsiteY4389"/>
                              </a:cxn>
                              <a:cxn ang="0">
                                <a:pos x="connsiteX4390" y="connsiteY4390"/>
                              </a:cxn>
                              <a:cxn ang="0">
                                <a:pos x="connsiteX4391" y="connsiteY4391"/>
                              </a:cxn>
                              <a:cxn ang="0">
                                <a:pos x="connsiteX4392" y="connsiteY4392"/>
                              </a:cxn>
                              <a:cxn ang="0">
                                <a:pos x="connsiteX4393" y="connsiteY4393"/>
                              </a:cxn>
                              <a:cxn ang="0">
                                <a:pos x="connsiteX4394" y="connsiteY4394"/>
                              </a:cxn>
                              <a:cxn ang="0">
                                <a:pos x="connsiteX4395" y="connsiteY4395"/>
                              </a:cxn>
                              <a:cxn ang="0">
                                <a:pos x="connsiteX4396" y="connsiteY4396"/>
                              </a:cxn>
                              <a:cxn ang="0">
                                <a:pos x="connsiteX4397" y="connsiteY4397"/>
                              </a:cxn>
                              <a:cxn ang="0">
                                <a:pos x="connsiteX4398" y="connsiteY4398"/>
                              </a:cxn>
                              <a:cxn ang="0">
                                <a:pos x="connsiteX4399" y="connsiteY4399"/>
                              </a:cxn>
                              <a:cxn ang="0">
                                <a:pos x="connsiteX4400" y="connsiteY4400"/>
                              </a:cxn>
                              <a:cxn ang="0">
                                <a:pos x="connsiteX4401" y="connsiteY4401"/>
                              </a:cxn>
                              <a:cxn ang="0">
                                <a:pos x="connsiteX4402" y="connsiteY4402"/>
                              </a:cxn>
                              <a:cxn ang="0">
                                <a:pos x="connsiteX4403" y="connsiteY4403"/>
                              </a:cxn>
                              <a:cxn ang="0">
                                <a:pos x="connsiteX4404" y="connsiteY4404"/>
                              </a:cxn>
                              <a:cxn ang="0">
                                <a:pos x="connsiteX4405" y="connsiteY4405"/>
                              </a:cxn>
                              <a:cxn ang="0">
                                <a:pos x="connsiteX4406" y="connsiteY4406"/>
                              </a:cxn>
                              <a:cxn ang="0">
                                <a:pos x="connsiteX4407" y="connsiteY4407"/>
                              </a:cxn>
                              <a:cxn ang="0">
                                <a:pos x="connsiteX4408" y="connsiteY4408"/>
                              </a:cxn>
                              <a:cxn ang="0">
                                <a:pos x="connsiteX4409" y="connsiteY4409"/>
                              </a:cxn>
                              <a:cxn ang="0">
                                <a:pos x="connsiteX4410" y="connsiteY4410"/>
                              </a:cxn>
                              <a:cxn ang="0">
                                <a:pos x="connsiteX4411" y="connsiteY4411"/>
                              </a:cxn>
                              <a:cxn ang="0">
                                <a:pos x="connsiteX4412" y="connsiteY4412"/>
                              </a:cxn>
                              <a:cxn ang="0">
                                <a:pos x="connsiteX4413" y="connsiteY4413"/>
                              </a:cxn>
                              <a:cxn ang="0">
                                <a:pos x="connsiteX4414" y="connsiteY4414"/>
                              </a:cxn>
                              <a:cxn ang="0">
                                <a:pos x="connsiteX4415" y="connsiteY4415"/>
                              </a:cxn>
                              <a:cxn ang="0">
                                <a:pos x="connsiteX4416" y="connsiteY4416"/>
                              </a:cxn>
                              <a:cxn ang="0">
                                <a:pos x="connsiteX4417" y="connsiteY4417"/>
                              </a:cxn>
                              <a:cxn ang="0">
                                <a:pos x="connsiteX4418" y="connsiteY4418"/>
                              </a:cxn>
                              <a:cxn ang="0">
                                <a:pos x="connsiteX4419" y="connsiteY4419"/>
                              </a:cxn>
                              <a:cxn ang="0">
                                <a:pos x="connsiteX4420" y="connsiteY4420"/>
                              </a:cxn>
                              <a:cxn ang="0">
                                <a:pos x="connsiteX4421" y="connsiteY4421"/>
                              </a:cxn>
                              <a:cxn ang="0">
                                <a:pos x="connsiteX4422" y="connsiteY4422"/>
                              </a:cxn>
                              <a:cxn ang="0">
                                <a:pos x="connsiteX4423" y="connsiteY4423"/>
                              </a:cxn>
                              <a:cxn ang="0">
                                <a:pos x="connsiteX4424" y="connsiteY4424"/>
                              </a:cxn>
                              <a:cxn ang="0">
                                <a:pos x="connsiteX4425" y="connsiteY4425"/>
                              </a:cxn>
                              <a:cxn ang="0">
                                <a:pos x="connsiteX4426" y="connsiteY4426"/>
                              </a:cxn>
                              <a:cxn ang="0">
                                <a:pos x="connsiteX4427" y="connsiteY4427"/>
                              </a:cxn>
                              <a:cxn ang="0">
                                <a:pos x="connsiteX4428" y="connsiteY4428"/>
                              </a:cxn>
                              <a:cxn ang="0">
                                <a:pos x="connsiteX4429" y="connsiteY4429"/>
                              </a:cxn>
                              <a:cxn ang="0">
                                <a:pos x="connsiteX4430" y="connsiteY4430"/>
                              </a:cxn>
                              <a:cxn ang="0">
                                <a:pos x="connsiteX4431" y="connsiteY4431"/>
                              </a:cxn>
                              <a:cxn ang="0">
                                <a:pos x="connsiteX4432" y="connsiteY4432"/>
                              </a:cxn>
                              <a:cxn ang="0">
                                <a:pos x="connsiteX4433" y="connsiteY4433"/>
                              </a:cxn>
                              <a:cxn ang="0">
                                <a:pos x="connsiteX4434" y="connsiteY4434"/>
                              </a:cxn>
                              <a:cxn ang="0">
                                <a:pos x="connsiteX4435" y="connsiteY4435"/>
                              </a:cxn>
                              <a:cxn ang="0">
                                <a:pos x="connsiteX4436" y="connsiteY4436"/>
                              </a:cxn>
                              <a:cxn ang="0">
                                <a:pos x="connsiteX4437" y="connsiteY4437"/>
                              </a:cxn>
                              <a:cxn ang="0">
                                <a:pos x="connsiteX4438" y="connsiteY4438"/>
                              </a:cxn>
                              <a:cxn ang="0">
                                <a:pos x="connsiteX4439" y="connsiteY4439"/>
                              </a:cxn>
                              <a:cxn ang="0">
                                <a:pos x="connsiteX4440" y="connsiteY4440"/>
                              </a:cxn>
                              <a:cxn ang="0">
                                <a:pos x="connsiteX4441" y="connsiteY4441"/>
                              </a:cxn>
                              <a:cxn ang="0">
                                <a:pos x="connsiteX4442" y="connsiteY4442"/>
                              </a:cxn>
                              <a:cxn ang="0">
                                <a:pos x="connsiteX4443" y="connsiteY4443"/>
                              </a:cxn>
                              <a:cxn ang="0">
                                <a:pos x="connsiteX4444" y="connsiteY4444"/>
                              </a:cxn>
                              <a:cxn ang="0">
                                <a:pos x="connsiteX4445" y="connsiteY4445"/>
                              </a:cxn>
                              <a:cxn ang="0">
                                <a:pos x="connsiteX4446" y="connsiteY4446"/>
                              </a:cxn>
                              <a:cxn ang="0">
                                <a:pos x="connsiteX4447" y="connsiteY4447"/>
                              </a:cxn>
                              <a:cxn ang="0">
                                <a:pos x="connsiteX4448" y="connsiteY4448"/>
                              </a:cxn>
                              <a:cxn ang="0">
                                <a:pos x="connsiteX4449" y="connsiteY4449"/>
                              </a:cxn>
                              <a:cxn ang="0">
                                <a:pos x="connsiteX4450" y="connsiteY4450"/>
                              </a:cxn>
                              <a:cxn ang="0">
                                <a:pos x="connsiteX4451" y="connsiteY4451"/>
                              </a:cxn>
                              <a:cxn ang="0">
                                <a:pos x="connsiteX4452" y="connsiteY4452"/>
                              </a:cxn>
                              <a:cxn ang="0">
                                <a:pos x="connsiteX4453" y="connsiteY4453"/>
                              </a:cxn>
                              <a:cxn ang="0">
                                <a:pos x="connsiteX4454" y="connsiteY4454"/>
                              </a:cxn>
                              <a:cxn ang="0">
                                <a:pos x="connsiteX4455" y="connsiteY4455"/>
                              </a:cxn>
                              <a:cxn ang="0">
                                <a:pos x="connsiteX4456" y="connsiteY4456"/>
                              </a:cxn>
                              <a:cxn ang="0">
                                <a:pos x="connsiteX4457" y="connsiteY4457"/>
                              </a:cxn>
                              <a:cxn ang="0">
                                <a:pos x="connsiteX4458" y="connsiteY4458"/>
                              </a:cxn>
                              <a:cxn ang="0">
                                <a:pos x="connsiteX4459" y="connsiteY4459"/>
                              </a:cxn>
                              <a:cxn ang="0">
                                <a:pos x="connsiteX4460" y="connsiteY4460"/>
                              </a:cxn>
                              <a:cxn ang="0">
                                <a:pos x="connsiteX4461" y="connsiteY4461"/>
                              </a:cxn>
                              <a:cxn ang="0">
                                <a:pos x="connsiteX4462" y="connsiteY4462"/>
                              </a:cxn>
                              <a:cxn ang="0">
                                <a:pos x="connsiteX4463" y="connsiteY4463"/>
                              </a:cxn>
                              <a:cxn ang="0">
                                <a:pos x="connsiteX4464" y="connsiteY4464"/>
                              </a:cxn>
                              <a:cxn ang="0">
                                <a:pos x="connsiteX4465" y="connsiteY4465"/>
                              </a:cxn>
                              <a:cxn ang="0">
                                <a:pos x="connsiteX4466" y="connsiteY4466"/>
                              </a:cxn>
                              <a:cxn ang="0">
                                <a:pos x="connsiteX4467" y="connsiteY4467"/>
                              </a:cxn>
                              <a:cxn ang="0">
                                <a:pos x="connsiteX4468" y="connsiteY4468"/>
                              </a:cxn>
                              <a:cxn ang="0">
                                <a:pos x="connsiteX4469" y="connsiteY4469"/>
                              </a:cxn>
                              <a:cxn ang="0">
                                <a:pos x="connsiteX4470" y="connsiteY4470"/>
                              </a:cxn>
                              <a:cxn ang="0">
                                <a:pos x="connsiteX4471" y="connsiteY4471"/>
                              </a:cxn>
                              <a:cxn ang="0">
                                <a:pos x="connsiteX4472" y="connsiteY4472"/>
                              </a:cxn>
                              <a:cxn ang="0">
                                <a:pos x="connsiteX4473" y="connsiteY4473"/>
                              </a:cxn>
                              <a:cxn ang="0">
                                <a:pos x="connsiteX4474" y="connsiteY4474"/>
                              </a:cxn>
                              <a:cxn ang="0">
                                <a:pos x="connsiteX4475" y="connsiteY4475"/>
                              </a:cxn>
                              <a:cxn ang="0">
                                <a:pos x="connsiteX4476" y="connsiteY4476"/>
                              </a:cxn>
                              <a:cxn ang="0">
                                <a:pos x="connsiteX4477" y="connsiteY4477"/>
                              </a:cxn>
                              <a:cxn ang="0">
                                <a:pos x="connsiteX4478" y="connsiteY4478"/>
                              </a:cxn>
                              <a:cxn ang="0">
                                <a:pos x="connsiteX4479" y="connsiteY4479"/>
                              </a:cxn>
                              <a:cxn ang="0">
                                <a:pos x="connsiteX4480" y="connsiteY4480"/>
                              </a:cxn>
                              <a:cxn ang="0">
                                <a:pos x="connsiteX4481" y="connsiteY4481"/>
                              </a:cxn>
                              <a:cxn ang="0">
                                <a:pos x="connsiteX4482" y="connsiteY4482"/>
                              </a:cxn>
                              <a:cxn ang="0">
                                <a:pos x="connsiteX4483" y="connsiteY4483"/>
                              </a:cxn>
                              <a:cxn ang="0">
                                <a:pos x="connsiteX4484" y="connsiteY4484"/>
                              </a:cxn>
                              <a:cxn ang="0">
                                <a:pos x="connsiteX4485" y="connsiteY4485"/>
                              </a:cxn>
                              <a:cxn ang="0">
                                <a:pos x="connsiteX4486" y="connsiteY4486"/>
                              </a:cxn>
                              <a:cxn ang="0">
                                <a:pos x="connsiteX4487" y="connsiteY4487"/>
                              </a:cxn>
                              <a:cxn ang="0">
                                <a:pos x="connsiteX4488" y="connsiteY4488"/>
                              </a:cxn>
                              <a:cxn ang="0">
                                <a:pos x="connsiteX4489" y="connsiteY4489"/>
                              </a:cxn>
                              <a:cxn ang="0">
                                <a:pos x="connsiteX4490" y="connsiteY4490"/>
                              </a:cxn>
                              <a:cxn ang="0">
                                <a:pos x="connsiteX4491" y="connsiteY4491"/>
                              </a:cxn>
                              <a:cxn ang="0">
                                <a:pos x="connsiteX4492" y="connsiteY4492"/>
                              </a:cxn>
                              <a:cxn ang="0">
                                <a:pos x="connsiteX4493" y="connsiteY4493"/>
                              </a:cxn>
                              <a:cxn ang="0">
                                <a:pos x="connsiteX4494" y="connsiteY4494"/>
                              </a:cxn>
                              <a:cxn ang="0">
                                <a:pos x="connsiteX4495" y="connsiteY4495"/>
                              </a:cxn>
                              <a:cxn ang="0">
                                <a:pos x="connsiteX4496" y="connsiteY4496"/>
                              </a:cxn>
                              <a:cxn ang="0">
                                <a:pos x="connsiteX4497" y="connsiteY4497"/>
                              </a:cxn>
                              <a:cxn ang="0">
                                <a:pos x="connsiteX4498" y="connsiteY4498"/>
                              </a:cxn>
                              <a:cxn ang="0">
                                <a:pos x="connsiteX4499" y="connsiteY4499"/>
                              </a:cxn>
                              <a:cxn ang="0">
                                <a:pos x="connsiteX4500" y="connsiteY4500"/>
                              </a:cxn>
                              <a:cxn ang="0">
                                <a:pos x="connsiteX4501" y="connsiteY4501"/>
                              </a:cxn>
                              <a:cxn ang="0">
                                <a:pos x="connsiteX4502" y="connsiteY4502"/>
                              </a:cxn>
                              <a:cxn ang="0">
                                <a:pos x="connsiteX4503" y="connsiteY4503"/>
                              </a:cxn>
                              <a:cxn ang="0">
                                <a:pos x="connsiteX4504" y="connsiteY4504"/>
                              </a:cxn>
                              <a:cxn ang="0">
                                <a:pos x="connsiteX4505" y="connsiteY4505"/>
                              </a:cxn>
                              <a:cxn ang="0">
                                <a:pos x="connsiteX4506" y="connsiteY4506"/>
                              </a:cxn>
                              <a:cxn ang="0">
                                <a:pos x="connsiteX4507" y="connsiteY4507"/>
                              </a:cxn>
                              <a:cxn ang="0">
                                <a:pos x="connsiteX4508" y="connsiteY4508"/>
                              </a:cxn>
                              <a:cxn ang="0">
                                <a:pos x="connsiteX4509" y="connsiteY4509"/>
                              </a:cxn>
                              <a:cxn ang="0">
                                <a:pos x="connsiteX4510" y="connsiteY4510"/>
                              </a:cxn>
                              <a:cxn ang="0">
                                <a:pos x="connsiteX4511" y="connsiteY4511"/>
                              </a:cxn>
                              <a:cxn ang="0">
                                <a:pos x="connsiteX4512" y="connsiteY4512"/>
                              </a:cxn>
                              <a:cxn ang="0">
                                <a:pos x="connsiteX4513" y="connsiteY4513"/>
                              </a:cxn>
                              <a:cxn ang="0">
                                <a:pos x="connsiteX4514" y="connsiteY4514"/>
                              </a:cxn>
                              <a:cxn ang="0">
                                <a:pos x="connsiteX4515" y="connsiteY4515"/>
                              </a:cxn>
                              <a:cxn ang="0">
                                <a:pos x="connsiteX4516" y="connsiteY4516"/>
                              </a:cxn>
                              <a:cxn ang="0">
                                <a:pos x="connsiteX4517" y="connsiteY4517"/>
                              </a:cxn>
                              <a:cxn ang="0">
                                <a:pos x="connsiteX4518" y="connsiteY4518"/>
                              </a:cxn>
                              <a:cxn ang="0">
                                <a:pos x="connsiteX4519" y="connsiteY4519"/>
                              </a:cxn>
                              <a:cxn ang="0">
                                <a:pos x="connsiteX4520" y="connsiteY4520"/>
                              </a:cxn>
                              <a:cxn ang="0">
                                <a:pos x="connsiteX4521" y="connsiteY4521"/>
                              </a:cxn>
                              <a:cxn ang="0">
                                <a:pos x="connsiteX4522" y="connsiteY4522"/>
                              </a:cxn>
                              <a:cxn ang="0">
                                <a:pos x="connsiteX4523" y="connsiteY4523"/>
                              </a:cxn>
                              <a:cxn ang="0">
                                <a:pos x="connsiteX4524" y="connsiteY4524"/>
                              </a:cxn>
                              <a:cxn ang="0">
                                <a:pos x="connsiteX4525" y="connsiteY4525"/>
                              </a:cxn>
                              <a:cxn ang="0">
                                <a:pos x="connsiteX4526" y="connsiteY4526"/>
                              </a:cxn>
                              <a:cxn ang="0">
                                <a:pos x="connsiteX4527" y="connsiteY4527"/>
                              </a:cxn>
                              <a:cxn ang="0">
                                <a:pos x="connsiteX4528" y="connsiteY4528"/>
                              </a:cxn>
                              <a:cxn ang="0">
                                <a:pos x="connsiteX4529" y="connsiteY4529"/>
                              </a:cxn>
                              <a:cxn ang="0">
                                <a:pos x="connsiteX4530" y="connsiteY4530"/>
                              </a:cxn>
                              <a:cxn ang="0">
                                <a:pos x="connsiteX4531" y="connsiteY4531"/>
                              </a:cxn>
                              <a:cxn ang="0">
                                <a:pos x="connsiteX4532" y="connsiteY4532"/>
                              </a:cxn>
                              <a:cxn ang="0">
                                <a:pos x="connsiteX4533" y="connsiteY4533"/>
                              </a:cxn>
                              <a:cxn ang="0">
                                <a:pos x="connsiteX4534" y="connsiteY4534"/>
                              </a:cxn>
                              <a:cxn ang="0">
                                <a:pos x="connsiteX4535" y="connsiteY4535"/>
                              </a:cxn>
                              <a:cxn ang="0">
                                <a:pos x="connsiteX4536" y="connsiteY4536"/>
                              </a:cxn>
                              <a:cxn ang="0">
                                <a:pos x="connsiteX4537" y="connsiteY4537"/>
                              </a:cxn>
                              <a:cxn ang="0">
                                <a:pos x="connsiteX4538" y="connsiteY4538"/>
                              </a:cxn>
                              <a:cxn ang="0">
                                <a:pos x="connsiteX4539" y="connsiteY4539"/>
                              </a:cxn>
                              <a:cxn ang="0">
                                <a:pos x="connsiteX4540" y="connsiteY4540"/>
                              </a:cxn>
                              <a:cxn ang="0">
                                <a:pos x="connsiteX4541" y="connsiteY4541"/>
                              </a:cxn>
                              <a:cxn ang="0">
                                <a:pos x="connsiteX4542" y="connsiteY4542"/>
                              </a:cxn>
                              <a:cxn ang="0">
                                <a:pos x="connsiteX4543" y="connsiteY4543"/>
                              </a:cxn>
                              <a:cxn ang="0">
                                <a:pos x="connsiteX4544" y="connsiteY4544"/>
                              </a:cxn>
                              <a:cxn ang="0">
                                <a:pos x="connsiteX4545" y="connsiteY4545"/>
                              </a:cxn>
                              <a:cxn ang="0">
                                <a:pos x="connsiteX4546" y="connsiteY4546"/>
                              </a:cxn>
                              <a:cxn ang="0">
                                <a:pos x="connsiteX4547" y="connsiteY4547"/>
                              </a:cxn>
                              <a:cxn ang="0">
                                <a:pos x="connsiteX4548" y="connsiteY4548"/>
                              </a:cxn>
                              <a:cxn ang="0">
                                <a:pos x="connsiteX4549" y="connsiteY4549"/>
                              </a:cxn>
                              <a:cxn ang="0">
                                <a:pos x="connsiteX4550" y="connsiteY4550"/>
                              </a:cxn>
                              <a:cxn ang="0">
                                <a:pos x="connsiteX4551" y="connsiteY4551"/>
                              </a:cxn>
                              <a:cxn ang="0">
                                <a:pos x="connsiteX4552" y="connsiteY4552"/>
                              </a:cxn>
                              <a:cxn ang="0">
                                <a:pos x="connsiteX4553" y="connsiteY4553"/>
                              </a:cxn>
                              <a:cxn ang="0">
                                <a:pos x="connsiteX4554" y="connsiteY4554"/>
                              </a:cxn>
                              <a:cxn ang="0">
                                <a:pos x="connsiteX4555" y="connsiteY4555"/>
                              </a:cxn>
                              <a:cxn ang="0">
                                <a:pos x="connsiteX4556" y="connsiteY4556"/>
                              </a:cxn>
                              <a:cxn ang="0">
                                <a:pos x="connsiteX4557" y="connsiteY4557"/>
                              </a:cxn>
                              <a:cxn ang="0">
                                <a:pos x="connsiteX4558" y="connsiteY4558"/>
                              </a:cxn>
                              <a:cxn ang="0">
                                <a:pos x="connsiteX4559" y="connsiteY4559"/>
                              </a:cxn>
                              <a:cxn ang="0">
                                <a:pos x="connsiteX4560" y="connsiteY4560"/>
                              </a:cxn>
                              <a:cxn ang="0">
                                <a:pos x="connsiteX4561" y="connsiteY4561"/>
                              </a:cxn>
                              <a:cxn ang="0">
                                <a:pos x="connsiteX4562" y="connsiteY4562"/>
                              </a:cxn>
                              <a:cxn ang="0">
                                <a:pos x="connsiteX4563" y="connsiteY4563"/>
                              </a:cxn>
                              <a:cxn ang="0">
                                <a:pos x="connsiteX4564" y="connsiteY4564"/>
                              </a:cxn>
                              <a:cxn ang="0">
                                <a:pos x="connsiteX4565" y="connsiteY4565"/>
                              </a:cxn>
                              <a:cxn ang="0">
                                <a:pos x="connsiteX4566" y="connsiteY4566"/>
                              </a:cxn>
                              <a:cxn ang="0">
                                <a:pos x="connsiteX4567" y="connsiteY4567"/>
                              </a:cxn>
                              <a:cxn ang="0">
                                <a:pos x="connsiteX4568" y="connsiteY4568"/>
                              </a:cxn>
                              <a:cxn ang="0">
                                <a:pos x="connsiteX4569" y="connsiteY4569"/>
                              </a:cxn>
                              <a:cxn ang="0">
                                <a:pos x="connsiteX4570" y="connsiteY4570"/>
                              </a:cxn>
                              <a:cxn ang="0">
                                <a:pos x="connsiteX4571" y="connsiteY4571"/>
                              </a:cxn>
                              <a:cxn ang="0">
                                <a:pos x="connsiteX4572" y="connsiteY4572"/>
                              </a:cxn>
                              <a:cxn ang="0">
                                <a:pos x="connsiteX4573" y="connsiteY4573"/>
                              </a:cxn>
                              <a:cxn ang="0">
                                <a:pos x="connsiteX4574" y="connsiteY4574"/>
                              </a:cxn>
                              <a:cxn ang="0">
                                <a:pos x="connsiteX4575" y="connsiteY4575"/>
                              </a:cxn>
                              <a:cxn ang="0">
                                <a:pos x="connsiteX4576" y="connsiteY4576"/>
                              </a:cxn>
                              <a:cxn ang="0">
                                <a:pos x="connsiteX4577" y="connsiteY4577"/>
                              </a:cxn>
                              <a:cxn ang="0">
                                <a:pos x="connsiteX4578" y="connsiteY4578"/>
                              </a:cxn>
                              <a:cxn ang="0">
                                <a:pos x="connsiteX4579" y="connsiteY4579"/>
                              </a:cxn>
                              <a:cxn ang="0">
                                <a:pos x="connsiteX4580" y="connsiteY4580"/>
                              </a:cxn>
                              <a:cxn ang="0">
                                <a:pos x="connsiteX4581" y="connsiteY4581"/>
                              </a:cxn>
                              <a:cxn ang="0">
                                <a:pos x="connsiteX4582" y="connsiteY4582"/>
                              </a:cxn>
                              <a:cxn ang="0">
                                <a:pos x="connsiteX4583" y="connsiteY4583"/>
                              </a:cxn>
                              <a:cxn ang="0">
                                <a:pos x="connsiteX4584" y="connsiteY4584"/>
                              </a:cxn>
                              <a:cxn ang="0">
                                <a:pos x="connsiteX4585" y="connsiteY4585"/>
                              </a:cxn>
                              <a:cxn ang="0">
                                <a:pos x="connsiteX4586" y="connsiteY4586"/>
                              </a:cxn>
                              <a:cxn ang="0">
                                <a:pos x="connsiteX4587" y="connsiteY4587"/>
                              </a:cxn>
                              <a:cxn ang="0">
                                <a:pos x="connsiteX4588" y="connsiteY4588"/>
                              </a:cxn>
                              <a:cxn ang="0">
                                <a:pos x="connsiteX4589" y="connsiteY4589"/>
                              </a:cxn>
                              <a:cxn ang="0">
                                <a:pos x="connsiteX4590" y="connsiteY4590"/>
                              </a:cxn>
                              <a:cxn ang="0">
                                <a:pos x="connsiteX4591" y="connsiteY4591"/>
                              </a:cxn>
                              <a:cxn ang="0">
                                <a:pos x="connsiteX4592" y="connsiteY4592"/>
                              </a:cxn>
                              <a:cxn ang="0">
                                <a:pos x="connsiteX4593" y="connsiteY4593"/>
                              </a:cxn>
                              <a:cxn ang="0">
                                <a:pos x="connsiteX4594" y="connsiteY4594"/>
                              </a:cxn>
                              <a:cxn ang="0">
                                <a:pos x="connsiteX4595" y="connsiteY4595"/>
                              </a:cxn>
                              <a:cxn ang="0">
                                <a:pos x="connsiteX4596" y="connsiteY4596"/>
                              </a:cxn>
                              <a:cxn ang="0">
                                <a:pos x="connsiteX4597" y="connsiteY4597"/>
                              </a:cxn>
                              <a:cxn ang="0">
                                <a:pos x="connsiteX4598" y="connsiteY4598"/>
                              </a:cxn>
                              <a:cxn ang="0">
                                <a:pos x="connsiteX4599" y="connsiteY4599"/>
                              </a:cxn>
                              <a:cxn ang="0">
                                <a:pos x="connsiteX4600" y="connsiteY4600"/>
                              </a:cxn>
                              <a:cxn ang="0">
                                <a:pos x="connsiteX4601" y="connsiteY4601"/>
                              </a:cxn>
                              <a:cxn ang="0">
                                <a:pos x="connsiteX4602" y="connsiteY4602"/>
                              </a:cxn>
                              <a:cxn ang="0">
                                <a:pos x="connsiteX4603" y="connsiteY4603"/>
                              </a:cxn>
                              <a:cxn ang="0">
                                <a:pos x="connsiteX4604" y="connsiteY4604"/>
                              </a:cxn>
                              <a:cxn ang="0">
                                <a:pos x="connsiteX4605" y="connsiteY4605"/>
                              </a:cxn>
                              <a:cxn ang="0">
                                <a:pos x="connsiteX4606" y="connsiteY4606"/>
                              </a:cxn>
                              <a:cxn ang="0">
                                <a:pos x="connsiteX4607" y="connsiteY4607"/>
                              </a:cxn>
                              <a:cxn ang="0">
                                <a:pos x="connsiteX4608" y="connsiteY4608"/>
                              </a:cxn>
                              <a:cxn ang="0">
                                <a:pos x="connsiteX4609" y="connsiteY4609"/>
                              </a:cxn>
                              <a:cxn ang="0">
                                <a:pos x="connsiteX4610" y="connsiteY4610"/>
                              </a:cxn>
                              <a:cxn ang="0">
                                <a:pos x="connsiteX4611" y="connsiteY4611"/>
                              </a:cxn>
                              <a:cxn ang="0">
                                <a:pos x="connsiteX4612" y="connsiteY4612"/>
                              </a:cxn>
                              <a:cxn ang="0">
                                <a:pos x="connsiteX4613" y="connsiteY4613"/>
                              </a:cxn>
                              <a:cxn ang="0">
                                <a:pos x="connsiteX4614" y="connsiteY4614"/>
                              </a:cxn>
                              <a:cxn ang="0">
                                <a:pos x="connsiteX4615" y="connsiteY4615"/>
                              </a:cxn>
                              <a:cxn ang="0">
                                <a:pos x="connsiteX4616" y="connsiteY4616"/>
                              </a:cxn>
                              <a:cxn ang="0">
                                <a:pos x="connsiteX4617" y="connsiteY4617"/>
                              </a:cxn>
                              <a:cxn ang="0">
                                <a:pos x="connsiteX4618" y="connsiteY4618"/>
                              </a:cxn>
                              <a:cxn ang="0">
                                <a:pos x="connsiteX4619" y="connsiteY4619"/>
                              </a:cxn>
                              <a:cxn ang="0">
                                <a:pos x="connsiteX4620" y="connsiteY4620"/>
                              </a:cxn>
                              <a:cxn ang="0">
                                <a:pos x="connsiteX4621" y="connsiteY4621"/>
                              </a:cxn>
                              <a:cxn ang="0">
                                <a:pos x="connsiteX4622" y="connsiteY4622"/>
                              </a:cxn>
                              <a:cxn ang="0">
                                <a:pos x="connsiteX4623" y="connsiteY4623"/>
                              </a:cxn>
                              <a:cxn ang="0">
                                <a:pos x="connsiteX4624" y="connsiteY4624"/>
                              </a:cxn>
                              <a:cxn ang="0">
                                <a:pos x="connsiteX4625" y="connsiteY4625"/>
                              </a:cxn>
                              <a:cxn ang="0">
                                <a:pos x="connsiteX4626" y="connsiteY4626"/>
                              </a:cxn>
                              <a:cxn ang="0">
                                <a:pos x="connsiteX4627" y="connsiteY4627"/>
                              </a:cxn>
                              <a:cxn ang="0">
                                <a:pos x="connsiteX4628" y="connsiteY4628"/>
                              </a:cxn>
                              <a:cxn ang="0">
                                <a:pos x="connsiteX4629" y="connsiteY4629"/>
                              </a:cxn>
                              <a:cxn ang="0">
                                <a:pos x="connsiteX4630" y="connsiteY4630"/>
                              </a:cxn>
                              <a:cxn ang="0">
                                <a:pos x="connsiteX4631" y="connsiteY4631"/>
                              </a:cxn>
                              <a:cxn ang="0">
                                <a:pos x="connsiteX4632" y="connsiteY4632"/>
                              </a:cxn>
                              <a:cxn ang="0">
                                <a:pos x="connsiteX4633" y="connsiteY4633"/>
                              </a:cxn>
                              <a:cxn ang="0">
                                <a:pos x="connsiteX4634" y="connsiteY4634"/>
                              </a:cxn>
                              <a:cxn ang="0">
                                <a:pos x="connsiteX4635" y="connsiteY4635"/>
                              </a:cxn>
                              <a:cxn ang="0">
                                <a:pos x="connsiteX4636" y="connsiteY4636"/>
                              </a:cxn>
                              <a:cxn ang="0">
                                <a:pos x="connsiteX4637" y="connsiteY4637"/>
                              </a:cxn>
                              <a:cxn ang="0">
                                <a:pos x="connsiteX4638" y="connsiteY4638"/>
                              </a:cxn>
                              <a:cxn ang="0">
                                <a:pos x="connsiteX4639" y="connsiteY4639"/>
                              </a:cxn>
                              <a:cxn ang="0">
                                <a:pos x="connsiteX4640" y="connsiteY4640"/>
                              </a:cxn>
                              <a:cxn ang="0">
                                <a:pos x="connsiteX4641" y="connsiteY4641"/>
                              </a:cxn>
                              <a:cxn ang="0">
                                <a:pos x="connsiteX4642" y="connsiteY4642"/>
                              </a:cxn>
                              <a:cxn ang="0">
                                <a:pos x="connsiteX4643" y="connsiteY4643"/>
                              </a:cxn>
                              <a:cxn ang="0">
                                <a:pos x="connsiteX4644" y="connsiteY4644"/>
                              </a:cxn>
                              <a:cxn ang="0">
                                <a:pos x="connsiteX4645" y="connsiteY4645"/>
                              </a:cxn>
                              <a:cxn ang="0">
                                <a:pos x="connsiteX4646" y="connsiteY4646"/>
                              </a:cxn>
                              <a:cxn ang="0">
                                <a:pos x="connsiteX4647" y="connsiteY4647"/>
                              </a:cxn>
                              <a:cxn ang="0">
                                <a:pos x="connsiteX4648" y="connsiteY4648"/>
                              </a:cxn>
                              <a:cxn ang="0">
                                <a:pos x="connsiteX4649" y="connsiteY4649"/>
                              </a:cxn>
                              <a:cxn ang="0">
                                <a:pos x="connsiteX4650" y="connsiteY4650"/>
                              </a:cxn>
                              <a:cxn ang="0">
                                <a:pos x="connsiteX4651" y="connsiteY4651"/>
                              </a:cxn>
                              <a:cxn ang="0">
                                <a:pos x="connsiteX4652" y="connsiteY4652"/>
                              </a:cxn>
                              <a:cxn ang="0">
                                <a:pos x="connsiteX4653" y="connsiteY4653"/>
                              </a:cxn>
                              <a:cxn ang="0">
                                <a:pos x="connsiteX4654" y="connsiteY4654"/>
                              </a:cxn>
                              <a:cxn ang="0">
                                <a:pos x="connsiteX4655" y="connsiteY4655"/>
                              </a:cxn>
                              <a:cxn ang="0">
                                <a:pos x="connsiteX4656" y="connsiteY4656"/>
                              </a:cxn>
                              <a:cxn ang="0">
                                <a:pos x="connsiteX4657" y="connsiteY4657"/>
                              </a:cxn>
                              <a:cxn ang="0">
                                <a:pos x="connsiteX4658" y="connsiteY4658"/>
                              </a:cxn>
                              <a:cxn ang="0">
                                <a:pos x="connsiteX4659" y="connsiteY4659"/>
                              </a:cxn>
                              <a:cxn ang="0">
                                <a:pos x="connsiteX4660" y="connsiteY4660"/>
                              </a:cxn>
                              <a:cxn ang="0">
                                <a:pos x="connsiteX4661" y="connsiteY4661"/>
                              </a:cxn>
                              <a:cxn ang="0">
                                <a:pos x="connsiteX4662" y="connsiteY4662"/>
                              </a:cxn>
                              <a:cxn ang="0">
                                <a:pos x="connsiteX4663" y="connsiteY4663"/>
                              </a:cxn>
                              <a:cxn ang="0">
                                <a:pos x="connsiteX4664" y="connsiteY4664"/>
                              </a:cxn>
                              <a:cxn ang="0">
                                <a:pos x="connsiteX4665" y="connsiteY4665"/>
                              </a:cxn>
                              <a:cxn ang="0">
                                <a:pos x="connsiteX4666" y="connsiteY4666"/>
                              </a:cxn>
                              <a:cxn ang="0">
                                <a:pos x="connsiteX4667" y="connsiteY4667"/>
                              </a:cxn>
                              <a:cxn ang="0">
                                <a:pos x="connsiteX4668" y="connsiteY4668"/>
                              </a:cxn>
                              <a:cxn ang="0">
                                <a:pos x="connsiteX4669" y="connsiteY4669"/>
                              </a:cxn>
                              <a:cxn ang="0">
                                <a:pos x="connsiteX4670" y="connsiteY4670"/>
                              </a:cxn>
                              <a:cxn ang="0">
                                <a:pos x="connsiteX4671" y="connsiteY4671"/>
                              </a:cxn>
                              <a:cxn ang="0">
                                <a:pos x="connsiteX4672" y="connsiteY4672"/>
                              </a:cxn>
                              <a:cxn ang="0">
                                <a:pos x="connsiteX4673" y="connsiteY4673"/>
                              </a:cxn>
                              <a:cxn ang="0">
                                <a:pos x="connsiteX4674" y="connsiteY4674"/>
                              </a:cxn>
                              <a:cxn ang="0">
                                <a:pos x="connsiteX4675" y="connsiteY4675"/>
                              </a:cxn>
                              <a:cxn ang="0">
                                <a:pos x="connsiteX4676" y="connsiteY4676"/>
                              </a:cxn>
                              <a:cxn ang="0">
                                <a:pos x="connsiteX4677" y="connsiteY4677"/>
                              </a:cxn>
                              <a:cxn ang="0">
                                <a:pos x="connsiteX4678" y="connsiteY4678"/>
                              </a:cxn>
                              <a:cxn ang="0">
                                <a:pos x="connsiteX4679" y="connsiteY4679"/>
                              </a:cxn>
                              <a:cxn ang="0">
                                <a:pos x="connsiteX4680" y="connsiteY4680"/>
                              </a:cxn>
                              <a:cxn ang="0">
                                <a:pos x="connsiteX4681" y="connsiteY4681"/>
                              </a:cxn>
                              <a:cxn ang="0">
                                <a:pos x="connsiteX4682" y="connsiteY4682"/>
                              </a:cxn>
                              <a:cxn ang="0">
                                <a:pos x="connsiteX4683" y="connsiteY4683"/>
                              </a:cxn>
                              <a:cxn ang="0">
                                <a:pos x="connsiteX4684" y="connsiteY4684"/>
                              </a:cxn>
                              <a:cxn ang="0">
                                <a:pos x="connsiteX4685" y="connsiteY4685"/>
                              </a:cxn>
                              <a:cxn ang="0">
                                <a:pos x="connsiteX4686" y="connsiteY4686"/>
                              </a:cxn>
                              <a:cxn ang="0">
                                <a:pos x="connsiteX4687" y="connsiteY4687"/>
                              </a:cxn>
                              <a:cxn ang="0">
                                <a:pos x="connsiteX4688" y="connsiteY4688"/>
                              </a:cxn>
                              <a:cxn ang="0">
                                <a:pos x="connsiteX4689" y="connsiteY4689"/>
                              </a:cxn>
                              <a:cxn ang="0">
                                <a:pos x="connsiteX4690" y="connsiteY4690"/>
                              </a:cxn>
                              <a:cxn ang="0">
                                <a:pos x="connsiteX4691" y="connsiteY4691"/>
                              </a:cxn>
                              <a:cxn ang="0">
                                <a:pos x="connsiteX4692" y="connsiteY4692"/>
                              </a:cxn>
                              <a:cxn ang="0">
                                <a:pos x="connsiteX4693" y="connsiteY4693"/>
                              </a:cxn>
                              <a:cxn ang="0">
                                <a:pos x="connsiteX4694" y="connsiteY4694"/>
                              </a:cxn>
                              <a:cxn ang="0">
                                <a:pos x="connsiteX4695" y="connsiteY4695"/>
                              </a:cxn>
                              <a:cxn ang="0">
                                <a:pos x="connsiteX4696" y="connsiteY4696"/>
                              </a:cxn>
                              <a:cxn ang="0">
                                <a:pos x="connsiteX4697" y="connsiteY4697"/>
                              </a:cxn>
                              <a:cxn ang="0">
                                <a:pos x="connsiteX4698" y="connsiteY4698"/>
                              </a:cxn>
                              <a:cxn ang="0">
                                <a:pos x="connsiteX4699" y="connsiteY4699"/>
                              </a:cxn>
                              <a:cxn ang="0">
                                <a:pos x="connsiteX4700" y="connsiteY4700"/>
                              </a:cxn>
                              <a:cxn ang="0">
                                <a:pos x="connsiteX4701" y="connsiteY4701"/>
                              </a:cxn>
                              <a:cxn ang="0">
                                <a:pos x="connsiteX4702" y="connsiteY4702"/>
                              </a:cxn>
                              <a:cxn ang="0">
                                <a:pos x="connsiteX4703" y="connsiteY4703"/>
                              </a:cxn>
                              <a:cxn ang="0">
                                <a:pos x="connsiteX4704" y="connsiteY4704"/>
                              </a:cxn>
                              <a:cxn ang="0">
                                <a:pos x="connsiteX4705" y="connsiteY4705"/>
                              </a:cxn>
                              <a:cxn ang="0">
                                <a:pos x="connsiteX4706" y="connsiteY4706"/>
                              </a:cxn>
                              <a:cxn ang="0">
                                <a:pos x="connsiteX4707" y="connsiteY4707"/>
                              </a:cxn>
                              <a:cxn ang="0">
                                <a:pos x="connsiteX4708" y="connsiteY4708"/>
                              </a:cxn>
                              <a:cxn ang="0">
                                <a:pos x="connsiteX4709" y="connsiteY4709"/>
                              </a:cxn>
                              <a:cxn ang="0">
                                <a:pos x="connsiteX4710" y="connsiteY4710"/>
                              </a:cxn>
                              <a:cxn ang="0">
                                <a:pos x="connsiteX4711" y="connsiteY4711"/>
                              </a:cxn>
                              <a:cxn ang="0">
                                <a:pos x="connsiteX4712" y="connsiteY4712"/>
                              </a:cxn>
                              <a:cxn ang="0">
                                <a:pos x="connsiteX4713" y="connsiteY4713"/>
                              </a:cxn>
                              <a:cxn ang="0">
                                <a:pos x="connsiteX4714" y="connsiteY4714"/>
                              </a:cxn>
                              <a:cxn ang="0">
                                <a:pos x="connsiteX4715" y="connsiteY4715"/>
                              </a:cxn>
                              <a:cxn ang="0">
                                <a:pos x="connsiteX4716" y="connsiteY4716"/>
                              </a:cxn>
                              <a:cxn ang="0">
                                <a:pos x="connsiteX4717" y="connsiteY4717"/>
                              </a:cxn>
                              <a:cxn ang="0">
                                <a:pos x="connsiteX4718" y="connsiteY4718"/>
                              </a:cxn>
                              <a:cxn ang="0">
                                <a:pos x="connsiteX4719" y="connsiteY4719"/>
                              </a:cxn>
                              <a:cxn ang="0">
                                <a:pos x="connsiteX4720" y="connsiteY4720"/>
                              </a:cxn>
                              <a:cxn ang="0">
                                <a:pos x="connsiteX4721" y="connsiteY4721"/>
                              </a:cxn>
                              <a:cxn ang="0">
                                <a:pos x="connsiteX4722" y="connsiteY4722"/>
                              </a:cxn>
                              <a:cxn ang="0">
                                <a:pos x="connsiteX4723" y="connsiteY4723"/>
                              </a:cxn>
                              <a:cxn ang="0">
                                <a:pos x="connsiteX4724" y="connsiteY4724"/>
                              </a:cxn>
                              <a:cxn ang="0">
                                <a:pos x="connsiteX4725" y="connsiteY4725"/>
                              </a:cxn>
                              <a:cxn ang="0">
                                <a:pos x="connsiteX4726" y="connsiteY4726"/>
                              </a:cxn>
                              <a:cxn ang="0">
                                <a:pos x="connsiteX4727" y="connsiteY4727"/>
                              </a:cxn>
                              <a:cxn ang="0">
                                <a:pos x="connsiteX4728" y="connsiteY4728"/>
                              </a:cxn>
                              <a:cxn ang="0">
                                <a:pos x="connsiteX4729" y="connsiteY4729"/>
                              </a:cxn>
                              <a:cxn ang="0">
                                <a:pos x="connsiteX4730" y="connsiteY4730"/>
                              </a:cxn>
                              <a:cxn ang="0">
                                <a:pos x="connsiteX4731" y="connsiteY4731"/>
                              </a:cxn>
                              <a:cxn ang="0">
                                <a:pos x="connsiteX4732" y="connsiteY4732"/>
                              </a:cxn>
                              <a:cxn ang="0">
                                <a:pos x="connsiteX4733" y="connsiteY4733"/>
                              </a:cxn>
                              <a:cxn ang="0">
                                <a:pos x="connsiteX4734" y="connsiteY4734"/>
                              </a:cxn>
                              <a:cxn ang="0">
                                <a:pos x="connsiteX4735" y="connsiteY4735"/>
                              </a:cxn>
                              <a:cxn ang="0">
                                <a:pos x="connsiteX4736" y="connsiteY4736"/>
                              </a:cxn>
                              <a:cxn ang="0">
                                <a:pos x="connsiteX4737" y="connsiteY4737"/>
                              </a:cxn>
                              <a:cxn ang="0">
                                <a:pos x="connsiteX4738" y="connsiteY4738"/>
                              </a:cxn>
                              <a:cxn ang="0">
                                <a:pos x="connsiteX4739" y="connsiteY4739"/>
                              </a:cxn>
                              <a:cxn ang="0">
                                <a:pos x="connsiteX4740" y="connsiteY4740"/>
                              </a:cxn>
                              <a:cxn ang="0">
                                <a:pos x="connsiteX4741" y="connsiteY4741"/>
                              </a:cxn>
                              <a:cxn ang="0">
                                <a:pos x="connsiteX4742" y="connsiteY4742"/>
                              </a:cxn>
                              <a:cxn ang="0">
                                <a:pos x="connsiteX4743" y="connsiteY4743"/>
                              </a:cxn>
                              <a:cxn ang="0">
                                <a:pos x="connsiteX4744" y="connsiteY4744"/>
                              </a:cxn>
                              <a:cxn ang="0">
                                <a:pos x="connsiteX4745" y="connsiteY4745"/>
                              </a:cxn>
                              <a:cxn ang="0">
                                <a:pos x="connsiteX4746" y="connsiteY4746"/>
                              </a:cxn>
                              <a:cxn ang="0">
                                <a:pos x="connsiteX4747" y="connsiteY4747"/>
                              </a:cxn>
                              <a:cxn ang="0">
                                <a:pos x="connsiteX4748" y="connsiteY4748"/>
                              </a:cxn>
                              <a:cxn ang="0">
                                <a:pos x="connsiteX4749" y="connsiteY4749"/>
                              </a:cxn>
                              <a:cxn ang="0">
                                <a:pos x="connsiteX4750" y="connsiteY4750"/>
                              </a:cxn>
                              <a:cxn ang="0">
                                <a:pos x="connsiteX4751" y="connsiteY4751"/>
                              </a:cxn>
                              <a:cxn ang="0">
                                <a:pos x="connsiteX4752" y="connsiteY4752"/>
                              </a:cxn>
                              <a:cxn ang="0">
                                <a:pos x="connsiteX4753" y="connsiteY4753"/>
                              </a:cxn>
                              <a:cxn ang="0">
                                <a:pos x="connsiteX4754" y="connsiteY4754"/>
                              </a:cxn>
                              <a:cxn ang="0">
                                <a:pos x="connsiteX4755" y="connsiteY4755"/>
                              </a:cxn>
                              <a:cxn ang="0">
                                <a:pos x="connsiteX4756" y="connsiteY4756"/>
                              </a:cxn>
                              <a:cxn ang="0">
                                <a:pos x="connsiteX4757" y="connsiteY4757"/>
                              </a:cxn>
                              <a:cxn ang="0">
                                <a:pos x="connsiteX4758" y="connsiteY4758"/>
                              </a:cxn>
                              <a:cxn ang="0">
                                <a:pos x="connsiteX4759" y="connsiteY4759"/>
                              </a:cxn>
                              <a:cxn ang="0">
                                <a:pos x="connsiteX4760" y="connsiteY4760"/>
                              </a:cxn>
                              <a:cxn ang="0">
                                <a:pos x="connsiteX4761" y="connsiteY4761"/>
                              </a:cxn>
                              <a:cxn ang="0">
                                <a:pos x="connsiteX4762" y="connsiteY4762"/>
                              </a:cxn>
                              <a:cxn ang="0">
                                <a:pos x="connsiteX4763" y="connsiteY4763"/>
                              </a:cxn>
                              <a:cxn ang="0">
                                <a:pos x="connsiteX4764" y="connsiteY4764"/>
                              </a:cxn>
                              <a:cxn ang="0">
                                <a:pos x="connsiteX4765" y="connsiteY4765"/>
                              </a:cxn>
                              <a:cxn ang="0">
                                <a:pos x="connsiteX4766" y="connsiteY4766"/>
                              </a:cxn>
                              <a:cxn ang="0">
                                <a:pos x="connsiteX4767" y="connsiteY4767"/>
                              </a:cxn>
                              <a:cxn ang="0">
                                <a:pos x="connsiteX4768" y="connsiteY4768"/>
                              </a:cxn>
                              <a:cxn ang="0">
                                <a:pos x="connsiteX4769" y="connsiteY4769"/>
                              </a:cxn>
                              <a:cxn ang="0">
                                <a:pos x="connsiteX4770" y="connsiteY4770"/>
                              </a:cxn>
                              <a:cxn ang="0">
                                <a:pos x="connsiteX4771" y="connsiteY4771"/>
                              </a:cxn>
                              <a:cxn ang="0">
                                <a:pos x="connsiteX4772" y="connsiteY4772"/>
                              </a:cxn>
                              <a:cxn ang="0">
                                <a:pos x="connsiteX4773" y="connsiteY4773"/>
                              </a:cxn>
                              <a:cxn ang="0">
                                <a:pos x="connsiteX4774" y="connsiteY4774"/>
                              </a:cxn>
                              <a:cxn ang="0">
                                <a:pos x="connsiteX4775" y="connsiteY4775"/>
                              </a:cxn>
                              <a:cxn ang="0">
                                <a:pos x="connsiteX4776" y="connsiteY4776"/>
                              </a:cxn>
                              <a:cxn ang="0">
                                <a:pos x="connsiteX4777" y="connsiteY4777"/>
                              </a:cxn>
                              <a:cxn ang="0">
                                <a:pos x="connsiteX4778" y="connsiteY4778"/>
                              </a:cxn>
                              <a:cxn ang="0">
                                <a:pos x="connsiteX4779" y="connsiteY4779"/>
                              </a:cxn>
                              <a:cxn ang="0">
                                <a:pos x="connsiteX4780" y="connsiteY4780"/>
                              </a:cxn>
                              <a:cxn ang="0">
                                <a:pos x="connsiteX4781" y="connsiteY4781"/>
                              </a:cxn>
                              <a:cxn ang="0">
                                <a:pos x="connsiteX4782" y="connsiteY4782"/>
                              </a:cxn>
                              <a:cxn ang="0">
                                <a:pos x="connsiteX4783" y="connsiteY4783"/>
                              </a:cxn>
                              <a:cxn ang="0">
                                <a:pos x="connsiteX4784" y="connsiteY4784"/>
                              </a:cxn>
                              <a:cxn ang="0">
                                <a:pos x="connsiteX4785" y="connsiteY4785"/>
                              </a:cxn>
                              <a:cxn ang="0">
                                <a:pos x="connsiteX4786" y="connsiteY4786"/>
                              </a:cxn>
                              <a:cxn ang="0">
                                <a:pos x="connsiteX4787" y="connsiteY4787"/>
                              </a:cxn>
                              <a:cxn ang="0">
                                <a:pos x="connsiteX4788" y="connsiteY4788"/>
                              </a:cxn>
                              <a:cxn ang="0">
                                <a:pos x="connsiteX4789" y="connsiteY4789"/>
                              </a:cxn>
                              <a:cxn ang="0">
                                <a:pos x="connsiteX4790" y="connsiteY4790"/>
                              </a:cxn>
                              <a:cxn ang="0">
                                <a:pos x="connsiteX4791" y="connsiteY4791"/>
                              </a:cxn>
                              <a:cxn ang="0">
                                <a:pos x="connsiteX4792" y="connsiteY4792"/>
                              </a:cxn>
                              <a:cxn ang="0">
                                <a:pos x="connsiteX4793" y="connsiteY4793"/>
                              </a:cxn>
                              <a:cxn ang="0">
                                <a:pos x="connsiteX4794" y="connsiteY4794"/>
                              </a:cxn>
                              <a:cxn ang="0">
                                <a:pos x="connsiteX4795" y="connsiteY4795"/>
                              </a:cxn>
                              <a:cxn ang="0">
                                <a:pos x="connsiteX4796" y="connsiteY4796"/>
                              </a:cxn>
                              <a:cxn ang="0">
                                <a:pos x="connsiteX4797" y="connsiteY4797"/>
                              </a:cxn>
                              <a:cxn ang="0">
                                <a:pos x="connsiteX4798" y="connsiteY4798"/>
                              </a:cxn>
                              <a:cxn ang="0">
                                <a:pos x="connsiteX4799" y="connsiteY4799"/>
                              </a:cxn>
                              <a:cxn ang="0">
                                <a:pos x="connsiteX4800" y="connsiteY4800"/>
                              </a:cxn>
                              <a:cxn ang="0">
                                <a:pos x="connsiteX4801" y="connsiteY4801"/>
                              </a:cxn>
                              <a:cxn ang="0">
                                <a:pos x="connsiteX4802" y="connsiteY4802"/>
                              </a:cxn>
                              <a:cxn ang="0">
                                <a:pos x="connsiteX4803" y="connsiteY4803"/>
                              </a:cxn>
                              <a:cxn ang="0">
                                <a:pos x="connsiteX4804" y="connsiteY4804"/>
                              </a:cxn>
                              <a:cxn ang="0">
                                <a:pos x="connsiteX4805" y="connsiteY4805"/>
                              </a:cxn>
                              <a:cxn ang="0">
                                <a:pos x="connsiteX4806" y="connsiteY4806"/>
                              </a:cxn>
                              <a:cxn ang="0">
                                <a:pos x="connsiteX4807" y="connsiteY4807"/>
                              </a:cxn>
                              <a:cxn ang="0">
                                <a:pos x="connsiteX4808" y="connsiteY4808"/>
                              </a:cxn>
                              <a:cxn ang="0">
                                <a:pos x="connsiteX4809" y="connsiteY4809"/>
                              </a:cxn>
                              <a:cxn ang="0">
                                <a:pos x="connsiteX4810" y="connsiteY4810"/>
                              </a:cxn>
                              <a:cxn ang="0">
                                <a:pos x="connsiteX4811" y="connsiteY4811"/>
                              </a:cxn>
                              <a:cxn ang="0">
                                <a:pos x="connsiteX4812" y="connsiteY4812"/>
                              </a:cxn>
                              <a:cxn ang="0">
                                <a:pos x="connsiteX4813" y="connsiteY4813"/>
                              </a:cxn>
                              <a:cxn ang="0">
                                <a:pos x="connsiteX4814" y="connsiteY4814"/>
                              </a:cxn>
                              <a:cxn ang="0">
                                <a:pos x="connsiteX4815" y="connsiteY4815"/>
                              </a:cxn>
                              <a:cxn ang="0">
                                <a:pos x="connsiteX4816" y="connsiteY4816"/>
                              </a:cxn>
                              <a:cxn ang="0">
                                <a:pos x="connsiteX4817" y="connsiteY4817"/>
                              </a:cxn>
                              <a:cxn ang="0">
                                <a:pos x="connsiteX4818" y="connsiteY4818"/>
                              </a:cxn>
                              <a:cxn ang="0">
                                <a:pos x="connsiteX4819" y="connsiteY4819"/>
                              </a:cxn>
                              <a:cxn ang="0">
                                <a:pos x="connsiteX4820" y="connsiteY4820"/>
                              </a:cxn>
                              <a:cxn ang="0">
                                <a:pos x="connsiteX4821" y="connsiteY4821"/>
                              </a:cxn>
                              <a:cxn ang="0">
                                <a:pos x="connsiteX4822" y="connsiteY4822"/>
                              </a:cxn>
                              <a:cxn ang="0">
                                <a:pos x="connsiteX4823" y="connsiteY4823"/>
                              </a:cxn>
                              <a:cxn ang="0">
                                <a:pos x="connsiteX4824" y="connsiteY4824"/>
                              </a:cxn>
                              <a:cxn ang="0">
                                <a:pos x="connsiteX4825" y="connsiteY4825"/>
                              </a:cxn>
                              <a:cxn ang="0">
                                <a:pos x="connsiteX4826" y="connsiteY4826"/>
                              </a:cxn>
                              <a:cxn ang="0">
                                <a:pos x="connsiteX4827" y="connsiteY4827"/>
                              </a:cxn>
                              <a:cxn ang="0">
                                <a:pos x="connsiteX4828" y="connsiteY4828"/>
                              </a:cxn>
                              <a:cxn ang="0">
                                <a:pos x="connsiteX4829" y="connsiteY4829"/>
                              </a:cxn>
                              <a:cxn ang="0">
                                <a:pos x="connsiteX4830" y="connsiteY4830"/>
                              </a:cxn>
                              <a:cxn ang="0">
                                <a:pos x="connsiteX4831" y="connsiteY4831"/>
                              </a:cxn>
                              <a:cxn ang="0">
                                <a:pos x="connsiteX4832" y="connsiteY4832"/>
                              </a:cxn>
                              <a:cxn ang="0">
                                <a:pos x="connsiteX4833" y="connsiteY4833"/>
                              </a:cxn>
                              <a:cxn ang="0">
                                <a:pos x="connsiteX4834" y="connsiteY4834"/>
                              </a:cxn>
                              <a:cxn ang="0">
                                <a:pos x="connsiteX4835" y="connsiteY4835"/>
                              </a:cxn>
                              <a:cxn ang="0">
                                <a:pos x="connsiteX4836" y="connsiteY4836"/>
                              </a:cxn>
                              <a:cxn ang="0">
                                <a:pos x="connsiteX4837" y="connsiteY4837"/>
                              </a:cxn>
                              <a:cxn ang="0">
                                <a:pos x="connsiteX4838" y="connsiteY4838"/>
                              </a:cxn>
                              <a:cxn ang="0">
                                <a:pos x="connsiteX4839" y="connsiteY4839"/>
                              </a:cxn>
                              <a:cxn ang="0">
                                <a:pos x="connsiteX4840" y="connsiteY4840"/>
                              </a:cxn>
                              <a:cxn ang="0">
                                <a:pos x="connsiteX4841" y="connsiteY4841"/>
                              </a:cxn>
                              <a:cxn ang="0">
                                <a:pos x="connsiteX4842" y="connsiteY4842"/>
                              </a:cxn>
                              <a:cxn ang="0">
                                <a:pos x="connsiteX4843" y="connsiteY4843"/>
                              </a:cxn>
                              <a:cxn ang="0">
                                <a:pos x="connsiteX4844" y="connsiteY4844"/>
                              </a:cxn>
                              <a:cxn ang="0">
                                <a:pos x="connsiteX4845" y="connsiteY4845"/>
                              </a:cxn>
                              <a:cxn ang="0">
                                <a:pos x="connsiteX4846" y="connsiteY4846"/>
                              </a:cxn>
                              <a:cxn ang="0">
                                <a:pos x="connsiteX4847" y="connsiteY4847"/>
                              </a:cxn>
                              <a:cxn ang="0">
                                <a:pos x="connsiteX4848" y="connsiteY4848"/>
                              </a:cxn>
                              <a:cxn ang="0">
                                <a:pos x="connsiteX4849" y="connsiteY4849"/>
                              </a:cxn>
                              <a:cxn ang="0">
                                <a:pos x="connsiteX4850" y="connsiteY4850"/>
                              </a:cxn>
                              <a:cxn ang="0">
                                <a:pos x="connsiteX4851" y="connsiteY4851"/>
                              </a:cxn>
                              <a:cxn ang="0">
                                <a:pos x="connsiteX4852" y="connsiteY4852"/>
                              </a:cxn>
                              <a:cxn ang="0">
                                <a:pos x="connsiteX4853" y="connsiteY4853"/>
                              </a:cxn>
                              <a:cxn ang="0">
                                <a:pos x="connsiteX4854" y="connsiteY4854"/>
                              </a:cxn>
                              <a:cxn ang="0">
                                <a:pos x="connsiteX4855" y="connsiteY4855"/>
                              </a:cxn>
                              <a:cxn ang="0">
                                <a:pos x="connsiteX4856" y="connsiteY4856"/>
                              </a:cxn>
                              <a:cxn ang="0">
                                <a:pos x="connsiteX4857" y="connsiteY4857"/>
                              </a:cxn>
                              <a:cxn ang="0">
                                <a:pos x="connsiteX4858" y="connsiteY4858"/>
                              </a:cxn>
                              <a:cxn ang="0">
                                <a:pos x="connsiteX4859" y="connsiteY4859"/>
                              </a:cxn>
                              <a:cxn ang="0">
                                <a:pos x="connsiteX4860" y="connsiteY4860"/>
                              </a:cxn>
                              <a:cxn ang="0">
                                <a:pos x="connsiteX4861" y="connsiteY4861"/>
                              </a:cxn>
                              <a:cxn ang="0">
                                <a:pos x="connsiteX4862" y="connsiteY4862"/>
                              </a:cxn>
                              <a:cxn ang="0">
                                <a:pos x="connsiteX4863" y="connsiteY4863"/>
                              </a:cxn>
                              <a:cxn ang="0">
                                <a:pos x="connsiteX4864" y="connsiteY4864"/>
                              </a:cxn>
                              <a:cxn ang="0">
                                <a:pos x="connsiteX4865" y="connsiteY4865"/>
                              </a:cxn>
                              <a:cxn ang="0">
                                <a:pos x="connsiteX4866" y="connsiteY4866"/>
                              </a:cxn>
                              <a:cxn ang="0">
                                <a:pos x="connsiteX4867" y="connsiteY4867"/>
                              </a:cxn>
                              <a:cxn ang="0">
                                <a:pos x="connsiteX4868" y="connsiteY4868"/>
                              </a:cxn>
                              <a:cxn ang="0">
                                <a:pos x="connsiteX4869" y="connsiteY4869"/>
                              </a:cxn>
                              <a:cxn ang="0">
                                <a:pos x="connsiteX4870" y="connsiteY4870"/>
                              </a:cxn>
                              <a:cxn ang="0">
                                <a:pos x="connsiteX4871" y="connsiteY4871"/>
                              </a:cxn>
                              <a:cxn ang="0">
                                <a:pos x="connsiteX4872" y="connsiteY4872"/>
                              </a:cxn>
                              <a:cxn ang="0">
                                <a:pos x="connsiteX4873" y="connsiteY4873"/>
                              </a:cxn>
                              <a:cxn ang="0">
                                <a:pos x="connsiteX4874" y="connsiteY4874"/>
                              </a:cxn>
                              <a:cxn ang="0">
                                <a:pos x="connsiteX4875" y="connsiteY4875"/>
                              </a:cxn>
                              <a:cxn ang="0">
                                <a:pos x="connsiteX4876" y="connsiteY4876"/>
                              </a:cxn>
                              <a:cxn ang="0">
                                <a:pos x="connsiteX4877" y="connsiteY4877"/>
                              </a:cxn>
                              <a:cxn ang="0">
                                <a:pos x="connsiteX4878" y="connsiteY4878"/>
                              </a:cxn>
                              <a:cxn ang="0">
                                <a:pos x="connsiteX4879" y="connsiteY4879"/>
                              </a:cxn>
                              <a:cxn ang="0">
                                <a:pos x="connsiteX4880" y="connsiteY4880"/>
                              </a:cxn>
                              <a:cxn ang="0">
                                <a:pos x="connsiteX4881" y="connsiteY4881"/>
                              </a:cxn>
                              <a:cxn ang="0">
                                <a:pos x="connsiteX4882" y="connsiteY4882"/>
                              </a:cxn>
                              <a:cxn ang="0">
                                <a:pos x="connsiteX4883" y="connsiteY4883"/>
                              </a:cxn>
                              <a:cxn ang="0">
                                <a:pos x="connsiteX4884" y="connsiteY4884"/>
                              </a:cxn>
                              <a:cxn ang="0">
                                <a:pos x="connsiteX4885" y="connsiteY4885"/>
                              </a:cxn>
                              <a:cxn ang="0">
                                <a:pos x="connsiteX4886" y="connsiteY4886"/>
                              </a:cxn>
                              <a:cxn ang="0">
                                <a:pos x="connsiteX4887" y="connsiteY4887"/>
                              </a:cxn>
                              <a:cxn ang="0">
                                <a:pos x="connsiteX4888" y="connsiteY4888"/>
                              </a:cxn>
                              <a:cxn ang="0">
                                <a:pos x="connsiteX4889" y="connsiteY4889"/>
                              </a:cxn>
                              <a:cxn ang="0">
                                <a:pos x="connsiteX4890" y="connsiteY4890"/>
                              </a:cxn>
                              <a:cxn ang="0">
                                <a:pos x="connsiteX4891" y="connsiteY4891"/>
                              </a:cxn>
                              <a:cxn ang="0">
                                <a:pos x="connsiteX4892" y="connsiteY4892"/>
                              </a:cxn>
                              <a:cxn ang="0">
                                <a:pos x="connsiteX4893" y="connsiteY4893"/>
                              </a:cxn>
                              <a:cxn ang="0">
                                <a:pos x="connsiteX4894" y="connsiteY4894"/>
                              </a:cxn>
                              <a:cxn ang="0">
                                <a:pos x="connsiteX4895" y="connsiteY4895"/>
                              </a:cxn>
                              <a:cxn ang="0">
                                <a:pos x="connsiteX4896" y="connsiteY4896"/>
                              </a:cxn>
                              <a:cxn ang="0">
                                <a:pos x="connsiteX4897" y="connsiteY4897"/>
                              </a:cxn>
                              <a:cxn ang="0">
                                <a:pos x="connsiteX4898" y="connsiteY4898"/>
                              </a:cxn>
                              <a:cxn ang="0">
                                <a:pos x="connsiteX4899" y="connsiteY4899"/>
                              </a:cxn>
                              <a:cxn ang="0">
                                <a:pos x="connsiteX4900" y="connsiteY4900"/>
                              </a:cxn>
                              <a:cxn ang="0">
                                <a:pos x="connsiteX4901" y="connsiteY4901"/>
                              </a:cxn>
                              <a:cxn ang="0">
                                <a:pos x="connsiteX4902" y="connsiteY4902"/>
                              </a:cxn>
                              <a:cxn ang="0">
                                <a:pos x="connsiteX4903" y="connsiteY4903"/>
                              </a:cxn>
                              <a:cxn ang="0">
                                <a:pos x="connsiteX4904" y="connsiteY4904"/>
                              </a:cxn>
                              <a:cxn ang="0">
                                <a:pos x="connsiteX4905" y="connsiteY4905"/>
                              </a:cxn>
                              <a:cxn ang="0">
                                <a:pos x="connsiteX4906" y="connsiteY4906"/>
                              </a:cxn>
                              <a:cxn ang="0">
                                <a:pos x="connsiteX4907" y="connsiteY4907"/>
                              </a:cxn>
                              <a:cxn ang="0">
                                <a:pos x="connsiteX4908" y="connsiteY4908"/>
                              </a:cxn>
                              <a:cxn ang="0">
                                <a:pos x="connsiteX4909" y="connsiteY4909"/>
                              </a:cxn>
                              <a:cxn ang="0">
                                <a:pos x="connsiteX4910" y="connsiteY4910"/>
                              </a:cxn>
                              <a:cxn ang="0">
                                <a:pos x="connsiteX4911" y="connsiteY4911"/>
                              </a:cxn>
                              <a:cxn ang="0">
                                <a:pos x="connsiteX4912" y="connsiteY4912"/>
                              </a:cxn>
                              <a:cxn ang="0">
                                <a:pos x="connsiteX4913" y="connsiteY4913"/>
                              </a:cxn>
                              <a:cxn ang="0">
                                <a:pos x="connsiteX4914" y="connsiteY4914"/>
                              </a:cxn>
                              <a:cxn ang="0">
                                <a:pos x="connsiteX4915" y="connsiteY4915"/>
                              </a:cxn>
                              <a:cxn ang="0">
                                <a:pos x="connsiteX4916" y="connsiteY4916"/>
                              </a:cxn>
                              <a:cxn ang="0">
                                <a:pos x="connsiteX4917" y="connsiteY4917"/>
                              </a:cxn>
                              <a:cxn ang="0">
                                <a:pos x="connsiteX4918" y="connsiteY4918"/>
                              </a:cxn>
                              <a:cxn ang="0">
                                <a:pos x="connsiteX4919" y="connsiteY4919"/>
                              </a:cxn>
                              <a:cxn ang="0">
                                <a:pos x="connsiteX4920" y="connsiteY4920"/>
                              </a:cxn>
                              <a:cxn ang="0">
                                <a:pos x="connsiteX4921" y="connsiteY4921"/>
                              </a:cxn>
                              <a:cxn ang="0">
                                <a:pos x="connsiteX4922" y="connsiteY4922"/>
                              </a:cxn>
                              <a:cxn ang="0">
                                <a:pos x="connsiteX4923" y="connsiteY4923"/>
                              </a:cxn>
                              <a:cxn ang="0">
                                <a:pos x="connsiteX4924" y="connsiteY4924"/>
                              </a:cxn>
                              <a:cxn ang="0">
                                <a:pos x="connsiteX4925" y="connsiteY4925"/>
                              </a:cxn>
                              <a:cxn ang="0">
                                <a:pos x="connsiteX4926" y="connsiteY4926"/>
                              </a:cxn>
                              <a:cxn ang="0">
                                <a:pos x="connsiteX4927" y="connsiteY4927"/>
                              </a:cxn>
                              <a:cxn ang="0">
                                <a:pos x="connsiteX4928" y="connsiteY4928"/>
                              </a:cxn>
                              <a:cxn ang="0">
                                <a:pos x="connsiteX4929" y="connsiteY4929"/>
                              </a:cxn>
                              <a:cxn ang="0">
                                <a:pos x="connsiteX4930" y="connsiteY4930"/>
                              </a:cxn>
                              <a:cxn ang="0">
                                <a:pos x="connsiteX4931" y="connsiteY4931"/>
                              </a:cxn>
                              <a:cxn ang="0">
                                <a:pos x="connsiteX4932" y="connsiteY4932"/>
                              </a:cxn>
                              <a:cxn ang="0">
                                <a:pos x="connsiteX4933" y="connsiteY4933"/>
                              </a:cxn>
                              <a:cxn ang="0">
                                <a:pos x="connsiteX4934" y="connsiteY4934"/>
                              </a:cxn>
                              <a:cxn ang="0">
                                <a:pos x="connsiteX4935" y="connsiteY4935"/>
                              </a:cxn>
                              <a:cxn ang="0">
                                <a:pos x="connsiteX4936" y="connsiteY4936"/>
                              </a:cxn>
                              <a:cxn ang="0">
                                <a:pos x="connsiteX4937" y="connsiteY4937"/>
                              </a:cxn>
                              <a:cxn ang="0">
                                <a:pos x="connsiteX4938" y="connsiteY4938"/>
                              </a:cxn>
                              <a:cxn ang="0">
                                <a:pos x="connsiteX4939" y="connsiteY4939"/>
                              </a:cxn>
                              <a:cxn ang="0">
                                <a:pos x="connsiteX4940" y="connsiteY4940"/>
                              </a:cxn>
                              <a:cxn ang="0">
                                <a:pos x="connsiteX4941" y="connsiteY4941"/>
                              </a:cxn>
                              <a:cxn ang="0">
                                <a:pos x="connsiteX4942" y="connsiteY4942"/>
                              </a:cxn>
                              <a:cxn ang="0">
                                <a:pos x="connsiteX4943" y="connsiteY4943"/>
                              </a:cxn>
                              <a:cxn ang="0">
                                <a:pos x="connsiteX4944" y="connsiteY4944"/>
                              </a:cxn>
                              <a:cxn ang="0">
                                <a:pos x="connsiteX4945" y="connsiteY4945"/>
                              </a:cxn>
                              <a:cxn ang="0">
                                <a:pos x="connsiteX4946" y="connsiteY4946"/>
                              </a:cxn>
                              <a:cxn ang="0">
                                <a:pos x="connsiteX4947" y="connsiteY4947"/>
                              </a:cxn>
                              <a:cxn ang="0">
                                <a:pos x="connsiteX4948" y="connsiteY4948"/>
                              </a:cxn>
                              <a:cxn ang="0">
                                <a:pos x="connsiteX4949" y="connsiteY4949"/>
                              </a:cxn>
                              <a:cxn ang="0">
                                <a:pos x="connsiteX4950" y="connsiteY4950"/>
                              </a:cxn>
                              <a:cxn ang="0">
                                <a:pos x="connsiteX4951" y="connsiteY4951"/>
                              </a:cxn>
                              <a:cxn ang="0">
                                <a:pos x="connsiteX4952" y="connsiteY4952"/>
                              </a:cxn>
                              <a:cxn ang="0">
                                <a:pos x="connsiteX4953" y="connsiteY4953"/>
                              </a:cxn>
                              <a:cxn ang="0">
                                <a:pos x="connsiteX4954" y="connsiteY4954"/>
                              </a:cxn>
                              <a:cxn ang="0">
                                <a:pos x="connsiteX4955" y="connsiteY4955"/>
                              </a:cxn>
                              <a:cxn ang="0">
                                <a:pos x="connsiteX4956" y="connsiteY4956"/>
                              </a:cxn>
                              <a:cxn ang="0">
                                <a:pos x="connsiteX4957" y="connsiteY4957"/>
                              </a:cxn>
                              <a:cxn ang="0">
                                <a:pos x="connsiteX4958" y="connsiteY4958"/>
                              </a:cxn>
                              <a:cxn ang="0">
                                <a:pos x="connsiteX4959" y="connsiteY4959"/>
                              </a:cxn>
                              <a:cxn ang="0">
                                <a:pos x="connsiteX4960" y="connsiteY4960"/>
                              </a:cxn>
                              <a:cxn ang="0">
                                <a:pos x="connsiteX4961" y="connsiteY4961"/>
                              </a:cxn>
                              <a:cxn ang="0">
                                <a:pos x="connsiteX4962" y="connsiteY4962"/>
                              </a:cxn>
                              <a:cxn ang="0">
                                <a:pos x="connsiteX4963" y="connsiteY4963"/>
                              </a:cxn>
                              <a:cxn ang="0">
                                <a:pos x="connsiteX4964" y="connsiteY4964"/>
                              </a:cxn>
                              <a:cxn ang="0">
                                <a:pos x="connsiteX4965" y="connsiteY4965"/>
                              </a:cxn>
                              <a:cxn ang="0">
                                <a:pos x="connsiteX4966" y="connsiteY4966"/>
                              </a:cxn>
                              <a:cxn ang="0">
                                <a:pos x="connsiteX4967" y="connsiteY4967"/>
                              </a:cxn>
                              <a:cxn ang="0">
                                <a:pos x="connsiteX4968" y="connsiteY4968"/>
                              </a:cxn>
                              <a:cxn ang="0">
                                <a:pos x="connsiteX4969" y="connsiteY4969"/>
                              </a:cxn>
                              <a:cxn ang="0">
                                <a:pos x="connsiteX4970" y="connsiteY4970"/>
                              </a:cxn>
                              <a:cxn ang="0">
                                <a:pos x="connsiteX4971" y="connsiteY4971"/>
                              </a:cxn>
                              <a:cxn ang="0">
                                <a:pos x="connsiteX4972" y="connsiteY4972"/>
                              </a:cxn>
                              <a:cxn ang="0">
                                <a:pos x="connsiteX4973" y="connsiteY4973"/>
                              </a:cxn>
                              <a:cxn ang="0">
                                <a:pos x="connsiteX4974" y="connsiteY4974"/>
                              </a:cxn>
                              <a:cxn ang="0">
                                <a:pos x="connsiteX4975" y="connsiteY4975"/>
                              </a:cxn>
                              <a:cxn ang="0">
                                <a:pos x="connsiteX4976" y="connsiteY4976"/>
                              </a:cxn>
                              <a:cxn ang="0">
                                <a:pos x="connsiteX4977" y="connsiteY4977"/>
                              </a:cxn>
                              <a:cxn ang="0">
                                <a:pos x="connsiteX4978" y="connsiteY4978"/>
                              </a:cxn>
                              <a:cxn ang="0">
                                <a:pos x="connsiteX4979" y="connsiteY4979"/>
                              </a:cxn>
                              <a:cxn ang="0">
                                <a:pos x="connsiteX4980" y="connsiteY4980"/>
                              </a:cxn>
                              <a:cxn ang="0">
                                <a:pos x="connsiteX4981" y="connsiteY4981"/>
                              </a:cxn>
                              <a:cxn ang="0">
                                <a:pos x="connsiteX4982" y="connsiteY4982"/>
                              </a:cxn>
                              <a:cxn ang="0">
                                <a:pos x="connsiteX4983" y="connsiteY4983"/>
                              </a:cxn>
                              <a:cxn ang="0">
                                <a:pos x="connsiteX4984" y="connsiteY4984"/>
                              </a:cxn>
                              <a:cxn ang="0">
                                <a:pos x="connsiteX4985" y="connsiteY4985"/>
                              </a:cxn>
                              <a:cxn ang="0">
                                <a:pos x="connsiteX4986" y="connsiteY4986"/>
                              </a:cxn>
                              <a:cxn ang="0">
                                <a:pos x="connsiteX4987" y="connsiteY4987"/>
                              </a:cxn>
                              <a:cxn ang="0">
                                <a:pos x="connsiteX4988" y="connsiteY4988"/>
                              </a:cxn>
                              <a:cxn ang="0">
                                <a:pos x="connsiteX4989" y="connsiteY4989"/>
                              </a:cxn>
                              <a:cxn ang="0">
                                <a:pos x="connsiteX4990" y="connsiteY4990"/>
                              </a:cxn>
                              <a:cxn ang="0">
                                <a:pos x="connsiteX4991" y="connsiteY4991"/>
                              </a:cxn>
                              <a:cxn ang="0">
                                <a:pos x="connsiteX4992" y="connsiteY4992"/>
                              </a:cxn>
                              <a:cxn ang="0">
                                <a:pos x="connsiteX4993" y="connsiteY4993"/>
                              </a:cxn>
                              <a:cxn ang="0">
                                <a:pos x="connsiteX4994" y="connsiteY4994"/>
                              </a:cxn>
                              <a:cxn ang="0">
                                <a:pos x="connsiteX4995" y="connsiteY4995"/>
                              </a:cxn>
                              <a:cxn ang="0">
                                <a:pos x="connsiteX4996" y="connsiteY4996"/>
                              </a:cxn>
                              <a:cxn ang="0">
                                <a:pos x="connsiteX4997" y="connsiteY4997"/>
                              </a:cxn>
                              <a:cxn ang="0">
                                <a:pos x="connsiteX4998" y="connsiteY4998"/>
                              </a:cxn>
                              <a:cxn ang="0">
                                <a:pos x="connsiteX4999" y="connsiteY4999"/>
                              </a:cxn>
                              <a:cxn ang="0">
                                <a:pos x="connsiteX5000" y="connsiteY5000"/>
                              </a:cxn>
                              <a:cxn ang="0">
                                <a:pos x="connsiteX5001" y="connsiteY5001"/>
                              </a:cxn>
                              <a:cxn ang="0">
                                <a:pos x="connsiteX5002" y="connsiteY5002"/>
                              </a:cxn>
                              <a:cxn ang="0">
                                <a:pos x="connsiteX5003" y="connsiteY5003"/>
                              </a:cxn>
                              <a:cxn ang="0">
                                <a:pos x="connsiteX5004" y="connsiteY5004"/>
                              </a:cxn>
                              <a:cxn ang="0">
                                <a:pos x="connsiteX5005" y="connsiteY5005"/>
                              </a:cxn>
                              <a:cxn ang="0">
                                <a:pos x="connsiteX5006" y="connsiteY5006"/>
                              </a:cxn>
                              <a:cxn ang="0">
                                <a:pos x="connsiteX5007" y="connsiteY5007"/>
                              </a:cxn>
                              <a:cxn ang="0">
                                <a:pos x="connsiteX5008" y="connsiteY5008"/>
                              </a:cxn>
                              <a:cxn ang="0">
                                <a:pos x="connsiteX5009" y="connsiteY5009"/>
                              </a:cxn>
                              <a:cxn ang="0">
                                <a:pos x="connsiteX5010" y="connsiteY5010"/>
                              </a:cxn>
                              <a:cxn ang="0">
                                <a:pos x="connsiteX5011" y="connsiteY5011"/>
                              </a:cxn>
                              <a:cxn ang="0">
                                <a:pos x="connsiteX5012" y="connsiteY5012"/>
                              </a:cxn>
                              <a:cxn ang="0">
                                <a:pos x="connsiteX5013" y="connsiteY5013"/>
                              </a:cxn>
                              <a:cxn ang="0">
                                <a:pos x="connsiteX5014" y="connsiteY5014"/>
                              </a:cxn>
                              <a:cxn ang="0">
                                <a:pos x="connsiteX5015" y="connsiteY5015"/>
                              </a:cxn>
                              <a:cxn ang="0">
                                <a:pos x="connsiteX5016" y="connsiteY5016"/>
                              </a:cxn>
                              <a:cxn ang="0">
                                <a:pos x="connsiteX5017" y="connsiteY5017"/>
                              </a:cxn>
                              <a:cxn ang="0">
                                <a:pos x="connsiteX5018" y="connsiteY5018"/>
                              </a:cxn>
                              <a:cxn ang="0">
                                <a:pos x="connsiteX5019" y="connsiteY5019"/>
                              </a:cxn>
                              <a:cxn ang="0">
                                <a:pos x="connsiteX5020" y="connsiteY5020"/>
                              </a:cxn>
                              <a:cxn ang="0">
                                <a:pos x="connsiteX5021" y="connsiteY5021"/>
                              </a:cxn>
                              <a:cxn ang="0">
                                <a:pos x="connsiteX5022" y="connsiteY5022"/>
                              </a:cxn>
                              <a:cxn ang="0">
                                <a:pos x="connsiteX5023" y="connsiteY5023"/>
                              </a:cxn>
                              <a:cxn ang="0">
                                <a:pos x="connsiteX5024" y="connsiteY5024"/>
                              </a:cxn>
                              <a:cxn ang="0">
                                <a:pos x="connsiteX5025" y="connsiteY5025"/>
                              </a:cxn>
                              <a:cxn ang="0">
                                <a:pos x="connsiteX5026" y="connsiteY5026"/>
                              </a:cxn>
                              <a:cxn ang="0">
                                <a:pos x="connsiteX5027" y="connsiteY5027"/>
                              </a:cxn>
                              <a:cxn ang="0">
                                <a:pos x="connsiteX5028" y="connsiteY5028"/>
                              </a:cxn>
                              <a:cxn ang="0">
                                <a:pos x="connsiteX5029" y="connsiteY5029"/>
                              </a:cxn>
                              <a:cxn ang="0">
                                <a:pos x="connsiteX5030" y="connsiteY5030"/>
                              </a:cxn>
                              <a:cxn ang="0">
                                <a:pos x="connsiteX5031" y="connsiteY5031"/>
                              </a:cxn>
                              <a:cxn ang="0">
                                <a:pos x="connsiteX5032" y="connsiteY5032"/>
                              </a:cxn>
                              <a:cxn ang="0">
                                <a:pos x="connsiteX5033" y="connsiteY5033"/>
                              </a:cxn>
                              <a:cxn ang="0">
                                <a:pos x="connsiteX5034" y="connsiteY5034"/>
                              </a:cxn>
                              <a:cxn ang="0">
                                <a:pos x="connsiteX5035" y="connsiteY5035"/>
                              </a:cxn>
                              <a:cxn ang="0">
                                <a:pos x="connsiteX5036" y="connsiteY5036"/>
                              </a:cxn>
                              <a:cxn ang="0">
                                <a:pos x="connsiteX5037" y="connsiteY5037"/>
                              </a:cxn>
                              <a:cxn ang="0">
                                <a:pos x="connsiteX5038" y="connsiteY5038"/>
                              </a:cxn>
                              <a:cxn ang="0">
                                <a:pos x="connsiteX5039" y="connsiteY5039"/>
                              </a:cxn>
                              <a:cxn ang="0">
                                <a:pos x="connsiteX5040" y="connsiteY5040"/>
                              </a:cxn>
                              <a:cxn ang="0">
                                <a:pos x="connsiteX5041" y="connsiteY5041"/>
                              </a:cxn>
                              <a:cxn ang="0">
                                <a:pos x="connsiteX5042" y="connsiteY5042"/>
                              </a:cxn>
                              <a:cxn ang="0">
                                <a:pos x="connsiteX5043" y="connsiteY5043"/>
                              </a:cxn>
                              <a:cxn ang="0">
                                <a:pos x="connsiteX5044" y="connsiteY5044"/>
                              </a:cxn>
                              <a:cxn ang="0">
                                <a:pos x="connsiteX5045" y="connsiteY5045"/>
                              </a:cxn>
                              <a:cxn ang="0">
                                <a:pos x="connsiteX5046" y="connsiteY5046"/>
                              </a:cxn>
                              <a:cxn ang="0">
                                <a:pos x="connsiteX5047" y="connsiteY5047"/>
                              </a:cxn>
                              <a:cxn ang="0">
                                <a:pos x="connsiteX5048" y="connsiteY5048"/>
                              </a:cxn>
                              <a:cxn ang="0">
                                <a:pos x="connsiteX5049" y="connsiteY5049"/>
                              </a:cxn>
                              <a:cxn ang="0">
                                <a:pos x="connsiteX5050" y="connsiteY5050"/>
                              </a:cxn>
                              <a:cxn ang="0">
                                <a:pos x="connsiteX5051" y="connsiteY5051"/>
                              </a:cxn>
                              <a:cxn ang="0">
                                <a:pos x="connsiteX5052" y="connsiteY5052"/>
                              </a:cxn>
                              <a:cxn ang="0">
                                <a:pos x="connsiteX5053" y="connsiteY5053"/>
                              </a:cxn>
                              <a:cxn ang="0">
                                <a:pos x="connsiteX5054" y="connsiteY5054"/>
                              </a:cxn>
                              <a:cxn ang="0">
                                <a:pos x="connsiteX5055" y="connsiteY5055"/>
                              </a:cxn>
                              <a:cxn ang="0">
                                <a:pos x="connsiteX5056" y="connsiteY5056"/>
                              </a:cxn>
                              <a:cxn ang="0">
                                <a:pos x="connsiteX5057" y="connsiteY5057"/>
                              </a:cxn>
                              <a:cxn ang="0">
                                <a:pos x="connsiteX5058" y="connsiteY5058"/>
                              </a:cxn>
                              <a:cxn ang="0">
                                <a:pos x="connsiteX5059" y="connsiteY5059"/>
                              </a:cxn>
                              <a:cxn ang="0">
                                <a:pos x="connsiteX5060" y="connsiteY5060"/>
                              </a:cxn>
                              <a:cxn ang="0">
                                <a:pos x="connsiteX5061" y="connsiteY5061"/>
                              </a:cxn>
                              <a:cxn ang="0">
                                <a:pos x="connsiteX5062" y="connsiteY5062"/>
                              </a:cxn>
                              <a:cxn ang="0">
                                <a:pos x="connsiteX5063" y="connsiteY5063"/>
                              </a:cxn>
                              <a:cxn ang="0">
                                <a:pos x="connsiteX5064" y="connsiteY5064"/>
                              </a:cxn>
                              <a:cxn ang="0">
                                <a:pos x="connsiteX5065" y="connsiteY5065"/>
                              </a:cxn>
                              <a:cxn ang="0">
                                <a:pos x="connsiteX5066" y="connsiteY5066"/>
                              </a:cxn>
                              <a:cxn ang="0">
                                <a:pos x="connsiteX5067" y="connsiteY5067"/>
                              </a:cxn>
                              <a:cxn ang="0">
                                <a:pos x="connsiteX5068" y="connsiteY5068"/>
                              </a:cxn>
                              <a:cxn ang="0">
                                <a:pos x="connsiteX5069" y="connsiteY5069"/>
                              </a:cxn>
                              <a:cxn ang="0">
                                <a:pos x="connsiteX5070" y="connsiteY5070"/>
                              </a:cxn>
                              <a:cxn ang="0">
                                <a:pos x="connsiteX5071" y="connsiteY5071"/>
                              </a:cxn>
                              <a:cxn ang="0">
                                <a:pos x="connsiteX5072" y="connsiteY5072"/>
                              </a:cxn>
                              <a:cxn ang="0">
                                <a:pos x="connsiteX5073" y="connsiteY5073"/>
                              </a:cxn>
                              <a:cxn ang="0">
                                <a:pos x="connsiteX5074" y="connsiteY5074"/>
                              </a:cxn>
                              <a:cxn ang="0">
                                <a:pos x="connsiteX5075" y="connsiteY5075"/>
                              </a:cxn>
                              <a:cxn ang="0">
                                <a:pos x="connsiteX5076" y="connsiteY5076"/>
                              </a:cxn>
                              <a:cxn ang="0">
                                <a:pos x="connsiteX5077" y="connsiteY5077"/>
                              </a:cxn>
                              <a:cxn ang="0">
                                <a:pos x="connsiteX5078" y="connsiteY5078"/>
                              </a:cxn>
                            </a:cxnLst>
                            <a:rect l="l" t="t" r="r" b="b"/>
                            <a:pathLst>
                              <a:path w="2991568" h="1536294">
                                <a:moveTo>
                                  <a:pt x="2279791" y="1359026"/>
                                </a:moveTo>
                                <a:cubicBezTo>
                                  <a:pt x="2302304" y="1353831"/>
                                  <a:pt x="2326550" y="1359026"/>
                                  <a:pt x="2349929" y="1359892"/>
                                </a:cubicBezTo>
                                <a:cubicBezTo>
                                  <a:pt x="2381102" y="1361624"/>
                                  <a:pt x="2410543" y="1364221"/>
                                  <a:pt x="2441716" y="1363355"/>
                                </a:cubicBezTo>
                                <a:cubicBezTo>
                                  <a:pt x="2437386" y="1363355"/>
                                  <a:pt x="2428727" y="1363355"/>
                                  <a:pt x="2441716" y="1363355"/>
                                </a:cubicBezTo>
                                <a:cubicBezTo>
                                  <a:pt x="2454704" y="1363355"/>
                                  <a:pt x="2466827" y="1365087"/>
                                  <a:pt x="2479816" y="1363355"/>
                                </a:cubicBezTo>
                                <a:cubicBezTo>
                                  <a:pt x="2497134" y="1360758"/>
                                  <a:pt x="2493670" y="1347769"/>
                                  <a:pt x="2477218" y="1348635"/>
                                </a:cubicBezTo>
                                <a:cubicBezTo>
                                  <a:pt x="2427861" y="1350367"/>
                                  <a:pt x="2381102" y="1352965"/>
                                  <a:pt x="2331745" y="1350367"/>
                                </a:cubicBezTo>
                                <a:cubicBezTo>
                                  <a:pt x="2312695" y="1349501"/>
                                  <a:pt x="2294511" y="1345171"/>
                                  <a:pt x="2276327" y="1344306"/>
                                </a:cubicBezTo>
                                <a:cubicBezTo>
                                  <a:pt x="2254679" y="1341708"/>
                                  <a:pt x="2260741" y="1363355"/>
                                  <a:pt x="2279791" y="1359026"/>
                                </a:cubicBezTo>
                                <a:close/>
                                <a:moveTo>
                                  <a:pt x="2569870" y="675824"/>
                                </a:moveTo>
                                <a:lnTo>
                                  <a:pt x="2569870" y="675824"/>
                                </a:lnTo>
                                <a:cubicBezTo>
                                  <a:pt x="2564675" y="677555"/>
                                  <a:pt x="2567273" y="676690"/>
                                  <a:pt x="2569870" y="675824"/>
                                </a:cubicBezTo>
                                <a:close/>
                                <a:moveTo>
                                  <a:pt x="2770761" y="826492"/>
                                </a:moveTo>
                                <a:cubicBezTo>
                                  <a:pt x="2746516" y="823028"/>
                                  <a:pt x="2716209" y="832553"/>
                                  <a:pt x="2691963" y="832553"/>
                                </a:cubicBezTo>
                                <a:cubicBezTo>
                                  <a:pt x="2640009" y="832553"/>
                                  <a:pt x="2584591" y="822162"/>
                                  <a:pt x="2532636" y="827358"/>
                                </a:cubicBezTo>
                                <a:cubicBezTo>
                                  <a:pt x="2529172" y="827358"/>
                                  <a:pt x="2495402" y="836017"/>
                                  <a:pt x="2512720" y="841212"/>
                                </a:cubicBezTo>
                                <a:cubicBezTo>
                                  <a:pt x="2526575" y="845542"/>
                                  <a:pt x="2543893" y="842078"/>
                                  <a:pt x="2558614" y="841212"/>
                                </a:cubicBezTo>
                                <a:cubicBezTo>
                                  <a:pt x="2622691" y="835151"/>
                                  <a:pt x="2688500" y="849006"/>
                                  <a:pt x="2752577" y="846408"/>
                                </a:cubicBezTo>
                                <a:cubicBezTo>
                                  <a:pt x="2762102" y="845542"/>
                                  <a:pt x="2771627" y="848140"/>
                                  <a:pt x="2777688" y="842944"/>
                                </a:cubicBezTo>
                                <a:cubicBezTo>
                                  <a:pt x="2787213" y="834285"/>
                                  <a:pt x="2780286" y="828224"/>
                                  <a:pt x="2770761" y="826492"/>
                                </a:cubicBezTo>
                                <a:close/>
                                <a:moveTo>
                                  <a:pt x="2833107" y="301751"/>
                                </a:moveTo>
                                <a:lnTo>
                                  <a:pt x="2833107" y="301751"/>
                                </a:lnTo>
                                <a:cubicBezTo>
                                  <a:pt x="2833973" y="301751"/>
                                  <a:pt x="2833973" y="301751"/>
                                  <a:pt x="2833107" y="301751"/>
                                </a:cubicBezTo>
                                <a:cubicBezTo>
                                  <a:pt x="2833973" y="301751"/>
                                  <a:pt x="2833107" y="301751"/>
                                  <a:pt x="2833107" y="301751"/>
                                </a:cubicBezTo>
                                <a:close/>
                                <a:moveTo>
                                  <a:pt x="2732661" y="655908"/>
                                </a:moveTo>
                                <a:cubicBezTo>
                                  <a:pt x="2672914" y="661969"/>
                                  <a:pt x="2611434" y="666299"/>
                                  <a:pt x="2551686" y="660237"/>
                                </a:cubicBezTo>
                                <a:cubicBezTo>
                                  <a:pt x="2546491" y="659371"/>
                                  <a:pt x="2503195" y="661969"/>
                                  <a:pt x="2523977" y="672360"/>
                                </a:cubicBezTo>
                                <a:cubicBezTo>
                                  <a:pt x="2535234" y="678421"/>
                                  <a:pt x="2557747" y="680153"/>
                                  <a:pt x="2569870" y="675824"/>
                                </a:cubicBezTo>
                                <a:cubicBezTo>
                                  <a:pt x="2573334" y="674958"/>
                                  <a:pt x="2571602" y="674958"/>
                                  <a:pt x="2569870" y="675824"/>
                                </a:cubicBezTo>
                                <a:cubicBezTo>
                                  <a:pt x="2591518" y="668031"/>
                                  <a:pt x="2627886" y="674092"/>
                                  <a:pt x="2650400" y="674092"/>
                                </a:cubicBezTo>
                                <a:cubicBezTo>
                                  <a:pt x="2679841" y="674092"/>
                                  <a:pt x="2708416" y="670628"/>
                                  <a:pt x="2737857" y="669762"/>
                                </a:cubicBezTo>
                                <a:cubicBezTo>
                                  <a:pt x="2749114" y="668896"/>
                                  <a:pt x="2775091" y="670628"/>
                                  <a:pt x="2782018" y="659371"/>
                                </a:cubicBezTo>
                                <a:cubicBezTo>
                                  <a:pt x="2791543" y="642919"/>
                                  <a:pt x="2736991" y="655042"/>
                                  <a:pt x="2732661" y="655908"/>
                                </a:cubicBezTo>
                                <a:close/>
                                <a:moveTo>
                                  <a:pt x="2717075" y="1304474"/>
                                </a:moveTo>
                                <a:cubicBezTo>
                                  <a:pt x="2685902" y="1303608"/>
                                  <a:pt x="2655595" y="1302742"/>
                                  <a:pt x="2625289" y="1300144"/>
                                </a:cubicBezTo>
                                <a:cubicBezTo>
                                  <a:pt x="2594116" y="1298412"/>
                                  <a:pt x="2562943" y="1296681"/>
                                  <a:pt x="2532636" y="1290619"/>
                                </a:cubicBezTo>
                                <a:cubicBezTo>
                                  <a:pt x="2522245" y="1288887"/>
                                  <a:pt x="2485011" y="1276765"/>
                                  <a:pt x="2478084" y="1291485"/>
                                </a:cubicBezTo>
                                <a:cubicBezTo>
                                  <a:pt x="2472888" y="1303608"/>
                                  <a:pt x="2521380" y="1301010"/>
                                  <a:pt x="2526575" y="1301876"/>
                                </a:cubicBezTo>
                                <a:cubicBezTo>
                                  <a:pt x="2557747" y="1304474"/>
                                  <a:pt x="2588920" y="1308803"/>
                                  <a:pt x="2620093" y="1311401"/>
                                </a:cubicBezTo>
                                <a:cubicBezTo>
                                  <a:pt x="2649534" y="1314865"/>
                                  <a:pt x="2678975" y="1314865"/>
                                  <a:pt x="2708416" y="1317462"/>
                                </a:cubicBezTo>
                                <a:cubicBezTo>
                                  <a:pt x="2724002" y="1318328"/>
                                  <a:pt x="2760370" y="1329585"/>
                                  <a:pt x="2773359" y="1319194"/>
                                </a:cubicBezTo>
                                <a:cubicBezTo>
                                  <a:pt x="2794141" y="1303608"/>
                                  <a:pt x="2724002" y="1304474"/>
                                  <a:pt x="2717075" y="1304474"/>
                                </a:cubicBezTo>
                                <a:close/>
                                <a:moveTo>
                                  <a:pt x="2743052" y="631662"/>
                                </a:moveTo>
                                <a:cubicBezTo>
                                  <a:pt x="2691963" y="635992"/>
                                  <a:pt x="2749979" y="631662"/>
                                  <a:pt x="2743052" y="631662"/>
                                </a:cubicBezTo>
                                <a:lnTo>
                                  <a:pt x="2743052" y="631662"/>
                                </a:lnTo>
                                <a:close/>
                                <a:moveTo>
                                  <a:pt x="2457302" y="1331317"/>
                                </a:moveTo>
                                <a:cubicBezTo>
                                  <a:pt x="2472888" y="1315730"/>
                                  <a:pt x="2375906" y="1315730"/>
                                  <a:pt x="2370711" y="1315730"/>
                                </a:cubicBezTo>
                                <a:cubicBezTo>
                                  <a:pt x="2362918" y="1314865"/>
                                  <a:pt x="2237361" y="1299278"/>
                                  <a:pt x="2244289" y="1316596"/>
                                </a:cubicBezTo>
                                <a:cubicBezTo>
                                  <a:pt x="2246886" y="1323524"/>
                                  <a:pt x="2347332" y="1327853"/>
                                  <a:pt x="2358588" y="1327853"/>
                                </a:cubicBezTo>
                                <a:cubicBezTo>
                                  <a:pt x="2375906" y="1328719"/>
                                  <a:pt x="2442582" y="1345171"/>
                                  <a:pt x="2457302" y="1331317"/>
                                </a:cubicBezTo>
                                <a:close/>
                                <a:moveTo>
                                  <a:pt x="2736991" y="1371149"/>
                                </a:moveTo>
                                <a:cubicBezTo>
                                  <a:pt x="2710148" y="1372015"/>
                                  <a:pt x="2683304" y="1371149"/>
                                  <a:pt x="2656461" y="1369417"/>
                                </a:cubicBezTo>
                                <a:cubicBezTo>
                                  <a:pt x="2633082" y="1367685"/>
                                  <a:pt x="2609702" y="1365953"/>
                                  <a:pt x="2585457" y="1363355"/>
                                </a:cubicBezTo>
                                <a:cubicBezTo>
                                  <a:pt x="2567273" y="1360758"/>
                                  <a:pt x="2531770" y="1349501"/>
                                  <a:pt x="2515318" y="1361624"/>
                                </a:cubicBezTo>
                                <a:cubicBezTo>
                                  <a:pt x="2500598" y="1373747"/>
                                  <a:pt x="2534368" y="1372881"/>
                                  <a:pt x="2538698" y="1372881"/>
                                </a:cubicBezTo>
                                <a:cubicBezTo>
                                  <a:pt x="2564675" y="1373747"/>
                                  <a:pt x="2591518" y="1375478"/>
                                  <a:pt x="2617495" y="1378076"/>
                                </a:cubicBezTo>
                                <a:cubicBezTo>
                                  <a:pt x="2642607" y="1379808"/>
                                  <a:pt x="2666852" y="1382406"/>
                                  <a:pt x="2691963" y="1384137"/>
                                </a:cubicBezTo>
                                <a:cubicBezTo>
                                  <a:pt x="2710148" y="1385003"/>
                                  <a:pt x="2741320" y="1393662"/>
                                  <a:pt x="2758638" y="1387601"/>
                                </a:cubicBezTo>
                                <a:lnTo>
                                  <a:pt x="2758638" y="1387601"/>
                                </a:lnTo>
                                <a:cubicBezTo>
                                  <a:pt x="2761236" y="1386735"/>
                                  <a:pt x="2760370" y="1386735"/>
                                  <a:pt x="2758638" y="1387601"/>
                                </a:cubicBezTo>
                                <a:cubicBezTo>
                                  <a:pt x="2785482" y="1378076"/>
                                  <a:pt x="2744784" y="1370283"/>
                                  <a:pt x="2736991" y="1371149"/>
                                </a:cubicBezTo>
                                <a:close/>
                                <a:moveTo>
                                  <a:pt x="2310963" y="1390199"/>
                                </a:moveTo>
                                <a:cubicBezTo>
                                  <a:pt x="2328281" y="1390199"/>
                                  <a:pt x="2344734" y="1391931"/>
                                  <a:pt x="2362052" y="1394528"/>
                                </a:cubicBezTo>
                                <a:cubicBezTo>
                                  <a:pt x="2381102" y="1397126"/>
                                  <a:pt x="2401018" y="1398858"/>
                                  <a:pt x="2420934" y="1400590"/>
                                </a:cubicBezTo>
                                <a:cubicBezTo>
                                  <a:pt x="2431325" y="1401456"/>
                                  <a:pt x="2463364" y="1409249"/>
                                  <a:pt x="2472023" y="1401456"/>
                                </a:cubicBezTo>
                                <a:cubicBezTo>
                                  <a:pt x="2490207" y="1387601"/>
                                  <a:pt x="2415739" y="1385869"/>
                                  <a:pt x="2412275" y="1385869"/>
                                </a:cubicBezTo>
                                <a:cubicBezTo>
                                  <a:pt x="2393225" y="1385869"/>
                                  <a:pt x="2373309" y="1385003"/>
                                  <a:pt x="2354259" y="1384137"/>
                                </a:cubicBezTo>
                                <a:cubicBezTo>
                                  <a:pt x="2342136" y="1383271"/>
                                  <a:pt x="2306634" y="1367685"/>
                                  <a:pt x="2297109" y="1372881"/>
                                </a:cubicBezTo>
                                <a:cubicBezTo>
                                  <a:pt x="2282388" y="1380674"/>
                                  <a:pt x="2304036" y="1390199"/>
                                  <a:pt x="2310963" y="1390199"/>
                                </a:cubicBezTo>
                                <a:close/>
                                <a:moveTo>
                                  <a:pt x="2722270" y="1337378"/>
                                </a:moveTo>
                                <a:cubicBezTo>
                                  <a:pt x="2692829" y="1337378"/>
                                  <a:pt x="2663388" y="1333049"/>
                                  <a:pt x="2633948" y="1331317"/>
                                </a:cubicBezTo>
                                <a:cubicBezTo>
                                  <a:pt x="2604507" y="1329585"/>
                                  <a:pt x="2573334" y="1332183"/>
                                  <a:pt x="2544759" y="1323524"/>
                                </a:cubicBezTo>
                                <a:cubicBezTo>
                                  <a:pt x="2526575" y="1318328"/>
                                  <a:pt x="2510122" y="1333049"/>
                                  <a:pt x="2533502" y="1337378"/>
                                </a:cubicBezTo>
                                <a:cubicBezTo>
                                  <a:pt x="2561211" y="1342574"/>
                                  <a:pt x="2591518" y="1340842"/>
                                  <a:pt x="2620093" y="1342574"/>
                                </a:cubicBezTo>
                                <a:cubicBezTo>
                                  <a:pt x="2651266" y="1344306"/>
                                  <a:pt x="2681573" y="1346903"/>
                                  <a:pt x="2712745" y="1349501"/>
                                </a:cubicBezTo>
                                <a:cubicBezTo>
                                  <a:pt x="2727466" y="1351233"/>
                                  <a:pt x="2760370" y="1362490"/>
                                  <a:pt x="2772493" y="1352099"/>
                                </a:cubicBezTo>
                                <a:cubicBezTo>
                                  <a:pt x="2790677" y="1336512"/>
                                  <a:pt x="2729198" y="1337378"/>
                                  <a:pt x="2722270" y="1337378"/>
                                </a:cubicBezTo>
                                <a:close/>
                                <a:moveTo>
                                  <a:pt x="2773359" y="861994"/>
                                </a:moveTo>
                                <a:cubicBezTo>
                                  <a:pt x="2764700" y="861128"/>
                                  <a:pt x="2754309" y="865458"/>
                                  <a:pt x="2746516" y="866324"/>
                                </a:cubicBezTo>
                                <a:cubicBezTo>
                                  <a:pt x="2731795" y="867190"/>
                                  <a:pt x="2717075" y="867190"/>
                                  <a:pt x="2703220" y="867190"/>
                                </a:cubicBezTo>
                                <a:cubicBezTo>
                                  <a:pt x="2653864" y="867190"/>
                                  <a:pt x="2605372" y="868055"/>
                                  <a:pt x="2556882" y="864592"/>
                                </a:cubicBezTo>
                                <a:cubicBezTo>
                                  <a:pt x="2551686" y="864592"/>
                                  <a:pt x="2530039" y="863726"/>
                                  <a:pt x="2536966" y="874117"/>
                                </a:cubicBezTo>
                                <a:cubicBezTo>
                                  <a:pt x="2544759" y="887106"/>
                                  <a:pt x="2583725" y="876715"/>
                                  <a:pt x="2594982" y="876715"/>
                                </a:cubicBezTo>
                                <a:cubicBezTo>
                                  <a:pt x="2652997" y="875849"/>
                                  <a:pt x="2710148" y="882776"/>
                                  <a:pt x="2768164" y="879312"/>
                                </a:cubicBezTo>
                                <a:cubicBezTo>
                                  <a:pt x="2776823" y="877581"/>
                                  <a:pt x="2789811" y="863726"/>
                                  <a:pt x="2773359" y="861994"/>
                                </a:cubicBezTo>
                                <a:close/>
                                <a:moveTo>
                                  <a:pt x="2767297" y="878446"/>
                                </a:moveTo>
                                <a:cubicBezTo>
                                  <a:pt x="2723136" y="881044"/>
                                  <a:pt x="2778554" y="877581"/>
                                  <a:pt x="2767297" y="878446"/>
                                </a:cubicBezTo>
                                <a:lnTo>
                                  <a:pt x="2767297" y="878446"/>
                                </a:lnTo>
                                <a:close/>
                                <a:moveTo>
                                  <a:pt x="2710148" y="1259446"/>
                                </a:moveTo>
                                <a:cubicBezTo>
                                  <a:pt x="2652997" y="1261178"/>
                                  <a:pt x="2589786" y="1261178"/>
                                  <a:pt x="2533502" y="1250787"/>
                                </a:cubicBezTo>
                                <a:cubicBezTo>
                                  <a:pt x="2527441" y="1249921"/>
                                  <a:pt x="2515318" y="1248190"/>
                                  <a:pt x="2512720" y="1255983"/>
                                </a:cubicBezTo>
                                <a:cubicBezTo>
                                  <a:pt x="2508391" y="1269837"/>
                                  <a:pt x="2528307" y="1264642"/>
                                  <a:pt x="2534368" y="1264642"/>
                                </a:cubicBezTo>
                                <a:cubicBezTo>
                                  <a:pt x="2565541" y="1262910"/>
                                  <a:pt x="2597579" y="1267240"/>
                                  <a:pt x="2628752" y="1268971"/>
                                </a:cubicBezTo>
                                <a:cubicBezTo>
                                  <a:pt x="2658193" y="1270703"/>
                                  <a:pt x="2686768" y="1271569"/>
                                  <a:pt x="2716209" y="1273301"/>
                                </a:cubicBezTo>
                                <a:cubicBezTo>
                                  <a:pt x="2728332" y="1274167"/>
                                  <a:pt x="2755175" y="1283692"/>
                                  <a:pt x="2765566" y="1273301"/>
                                </a:cubicBezTo>
                                <a:cubicBezTo>
                                  <a:pt x="2763834" y="1275033"/>
                                  <a:pt x="2762968" y="1275899"/>
                                  <a:pt x="2765566" y="1273301"/>
                                </a:cubicBezTo>
                                <a:lnTo>
                                  <a:pt x="2765566" y="1273301"/>
                                </a:lnTo>
                                <a:cubicBezTo>
                                  <a:pt x="2782884" y="1253385"/>
                                  <a:pt x="2718807" y="1259446"/>
                                  <a:pt x="2710148" y="1259446"/>
                                </a:cubicBezTo>
                                <a:close/>
                                <a:moveTo>
                                  <a:pt x="2730063" y="1223078"/>
                                </a:moveTo>
                                <a:cubicBezTo>
                                  <a:pt x="2698891" y="1224810"/>
                                  <a:pt x="2666852" y="1220480"/>
                                  <a:pt x="2635679" y="1218749"/>
                                </a:cubicBezTo>
                                <a:cubicBezTo>
                                  <a:pt x="2606239" y="1217017"/>
                                  <a:pt x="2575932" y="1218749"/>
                                  <a:pt x="2545625" y="1216151"/>
                                </a:cubicBezTo>
                                <a:cubicBezTo>
                                  <a:pt x="2534368" y="1215285"/>
                                  <a:pt x="2500598" y="1208358"/>
                                  <a:pt x="2492804" y="1220480"/>
                                </a:cubicBezTo>
                                <a:cubicBezTo>
                                  <a:pt x="2484145" y="1235201"/>
                                  <a:pt x="2523977" y="1230006"/>
                                  <a:pt x="2529172" y="1229140"/>
                                </a:cubicBezTo>
                                <a:cubicBezTo>
                                  <a:pt x="2554284" y="1225676"/>
                                  <a:pt x="2579395" y="1225676"/>
                                  <a:pt x="2604507" y="1227408"/>
                                </a:cubicBezTo>
                                <a:cubicBezTo>
                                  <a:pt x="2617495" y="1228274"/>
                                  <a:pt x="2762968" y="1246458"/>
                                  <a:pt x="2765566" y="1233469"/>
                                </a:cubicBezTo>
                                <a:cubicBezTo>
                                  <a:pt x="2774225" y="1216151"/>
                                  <a:pt x="2737857" y="1222212"/>
                                  <a:pt x="2730063" y="1223078"/>
                                </a:cubicBezTo>
                                <a:close/>
                                <a:moveTo>
                                  <a:pt x="2541295" y="1410980"/>
                                </a:moveTo>
                                <a:cubicBezTo>
                                  <a:pt x="2568138" y="1412712"/>
                                  <a:pt x="2594116" y="1410980"/>
                                  <a:pt x="2620959" y="1410980"/>
                                </a:cubicBezTo>
                                <a:cubicBezTo>
                                  <a:pt x="2648668" y="1410980"/>
                                  <a:pt x="2675511" y="1412712"/>
                                  <a:pt x="2703220" y="1413578"/>
                                </a:cubicBezTo>
                                <a:cubicBezTo>
                                  <a:pt x="2715343" y="1413578"/>
                                  <a:pt x="2752577" y="1423969"/>
                                  <a:pt x="2762102" y="1415310"/>
                                </a:cubicBezTo>
                                <a:cubicBezTo>
                                  <a:pt x="2784616" y="1396260"/>
                                  <a:pt x="2723136" y="1397126"/>
                                  <a:pt x="2717075" y="1397992"/>
                                </a:cubicBezTo>
                                <a:cubicBezTo>
                                  <a:pt x="2689366" y="1401456"/>
                                  <a:pt x="2660791" y="1398858"/>
                                  <a:pt x="2632216" y="1399724"/>
                                </a:cubicBezTo>
                                <a:cubicBezTo>
                                  <a:pt x="2605372" y="1399724"/>
                                  <a:pt x="2577664" y="1400590"/>
                                  <a:pt x="2550820" y="1397126"/>
                                </a:cubicBezTo>
                                <a:cubicBezTo>
                                  <a:pt x="2545625" y="1396260"/>
                                  <a:pt x="2478084" y="1383271"/>
                                  <a:pt x="2486743" y="1402321"/>
                                </a:cubicBezTo>
                                <a:cubicBezTo>
                                  <a:pt x="2491938" y="1412712"/>
                                  <a:pt x="2532636" y="1410115"/>
                                  <a:pt x="2541295" y="1410980"/>
                                </a:cubicBezTo>
                                <a:close/>
                                <a:moveTo>
                                  <a:pt x="2743918" y="123374"/>
                                </a:moveTo>
                                <a:cubicBezTo>
                                  <a:pt x="2722270" y="129435"/>
                                  <a:pt x="2699757" y="129435"/>
                                  <a:pt x="2677243" y="129435"/>
                                </a:cubicBezTo>
                                <a:cubicBezTo>
                                  <a:pt x="2653864" y="129435"/>
                                  <a:pt x="2631350" y="128569"/>
                                  <a:pt x="2607970" y="127703"/>
                                </a:cubicBezTo>
                                <a:cubicBezTo>
                                  <a:pt x="2588920" y="126837"/>
                                  <a:pt x="2563809" y="118178"/>
                                  <a:pt x="2545625" y="121642"/>
                                </a:cubicBezTo>
                                <a:cubicBezTo>
                                  <a:pt x="2522245" y="125971"/>
                                  <a:pt x="2540429" y="138960"/>
                                  <a:pt x="2555150" y="138094"/>
                                </a:cubicBezTo>
                                <a:cubicBezTo>
                                  <a:pt x="2576797" y="137228"/>
                                  <a:pt x="2598445" y="137228"/>
                                  <a:pt x="2620093" y="138094"/>
                                </a:cubicBezTo>
                                <a:cubicBezTo>
                                  <a:pt x="2644338" y="138960"/>
                                  <a:pt x="2668584" y="139826"/>
                                  <a:pt x="2693695" y="140692"/>
                                </a:cubicBezTo>
                                <a:cubicBezTo>
                                  <a:pt x="2708416" y="141558"/>
                                  <a:pt x="2749114" y="149351"/>
                                  <a:pt x="2761236" y="138960"/>
                                </a:cubicBezTo>
                                <a:cubicBezTo>
                                  <a:pt x="2759505" y="140692"/>
                                  <a:pt x="2758638" y="141558"/>
                                  <a:pt x="2761236" y="138960"/>
                                </a:cubicBezTo>
                                <a:cubicBezTo>
                                  <a:pt x="2764700" y="135496"/>
                                  <a:pt x="2762968" y="137228"/>
                                  <a:pt x="2761236" y="138960"/>
                                </a:cubicBezTo>
                                <a:cubicBezTo>
                                  <a:pt x="2777688" y="123374"/>
                                  <a:pt x="2754309" y="120776"/>
                                  <a:pt x="2743918" y="123374"/>
                                </a:cubicBezTo>
                                <a:close/>
                                <a:moveTo>
                                  <a:pt x="2735259" y="56699"/>
                                </a:moveTo>
                                <a:cubicBezTo>
                                  <a:pt x="2717075" y="59296"/>
                                  <a:pt x="2697159" y="58430"/>
                                  <a:pt x="2678109" y="59296"/>
                                </a:cubicBezTo>
                                <a:cubicBezTo>
                                  <a:pt x="2656461" y="61028"/>
                                  <a:pt x="2634813" y="61894"/>
                                  <a:pt x="2613166" y="61894"/>
                                </a:cubicBezTo>
                                <a:cubicBezTo>
                                  <a:pt x="2604507" y="61894"/>
                                  <a:pt x="2592384" y="62760"/>
                                  <a:pt x="2584591" y="57565"/>
                                </a:cubicBezTo>
                                <a:cubicBezTo>
                                  <a:pt x="2578529" y="54101"/>
                                  <a:pt x="2573334" y="48040"/>
                                  <a:pt x="2565541" y="49771"/>
                                </a:cubicBezTo>
                                <a:cubicBezTo>
                                  <a:pt x="2549954" y="53235"/>
                                  <a:pt x="2539563" y="69687"/>
                                  <a:pt x="2561211" y="71419"/>
                                </a:cubicBezTo>
                                <a:cubicBezTo>
                                  <a:pt x="2583725" y="72285"/>
                                  <a:pt x="2605372" y="71419"/>
                                  <a:pt x="2627886" y="71419"/>
                                </a:cubicBezTo>
                                <a:cubicBezTo>
                                  <a:pt x="2651266" y="71419"/>
                                  <a:pt x="2675511" y="71419"/>
                                  <a:pt x="2698891" y="71419"/>
                                </a:cubicBezTo>
                                <a:cubicBezTo>
                                  <a:pt x="2711013" y="71419"/>
                                  <a:pt x="2747382" y="77480"/>
                                  <a:pt x="2756906" y="68821"/>
                                </a:cubicBezTo>
                                <a:cubicBezTo>
                                  <a:pt x="2756906" y="68821"/>
                                  <a:pt x="2756041" y="68821"/>
                                  <a:pt x="2756906" y="68821"/>
                                </a:cubicBezTo>
                                <a:cubicBezTo>
                                  <a:pt x="2766432" y="60162"/>
                                  <a:pt x="2758638" y="67090"/>
                                  <a:pt x="2756906" y="68821"/>
                                </a:cubicBezTo>
                                <a:cubicBezTo>
                                  <a:pt x="2776823" y="52369"/>
                                  <a:pt x="2741320" y="55833"/>
                                  <a:pt x="2735259" y="56699"/>
                                </a:cubicBezTo>
                                <a:close/>
                                <a:moveTo>
                                  <a:pt x="2752577" y="155412"/>
                                </a:moveTo>
                                <a:cubicBezTo>
                                  <a:pt x="2728332" y="158010"/>
                                  <a:pt x="2704086" y="164071"/>
                                  <a:pt x="2679841" y="165803"/>
                                </a:cubicBezTo>
                                <a:cubicBezTo>
                                  <a:pt x="2657327" y="167535"/>
                                  <a:pt x="2634813" y="169267"/>
                                  <a:pt x="2613166" y="167535"/>
                                </a:cubicBezTo>
                                <a:cubicBezTo>
                                  <a:pt x="2594116" y="165803"/>
                                  <a:pt x="2569005" y="152815"/>
                                  <a:pt x="2549954" y="160608"/>
                                </a:cubicBezTo>
                                <a:cubicBezTo>
                                  <a:pt x="2518781" y="173596"/>
                                  <a:pt x="2569005" y="177060"/>
                                  <a:pt x="2576797" y="177060"/>
                                </a:cubicBezTo>
                                <a:cubicBezTo>
                                  <a:pt x="2584591" y="177060"/>
                                  <a:pt x="2611434" y="182255"/>
                                  <a:pt x="2617495" y="177060"/>
                                </a:cubicBezTo>
                                <a:cubicBezTo>
                                  <a:pt x="2618361" y="176194"/>
                                  <a:pt x="2618361" y="176194"/>
                                  <a:pt x="2617495" y="177060"/>
                                </a:cubicBezTo>
                                <a:cubicBezTo>
                                  <a:pt x="2623557" y="171865"/>
                                  <a:pt x="2653864" y="176194"/>
                                  <a:pt x="2659925" y="176194"/>
                                </a:cubicBezTo>
                                <a:cubicBezTo>
                                  <a:pt x="2687634" y="175328"/>
                                  <a:pt x="2716209" y="173596"/>
                                  <a:pt x="2743918" y="171865"/>
                                </a:cubicBezTo>
                                <a:cubicBezTo>
                                  <a:pt x="2749114" y="171865"/>
                                  <a:pt x="2763834" y="173596"/>
                                  <a:pt x="2767297" y="167535"/>
                                </a:cubicBezTo>
                                <a:cubicBezTo>
                                  <a:pt x="2775091" y="157144"/>
                                  <a:pt x="2758638" y="154546"/>
                                  <a:pt x="2752577" y="155412"/>
                                </a:cubicBezTo>
                                <a:close/>
                                <a:moveTo>
                                  <a:pt x="2809727" y="352840"/>
                                </a:moveTo>
                                <a:cubicBezTo>
                                  <a:pt x="2800202" y="351974"/>
                                  <a:pt x="2786348" y="351974"/>
                                  <a:pt x="2787213" y="364962"/>
                                </a:cubicBezTo>
                                <a:cubicBezTo>
                                  <a:pt x="2787213" y="365828"/>
                                  <a:pt x="2788079" y="366694"/>
                                  <a:pt x="2788945" y="367560"/>
                                </a:cubicBezTo>
                                <a:cubicBezTo>
                                  <a:pt x="2776823" y="366694"/>
                                  <a:pt x="2751711" y="377085"/>
                                  <a:pt x="2743052" y="377085"/>
                                </a:cubicBezTo>
                                <a:cubicBezTo>
                                  <a:pt x="2701489" y="378817"/>
                                  <a:pt x="2655595" y="378817"/>
                                  <a:pt x="2614031" y="375353"/>
                                </a:cubicBezTo>
                                <a:cubicBezTo>
                                  <a:pt x="2602775" y="374487"/>
                                  <a:pt x="2569870" y="359767"/>
                                  <a:pt x="2562943" y="376219"/>
                                </a:cubicBezTo>
                                <a:cubicBezTo>
                                  <a:pt x="2556882" y="389208"/>
                                  <a:pt x="2615763" y="387476"/>
                                  <a:pt x="2621825" y="387476"/>
                                </a:cubicBezTo>
                                <a:cubicBezTo>
                                  <a:pt x="2672047" y="386610"/>
                                  <a:pt x="2728332" y="398733"/>
                                  <a:pt x="2777688" y="386610"/>
                                </a:cubicBezTo>
                                <a:cubicBezTo>
                                  <a:pt x="2784616" y="384878"/>
                                  <a:pt x="2804531" y="378817"/>
                                  <a:pt x="2795007" y="370158"/>
                                </a:cubicBezTo>
                                <a:cubicBezTo>
                                  <a:pt x="2808861" y="372755"/>
                                  <a:pt x="2840034" y="369292"/>
                                  <a:pt x="2846095" y="370158"/>
                                </a:cubicBezTo>
                                <a:cubicBezTo>
                                  <a:pt x="2872938" y="373621"/>
                                  <a:pt x="2899781" y="373621"/>
                                  <a:pt x="2926625" y="374487"/>
                                </a:cubicBezTo>
                                <a:cubicBezTo>
                                  <a:pt x="2947406" y="375353"/>
                                  <a:pt x="2969054" y="378817"/>
                                  <a:pt x="2989836" y="374487"/>
                                </a:cubicBezTo>
                                <a:lnTo>
                                  <a:pt x="2989836" y="357169"/>
                                </a:lnTo>
                                <a:cubicBezTo>
                                  <a:pt x="2973384" y="358035"/>
                                  <a:pt x="2955200" y="362365"/>
                                  <a:pt x="2938747" y="362365"/>
                                </a:cubicBezTo>
                                <a:cubicBezTo>
                                  <a:pt x="2895452" y="361499"/>
                                  <a:pt x="2853023" y="358035"/>
                                  <a:pt x="2809727" y="352840"/>
                                </a:cubicBezTo>
                                <a:close/>
                                <a:moveTo>
                                  <a:pt x="2616630" y="177060"/>
                                </a:moveTo>
                                <a:cubicBezTo>
                                  <a:pt x="2616630" y="177060"/>
                                  <a:pt x="2616630" y="177060"/>
                                  <a:pt x="2616630" y="177060"/>
                                </a:cubicBezTo>
                                <a:cubicBezTo>
                                  <a:pt x="2614898" y="178792"/>
                                  <a:pt x="2616630" y="177060"/>
                                  <a:pt x="2616630" y="177060"/>
                                </a:cubicBezTo>
                                <a:close/>
                                <a:moveTo>
                                  <a:pt x="2620093" y="31587"/>
                                </a:moveTo>
                                <a:cubicBezTo>
                                  <a:pt x="2650400" y="33319"/>
                                  <a:pt x="2681573" y="35051"/>
                                  <a:pt x="2711880" y="35917"/>
                                </a:cubicBezTo>
                                <a:cubicBezTo>
                                  <a:pt x="2721404" y="35917"/>
                                  <a:pt x="2756041" y="42844"/>
                                  <a:pt x="2761236" y="34185"/>
                                </a:cubicBezTo>
                                <a:cubicBezTo>
                                  <a:pt x="2760370" y="35051"/>
                                  <a:pt x="2760370" y="35917"/>
                                  <a:pt x="2761236" y="34185"/>
                                </a:cubicBezTo>
                                <a:lnTo>
                                  <a:pt x="2761236" y="34185"/>
                                </a:lnTo>
                                <a:cubicBezTo>
                                  <a:pt x="2772493" y="15135"/>
                                  <a:pt x="2672047" y="23794"/>
                                  <a:pt x="2664255" y="23794"/>
                                </a:cubicBezTo>
                                <a:cubicBezTo>
                                  <a:pt x="2634813" y="23794"/>
                                  <a:pt x="2605372" y="22928"/>
                                  <a:pt x="2575066" y="21196"/>
                                </a:cubicBezTo>
                                <a:cubicBezTo>
                                  <a:pt x="2572468" y="21196"/>
                                  <a:pt x="2515318" y="7342"/>
                                  <a:pt x="2525709" y="26392"/>
                                </a:cubicBezTo>
                                <a:cubicBezTo>
                                  <a:pt x="2532636" y="37649"/>
                                  <a:pt x="2611434" y="31587"/>
                                  <a:pt x="2620093" y="31587"/>
                                </a:cubicBezTo>
                                <a:close/>
                                <a:moveTo>
                                  <a:pt x="2419202" y="62760"/>
                                </a:moveTo>
                                <a:cubicBezTo>
                                  <a:pt x="2394957" y="62760"/>
                                  <a:pt x="2370711" y="61894"/>
                                  <a:pt x="2346466" y="61894"/>
                                </a:cubicBezTo>
                                <a:cubicBezTo>
                                  <a:pt x="2336075" y="61894"/>
                                  <a:pt x="2300573" y="51503"/>
                                  <a:pt x="2293645" y="60162"/>
                                </a:cubicBezTo>
                                <a:cubicBezTo>
                                  <a:pt x="2279791" y="76615"/>
                                  <a:pt x="2317025" y="70553"/>
                                  <a:pt x="2319622" y="69687"/>
                                </a:cubicBezTo>
                                <a:cubicBezTo>
                                  <a:pt x="2336940" y="67955"/>
                                  <a:pt x="2357723" y="71419"/>
                                  <a:pt x="2375041" y="73151"/>
                                </a:cubicBezTo>
                                <a:cubicBezTo>
                                  <a:pt x="2398420" y="74883"/>
                                  <a:pt x="2422666" y="75749"/>
                                  <a:pt x="2446045" y="77480"/>
                                </a:cubicBezTo>
                                <a:cubicBezTo>
                                  <a:pt x="2459900" y="78346"/>
                                  <a:pt x="2484145" y="87005"/>
                                  <a:pt x="2498000" y="82676"/>
                                </a:cubicBezTo>
                                <a:cubicBezTo>
                                  <a:pt x="2511854" y="78346"/>
                                  <a:pt x="2504061" y="68821"/>
                                  <a:pt x="2493670" y="67090"/>
                                </a:cubicBezTo>
                                <a:cubicBezTo>
                                  <a:pt x="2469425" y="62760"/>
                                  <a:pt x="2443448" y="62760"/>
                                  <a:pt x="2419202" y="62760"/>
                                </a:cubicBezTo>
                                <a:close/>
                                <a:moveTo>
                                  <a:pt x="2502329" y="101726"/>
                                </a:moveTo>
                                <a:cubicBezTo>
                                  <a:pt x="2526575" y="104324"/>
                                  <a:pt x="2553418" y="98262"/>
                                  <a:pt x="2577664" y="99128"/>
                                </a:cubicBezTo>
                                <a:cubicBezTo>
                                  <a:pt x="2631350" y="100860"/>
                                  <a:pt x="2692829" y="114715"/>
                                  <a:pt x="2745650" y="105190"/>
                                </a:cubicBezTo>
                                <a:cubicBezTo>
                                  <a:pt x="2763834" y="101726"/>
                                  <a:pt x="2769029" y="84408"/>
                                  <a:pt x="2746516" y="87871"/>
                                </a:cubicBezTo>
                                <a:cubicBezTo>
                                  <a:pt x="2721404" y="91335"/>
                                  <a:pt x="2695427" y="93067"/>
                                  <a:pt x="2669450" y="93067"/>
                                </a:cubicBezTo>
                                <a:cubicBezTo>
                                  <a:pt x="2640875" y="93067"/>
                                  <a:pt x="2612300" y="92201"/>
                                  <a:pt x="2584591" y="91335"/>
                                </a:cubicBezTo>
                                <a:cubicBezTo>
                                  <a:pt x="2562077" y="90469"/>
                                  <a:pt x="2541295" y="85274"/>
                                  <a:pt x="2518781" y="87005"/>
                                </a:cubicBezTo>
                                <a:cubicBezTo>
                                  <a:pt x="2508391" y="87005"/>
                                  <a:pt x="2474620" y="99128"/>
                                  <a:pt x="2502329" y="101726"/>
                                </a:cubicBezTo>
                                <a:close/>
                                <a:moveTo>
                                  <a:pt x="2745650" y="104324"/>
                                </a:moveTo>
                                <a:cubicBezTo>
                                  <a:pt x="2724868" y="108653"/>
                                  <a:pt x="2751711" y="103458"/>
                                  <a:pt x="2745650" y="104324"/>
                                </a:cubicBezTo>
                                <a:lnTo>
                                  <a:pt x="2745650" y="104324"/>
                                </a:lnTo>
                                <a:close/>
                                <a:moveTo>
                                  <a:pt x="2597579" y="244601"/>
                                </a:moveTo>
                                <a:cubicBezTo>
                                  <a:pt x="2630484" y="242003"/>
                                  <a:pt x="2663388" y="242003"/>
                                  <a:pt x="2696293" y="241137"/>
                                </a:cubicBezTo>
                                <a:cubicBezTo>
                                  <a:pt x="2698891" y="241137"/>
                                  <a:pt x="2771627" y="240271"/>
                                  <a:pt x="2756041" y="227283"/>
                                </a:cubicBezTo>
                                <a:cubicBezTo>
                                  <a:pt x="2748247" y="221221"/>
                                  <a:pt x="2726600" y="227283"/>
                                  <a:pt x="2717941" y="228149"/>
                                </a:cubicBezTo>
                                <a:cubicBezTo>
                                  <a:pt x="2699757" y="229880"/>
                                  <a:pt x="2680707" y="230746"/>
                                  <a:pt x="2662523" y="231612"/>
                                </a:cubicBezTo>
                                <a:cubicBezTo>
                                  <a:pt x="2626154" y="234210"/>
                                  <a:pt x="2561211" y="222953"/>
                                  <a:pt x="2554284" y="234210"/>
                                </a:cubicBezTo>
                                <a:cubicBezTo>
                                  <a:pt x="2553418" y="251528"/>
                                  <a:pt x="2587188" y="244601"/>
                                  <a:pt x="2597579" y="244601"/>
                                </a:cubicBezTo>
                                <a:close/>
                                <a:moveTo>
                                  <a:pt x="2743918" y="402196"/>
                                </a:moveTo>
                                <a:cubicBezTo>
                                  <a:pt x="2724868" y="402196"/>
                                  <a:pt x="2705818" y="404794"/>
                                  <a:pt x="2686768" y="406526"/>
                                </a:cubicBezTo>
                                <a:cubicBezTo>
                                  <a:pt x="2655595" y="409990"/>
                                  <a:pt x="2626154" y="405660"/>
                                  <a:pt x="2594982" y="403928"/>
                                </a:cubicBezTo>
                                <a:cubicBezTo>
                                  <a:pt x="2584591" y="403062"/>
                                  <a:pt x="2548223" y="400465"/>
                                  <a:pt x="2550820" y="418649"/>
                                </a:cubicBezTo>
                                <a:lnTo>
                                  <a:pt x="2550820" y="418649"/>
                                </a:lnTo>
                                <a:cubicBezTo>
                                  <a:pt x="2592384" y="418649"/>
                                  <a:pt x="2634813" y="419515"/>
                                  <a:pt x="2676377" y="417783"/>
                                </a:cubicBezTo>
                                <a:cubicBezTo>
                                  <a:pt x="2667718" y="417783"/>
                                  <a:pt x="2646936" y="419515"/>
                                  <a:pt x="2677243" y="417783"/>
                                </a:cubicBezTo>
                                <a:cubicBezTo>
                                  <a:pt x="2701489" y="416917"/>
                                  <a:pt x="2741320" y="422978"/>
                                  <a:pt x="2762968" y="412587"/>
                                </a:cubicBezTo>
                                <a:cubicBezTo>
                                  <a:pt x="2778554" y="404794"/>
                                  <a:pt x="2743918" y="402196"/>
                                  <a:pt x="2743918" y="402196"/>
                                </a:cubicBezTo>
                                <a:close/>
                                <a:moveTo>
                                  <a:pt x="2634813" y="499178"/>
                                </a:moveTo>
                                <a:cubicBezTo>
                                  <a:pt x="2613166" y="500910"/>
                                  <a:pt x="2655595" y="497446"/>
                                  <a:pt x="2634813" y="499178"/>
                                </a:cubicBezTo>
                                <a:lnTo>
                                  <a:pt x="2634813" y="499178"/>
                                </a:lnTo>
                                <a:close/>
                                <a:moveTo>
                                  <a:pt x="2754309" y="474067"/>
                                </a:moveTo>
                                <a:cubicBezTo>
                                  <a:pt x="2730929" y="480128"/>
                                  <a:pt x="2705818" y="479262"/>
                                  <a:pt x="2681573" y="482726"/>
                                </a:cubicBezTo>
                                <a:cubicBezTo>
                                  <a:pt x="2657327" y="486190"/>
                                  <a:pt x="2633948" y="487921"/>
                                  <a:pt x="2608836" y="487921"/>
                                </a:cubicBezTo>
                                <a:cubicBezTo>
                                  <a:pt x="2592384" y="487921"/>
                                  <a:pt x="2576797" y="480128"/>
                                  <a:pt x="2561211" y="481860"/>
                                </a:cubicBezTo>
                                <a:cubicBezTo>
                                  <a:pt x="2545625" y="483592"/>
                                  <a:pt x="2546491" y="494849"/>
                                  <a:pt x="2562077" y="496581"/>
                                </a:cubicBezTo>
                                <a:cubicBezTo>
                                  <a:pt x="2586323" y="500044"/>
                                  <a:pt x="2610568" y="500910"/>
                                  <a:pt x="2634813" y="499178"/>
                                </a:cubicBezTo>
                                <a:cubicBezTo>
                                  <a:pt x="2659059" y="497446"/>
                                  <a:pt x="2684170" y="494849"/>
                                  <a:pt x="2708416" y="494849"/>
                                </a:cubicBezTo>
                                <a:cubicBezTo>
                                  <a:pt x="2721404" y="494849"/>
                                  <a:pt x="2762102" y="500910"/>
                                  <a:pt x="2770761" y="491385"/>
                                </a:cubicBezTo>
                                <a:cubicBezTo>
                                  <a:pt x="2780286" y="480128"/>
                                  <a:pt x="2762968" y="472335"/>
                                  <a:pt x="2754309" y="474067"/>
                                </a:cubicBezTo>
                                <a:close/>
                                <a:moveTo>
                                  <a:pt x="2580261" y="461078"/>
                                </a:moveTo>
                                <a:cubicBezTo>
                                  <a:pt x="2587188" y="455883"/>
                                  <a:pt x="2603641" y="459346"/>
                                  <a:pt x="2611434" y="459346"/>
                                </a:cubicBezTo>
                                <a:cubicBezTo>
                                  <a:pt x="2629618" y="460212"/>
                                  <a:pt x="2647802" y="460212"/>
                                  <a:pt x="2665986" y="459346"/>
                                </a:cubicBezTo>
                                <a:cubicBezTo>
                                  <a:pt x="2683304" y="458481"/>
                                  <a:pt x="2760370" y="463676"/>
                                  <a:pt x="2759505" y="437699"/>
                                </a:cubicBezTo>
                                <a:cubicBezTo>
                                  <a:pt x="2711880" y="437699"/>
                                  <a:pt x="2662523" y="448090"/>
                                  <a:pt x="2614898" y="450687"/>
                                </a:cubicBezTo>
                                <a:cubicBezTo>
                                  <a:pt x="2597579" y="451553"/>
                                  <a:pt x="2582859" y="436833"/>
                                  <a:pt x="2565541" y="445492"/>
                                </a:cubicBezTo>
                                <a:cubicBezTo>
                                  <a:pt x="2546491" y="456749"/>
                                  <a:pt x="2572468" y="468871"/>
                                  <a:pt x="2580261" y="461078"/>
                                </a:cubicBezTo>
                                <a:cubicBezTo>
                                  <a:pt x="2583725" y="458481"/>
                                  <a:pt x="2581993" y="460212"/>
                                  <a:pt x="2580261" y="461078"/>
                                </a:cubicBezTo>
                                <a:close/>
                                <a:moveTo>
                                  <a:pt x="2743918" y="548535"/>
                                </a:moveTo>
                                <a:cubicBezTo>
                                  <a:pt x="2691098" y="556328"/>
                                  <a:pt x="2627020" y="556328"/>
                                  <a:pt x="2574200" y="547669"/>
                                </a:cubicBezTo>
                                <a:cubicBezTo>
                                  <a:pt x="2567273" y="546803"/>
                                  <a:pt x="2526575" y="539010"/>
                                  <a:pt x="2526575" y="551999"/>
                                </a:cubicBezTo>
                                <a:cubicBezTo>
                                  <a:pt x="2526575" y="565853"/>
                                  <a:pt x="2578529" y="559792"/>
                                  <a:pt x="2587188" y="559792"/>
                                </a:cubicBezTo>
                                <a:cubicBezTo>
                                  <a:pt x="2644338" y="559792"/>
                                  <a:pt x="2701489" y="565853"/>
                                  <a:pt x="2758638" y="560658"/>
                                </a:cubicBezTo>
                                <a:cubicBezTo>
                                  <a:pt x="2752577" y="561524"/>
                                  <a:pt x="2720539" y="564121"/>
                                  <a:pt x="2758638" y="560658"/>
                                </a:cubicBezTo>
                                <a:cubicBezTo>
                                  <a:pt x="2764700" y="559792"/>
                                  <a:pt x="2780286" y="560658"/>
                                  <a:pt x="2783750" y="553731"/>
                                </a:cubicBezTo>
                                <a:cubicBezTo>
                                  <a:pt x="2790677" y="536412"/>
                                  <a:pt x="2748247" y="547669"/>
                                  <a:pt x="2743918" y="548535"/>
                                </a:cubicBezTo>
                                <a:close/>
                                <a:moveTo>
                                  <a:pt x="2779420" y="590965"/>
                                </a:moveTo>
                                <a:cubicBezTo>
                                  <a:pt x="2756041" y="584037"/>
                                  <a:pt x="2724002" y="590965"/>
                                  <a:pt x="2700622" y="591831"/>
                                </a:cubicBezTo>
                                <a:cubicBezTo>
                                  <a:pt x="2654729" y="593562"/>
                                  <a:pt x="2598445" y="600490"/>
                                  <a:pt x="2554284" y="586635"/>
                                </a:cubicBezTo>
                                <a:cubicBezTo>
                                  <a:pt x="2547357" y="584903"/>
                                  <a:pt x="2541295" y="579708"/>
                                  <a:pt x="2534368" y="578842"/>
                                </a:cubicBezTo>
                                <a:cubicBezTo>
                                  <a:pt x="2528307" y="577976"/>
                                  <a:pt x="2513586" y="589233"/>
                                  <a:pt x="2523977" y="593562"/>
                                </a:cubicBezTo>
                                <a:cubicBezTo>
                                  <a:pt x="2544759" y="602221"/>
                                  <a:pt x="2569005" y="600490"/>
                                  <a:pt x="2590652" y="601356"/>
                                </a:cubicBezTo>
                                <a:cubicBezTo>
                                  <a:pt x="2646070" y="603953"/>
                                  <a:pt x="2701489" y="609149"/>
                                  <a:pt x="2757773" y="603953"/>
                                </a:cubicBezTo>
                                <a:cubicBezTo>
                                  <a:pt x="2752577" y="604819"/>
                                  <a:pt x="2708416" y="608283"/>
                                  <a:pt x="2757773" y="603953"/>
                                </a:cubicBezTo>
                                <a:cubicBezTo>
                                  <a:pt x="2758638" y="603953"/>
                                  <a:pt x="2758638" y="603953"/>
                                  <a:pt x="2757773" y="603953"/>
                                </a:cubicBezTo>
                                <a:cubicBezTo>
                                  <a:pt x="2762102" y="603953"/>
                                  <a:pt x="2798470" y="597026"/>
                                  <a:pt x="2779420" y="590965"/>
                                </a:cubicBezTo>
                                <a:close/>
                                <a:moveTo>
                                  <a:pt x="2580261" y="461078"/>
                                </a:moveTo>
                                <a:cubicBezTo>
                                  <a:pt x="2580261" y="461078"/>
                                  <a:pt x="2580261" y="461078"/>
                                  <a:pt x="2580261" y="461078"/>
                                </a:cubicBezTo>
                                <a:cubicBezTo>
                                  <a:pt x="2578529" y="462810"/>
                                  <a:pt x="2579395" y="461944"/>
                                  <a:pt x="2580261" y="461078"/>
                                </a:cubicBezTo>
                                <a:close/>
                                <a:moveTo>
                                  <a:pt x="2581127" y="213428"/>
                                </a:moveTo>
                                <a:lnTo>
                                  <a:pt x="2581127" y="213428"/>
                                </a:lnTo>
                                <a:cubicBezTo>
                                  <a:pt x="2580261" y="213428"/>
                                  <a:pt x="2580261" y="213428"/>
                                  <a:pt x="2581127" y="213428"/>
                                </a:cubicBezTo>
                                <a:close/>
                                <a:moveTo>
                                  <a:pt x="2843497" y="321667"/>
                                </a:moveTo>
                                <a:cubicBezTo>
                                  <a:pt x="2809727" y="316471"/>
                                  <a:pt x="2807995" y="346778"/>
                                  <a:pt x="2842632" y="338985"/>
                                </a:cubicBezTo>
                                <a:cubicBezTo>
                                  <a:pt x="2840034" y="339851"/>
                                  <a:pt x="2839168" y="339851"/>
                                  <a:pt x="2842632" y="338985"/>
                                </a:cubicBezTo>
                                <a:cubicBezTo>
                                  <a:pt x="2879866" y="330326"/>
                                  <a:pt x="2920563" y="329460"/>
                                  <a:pt x="2958664" y="331192"/>
                                </a:cubicBezTo>
                                <a:cubicBezTo>
                                  <a:pt x="2964725" y="331192"/>
                                  <a:pt x="2979445" y="333790"/>
                                  <a:pt x="2989836" y="332058"/>
                                </a:cubicBezTo>
                                <a:lnTo>
                                  <a:pt x="2989836" y="313874"/>
                                </a:lnTo>
                                <a:cubicBezTo>
                                  <a:pt x="2981177" y="314740"/>
                                  <a:pt x="2971652" y="317337"/>
                                  <a:pt x="2968188" y="317337"/>
                                </a:cubicBezTo>
                                <a:cubicBezTo>
                                  <a:pt x="2929223" y="321667"/>
                                  <a:pt x="2883329" y="326862"/>
                                  <a:pt x="2843497" y="321667"/>
                                </a:cubicBezTo>
                                <a:close/>
                                <a:moveTo>
                                  <a:pt x="2581127" y="213428"/>
                                </a:moveTo>
                                <a:cubicBezTo>
                                  <a:pt x="2625289" y="204769"/>
                                  <a:pt x="2673779" y="206501"/>
                                  <a:pt x="2718807" y="207367"/>
                                </a:cubicBezTo>
                                <a:cubicBezTo>
                                  <a:pt x="2730063" y="207367"/>
                                  <a:pt x="2757773" y="216026"/>
                                  <a:pt x="2757773" y="196976"/>
                                </a:cubicBezTo>
                                <a:cubicBezTo>
                                  <a:pt x="2757773" y="185719"/>
                                  <a:pt x="2726600" y="192646"/>
                                  <a:pt x="2720539" y="193512"/>
                                </a:cubicBezTo>
                                <a:cubicBezTo>
                                  <a:pt x="2700622" y="196976"/>
                                  <a:pt x="2679841" y="196976"/>
                                  <a:pt x="2659925" y="198708"/>
                                </a:cubicBezTo>
                                <a:cubicBezTo>
                                  <a:pt x="2640009" y="199574"/>
                                  <a:pt x="2617495" y="204769"/>
                                  <a:pt x="2597579" y="202171"/>
                                </a:cubicBezTo>
                                <a:cubicBezTo>
                                  <a:pt x="2585457" y="200440"/>
                                  <a:pt x="2569870" y="192646"/>
                                  <a:pt x="2560345" y="204769"/>
                                </a:cubicBezTo>
                                <a:cubicBezTo>
                                  <a:pt x="2548223" y="216892"/>
                                  <a:pt x="2575066" y="215160"/>
                                  <a:pt x="2581127" y="213428"/>
                                </a:cubicBezTo>
                                <a:cubicBezTo>
                                  <a:pt x="2608836" y="208233"/>
                                  <a:pt x="2585457" y="212562"/>
                                  <a:pt x="2581127" y="213428"/>
                                </a:cubicBezTo>
                                <a:close/>
                                <a:moveTo>
                                  <a:pt x="2763834" y="616942"/>
                                </a:moveTo>
                                <a:cubicBezTo>
                                  <a:pt x="2747382" y="610015"/>
                                  <a:pt x="2720539" y="616942"/>
                                  <a:pt x="2703220" y="617808"/>
                                </a:cubicBezTo>
                                <a:cubicBezTo>
                                  <a:pt x="2665120" y="619540"/>
                                  <a:pt x="2607970" y="630796"/>
                                  <a:pt x="2572468" y="616076"/>
                                </a:cubicBezTo>
                                <a:cubicBezTo>
                                  <a:pt x="2568138" y="614344"/>
                                  <a:pt x="2542161" y="616076"/>
                                  <a:pt x="2546491" y="625601"/>
                                </a:cubicBezTo>
                                <a:cubicBezTo>
                                  <a:pt x="2551686" y="636858"/>
                                  <a:pt x="2588920" y="630796"/>
                                  <a:pt x="2598445" y="631662"/>
                                </a:cubicBezTo>
                                <a:cubicBezTo>
                                  <a:pt x="2646936" y="632528"/>
                                  <a:pt x="2694561" y="635126"/>
                                  <a:pt x="2743052" y="631662"/>
                                </a:cubicBezTo>
                                <a:cubicBezTo>
                                  <a:pt x="2747382" y="631662"/>
                                  <a:pt x="2781152" y="623869"/>
                                  <a:pt x="2763834" y="616942"/>
                                </a:cubicBezTo>
                                <a:close/>
                                <a:moveTo>
                                  <a:pt x="2445179" y="93933"/>
                                </a:moveTo>
                                <a:cubicBezTo>
                                  <a:pt x="2432191" y="93933"/>
                                  <a:pt x="2420068" y="97396"/>
                                  <a:pt x="2407079" y="97396"/>
                                </a:cubicBezTo>
                                <a:cubicBezTo>
                                  <a:pt x="2377638" y="98262"/>
                                  <a:pt x="2349929" y="94799"/>
                                  <a:pt x="2320489" y="93067"/>
                                </a:cubicBezTo>
                                <a:cubicBezTo>
                                  <a:pt x="2311829" y="92201"/>
                                  <a:pt x="2301438" y="104324"/>
                                  <a:pt x="2314427" y="107787"/>
                                </a:cubicBezTo>
                                <a:cubicBezTo>
                                  <a:pt x="2330880" y="112117"/>
                                  <a:pt x="2348198" y="109519"/>
                                  <a:pt x="2364650" y="110385"/>
                                </a:cubicBezTo>
                                <a:cubicBezTo>
                                  <a:pt x="2388029" y="111251"/>
                                  <a:pt x="2432191" y="120776"/>
                                  <a:pt x="2453838" y="110385"/>
                                </a:cubicBezTo>
                                <a:cubicBezTo>
                                  <a:pt x="2452107" y="111251"/>
                                  <a:pt x="2448643" y="112983"/>
                                  <a:pt x="2453838" y="110385"/>
                                </a:cubicBezTo>
                                <a:cubicBezTo>
                                  <a:pt x="2456436" y="108653"/>
                                  <a:pt x="2455570" y="109519"/>
                                  <a:pt x="2453838" y="110385"/>
                                </a:cubicBezTo>
                                <a:cubicBezTo>
                                  <a:pt x="2467693" y="103458"/>
                                  <a:pt x="2452973" y="93933"/>
                                  <a:pt x="2445179" y="93933"/>
                                </a:cubicBezTo>
                                <a:close/>
                                <a:moveTo>
                                  <a:pt x="1755916" y="333790"/>
                                </a:moveTo>
                                <a:cubicBezTo>
                                  <a:pt x="1755050" y="334655"/>
                                  <a:pt x="1755916" y="334655"/>
                                  <a:pt x="1755916" y="333790"/>
                                </a:cubicBezTo>
                                <a:cubicBezTo>
                                  <a:pt x="1748988" y="339851"/>
                                  <a:pt x="1716084" y="334655"/>
                                  <a:pt x="1708291" y="335521"/>
                                </a:cubicBezTo>
                                <a:cubicBezTo>
                                  <a:pt x="1678850" y="335521"/>
                                  <a:pt x="1649409" y="336387"/>
                                  <a:pt x="1619102" y="337253"/>
                                </a:cubicBezTo>
                                <a:cubicBezTo>
                                  <a:pt x="1598320" y="338119"/>
                                  <a:pt x="1571477" y="334655"/>
                                  <a:pt x="1551561" y="341583"/>
                                </a:cubicBezTo>
                                <a:cubicBezTo>
                                  <a:pt x="1528182" y="348510"/>
                                  <a:pt x="1547231" y="360633"/>
                                  <a:pt x="1561952" y="358035"/>
                                </a:cubicBezTo>
                                <a:cubicBezTo>
                                  <a:pt x="1612175" y="348510"/>
                                  <a:pt x="1661532" y="351108"/>
                                  <a:pt x="1711754" y="352840"/>
                                </a:cubicBezTo>
                                <a:cubicBezTo>
                                  <a:pt x="1729072" y="352840"/>
                                  <a:pt x="1758513" y="357169"/>
                                  <a:pt x="1774966" y="350242"/>
                                </a:cubicBezTo>
                                <a:cubicBezTo>
                                  <a:pt x="1792284" y="342449"/>
                                  <a:pt x="1767172" y="325130"/>
                                  <a:pt x="1755916" y="333790"/>
                                </a:cubicBezTo>
                                <a:close/>
                                <a:moveTo>
                                  <a:pt x="1534243" y="513033"/>
                                </a:moveTo>
                                <a:cubicBezTo>
                                  <a:pt x="1550695" y="521692"/>
                                  <a:pt x="1583600" y="508703"/>
                                  <a:pt x="1601784" y="508703"/>
                                </a:cubicBezTo>
                                <a:cubicBezTo>
                                  <a:pt x="1645079" y="507837"/>
                                  <a:pt x="1689240" y="514765"/>
                                  <a:pt x="1731670" y="512167"/>
                                </a:cubicBezTo>
                                <a:cubicBezTo>
                                  <a:pt x="1739463" y="512167"/>
                                  <a:pt x="1763709" y="497446"/>
                                  <a:pt x="1748122" y="490519"/>
                                </a:cubicBezTo>
                                <a:cubicBezTo>
                                  <a:pt x="1736000" y="485324"/>
                                  <a:pt x="1707425" y="482726"/>
                                  <a:pt x="1695302" y="486190"/>
                                </a:cubicBezTo>
                                <a:cubicBezTo>
                                  <a:pt x="1695302" y="486190"/>
                                  <a:pt x="1695302" y="486190"/>
                                  <a:pt x="1694436" y="486190"/>
                                </a:cubicBezTo>
                                <a:cubicBezTo>
                                  <a:pt x="1674520" y="491385"/>
                                  <a:pt x="1652872" y="487921"/>
                                  <a:pt x="1632091" y="487921"/>
                                </a:cubicBezTo>
                                <a:cubicBezTo>
                                  <a:pt x="1608711" y="487921"/>
                                  <a:pt x="1586197" y="491385"/>
                                  <a:pt x="1562818" y="493983"/>
                                </a:cubicBezTo>
                                <a:cubicBezTo>
                                  <a:pt x="1559354" y="494849"/>
                                  <a:pt x="1511729" y="500910"/>
                                  <a:pt x="1534243" y="513033"/>
                                </a:cubicBezTo>
                                <a:close/>
                                <a:moveTo>
                                  <a:pt x="1529047" y="547669"/>
                                </a:moveTo>
                                <a:cubicBezTo>
                                  <a:pt x="1542902" y="562390"/>
                                  <a:pt x="1590527" y="548535"/>
                                  <a:pt x="1608711" y="547669"/>
                                </a:cubicBezTo>
                                <a:cubicBezTo>
                                  <a:pt x="1638152" y="545071"/>
                                  <a:pt x="1666727" y="545071"/>
                                  <a:pt x="1696168" y="545071"/>
                                </a:cubicBezTo>
                                <a:cubicBezTo>
                                  <a:pt x="1709157" y="545071"/>
                                  <a:pt x="1745525" y="552865"/>
                                  <a:pt x="1756782" y="543340"/>
                                </a:cubicBezTo>
                                <a:cubicBezTo>
                                  <a:pt x="1783625" y="520826"/>
                                  <a:pt x="1706559" y="526021"/>
                                  <a:pt x="1699632" y="526887"/>
                                </a:cubicBezTo>
                                <a:cubicBezTo>
                                  <a:pt x="1649409" y="528619"/>
                                  <a:pt x="1599186" y="531217"/>
                                  <a:pt x="1549829" y="536412"/>
                                </a:cubicBezTo>
                                <a:cubicBezTo>
                                  <a:pt x="1544634" y="536412"/>
                                  <a:pt x="1520388" y="538144"/>
                                  <a:pt x="1529047" y="547669"/>
                                </a:cubicBezTo>
                                <a:close/>
                                <a:moveTo>
                                  <a:pt x="1755916" y="333790"/>
                                </a:moveTo>
                                <a:lnTo>
                                  <a:pt x="1755916" y="333790"/>
                                </a:lnTo>
                                <a:cubicBezTo>
                                  <a:pt x="1759379" y="331192"/>
                                  <a:pt x="1757648" y="332924"/>
                                  <a:pt x="1755916" y="333790"/>
                                </a:cubicBezTo>
                                <a:close/>
                                <a:moveTo>
                                  <a:pt x="2827911" y="247199"/>
                                </a:moveTo>
                                <a:cubicBezTo>
                                  <a:pt x="2820984" y="246333"/>
                                  <a:pt x="2811459" y="242869"/>
                                  <a:pt x="2804531" y="246333"/>
                                </a:cubicBezTo>
                                <a:cubicBezTo>
                                  <a:pt x="2795872" y="250662"/>
                                  <a:pt x="2802800" y="258455"/>
                                  <a:pt x="2808861" y="260187"/>
                                </a:cubicBezTo>
                                <a:cubicBezTo>
                                  <a:pt x="2827911" y="266249"/>
                                  <a:pt x="2849559" y="264517"/>
                                  <a:pt x="2868609" y="261053"/>
                                </a:cubicBezTo>
                                <a:cubicBezTo>
                                  <a:pt x="2865145" y="261919"/>
                                  <a:pt x="2863414" y="261919"/>
                                  <a:pt x="2868609" y="261053"/>
                                </a:cubicBezTo>
                                <a:cubicBezTo>
                                  <a:pt x="2908441" y="253260"/>
                                  <a:pt x="2950005" y="259321"/>
                                  <a:pt x="2990702" y="252394"/>
                                </a:cubicBezTo>
                                <a:lnTo>
                                  <a:pt x="2990702" y="235076"/>
                                </a:lnTo>
                                <a:cubicBezTo>
                                  <a:pt x="2977713" y="238540"/>
                                  <a:pt x="2962127" y="244601"/>
                                  <a:pt x="2949138" y="244601"/>
                                </a:cubicBezTo>
                                <a:cubicBezTo>
                                  <a:pt x="2909307" y="247199"/>
                                  <a:pt x="2866877" y="249796"/>
                                  <a:pt x="2827911" y="247199"/>
                                </a:cubicBezTo>
                                <a:close/>
                                <a:moveTo>
                                  <a:pt x="1574941" y="626467"/>
                                </a:moveTo>
                                <a:cubicBezTo>
                                  <a:pt x="1626029" y="615210"/>
                                  <a:pt x="1680581" y="618674"/>
                                  <a:pt x="1731670" y="624735"/>
                                </a:cubicBezTo>
                                <a:cubicBezTo>
                                  <a:pt x="1740329" y="625601"/>
                                  <a:pt x="1760245" y="630796"/>
                                  <a:pt x="1760245" y="616076"/>
                                </a:cubicBezTo>
                                <a:cubicBezTo>
                                  <a:pt x="1760245" y="610015"/>
                                  <a:pt x="1753318" y="605685"/>
                                  <a:pt x="1748122" y="604819"/>
                                </a:cubicBezTo>
                                <a:cubicBezTo>
                                  <a:pt x="1719547" y="598758"/>
                                  <a:pt x="1602650" y="606551"/>
                                  <a:pt x="1553293" y="611746"/>
                                </a:cubicBezTo>
                                <a:cubicBezTo>
                                  <a:pt x="1548097" y="612612"/>
                                  <a:pt x="1517791" y="616942"/>
                                  <a:pt x="1529913" y="628199"/>
                                </a:cubicBezTo>
                                <a:cubicBezTo>
                                  <a:pt x="1539438" y="637724"/>
                                  <a:pt x="1564550" y="629065"/>
                                  <a:pt x="1574941" y="626467"/>
                                </a:cubicBezTo>
                                <a:close/>
                                <a:moveTo>
                                  <a:pt x="1698766" y="1184978"/>
                                </a:moveTo>
                                <a:cubicBezTo>
                                  <a:pt x="1700497" y="1184978"/>
                                  <a:pt x="1703961" y="1184978"/>
                                  <a:pt x="1709157" y="1184112"/>
                                </a:cubicBezTo>
                                <a:lnTo>
                                  <a:pt x="1710888" y="1184112"/>
                                </a:lnTo>
                                <a:cubicBezTo>
                                  <a:pt x="1710023" y="1184112"/>
                                  <a:pt x="1702229" y="1184978"/>
                                  <a:pt x="1698766" y="1184978"/>
                                </a:cubicBezTo>
                                <a:close/>
                                <a:moveTo>
                                  <a:pt x="2963859" y="274042"/>
                                </a:moveTo>
                                <a:cubicBezTo>
                                  <a:pt x="2927491" y="286165"/>
                                  <a:pt x="2885061" y="282701"/>
                                  <a:pt x="2846961" y="285299"/>
                                </a:cubicBezTo>
                                <a:cubicBezTo>
                                  <a:pt x="2836570" y="286165"/>
                                  <a:pt x="2813191" y="281835"/>
                                  <a:pt x="2803666" y="287030"/>
                                </a:cubicBezTo>
                                <a:cubicBezTo>
                                  <a:pt x="2795007" y="292226"/>
                                  <a:pt x="2802800" y="300019"/>
                                  <a:pt x="2807995" y="302617"/>
                                </a:cubicBezTo>
                                <a:cubicBezTo>
                                  <a:pt x="2815789" y="306946"/>
                                  <a:pt x="2825313" y="303483"/>
                                  <a:pt x="2833107" y="301751"/>
                                </a:cubicBezTo>
                                <a:cubicBezTo>
                                  <a:pt x="2831375" y="301751"/>
                                  <a:pt x="2831375" y="301751"/>
                                  <a:pt x="2833107" y="301751"/>
                                </a:cubicBezTo>
                                <a:cubicBezTo>
                                  <a:pt x="2842632" y="300019"/>
                                  <a:pt x="2836570" y="300885"/>
                                  <a:pt x="2833107" y="301751"/>
                                </a:cubicBezTo>
                                <a:cubicBezTo>
                                  <a:pt x="2874670" y="293092"/>
                                  <a:pt x="2921429" y="291360"/>
                                  <a:pt x="2964725" y="290494"/>
                                </a:cubicBezTo>
                                <a:cubicBezTo>
                                  <a:pt x="2968188" y="290494"/>
                                  <a:pt x="2981177" y="292226"/>
                                  <a:pt x="2988971" y="289628"/>
                                </a:cubicBezTo>
                                <a:lnTo>
                                  <a:pt x="2988971" y="274042"/>
                                </a:lnTo>
                                <a:cubicBezTo>
                                  <a:pt x="2982909" y="269712"/>
                                  <a:pt x="2971652" y="271444"/>
                                  <a:pt x="2963859" y="274042"/>
                                </a:cubicBezTo>
                                <a:close/>
                                <a:moveTo>
                                  <a:pt x="1736865" y="370158"/>
                                </a:moveTo>
                                <a:lnTo>
                                  <a:pt x="1732536" y="371024"/>
                                </a:lnTo>
                                <a:cubicBezTo>
                                  <a:pt x="1722145" y="372755"/>
                                  <a:pt x="1694436" y="368426"/>
                                  <a:pt x="1684911" y="368426"/>
                                </a:cubicBezTo>
                                <a:cubicBezTo>
                                  <a:pt x="1653738" y="369292"/>
                                  <a:pt x="1623432" y="371024"/>
                                  <a:pt x="1592259" y="371890"/>
                                </a:cubicBezTo>
                                <a:cubicBezTo>
                                  <a:pt x="1582734" y="371890"/>
                                  <a:pt x="1548963" y="369292"/>
                                  <a:pt x="1547231" y="383146"/>
                                </a:cubicBezTo>
                                <a:cubicBezTo>
                                  <a:pt x="1543768" y="406526"/>
                                  <a:pt x="1577538" y="395269"/>
                                  <a:pt x="1588795" y="391805"/>
                                </a:cubicBezTo>
                                <a:cubicBezTo>
                                  <a:pt x="1635554" y="378817"/>
                                  <a:pt x="1697034" y="384878"/>
                                  <a:pt x="1744659" y="390074"/>
                                </a:cubicBezTo>
                                <a:cubicBezTo>
                                  <a:pt x="1752452" y="390940"/>
                                  <a:pt x="1783625" y="396135"/>
                                  <a:pt x="1785356" y="384012"/>
                                </a:cubicBezTo>
                                <a:cubicBezTo>
                                  <a:pt x="1786222" y="370158"/>
                                  <a:pt x="1744659" y="363231"/>
                                  <a:pt x="1736865" y="370158"/>
                                </a:cubicBezTo>
                                <a:close/>
                                <a:moveTo>
                                  <a:pt x="1669325" y="563256"/>
                                </a:moveTo>
                                <a:cubicBezTo>
                                  <a:pt x="1656336" y="564987"/>
                                  <a:pt x="1578404" y="562390"/>
                                  <a:pt x="1538572" y="576244"/>
                                </a:cubicBezTo>
                                <a:cubicBezTo>
                                  <a:pt x="1532511" y="577976"/>
                                  <a:pt x="1529913" y="585769"/>
                                  <a:pt x="1534243" y="590965"/>
                                </a:cubicBezTo>
                                <a:cubicBezTo>
                                  <a:pt x="1539438" y="596160"/>
                                  <a:pt x="1551561" y="592696"/>
                                  <a:pt x="1557622" y="591831"/>
                                </a:cubicBezTo>
                                <a:cubicBezTo>
                                  <a:pt x="1582734" y="586635"/>
                                  <a:pt x="1609577" y="584903"/>
                                  <a:pt x="1635554" y="583171"/>
                                </a:cubicBezTo>
                                <a:cubicBezTo>
                                  <a:pt x="1658934" y="581440"/>
                                  <a:pt x="1681447" y="582305"/>
                                  <a:pt x="1704827" y="582305"/>
                                </a:cubicBezTo>
                                <a:cubicBezTo>
                                  <a:pt x="1723011" y="583171"/>
                                  <a:pt x="1736865" y="587501"/>
                                  <a:pt x="1753318" y="577976"/>
                                </a:cubicBezTo>
                                <a:cubicBezTo>
                                  <a:pt x="1770636" y="567585"/>
                                  <a:pt x="1753318" y="564987"/>
                                  <a:pt x="1742927" y="564987"/>
                                </a:cubicBezTo>
                                <a:cubicBezTo>
                                  <a:pt x="1718682" y="564121"/>
                                  <a:pt x="1693570" y="560658"/>
                                  <a:pt x="1669325" y="563256"/>
                                </a:cubicBezTo>
                                <a:close/>
                                <a:moveTo>
                                  <a:pt x="2379370" y="38515"/>
                                </a:moveTo>
                                <a:cubicBezTo>
                                  <a:pt x="2414872" y="39380"/>
                                  <a:pt x="2451241" y="48905"/>
                                  <a:pt x="2486743" y="43710"/>
                                </a:cubicBezTo>
                                <a:cubicBezTo>
                                  <a:pt x="2483279" y="44576"/>
                                  <a:pt x="2468559" y="46308"/>
                                  <a:pt x="2486743" y="43710"/>
                                </a:cubicBezTo>
                                <a:cubicBezTo>
                                  <a:pt x="2487609" y="43710"/>
                                  <a:pt x="2487609" y="43710"/>
                                  <a:pt x="2486743" y="43710"/>
                                </a:cubicBezTo>
                                <a:cubicBezTo>
                                  <a:pt x="2491073" y="42844"/>
                                  <a:pt x="2503195" y="36783"/>
                                  <a:pt x="2500598" y="30721"/>
                                </a:cubicBezTo>
                                <a:cubicBezTo>
                                  <a:pt x="2498000" y="20330"/>
                                  <a:pt x="2468559" y="27258"/>
                                  <a:pt x="2461632" y="27258"/>
                                </a:cubicBezTo>
                                <a:cubicBezTo>
                                  <a:pt x="2424398" y="28124"/>
                                  <a:pt x="2385432" y="29855"/>
                                  <a:pt x="2348198" y="27258"/>
                                </a:cubicBezTo>
                                <a:cubicBezTo>
                                  <a:pt x="2348198" y="27258"/>
                                  <a:pt x="2313561" y="23794"/>
                                  <a:pt x="2326550" y="35917"/>
                                </a:cubicBezTo>
                                <a:cubicBezTo>
                                  <a:pt x="2335209" y="43710"/>
                                  <a:pt x="2368114" y="38515"/>
                                  <a:pt x="2379370" y="38515"/>
                                </a:cubicBezTo>
                                <a:close/>
                                <a:moveTo>
                                  <a:pt x="2020018" y="177060"/>
                                </a:moveTo>
                                <a:cubicBezTo>
                                  <a:pt x="1994907" y="180524"/>
                                  <a:pt x="1969795" y="180524"/>
                                  <a:pt x="1944684" y="178792"/>
                                </a:cubicBezTo>
                                <a:cubicBezTo>
                                  <a:pt x="1931695" y="177926"/>
                                  <a:pt x="1785356" y="159742"/>
                                  <a:pt x="1783625" y="172731"/>
                                </a:cubicBezTo>
                                <a:cubicBezTo>
                                  <a:pt x="1775831" y="190049"/>
                                  <a:pt x="1812200" y="183987"/>
                                  <a:pt x="1819993" y="183121"/>
                                </a:cubicBezTo>
                                <a:cubicBezTo>
                                  <a:pt x="1851166" y="181390"/>
                                  <a:pt x="1883204" y="185719"/>
                                  <a:pt x="1914377" y="187451"/>
                                </a:cubicBezTo>
                                <a:cubicBezTo>
                                  <a:pt x="1943818" y="189183"/>
                                  <a:pt x="1974125" y="187451"/>
                                  <a:pt x="2004432" y="190049"/>
                                </a:cubicBezTo>
                                <a:cubicBezTo>
                                  <a:pt x="2015688" y="190915"/>
                                  <a:pt x="2049459" y="197842"/>
                                  <a:pt x="2057252" y="185719"/>
                                </a:cubicBezTo>
                                <a:cubicBezTo>
                                  <a:pt x="2065045" y="170999"/>
                                  <a:pt x="2024347" y="176194"/>
                                  <a:pt x="2020018" y="177060"/>
                                </a:cubicBezTo>
                                <a:close/>
                                <a:moveTo>
                                  <a:pt x="2085827" y="306946"/>
                                </a:moveTo>
                                <a:cubicBezTo>
                                  <a:pt x="2104011" y="309544"/>
                                  <a:pt x="2123061" y="306946"/>
                                  <a:pt x="2141245" y="306080"/>
                                </a:cubicBezTo>
                                <a:cubicBezTo>
                                  <a:pt x="2180211" y="304349"/>
                                  <a:pt x="2223507" y="302617"/>
                                  <a:pt x="2259875" y="316471"/>
                                </a:cubicBezTo>
                                <a:cubicBezTo>
                                  <a:pt x="2267668" y="319935"/>
                                  <a:pt x="2298841" y="315606"/>
                                  <a:pt x="2280656" y="306080"/>
                                </a:cubicBezTo>
                                <a:cubicBezTo>
                                  <a:pt x="2263338" y="296556"/>
                                  <a:pt x="2236495" y="299153"/>
                                  <a:pt x="2217445" y="297421"/>
                                </a:cubicBezTo>
                                <a:cubicBezTo>
                                  <a:pt x="2175882" y="294824"/>
                                  <a:pt x="2133452" y="287030"/>
                                  <a:pt x="2091888" y="292226"/>
                                </a:cubicBezTo>
                                <a:lnTo>
                                  <a:pt x="2091888" y="292226"/>
                                </a:lnTo>
                                <a:cubicBezTo>
                                  <a:pt x="2090157" y="292226"/>
                                  <a:pt x="2090157" y="292226"/>
                                  <a:pt x="2091888" y="292226"/>
                                </a:cubicBezTo>
                                <a:cubicBezTo>
                                  <a:pt x="2084961" y="293958"/>
                                  <a:pt x="2071106" y="305215"/>
                                  <a:pt x="2085827" y="306946"/>
                                </a:cubicBezTo>
                                <a:close/>
                                <a:moveTo>
                                  <a:pt x="2076302" y="329460"/>
                                </a:moveTo>
                                <a:lnTo>
                                  <a:pt x="2076302" y="329460"/>
                                </a:lnTo>
                                <a:cubicBezTo>
                                  <a:pt x="2066777" y="334655"/>
                                  <a:pt x="2075436" y="343315"/>
                                  <a:pt x="2081497" y="345046"/>
                                </a:cubicBezTo>
                                <a:cubicBezTo>
                                  <a:pt x="2091888" y="347644"/>
                                  <a:pt x="2105743" y="344181"/>
                                  <a:pt x="2116134" y="343315"/>
                                </a:cubicBezTo>
                                <a:cubicBezTo>
                                  <a:pt x="2139513" y="341583"/>
                                  <a:pt x="2163759" y="342449"/>
                                  <a:pt x="2188005" y="342449"/>
                                </a:cubicBezTo>
                                <a:cubicBezTo>
                                  <a:pt x="2200127" y="342449"/>
                                  <a:pt x="2309232" y="358901"/>
                                  <a:pt x="2311829" y="346778"/>
                                </a:cubicBezTo>
                                <a:cubicBezTo>
                                  <a:pt x="2311829" y="344181"/>
                                  <a:pt x="2098816" y="318203"/>
                                  <a:pt x="2076302" y="329460"/>
                                </a:cubicBezTo>
                                <a:close/>
                                <a:moveTo>
                                  <a:pt x="2466827" y="146753"/>
                                </a:moveTo>
                                <a:cubicBezTo>
                                  <a:pt x="2426130" y="147619"/>
                                  <a:pt x="2471156" y="145887"/>
                                  <a:pt x="2466827" y="146753"/>
                                </a:cubicBezTo>
                                <a:lnTo>
                                  <a:pt x="2466827" y="146753"/>
                                </a:lnTo>
                                <a:close/>
                                <a:moveTo>
                                  <a:pt x="2467693" y="132033"/>
                                </a:moveTo>
                                <a:cubicBezTo>
                                  <a:pt x="2430459" y="135496"/>
                                  <a:pt x="2392359" y="138960"/>
                                  <a:pt x="2355125" y="135496"/>
                                </a:cubicBezTo>
                                <a:cubicBezTo>
                                  <a:pt x="2343868" y="134630"/>
                                  <a:pt x="2330013" y="119910"/>
                                  <a:pt x="2320489" y="129435"/>
                                </a:cubicBezTo>
                                <a:cubicBezTo>
                                  <a:pt x="2309232" y="140692"/>
                                  <a:pt x="2331745" y="144155"/>
                                  <a:pt x="2337807" y="144155"/>
                                </a:cubicBezTo>
                                <a:cubicBezTo>
                                  <a:pt x="2381102" y="146753"/>
                                  <a:pt x="2423531" y="146753"/>
                                  <a:pt x="2466827" y="145887"/>
                                </a:cubicBezTo>
                                <a:cubicBezTo>
                                  <a:pt x="2491073" y="145887"/>
                                  <a:pt x="2496268" y="130301"/>
                                  <a:pt x="2467693" y="132033"/>
                                </a:cubicBezTo>
                                <a:close/>
                                <a:moveTo>
                                  <a:pt x="1759379" y="1187576"/>
                                </a:moveTo>
                                <a:cubicBezTo>
                                  <a:pt x="1743793" y="1181515"/>
                                  <a:pt x="1727341" y="1183247"/>
                                  <a:pt x="1710888" y="1184112"/>
                                </a:cubicBezTo>
                                <a:cubicBezTo>
                                  <a:pt x="1711754" y="1184112"/>
                                  <a:pt x="1711754" y="1184112"/>
                                  <a:pt x="1709157" y="1184112"/>
                                </a:cubicBezTo>
                                <a:cubicBezTo>
                                  <a:pt x="1661532" y="1187576"/>
                                  <a:pt x="1611309" y="1193637"/>
                                  <a:pt x="1563684" y="1192771"/>
                                </a:cubicBezTo>
                                <a:cubicBezTo>
                                  <a:pt x="1557622" y="1192771"/>
                                  <a:pt x="1518657" y="1192771"/>
                                  <a:pt x="1535975" y="1208358"/>
                                </a:cubicBezTo>
                                <a:cubicBezTo>
                                  <a:pt x="1544634" y="1216151"/>
                                  <a:pt x="1567148" y="1204894"/>
                                  <a:pt x="1577538" y="1204028"/>
                                </a:cubicBezTo>
                                <a:cubicBezTo>
                                  <a:pt x="1629493" y="1201431"/>
                                  <a:pt x="1681447" y="1198833"/>
                                  <a:pt x="1733402" y="1197101"/>
                                </a:cubicBezTo>
                                <a:cubicBezTo>
                                  <a:pt x="1739463" y="1197101"/>
                                  <a:pt x="1783625" y="1196235"/>
                                  <a:pt x="1759379" y="1187576"/>
                                </a:cubicBezTo>
                                <a:close/>
                                <a:moveTo>
                                  <a:pt x="2276327" y="194378"/>
                                </a:moveTo>
                                <a:cubicBezTo>
                                  <a:pt x="2225239" y="189183"/>
                                  <a:pt x="2168088" y="192646"/>
                                  <a:pt x="2116134" y="195244"/>
                                </a:cubicBezTo>
                                <a:cubicBezTo>
                                  <a:pt x="2106609" y="196110"/>
                                  <a:pt x="2093620" y="194378"/>
                                  <a:pt x="2084961" y="199574"/>
                                </a:cubicBezTo>
                                <a:cubicBezTo>
                                  <a:pt x="2069375" y="209965"/>
                                  <a:pt x="2097950" y="210830"/>
                                  <a:pt x="2103145" y="209965"/>
                                </a:cubicBezTo>
                                <a:cubicBezTo>
                                  <a:pt x="2143843" y="206501"/>
                                  <a:pt x="2182809" y="203037"/>
                                  <a:pt x="2223507" y="203037"/>
                                </a:cubicBezTo>
                                <a:cubicBezTo>
                                  <a:pt x="2244289" y="203037"/>
                                  <a:pt x="2265070" y="203903"/>
                                  <a:pt x="2284120" y="211696"/>
                                </a:cubicBezTo>
                                <a:cubicBezTo>
                                  <a:pt x="2290182" y="214294"/>
                                  <a:pt x="2301438" y="213428"/>
                                  <a:pt x="2302304" y="204769"/>
                                </a:cubicBezTo>
                                <a:cubicBezTo>
                                  <a:pt x="2303170" y="196110"/>
                                  <a:pt x="2281523" y="195244"/>
                                  <a:pt x="2276327" y="194378"/>
                                </a:cubicBezTo>
                                <a:close/>
                                <a:moveTo>
                                  <a:pt x="2075436" y="243735"/>
                                </a:moveTo>
                                <a:cubicBezTo>
                                  <a:pt x="2085827" y="246333"/>
                                  <a:pt x="2099682" y="242869"/>
                                  <a:pt x="2110072" y="242003"/>
                                </a:cubicBezTo>
                                <a:cubicBezTo>
                                  <a:pt x="2133452" y="240271"/>
                                  <a:pt x="2157698" y="241137"/>
                                  <a:pt x="2181943" y="241137"/>
                                </a:cubicBezTo>
                                <a:cubicBezTo>
                                  <a:pt x="2194065" y="241137"/>
                                  <a:pt x="2303170" y="257590"/>
                                  <a:pt x="2304902" y="245467"/>
                                </a:cubicBezTo>
                                <a:cubicBezTo>
                                  <a:pt x="2305768" y="242003"/>
                                  <a:pt x="2092754" y="216026"/>
                                  <a:pt x="2070241" y="228149"/>
                                </a:cubicBezTo>
                                <a:cubicBezTo>
                                  <a:pt x="2060716" y="233344"/>
                                  <a:pt x="2069375" y="242003"/>
                                  <a:pt x="2075436" y="243735"/>
                                </a:cubicBezTo>
                                <a:close/>
                                <a:moveTo>
                                  <a:pt x="2138648" y="140692"/>
                                </a:moveTo>
                                <a:cubicBezTo>
                                  <a:pt x="2184541" y="139826"/>
                                  <a:pt x="2230434" y="145887"/>
                                  <a:pt x="2276327" y="150217"/>
                                </a:cubicBezTo>
                                <a:cubicBezTo>
                                  <a:pt x="2287584" y="151083"/>
                                  <a:pt x="2317891" y="138960"/>
                                  <a:pt x="2293645" y="134630"/>
                                </a:cubicBezTo>
                                <a:cubicBezTo>
                                  <a:pt x="2271997" y="131167"/>
                                  <a:pt x="2247752" y="133765"/>
                                  <a:pt x="2226104" y="132899"/>
                                </a:cubicBezTo>
                                <a:cubicBezTo>
                                  <a:pt x="2199261" y="132033"/>
                                  <a:pt x="2173284" y="128569"/>
                                  <a:pt x="2146440" y="125971"/>
                                </a:cubicBezTo>
                                <a:cubicBezTo>
                                  <a:pt x="2131720" y="125106"/>
                                  <a:pt x="2105743" y="116446"/>
                                  <a:pt x="2093620" y="126837"/>
                                </a:cubicBezTo>
                                <a:cubicBezTo>
                                  <a:pt x="2096218" y="125106"/>
                                  <a:pt x="2097084" y="123374"/>
                                  <a:pt x="2093620" y="126837"/>
                                </a:cubicBezTo>
                                <a:lnTo>
                                  <a:pt x="2093620" y="126837"/>
                                </a:lnTo>
                                <a:cubicBezTo>
                                  <a:pt x="2077168" y="142424"/>
                                  <a:pt x="2132586" y="140692"/>
                                  <a:pt x="2138648" y="140692"/>
                                </a:cubicBezTo>
                                <a:close/>
                                <a:moveTo>
                                  <a:pt x="2191468" y="94799"/>
                                </a:moveTo>
                                <a:cubicBezTo>
                                  <a:pt x="2173284" y="93933"/>
                                  <a:pt x="2107475" y="77480"/>
                                  <a:pt x="2092754" y="91335"/>
                                </a:cubicBezTo>
                                <a:cubicBezTo>
                                  <a:pt x="2077168" y="106921"/>
                                  <a:pt x="2174150" y="106921"/>
                                  <a:pt x="2179345" y="106921"/>
                                </a:cubicBezTo>
                                <a:cubicBezTo>
                                  <a:pt x="2187138" y="107787"/>
                                  <a:pt x="2312695" y="123374"/>
                                  <a:pt x="2305768" y="106055"/>
                                </a:cubicBezTo>
                                <a:cubicBezTo>
                                  <a:pt x="2303170" y="99994"/>
                                  <a:pt x="2202725" y="95665"/>
                                  <a:pt x="2191468" y="94799"/>
                                </a:cubicBezTo>
                                <a:close/>
                                <a:moveTo>
                                  <a:pt x="2052057" y="1226542"/>
                                </a:moveTo>
                                <a:cubicBezTo>
                                  <a:pt x="2065911" y="1230872"/>
                                  <a:pt x="2085827" y="1223944"/>
                                  <a:pt x="2100547" y="1223078"/>
                                </a:cubicBezTo>
                                <a:cubicBezTo>
                                  <a:pt x="2136050" y="1219615"/>
                                  <a:pt x="2168088" y="1223944"/>
                                  <a:pt x="2202725" y="1226542"/>
                                </a:cubicBezTo>
                                <a:cubicBezTo>
                                  <a:pt x="2207054" y="1226542"/>
                                  <a:pt x="2232166" y="1221346"/>
                                  <a:pt x="2217445" y="1213553"/>
                                </a:cubicBezTo>
                                <a:cubicBezTo>
                                  <a:pt x="2204457" y="1207492"/>
                                  <a:pt x="2181943" y="1211821"/>
                                  <a:pt x="2168088" y="1211821"/>
                                </a:cubicBezTo>
                                <a:cubicBezTo>
                                  <a:pt x="2129122" y="1210090"/>
                                  <a:pt x="2083229" y="1202296"/>
                                  <a:pt x="2045129" y="1209224"/>
                                </a:cubicBezTo>
                                <a:cubicBezTo>
                                  <a:pt x="2045129" y="1209224"/>
                                  <a:pt x="2045129" y="1209224"/>
                                  <a:pt x="2045129" y="1209224"/>
                                </a:cubicBezTo>
                                <a:lnTo>
                                  <a:pt x="2045129" y="1209224"/>
                                </a:lnTo>
                                <a:cubicBezTo>
                                  <a:pt x="2029543" y="1211821"/>
                                  <a:pt x="2045129" y="1223944"/>
                                  <a:pt x="2052057" y="1226542"/>
                                </a:cubicBezTo>
                                <a:close/>
                                <a:moveTo>
                                  <a:pt x="2045129" y="1209224"/>
                                </a:moveTo>
                                <a:cubicBezTo>
                                  <a:pt x="2045129" y="1209224"/>
                                  <a:pt x="2045129" y="1209224"/>
                                  <a:pt x="2045129" y="1209224"/>
                                </a:cubicBezTo>
                                <a:cubicBezTo>
                                  <a:pt x="2048593" y="1208358"/>
                                  <a:pt x="2047727" y="1208358"/>
                                  <a:pt x="2045129" y="1209224"/>
                                </a:cubicBezTo>
                                <a:close/>
                                <a:moveTo>
                                  <a:pt x="1903986" y="1085399"/>
                                </a:moveTo>
                                <a:cubicBezTo>
                                  <a:pt x="1923902" y="1084533"/>
                                  <a:pt x="1942086" y="1085399"/>
                                  <a:pt x="1961136" y="1087997"/>
                                </a:cubicBezTo>
                                <a:cubicBezTo>
                                  <a:pt x="1981052" y="1091460"/>
                                  <a:pt x="1986247" y="1068081"/>
                                  <a:pt x="1962002" y="1069812"/>
                                </a:cubicBezTo>
                                <a:cubicBezTo>
                                  <a:pt x="1962002" y="1069812"/>
                                  <a:pt x="1962002" y="1069812"/>
                                  <a:pt x="1962002" y="1069812"/>
                                </a:cubicBezTo>
                                <a:cubicBezTo>
                                  <a:pt x="1916109" y="1073276"/>
                                  <a:pt x="1870216" y="1073276"/>
                                  <a:pt x="1824322" y="1076740"/>
                                </a:cubicBezTo>
                                <a:cubicBezTo>
                                  <a:pt x="1808736" y="1077605"/>
                                  <a:pt x="1785356" y="1075008"/>
                                  <a:pt x="1771502" y="1081069"/>
                                </a:cubicBezTo>
                                <a:cubicBezTo>
                                  <a:pt x="1756782" y="1087131"/>
                                  <a:pt x="1772368" y="1094924"/>
                                  <a:pt x="1780161" y="1094924"/>
                                </a:cubicBezTo>
                                <a:cubicBezTo>
                                  <a:pt x="1819993" y="1098387"/>
                                  <a:pt x="1862422" y="1087131"/>
                                  <a:pt x="1903986" y="1085399"/>
                                </a:cubicBezTo>
                                <a:close/>
                                <a:moveTo>
                                  <a:pt x="2046861" y="1157269"/>
                                </a:moveTo>
                                <a:cubicBezTo>
                                  <a:pt x="2104011" y="1153806"/>
                                  <a:pt x="2160295" y="1150342"/>
                                  <a:pt x="2216579" y="1156403"/>
                                </a:cubicBezTo>
                                <a:cubicBezTo>
                                  <a:pt x="2226970" y="1157269"/>
                                  <a:pt x="2252082" y="1146878"/>
                                  <a:pt x="2230434" y="1142549"/>
                                </a:cubicBezTo>
                                <a:cubicBezTo>
                                  <a:pt x="2218311" y="1139951"/>
                                  <a:pt x="2203591" y="1139951"/>
                                  <a:pt x="2191468" y="1141683"/>
                                </a:cubicBezTo>
                                <a:cubicBezTo>
                                  <a:pt x="2191468" y="1141683"/>
                                  <a:pt x="2191468" y="1141683"/>
                                  <a:pt x="2191468" y="1141683"/>
                                </a:cubicBezTo>
                                <a:cubicBezTo>
                                  <a:pt x="2143843" y="1148610"/>
                                  <a:pt x="2091888" y="1145146"/>
                                  <a:pt x="2044263" y="1142549"/>
                                </a:cubicBezTo>
                                <a:cubicBezTo>
                                  <a:pt x="2041666" y="1142549"/>
                                  <a:pt x="1996638" y="1146012"/>
                                  <a:pt x="2009627" y="1156403"/>
                                </a:cubicBezTo>
                                <a:cubicBezTo>
                                  <a:pt x="2018286" y="1164196"/>
                                  <a:pt x="2036470" y="1158135"/>
                                  <a:pt x="2046861" y="1157269"/>
                                </a:cubicBezTo>
                                <a:close/>
                                <a:moveTo>
                                  <a:pt x="2055520" y="1356428"/>
                                </a:moveTo>
                                <a:cubicBezTo>
                                  <a:pt x="2079766" y="1359892"/>
                                  <a:pt x="2104877" y="1359026"/>
                                  <a:pt x="2129989" y="1359026"/>
                                </a:cubicBezTo>
                                <a:cubicBezTo>
                                  <a:pt x="2155100" y="1359026"/>
                                  <a:pt x="2180211" y="1359892"/>
                                  <a:pt x="2205323" y="1359892"/>
                                </a:cubicBezTo>
                                <a:cubicBezTo>
                                  <a:pt x="2213116" y="1359892"/>
                                  <a:pt x="2257277" y="1371149"/>
                                  <a:pt x="2256411" y="1358160"/>
                                </a:cubicBezTo>
                                <a:cubicBezTo>
                                  <a:pt x="2255545" y="1345171"/>
                                  <a:pt x="2187138" y="1350367"/>
                                  <a:pt x="2174150" y="1349501"/>
                                </a:cubicBezTo>
                                <a:cubicBezTo>
                                  <a:pt x="2150770" y="1347769"/>
                                  <a:pt x="2126525" y="1346903"/>
                                  <a:pt x="2103145" y="1345171"/>
                                </a:cubicBezTo>
                                <a:cubicBezTo>
                                  <a:pt x="2089291" y="1344306"/>
                                  <a:pt x="2065045" y="1335646"/>
                                  <a:pt x="2051191" y="1339976"/>
                                </a:cubicBezTo>
                                <a:cubicBezTo>
                                  <a:pt x="2037336" y="1346037"/>
                                  <a:pt x="2045129" y="1354696"/>
                                  <a:pt x="2055520" y="1356428"/>
                                </a:cubicBezTo>
                                <a:close/>
                                <a:moveTo>
                                  <a:pt x="2191468" y="1141683"/>
                                </a:moveTo>
                                <a:cubicBezTo>
                                  <a:pt x="2191468" y="1141683"/>
                                  <a:pt x="2191468" y="1141683"/>
                                  <a:pt x="2191468" y="1141683"/>
                                </a:cubicBezTo>
                                <a:cubicBezTo>
                                  <a:pt x="2192334" y="1141683"/>
                                  <a:pt x="2192334" y="1141683"/>
                                  <a:pt x="2191468" y="1141683"/>
                                </a:cubicBezTo>
                                <a:close/>
                                <a:moveTo>
                                  <a:pt x="2039068" y="1193637"/>
                                </a:moveTo>
                                <a:cubicBezTo>
                                  <a:pt x="2084095" y="1191906"/>
                                  <a:pt x="2129989" y="1191040"/>
                                  <a:pt x="2175016" y="1191040"/>
                                </a:cubicBezTo>
                                <a:cubicBezTo>
                                  <a:pt x="2182809" y="1191040"/>
                                  <a:pt x="2204457" y="1198833"/>
                                  <a:pt x="2208786" y="1187576"/>
                                </a:cubicBezTo>
                                <a:cubicBezTo>
                                  <a:pt x="2212250" y="1178051"/>
                                  <a:pt x="2201859" y="1169392"/>
                                  <a:pt x="2193200" y="1175453"/>
                                </a:cubicBezTo>
                                <a:cubicBezTo>
                                  <a:pt x="2184541" y="1180649"/>
                                  <a:pt x="2188870" y="1178051"/>
                                  <a:pt x="2193200" y="1175453"/>
                                </a:cubicBezTo>
                                <a:cubicBezTo>
                                  <a:pt x="2168088" y="1191906"/>
                                  <a:pt x="2115268" y="1179783"/>
                                  <a:pt x="2086693" y="1178917"/>
                                </a:cubicBezTo>
                                <a:cubicBezTo>
                                  <a:pt x="2064179" y="1178051"/>
                                  <a:pt x="2041666" y="1176319"/>
                                  <a:pt x="2019152" y="1178917"/>
                                </a:cubicBezTo>
                                <a:cubicBezTo>
                                  <a:pt x="2014822" y="1179783"/>
                                  <a:pt x="2007029" y="1183247"/>
                                  <a:pt x="2007895" y="1189308"/>
                                </a:cubicBezTo>
                                <a:cubicBezTo>
                                  <a:pt x="2008761" y="1197967"/>
                                  <a:pt x="2033872" y="1194503"/>
                                  <a:pt x="2039068" y="1193637"/>
                                </a:cubicBezTo>
                                <a:close/>
                                <a:moveTo>
                                  <a:pt x="2081497" y="1289753"/>
                                </a:moveTo>
                                <a:cubicBezTo>
                                  <a:pt x="2118732" y="1286290"/>
                                  <a:pt x="2156831" y="1282826"/>
                                  <a:pt x="2194065" y="1286290"/>
                                </a:cubicBezTo>
                                <a:cubicBezTo>
                                  <a:pt x="2205323" y="1287156"/>
                                  <a:pt x="2219177" y="1301876"/>
                                  <a:pt x="2228702" y="1292351"/>
                                </a:cubicBezTo>
                                <a:cubicBezTo>
                                  <a:pt x="2239959" y="1281094"/>
                                  <a:pt x="2217445" y="1277631"/>
                                  <a:pt x="2211384" y="1277631"/>
                                </a:cubicBezTo>
                                <a:cubicBezTo>
                                  <a:pt x="2168088" y="1275033"/>
                                  <a:pt x="2125659" y="1275033"/>
                                  <a:pt x="2082363" y="1275899"/>
                                </a:cubicBezTo>
                                <a:cubicBezTo>
                                  <a:pt x="2058118" y="1276765"/>
                                  <a:pt x="2053788" y="1292351"/>
                                  <a:pt x="2081497" y="1289753"/>
                                </a:cubicBezTo>
                                <a:close/>
                                <a:moveTo>
                                  <a:pt x="2082363" y="1275899"/>
                                </a:moveTo>
                                <a:cubicBezTo>
                                  <a:pt x="2123927" y="1274167"/>
                                  <a:pt x="2078034" y="1275899"/>
                                  <a:pt x="2082363" y="1275899"/>
                                </a:cubicBezTo>
                                <a:lnTo>
                                  <a:pt x="2082363" y="1275899"/>
                                </a:lnTo>
                                <a:close/>
                                <a:moveTo>
                                  <a:pt x="2076302" y="1260312"/>
                                </a:moveTo>
                                <a:cubicBezTo>
                                  <a:pt x="2115268" y="1257715"/>
                                  <a:pt x="2151636" y="1252519"/>
                                  <a:pt x="2191468" y="1255117"/>
                                </a:cubicBezTo>
                                <a:cubicBezTo>
                                  <a:pt x="2198395" y="1255117"/>
                                  <a:pt x="2233898" y="1262910"/>
                                  <a:pt x="2237361" y="1254251"/>
                                </a:cubicBezTo>
                                <a:cubicBezTo>
                                  <a:pt x="2242557" y="1242128"/>
                                  <a:pt x="2207054" y="1243860"/>
                                  <a:pt x="2202725" y="1243860"/>
                                </a:cubicBezTo>
                                <a:cubicBezTo>
                                  <a:pt x="2159429" y="1244726"/>
                                  <a:pt x="2115268" y="1238665"/>
                                  <a:pt x="2071972" y="1244726"/>
                                </a:cubicBezTo>
                                <a:cubicBezTo>
                                  <a:pt x="2077168" y="1243860"/>
                                  <a:pt x="2102279" y="1240396"/>
                                  <a:pt x="2071972" y="1244726"/>
                                </a:cubicBezTo>
                                <a:cubicBezTo>
                                  <a:pt x="2071972" y="1244726"/>
                                  <a:pt x="2071972" y="1244726"/>
                                  <a:pt x="2071972" y="1244726"/>
                                </a:cubicBezTo>
                                <a:cubicBezTo>
                                  <a:pt x="2042532" y="1249056"/>
                                  <a:pt x="2045995" y="1262910"/>
                                  <a:pt x="2076302" y="1260312"/>
                                </a:cubicBezTo>
                                <a:close/>
                                <a:moveTo>
                                  <a:pt x="2071106" y="1244726"/>
                                </a:moveTo>
                                <a:cubicBezTo>
                                  <a:pt x="2071106" y="1244726"/>
                                  <a:pt x="2071106" y="1244726"/>
                                  <a:pt x="2071106" y="1244726"/>
                                </a:cubicBezTo>
                                <a:cubicBezTo>
                                  <a:pt x="2071106" y="1244726"/>
                                  <a:pt x="2070241" y="1244726"/>
                                  <a:pt x="2071106" y="1244726"/>
                                </a:cubicBezTo>
                                <a:close/>
                                <a:moveTo>
                                  <a:pt x="2014822" y="1119169"/>
                                </a:moveTo>
                                <a:cubicBezTo>
                                  <a:pt x="2023481" y="1129560"/>
                                  <a:pt x="2050325" y="1122633"/>
                                  <a:pt x="2060716" y="1120901"/>
                                </a:cubicBezTo>
                                <a:cubicBezTo>
                                  <a:pt x="2099682" y="1116571"/>
                                  <a:pt x="2142977" y="1117437"/>
                                  <a:pt x="2181077" y="1123499"/>
                                </a:cubicBezTo>
                                <a:cubicBezTo>
                                  <a:pt x="2185406" y="1124365"/>
                                  <a:pt x="2220043" y="1132158"/>
                                  <a:pt x="2208786" y="1119169"/>
                                </a:cubicBezTo>
                                <a:cubicBezTo>
                                  <a:pt x="2201859" y="1110510"/>
                                  <a:pt x="2181943" y="1113108"/>
                                  <a:pt x="2172418" y="1113108"/>
                                </a:cubicBezTo>
                                <a:cubicBezTo>
                                  <a:pt x="2126525" y="1110510"/>
                                  <a:pt x="2080632" y="1105315"/>
                                  <a:pt x="2034738" y="1107912"/>
                                </a:cubicBezTo>
                                <a:cubicBezTo>
                                  <a:pt x="2033872" y="1107912"/>
                                  <a:pt x="2033872" y="1107912"/>
                                  <a:pt x="2034738" y="1107912"/>
                                </a:cubicBezTo>
                                <a:cubicBezTo>
                                  <a:pt x="2030409" y="1107046"/>
                                  <a:pt x="2006163" y="1107912"/>
                                  <a:pt x="2014822" y="1119169"/>
                                </a:cubicBezTo>
                                <a:close/>
                                <a:moveTo>
                                  <a:pt x="1968929" y="963305"/>
                                </a:moveTo>
                                <a:cubicBezTo>
                                  <a:pt x="1962868" y="968501"/>
                                  <a:pt x="1945550" y="965037"/>
                                  <a:pt x="1937757" y="965037"/>
                                </a:cubicBezTo>
                                <a:cubicBezTo>
                                  <a:pt x="1919572" y="964171"/>
                                  <a:pt x="1901388" y="964171"/>
                                  <a:pt x="1883204" y="965037"/>
                                </a:cubicBezTo>
                                <a:cubicBezTo>
                                  <a:pt x="1865886" y="965903"/>
                                  <a:pt x="1788820" y="960708"/>
                                  <a:pt x="1789686" y="986685"/>
                                </a:cubicBezTo>
                                <a:cubicBezTo>
                                  <a:pt x="1837311" y="986685"/>
                                  <a:pt x="1886668" y="976294"/>
                                  <a:pt x="1934293" y="973696"/>
                                </a:cubicBezTo>
                                <a:cubicBezTo>
                                  <a:pt x="1951611" y="972831"/>
                                  <a:pt x="1966331" y="987551"/>
                                  <a:pt x="1983650" y="978892"/>
                                </a:cubicBezTo>
                                <a:cubicBezTo>
                                  <a:pt x="2002700" y="967635"/>
                                  <a:pt x="1977588" y="956378"/>
                                  <a:pt x="1968929" y="963305"/>
                                </a:cubicBezTo>
                                <a:cubicBezTo>
                                  <a:pt x="1966331" y="965903"/>
                                  <a:pt x="1967197" y="964171"/>
                                  <a:pt x="1968929" y="963305"/>
                                </a:cubicBezTo>
                                <a:close/>
                                <a:moveTo>
                                  <a:pt x="1998370" y="1002271"/>
                                </a:moveTo>
                                <a:cubicBezTo>
                                  <a:pt x="1956807" y="1002271"/>
                                  <a:pt x="1914377" y="1001406"/>
                                  <a:pt x="1872813" y="1003137"/>
                                </a:cubicBezTo>
                                <a:cubicBezTo>
                                  <a:pt x="1881472" y="1003137"/>
                                  <a:pt x="1902254" y="1001406"/>
                                  <a:pt x="1872813" y="1003137"/>
                                </a:cubicBezTo>
                                <a:cubicBezTo>
                                  <a:pt x="1848568" y="1004003"/>
                                  <a:pt x="1808736" y="997942"/>
                                  <a:pt x="1787088" y="1008333"/>
                                </a:cubicBezTo>
                                <a:cubicBezTo>
                                  <a:pt x="1770636" y="1016126"/>
                                  <a:pt x="1806138" y="1018724"/>
                                  <a:pt x="1806138" y="1018724"/>
                                </a:cubicBezTo>
                                <a:cubicBezTo>
                                  <a:pt x="1825188" y="1018724"/>
                                  <a:pt x="1844238" y="1016126"/>
                                  <a:pt x="1863288" y="1014394"/>
                                </a:cubicBezTo>
                                <a:cubicBezTo>
                                  <a:pt x="1894461" y="1010930"/>
                                  <a:pt x="1923902" y="1015260"/>
                                  <a:pt x="1955075" y="1016992"/>
                                </a:cubicBezTo>
                                <a:cubicBezTo>
                                  <a:pt x="1964600" y="1017858"/>
                                  <a:pt x="2001834" y="1020456"/>
                                  <a:pt x="1998370" y="1002271"/>
                                </a:cubicBezTo>
                                <a:close/>
                                <a:moveTo>
                                  <a:pt x="2007029" y="1083667"/>
                                </a:moveTo>
                                <a:cubicBezTo>
                                  <a:pt x="2028677" y="1086265"/>
                                  <a:pt x="2052922" y="1081935"/>
                                  <a:pt x="2074570" y="1081935"/>
                                </a:cubicBezTo>
                                <a:cubicBezTo>
                                  <a:pt x="2097084" y="1081935"/>
                                  <a:pt x="2120463" y="1083667"/>
                                  <a:pt x="2142977" y="1086265"/>
                                </a:cubicBezTo>
                                <a:cubicBezTo>
                                  <a:pt x="2164625" y="1087997"/>
                                  <a:pt x="2187138" y="1098387"/>
                                  <a:pt x="2207920" y="1098387"/>
                                </a:cubicBezTo>
                                <a:cubicBezTo>
                                  <a:pt x="2210518" y="1098387"/>
                                  <a:pt x="2238227" y="1087997"/>
                                  <a:pt x="2226970" y="1084533"/>
                                </a:cubicBezTo>
                                <a:cubicBezTo>
                                  <a:pt x="2209652" y="1079337"/>
                                  <a:pt x="2188005" y="1080203"/>
                                  <a:pt x="2170686" y="1078471"/>
                                </a:cubicBezTo>
                                <a:cubicBezTo>
                                  <a:pt x="2121329" y="1074142"/>
                                  <a:pt x="2071106" y="1064617"/>
                                  <a:pt x="2021750" y="1068081"/>
                                </a:cubicBezTo>
                                <a:cubicBezTo>
                                  <a:pt x="2013956" y="1068081"/>
                                  <a:pt x="1987113" y="1081069"/>
                                  <a:pt x="2007029" y="1083667"/>
                                </a:cubicBezTo>
                                <a:close/>
                                <a:moveTo>
                                  <a:pt x="1771502" y="1038640"/>
                                </a:moveTo>
                                <a:cubicBezTo>
                                  <a:pt x="1788820" y="1034310"/>
                                  <a:pt x="1767172" y="1039506"/>
                                  <a:pt x="1771502" y="1038640"/>
                                </a:cubicBezTo>
                                <a:lnTo>
                                  <a:pt x="1771502" y="1038640"/>
                                </a:lnTo>
                                <a:close/>
                                <a:moveTo>
                                  <a:pt x="1968929" y="963305"/>
                                </a:moveTo>
                                <a:cubicBezTo>
                                  <a:pt x="1968929" y="963305"/>
                                  <a:pt x="1968929" y="963305"/>
                                  <a:pt x="1968929" y="963305"/>
                                </a:cubicBezTo>
                                <a:cubicBezTo>
                                  <a:pt x="1970661" y="961574"/>
                                  <a:pt x="1969795" y="962440"/>
                                  <a:pt x="1968929" y="963305"/>
                                </a:cubicBezTo>
                                <a:close/>
                                <a:moveTo>
                                  <a:pt x="1986247" y="1049031"/>
                                </a:moveTo>
                                <a:cubicBezTo>
                                  <a:pt x="1992309" y="1036042"/>
                                  <a:pt x="1933427" y="1037774"/>
                                  <a:pt x="1927366" y="1037774"/>
                                </a:cubicBezTo>
                                <a:cubicBezTo>
                                  <a:pt x="1877143" y="1038640"/>
                                  <a:pt x="1820859" y="1026517"/>
                                  <a:pt x="1771502" y="1038640"/>
                                </a:cubicBezTo>
                                <a:cubicBezTo>
                                  <a:pt x="1764575" y="1040371"/>
                                  <a:pt x="1742927" y="1046433"/>
                                  <a:pt x="1755916" y="1056824"/>
                                </a:cubicBezTo>
                                <a:cubicBezTo>
                                  <a:pt x="1763709" y="1062885"/>
                                  <a:pt x="1796613" y="1049031"/>
                                  <a:pt x="1806138" y="1049031"/>
                                </a:cubicBezTo>
                                <a:cubicBezTo>
                                  <a:pt x="1847702" y="1047299"/>
                                  <a:pt x="1893595" y="1047299"/>
                                  <a:pt x="1935159" y="1050762"/>
                                </a:cubicBezTo>
                                <a:cubicBezTo>
                                  <a:pt x="1947282" y="1050762"/>
                                  <a:pt x="1979320" y="1065483"/>
                                  <a:pt x="1986247" y="1049031"/>
                                </a:cubicBezTo>
                                <a:close/>
                                <a:moveTo>
                                  <a:pt x="1787088" y="894899"/>
                                </a:moveTo>
                                <a:cubicBezTo>
                                  <a:pt x="1799211" y="891435"/>
                                  <a:pt x="1774100" y="898362"/>
                                  <a:pt x="1787088" y="894899"/>
                                </a:cubicBezTo>
                                <a:lnTo>
                                  <a:pt x="1787088" y="894899"/>
                                </a:lnTo>
                                <a:close/>
                                <a:moveTo>
                                  <a:pt x="1999236" y="895765"/>
                                </a:moveTo>
                                <a:cubicBezTo>
                                  <a:pt x="1978454" y="893167"/>
                                  <a:pt x="1955075" y="895765"/>
                                  <a:pt x="1934293" y="895765"/>
                                </a:cubicBezTo>
                                <a:cubicBezTo>
                                  <a:pt x="1905718" y="895765"/>
                                  <a:pt x="1878009" y="895765"/>
                                  <a:pt x="1849434" y="894899"/>
                                </a:cubicBezTo>
                                <a:cubicBezTo>
                                  <a:pt x="1830384" y="894899"/>
                                  <a:pt x="1806138" y="889703"/>
                                  <a:pt x="1787954" y="894899"/>
                                </a:cubicBezTo>
                                <a:cubicBezTo>
                                  <a:pt x="1766307" y="900094"/>
                                  <a:pt x="1790552" y="911351"/>
                                  <a:pt x="1801809" y="909619"/>
                                </a:cubicBezTo>
                                <a:cubicBezTo>
                                  <a:pt x="1827786" y="905290"/>
                                  <a:pt x="1855495" y="907021"/>
                                  <a:pt x="1881472" y="906156"/>
                                </a:cubicBezTo>
                                <a:cubicBezTo>
                                  <a:pt x="1904852" y="906156"/>
                                  <a:pt x="1928231" y="906156"/>
                                  <a:pt x="1952477" y="907887"/>
                                </a:cubicBezTo>
                                <a:cubicBezTo>
                                  <a:pt x="1969795" y="908753"/>
                                  <a:pt x="1987979" y="913083"/>
                                  <a:pt x="2005297" y="908753"/>
                                </a:cubicBezTo>
                                <a:cubicBezTo>
                                  <a:pt x="2020884" y="905290"/>
                                  <a:pt x="2009627" y="896631"/>
                                  <a:pt x="1999236" y="895765"/>
                                </a:cubicBezTo>
                                <a:close/>
                                <a:moveTo>
                                  <a:pt x="1914377" y="926071"/>
                                </a:moveTo>
                                <a:cubicBezTo>
                                  <a:pt x="1936891" y="923474"/>
                                  <a:pt x="1893595" y="927803"/>
                                  <a:pt x="1914377" y="926071"/>
                                </a:cubicBezTo>
                                <a:lnTo>
                                  <a:pt x="1914377" y="926071"/>
                                </a:lnTo>
                                <a:close/>
                                <a:moveTo>
                                  <a:pt x="1987979" y="928669"/>
                                </a:moveTo>
                                <a:cubicBezTo>
                                  <a:pt x="1963734" y="925206"/>
                                  <a:pt x="1939488" y="924340"/>
                                  <a:pt x="1915243" y="926071"/>
                                </a:cubicBezTo>
                                <a:cubicBezTo>
                                  <a:pt x="1890997" y="927803"/>
                                  <a:pt x="1865886" y="930401"/>
                                  <a:pt x="1841641" y="930401"/>
                                </a:cubicBezTo>
                                <a:cubicBezTo>
                                  <a:pt x="1828652" y="930401"/>
                                  <a:pt x="1787954" y="924340"/>
                                  <a:pt x="1779295" y="933865"/>
                                </a:cubicBezTo>
                                <a:cubicBezTo>
                                  <a:pt x="1769770" y="944256"/>
                                  <a:pt x="1787954" y="952915"/>
                                  <a:pt x="1796613" y="950317"/>
                                </a:cubicBezTo>
                                <a:cubicBezTo>
                                  <a:pt x="1819993" y="944256"/>
                                  <a:pt x="1845104" y="945121"/>
                                  <a:pt x="1869350" y="941658"/>
                                </a:cubicBezTo>
                                <a:cubicBezTo>
                                  <a:pt x="1893595" y="938194"/>
                                  <a:pt x="1916975" y="936462"/>
                                  <a:pt x="1942086" y="936462"/>
                                </a:cubicBezTo>
                                <a:cubicBezTo>
                                  <a:pt x="1958538" y="936462"/>
                                  <a:pt x="1974125" y="944256"/>
                                  <a:pt x="1989711" y="942524"/>
                                </a:cubicBezTo>
                                <a:cubicBezTo>
                                  <a:pt x="2003566" y="941658"/>
                                  <a:pt x="2002700" y="930401"/>
                                  <a:pt x="1987979" y="928669"/>
                                </a:cubicBezTo>
                                <a:close/>
                                <a:moveTo>
                                  <a:pt x="226720" y="224685"/>
                                </a:moveTo>
                                <a:cubicBezTo>
                                  <a:pt x="200743" y="223819"/>
                                  <a:pt x="174765" y="221221"/>
                                  <a:pt x="148788" y="217758"/>
                                </a:cubicBezTo>
                                <a:cubicBezTo>
                                  <a:pt x="142727" y="216892"/>
                                  <a:pt x="19768" y="202171"/>
                                  <a:pt x="18036" y="213428"/>
                                </a:cubicBezTo>
                                <a:cubicBezTo>
                                  <a:pt x="16304" y="229015"/>
                                  <a:pt x="89906" y="229880"/>
                                  <a:pt x="93370" y="229880"/>
                                </a:cubicBezTo>
                                <a:cubicBezTo>
                                  <a:pt x="117615" y="230746"/>
                                  <a:pt x="149654" y="230746"/>
                                  <a:pt x="173034" y="237674"/>
                                </a:cubicBezTo>
                                <a:cubicBezTo>
                                  <a:pt x="190352" y="242869"/>
                                  <a:pt x="231049" y="250662"/>
                                  <a:pt x="248368" y="241137"/>
                                </a:cubicBezTo>
                                <a:cubicBezTo>
                                  <a:pt x="274345" y="225551"/>
                                  <a:pt x="238843" y="224685"/>
                                  <a:pt x="226720" y="224685"/>
                                </a:cubicBezTo>
                                <a:close/>
                                <a:moveTo>
                                  <a:pt x="227586" y="1106181"/>
                                </a:moveTo>
                                <a:cubicBezTo>
                                  <a:pt x="208536" y="1100119"/>
                                  <a:pt x="186888" y="1101851"/>
                                  <a:pt x="167838" y="1105315"/>
                                </a:cubicBezTo>
                                <a:lnTo>
                                  <a:pt x="169570" y="1105315"/>
                                </a:lnTo>
                                <a:lnTo>
                                  <a:pt x="167838" y="1105315"/>
                                </a:lnTo>
                                <a:cubicBezTo>
                                  <a:pt x="123677" y="1113108"/>
                                  <a:pt x="78649" y="1106181"/>
                                  <a:pt x="34488" y="1116571"/>
                                </a:cubicBezTo>
                                <a:cubicBezTo>
                                  <a:pt x="15438" y="1120901"/>
                                  <a:pt x="26695" y="1135622"/>
                                  <a:pt x="41415" y="1133024"/>
                                </a:cubicBezTo>
                                <a:cubicBezTo>
                                  <a:pt x="56136" y="1130426"/>
                                  <a:pt x="72588" y="1122633"/>
                                  <a:pt x="87309" y="1122633"/>
                                </a:cubicBezTo>
                                <a:cubicBezTo>
                                  <a:pt x="126274" y="1120901"/>
                                  <a:pt x="168704" y="1117437"/>
                                  <a:pt x="208536" y="1120035"/>
                                </a:cubicBezTo>
                                <a:cubicBezTo>
                                  <a:pt x="215463" y="1120901"/>
                                  <a:pt x="224988" y="1124365"/>
                                  <a:pt x="232781" y="1120901"/>
                                </a:cubicBezTo>
                                <a:cubicBezTo>
                                  <a:pt x="239709" y="1115706"/>
                                  <a:pt x="233647" y="1107912"/>
                                  <a:pt x="227586" y="1106181"/>
                                </a:cubicBezTo>
                                <a:close/>
                                <a:moveTo>
                                  <a:pt x="179095" y="1143415"/>
                                </a:moveTo>
                                <a:cubicBezTo>
                                  <a:pt x="179095" y="1143415"/>
                                  <a:pt x="179095" y="1143415"/>
                                  <a:pt x="179095" y="1143415"/>
                                </a:cubicBezTo>
                                <a:cubicBezTo>
                                  <a:pt x="179961" y="1142549"/>
                                  <a:pt x="179095" y="1143415"/>
                                  <a:pt x="179095" y="1143415"/>
                                </a:cubicBezTo>
                                <a:close/>
                                <a:moveTo>
                                  <a:pt x="2860816" y="585769"/>
                                </a:moveTo>
                                <a:cubicBezTo>
                                  <a:pt x="2843497" y="584037"/>
                                  <a:pt x="2821850" y="574512"/>
                                  <a:pt x="2804531" y="579708"/>
                                </a:cubicBezTo>
                                <a:cubicBezTo>
                                  <a:pt x="2795007" y="582305"/>
                                  <a:pt x="2789811" y="596160"/>
                                  <a:pt x="2802800" y="597892"/>
                                </a:cubicBezTo>
                                <a:cubicBezTo>
                                  <a:pt x="2824448" y="600490"/>
                                  <a:pt x="2846961" y="597026"/>
                                  <a:pt x="2869475" y="599624"/>
                                </a:cubicBezTo>
                                <a:cubicBezTo>
                                  <a:pt x="2894586" y="602221"/>
                                  <a:pt x="2920563" y="601356"/>
                                  <a:pt x="2945675" y="602221"/>
                                </a:cubicBezTo>
                                <a:cubicBezTo>
                                  <a:pt x="2954334" y="602221"/>
                                  <a:pt x="2974250" y="608283"/>
                                  <a:pt x="2989836" y="610015"/>
                                </a:cubicBezTo>
                                <a:lnTo>
                                  <a:pt x="2989836" y="590965"/>
                                </a:lnTo>
                                <a:cubicBezTo>
                                  <a:pt x="2966457" y="588367"/>
                                  <a:pt x="2935284" y="588367"/>
                                  <a:pt x="2929223" y="588367"/>
                                </a:cubicBezTo>
                                <a:cubicBezTo>
                                  <a:pt x="2906709" y="588367"/>
                                  <a:pt x="2883329" y="587501"/>
                                  <a:pt x="2860816" y="585769"/>
                                </a:cubicBezTo>
                                <a:close/>
                                <a:moveTo>
                                  <a:pt x="179095" y="1143415"/>
                                </a:moveTo>
                                <a:cubicBezTo>
                                  <a:pt x="170436" y="1148610"/>
                                  <a:pt x="144459" y="1145146"/>
                                  <a:pt x="134934" y="1146012"/>
                                </a:cubicBezTo>
                                <a:cubicBezTo>
                                  <a:pt x="113286" y="1146878"/>
                                  <a:pt x="90772" y="1147744"/>
                                  <a:pt x="69125" y="1150342"/>
                                </a:cubicBezTo>
                                <a:cubicBezTo>
                                  <a:pt x="59600" y="1151208"/>
                                  <a:pt x="25829" y="1167660"/>
                                  <a:pt x="53538" y="1169392"/>
                                </a:cubicBezTo>
                                <a:cubicBezTo>
                                  <a:pt x="75186" y="1171124"/>
                                  <a:pt x="100297" y="1161599"/>
                                  <a:pt x="122811" y="1159867"/>
                                </a:cubicBezTo>
                                <a:cubicBezTo>
                                  <a:pt x="143593" y="1158135"/>
                                  <a:pt x="165240" y="1155537"/>
                                  <a:pt x="186022" y="1156403"/>
                                </a:cubicBezTo>
                                <a:cubicBezTo>
                                  <a:pt x="199011" y="1157269"/>
                                  <a:pt x="229318" y="1165062"/>
                                  <a:pt x="241440" y="1158135"/>
                                </a:cubicBezTo>
                                <a:cubicBezTo>
                                  <a:pt x="257027" y="1147744"/>
                                  <a:pt x="189486" y="1136487"/>
                                  <a:pt x="179095" y="1143415"/>
                                </a:cubicBezTo>
                                <a:cubicBezTo>
                                  <a:pt x="177363" y="1145146"/>
                                  <a:pt x="178229" y="1144281"/>
                                  <a:pt x="179095" y="1143415"/>
                                </a:cubicBezTo>
                                <a:close/>
                                <a:moveTo>
                                  <a:pt x="720288" y="1009199"/>
                                </a:moveTo>
                                <a:cubicBezTo>
                                  <a:pt x="696909" y="1006601"/>
                                  <a:pt x="672663" y="1006601"/>
                                  <a:pt x="649284" y="1005735"/>
                                </a:cubicBezTo>
                                <a:cubicBezTo>
                                  <a:pt x="602524" y="1004003"/>
                                  <a:pt x="554899" y="997942"/>
                                  <a:pt x="508140" y="1004869"/>
                                </a:cubicBezTo>
                                <a:cubicBezTo>
                                  <a:pt x="493420" y="1006601"/>
                                  <a:pt x="490822" y="1019590"/>
                                  <a:pt x="508140" y="1020456"/>
                                </a:cubicBezTo>
                                <a:cubicBezTo>
                                  <a:pt x="531520" y="1020456"/>
                                  <a:pt x="554899" y="1016126"/>
                                  <a:pt x="579145" y="1016126"/>
                                </a:cubicBezTo>
                                <a:cubicBezTo>
                                  <a:pt x="625038" y="1016126"/>
                                  <a:pt x="668334" y="1015260"/>
                                  <a:pt x="713361" y="1021321"/>
                                </a:cubicBezTo>
                                <a:cubicBezTo>
                                  <a:pt x="728947" y="1024785"/>
                                  <a:pt x="745399" y="1011796"/>
                                  <a:pt x="720288" y="1009199"/>
                                </a:cubicBezTo>
                                <a:close/>
                                <a:moveTo>
                                  <a:pt x="502945" y="1039506"/>
                                </a:moveTo>
                                <a:lnTo>
                                  <a:pt x="502945" y="1039506"/>
                                </a:lnTo>
                                <a:cubicBezTo>
                                  <a:pt x="480431" y="1060287"/>
                                  <a:pt x="570486" y="1049896"/>
                                  <a:pt x="576547" y="1049031"/>
                                </a:cubicBezTo>
                                <a:cubicBezTo>
                                  <a:pt x="596463" y="1047299"/>
                                  <a:pt x="618977" y="1046433"/>
                                  <a:pt x="638893" y="1051628"/>
                                </a:cubicBezTo>
                                <a:cubicBezTo>
                                  <a:pt x="649284" y="1054226"/>
                                  <a:pt x="672663" y="1063751"/>
                                  <a:pt x="678725" y="1048165"/>
                                </a:cubicBezTo>
                                <a:cubicBezTo>
                                  <a:pt x="684786" y="1029980"/>
                                  <a:pt x="632831" y="1037774"/>
                                  <a:pt x="624172" y="1037774"/>
                                </a:cubicBezTo>
                                <a:cubicBezTo>
                                  <a:pt x="598195" y="1037774"/>
                                  <a:pt x="573084" y="1037774"/>
                                  <a:pt x="547106" y="1038640"/>
                                </a:cubicBezTo>
                                <a:cubicBezTo>
                                  <a:pt x="534984" y="1037774"/>
                                  <a:pt x="512470" y="1030846"/>
                                  <a:pt x="502945" y="1039506"/>
                                </a:cubicBezTo>
                                <a:cubicBezTo>
                                  <a:pt x="503811" y="1037774"/>
                                  <a:pt x="504677" y="1036908"/>
                                  <a:pt x="502945" y="1039506"/>
                                </a:cubicBezTo>
                                <a:close/>
                                <a:moveTo>
                                  <a:pt x="2894586" y="625601"/>
                                </a:moveTo>
                                <a:cubicBezTo>
                                  <a:pt x="2868609" y="625601"/>
                                  <a:pt x="2842632" y="624735"/>
                                  <a:pt x="2816654" y="625601"/>
                                </a:cubicBezTo>
                                <a:cubicBezTo>
                                  <a:pt x="2793275" y="625601"/>
                                  <a:pt x="2793275" y="653310"/>
                                  <a:pt x="2812325" y="644651"/>
                                </a:cubicBezTo>
                                <a:cubicBezTo>
                                  <a:pt x="2819252" y="641187"/>
                                  <a:pt x="2815789" y="642919"/>
                                  <a:pt x="2812325" y="644651"/>
                                </a:cubicBezTo>
                                <a:cubicBezTo>
                                  <a:pt x="2827045" y="637724"/>
                                  <a:pt x="2846095" y="641187"/>
                                  <a:pt x="2861682" y="640321"/>
                                </a:cubicBezTo>
                                <a:cubicBezTo>
                                  <a:pt x="2889391" y="639456"/>
                                  <a:pt x="2916234" y="639456"/>
                                  <a:pt x="2943943" y="639456"/>
                                </a:cubicBezTo>
                                <a:cubicBezTo>
                                  <a:pt x="2945675" y="639456"/>
                                  <a:pt x="2969920" y="641187"/>
                                  <a:pt x="2989836" y="640321"/>
                                </a:cubicBezTo>
                                <a:lnTo>
                                  <a:pt x="2989836" y="622137"/>
                                </a:lnTo>
                                <a:cubicBezTo>
                                  <a:pt x="2984641" y="623003"/>
                                  <a:pt x="2978579" y="623869"/>
                                  <a:pt x="2975116" y="623869"/>
                                </a:cubicBezTo>
                                <a:cubicBezTo>
                                  <a:pt x="2948273" y="623869"/>
                                  <a:pt x="2921429" y="625601"/>
                                  <a:pt x="2894586" y="625601"/>
                                </a:cubicBezTo>
                                <a:close/>
                                <a:moveTo>
                                  <a:pt x="69990" y="1075874"/>
                                </a:moveTo>
                                <a:cubicBezTo>
                                  <a:pt x="65661" y="1075874"/>
                                  <a:pt x="39684" y="1072410"/>
                                  <a:pt x="40549" y="1081935"/>
                                </a:cubicBezTo>
                                <a:cubicBezTo>
                                  <a:pt x="42281" y="1099253"/>
                                  <a:pt x="60466" y="1095790"/>
                                  <a:pt x="71722" y="1092326"/>
                                </a:cubicBezTo>
                                <a:cubicBezTo>
                                  <a:pt x="108091" y="1080203"/>
                                  <a:pt x="150520" y="1083667"/>
                                  <a:pt x="188620" y="1081069"/>
                                </a:cubicBezTo>
                                <a:cubicBezTo>
                                  <a:pt x="199011" y="1080203"/>
                                  <a:pt x="222390" y="1084533"/>
                                  <a:pt x="231915" y="1079337"/>
                                </a:cubicBezTo>
                                <a:cubicBezTo>
                                  <a:pt x="240575" y="1074142"/>
                                  <a:pt x="232781" y="1066349"/>
                                  <a:pt x="227586" y="1063751"/>
                                </a:cubicBezTo>
                                <a:cubicBezTo>
                                  <a:pt x="219793" y="1059421"/>
                                  <a:pt x="210268" y="1062885"/>
                                  <a:pt x="202475" y="1064617"/>
                                </a:cubicBezTo>
                                <a:cubicBezTo>
                                  <a:pt x="204206" y="1064617"/>
                                  <a:pt x="204206" y="1064617"/>
                                  <a:pt x="202475" y="1064617"/>
                                </a:cubicBezTo>
                                <a:cubicBezTo>
                                  <a:pt x="192950" y="1066349"/>
                                  <a:pt x="199011" y="1065483"/>
                                  <a:pt x="202475" y="1064617"/>
                                </a:cubicBezTo>
                                <a:cubicBezTo>
                                  <a:pt x="159179" y="1074142"/>
                                  <a:pt x="112420" y="1075008"/>
                                  <a:pt x="69990" y="1075874"/>
                                </a:cubicBezTo>
                                <a:close/>
                                <a:moveTo>
                                  <a:pt x="201609" y="1064617"/>
                                </a:moveTo>
                                <a:cubicBezTo>
                                  <a:pt x="201609" y="1064617"/>
                                  <a:pt x="201609" y="1064617"/>
                                  <a:pt x="201609" y="1064617"/>
                                </a:cubicBezTo>
                                <a:cubicBezTo>
                                  <a:pt x="201609" y="1064617"/>
                                  <a:pt x="201609" y="1064617"/>
                                  <a:pt x="201609" y="1064617"/>
                                </a:cubicBezTo>
                                <a:lnTo>
                                  <a:pt x="201609" y="1064617"/>
                                </a:lnTo>
                                <a:close/>
                                <a:moveTo>
                                  <a:pt x="192084" y="1027383"/>
                                </a:moveTo>
                                <a:cubicBezTo>
                                  <a:pt x="192084" y="1027383"/>
                                  <a:pt x="192084" y="1027383"/>
                                  <a:pt x="192084" y="1027383"/>
                                </a:cubicBezTo>
                                <a:cubicBezTo>
                                  <a:pt x="154850" y="1036042"/>
                                  <a:pt x="114152" y="1036908"/>
                                  <a:pt x="76052" y="1035176"/>
                                </a:cubicBezTo>
                                <a:cubicBezTo>
                                  <a:pt x="66527" y="1034310"/>
                                  <a:pt x="39684" y="1029980"/>
                                  <a:pt x="34488" y="1040371"/>
                                </a:cubicBezTo>
                                <a:cubicBezTo>
                                  <a:pt x="23231" y="1061153"/>
                                  <a:pt x="59600" y="1049896"/>
                                  <a:pt x="67393" y="1049031"/>
                                </a:cubicBezTo>
                                <a:cubicBezTo>
                                  <a:pt x="106359" y="1043835"/>
                                  <a:pt x="152252" y="1038640"/>
                                  <a:pt x="192084" y="1043835"/>
                                </a:cubicBezTo>
                                <a:cubicBezTo>
                                  <a:pt x="224988" y="1049031"/>
                                  <a:pt x="226720" y="1019590"/>
                                  <a:pt x="192084" y="1027383"/>
                                </a:cubicBezTo>
                                <a:cubicBezTo>
                                  <a:pt x="194681" y="1027383"/>
                                  <a:pt x="195547" y="1026517"/>
                                  <a:pt x="192084" y="1027383"/>
                                </a:cubicBezTo>
                                <a:close/>
                                <a:moveTo>
                                  <a:pt x="190352" y="1028249"/>
                                </a:moveTo>
                                <a:cubicBezTo>
                                  <a:pt x="172168" y="1031712"/>
                                  <a:pt x="183424" y="1029115"/>
                                  <a:pt x="190352" y="1028249"/>
                                </a:cubicBezTo>
                                <a:lnTo>
                                  <a:pt x="190352" y="1028249"/>
                                </a:lnTo>
                                <a:close/>
                                <a:moveTo>
                                  <a:pt x="965341" y="1191906"/>
                                </a:moveTo>
                                <a:cubicBezTo>
                                  <a:pt x="963609" y="1192771"/>
                                  <a:pt x="962743" y="1192771"/>
                                  <a:pt x="962743" y="1193637"/>
                                </a:cubicBezTo>
                                <a:cubicBezTo>
                                  <a:pt x="964475" y="1192771"/>
                                  <a:pt x="972268" y="1188442"/>
                                  <a:pt x="965341" y="1191906"/>
                                </a:cubicBezTo>
                                <a:close/>
                                <a:moveTo>
                                  <a:pt x="945425" y="1242994"/>
                                </a:moveTo>
                                <a:cubicBezTo>
                                  <a:pt x="923777" y="1243860"/>
                                  <a:pt x="902995" y="1245592"/>
                                  <a:pt x="881347" y="1247324"/>
                                </a:cubicBezTo>
                                <a:cubicBezTo>
                                  <a:pt x="838052" y="1249921"/>
                                  <a:pt x="796488" y="1249921"/>
                                  <a:pt x="754925" y="1241262"/>
                                </a:cubicBezTo>
                                <a:cubicBezTo>
                                  <a:pt x="740204" y="1237799"/>
                                  <a:pt x="731545" y="1250787"/>
                                  <a:pt x="746265" y="1258581"/>
                                </a:cubicBezTo>
                                <a:cubicBezTo>
                                  <a:pt x="763584" y="1266374"/>
                                  <a:pt x="796488" y="1260312"/>
                                  <a:pt x="814672" y="1260312"/>
                                </a:cubicBezTo>
                                <a:cubicBezTo>
                                  <a:pt x="839784" y="1261178"/>
                                  <a:pt x="864895" y="1261178"/>
                                  <a:pt x="890006" y="1260312"/>
                                </a:cubicBezTo>
                                <a:cubicBezTo>
                                  <a:pt x="909922" y="1260312"/>
                                  <a:pt x="931570" y="1263776"/>
                                  <a:pt x="951486" y="1260312"/>
                                </a:cubicBezTo>
                                <a:cubicBezTo>
                                  <a:pt x="968804" y="1255117"/>
                                  <a:pt x="960145" y="1242128"/>
                                  <a:pt x="945425" y="1242994"/>
                                </a:cubicBezTo>
                                <a:close/>
                                <a:moveTo>
                                  <a:pt x="941961" y="1293217"/>
                                </a:moveTo>
                                <a:lnTo>
                                  <a:pt x="941961" y="1293217"/>
                                </a:lnTo>
                                <a:cubicBezTo>
                                  <a:pt x="958413" y="1278497"/>
                                  <a:pt x="902995" y="1279362"/>
                                  <a:pt x="896934" y="1280228"/>
                                </a:cubicBezTo>
                                <a:cubicBezTo>
                                  <a:pt x="851041" y="1281094"/>
                                  <a:pt x="805147" y="1275033"/>
                                  <a:pt x="759254" y="1270703"/>
                                </a:cubicBezTo>
                                <a:cubicBezTo>
                                  <a:pt x="747997" y="1269837"/>
                                  <a:pt x="717691" y="1281960"/>
                                  <a:pt x="741936" y="1286290"/>
                                </a:cubicBezTo>
                                <a:cubicBezTo>
                                  <a:pt x="763584" y="1289753"/>
                                  <a:pt x="787829" y="1287156"/>
                                  <a:pt x="809477" y="1288021"/>
                                </a:cubicBezTo>
                                <a:cubicBezTo>
                                  <a:pt x="836320" y="1288887"/>
                                  <a:pt x="862297" y="1292351"/>
                                  <a:pt x="889140" y="1294949"/>
                                </a:cubicBezTo>
                                <a:cubicBezTo>
                                  <a:pt x="903861" y="1294949"/>
                                  <a:pt x="929838" y="1303608"/>
                                  <a:pt x="941961" y="1293217"/>
                                </a:cubicBezTo>
                                <a:cubicBezTo>
                                  <a:pt x="939363" y="1294949"/>
                                  <a:pt x="938497" y="1295815"/>
                                  <a:pt x="941961" y="1293217"/>
                                </a:cubicBezTo>
                                <a:close/>
                                <a:moveTo>
                                  <a:pt x="950620" y="1259446"/>
                                </a:moveTo>
                                <a:cubicBezTo>
                                  <a:pt x="936765" y="1262044"/>
                                  <a:pt x="960145" y="1256849"/>
                                  <a:pt x="950620" y="1259446"/>
                                </a:cubicBezTo>
                                <a:lnTo>
                                  <a:pt x="950620" y="1259446"/>
                                </a:lnTo>
                                <a:close/>
                                <a:moveTo>
                                  <a:pt x="960145" y="1176319"/>
                                </a:moveTo>
                                <a:cubicBezTo>
                                  <a:pt x="949754" y="1173721"/>
                                  <a:pt x="935900" y="1177185"/>
                                  <a:pt x="925509" y="1178051"/>
                                </a:cubicBezTo>
                                <a:cubicBezTo>
                                  <a:pt x="902129" y="1179783"/>
                                  <a:pt x="877884" y="1178917"/>
                                  <a:pt x="853638" y="1178917"/>
                                </a:cubicBezTo>
                                <a:cubicBezTo>
                                  <a:pt x="841515" y="1178917"/>
                                  <a:pt x="732411" y="1162465"/>
                                  <a:pt x="729813" y="1174587"/>
                                </a:cubicBezTo>
                                <a:cubicBezTo>
                                  <a:pt x="728947" y="1178051"/>
                                  <a:pt x="941961" y="1204028"/>
                                  <a:pt x="964475" y="1191906"/>
                                </a:cubicBezTo>
                                <a:cubicBezTo>
                                  <a:pt x="974865" y="1186710"/>
                                  <a:pt x="966206" y="1178051"/>
                                  <a:pt x="960145" y="1176319"/>
                                </a:cubicBezTo>
                                <a:close/>
                                <a:moveTo>
                                  <a:pt x="959279" y="1090594"/>
                                </a:moveTo>
                                <a:lnTo>
                                  <a:pt x="959279" y="1090594"/>
                                </a:lnTo>
                                <a:cubicBezTo>
                                  <a:pt x="967938" y="1085399"/>
                                  <a:pt x="960145" y="1076740"/>
                                  <a:pt x="954084" y="1075008"/>
                                </a:cubicBezTo>
                                <a:cubicBezTo>
                                  <a:pt x="943693" y="1072410"/>
                                  <a:pt x="929838" y="1075874"/>
                                  <a:pt x="919447" y="1076740"/>
                                </a:cubicBezTo>
                                <a:cubicBezTo>
                                  <a:pt x="896068" y="1078471"/>
                                  <a:pt x="871822" y="1077605"/>
                                  <a:pt x="847577" y="1077605"/>
                                </a:cubicBezTo>
                                <a:cubicBezTo>
                                  <a:pt x="835454" y="1077605"/>
                                  <a:pt x="726350" y="1061153"/>
                                  <a:pt x="724618" y="1073276"/>
                                </a:cubicBezTo>
                                <a:cubicBezTo>
                                  <a:pt x="723752" y="1075874"/>
                                  <a:pt x="935900" y="1102717"/>
                                  <a:pt x="959279" y="1090594"/>
                                </a:cubicBezTo>
                                <a:close/>
                                <a:moveTo>
                                  <a:pt x="2090157" y="35051"/>
                                </a:moveTo>
                                <a:cubicBezTo>
                                  <a:pt x="2110938" y="38515"/>
                                  <a:pt x="2133452" y="36783"/>
                                  <a:pt x="2154234" y="37649"/>
                                </a:cubicBezTo>
                                <a:cubicBezTo>
                                  <a:pt x="2180211" y="37649"/>
                                  <a:pt x="2205323" y="38515"/>
                                  <a:pt x="2231300" y="40246"/>
                                </a:cubicBezTo>
                                <a:cubicBezTo>
                                  <a:pt x="2248618" y="41112"/>
                                  <a:pt x="2287584" y="57565"/>
                                  <a:pt x="2303170" y="51503"/>
                                </a:cubicBezTo>
                                <a:cubicBezTo>
                                  <a:pt x="2323952" y="43710"/>
                                  <a:pt x="2291047" y="33319"/>
                                  <a:pt x="2284986" y="33319"/>
                                </a:cubicBezTo>
                                <a:cubicBezTo>
                                  <a:pt x="2263338" y="33319"/>
                                  <a:pt x="2241690" y="31587"/>
                                  <a:pt x="2220909" y="28990"/>
                                </a:cubicBezTo>
                                <a:cubicBezTo>
                                  <a:pt x="2195797" y="26392"/>
                                  <a:pt x="2170686" y="24660"/>
                                  <a:pt x="2145575" y="22928"/>
                                </a:cubicBezTo>
                                <a:cubicBezTo>
                                  <a:pt x="2130854" y="22062"/>
                                  <a:pt x="2093620" y="13403"/>
                                  <a:pt x="2079766" y="22062"/>
                                </a:cubicBezTo>
                                <a:cubicBezTo>
                                  <a:pt x="2065911" y="28990"/>
                                  <a:pt x="2084095" y="33319"/>
                                  <a:pt x="2090157" y="35051"/>
                                </a:cubicBezTo>
                                <a:close/>
                                <a:moveTo>
                                  <a:pt x="582609" y="1308803"/>
                                </a:moveTo>
                                <a:cubicBezTo>
                                  <a:pt x="584341" y="1307937"/>
                                  <a:pt x="585206" y="1307937"/>
                                  <a:pt x="582609" y="1308803"/>
                                </a:cubicBezTo>
                                <a:lnTo>
                                  <a:pt x="582609" y="1308803"/>
                                </a:lnTo>
                                <a:close/>
                                <a:moveTo>
                                  <a:pt x="590402" y="1325256"/>
                                </a:moveTo>
                                <a:cubicBezTo>
                                  <a:pt x="603390" y="1325256"/>
                                  <a:pt x="615513" y="1321792"/>
                                  <a:pt x="628502" y="1321792"/>
                                </a:cubicBezTo>
                                <a:cubicBezTo>
                                  <a:pt x="657943" y="1320926"/>
                                  <a:pt x="685652" y="1324390"/>
                                  <a:pt x="715093" y="1326122"/>
                                </a:cubicBezTo>
                                <a:cubicBezTo>
                                  <a:pt x="723752" y="1326987"/>
                                  <a:pt x="734143" y="1314865"/>
                                  <a:pt x="721154" y="1311401"/>
                                </a:cubicBezTo>
                                <a:cubicBezTo>
                                  <a:pt x="704702" y="1307071"/>
                                  <a:pt x="687384" y="1309669"/>
                                  <a:pt x="670932" y="1308803"/>
                                </a:cubicBezTo>
                                <a:cubicBezTo>
                                  <a:pt x="647552" y="1307937"/>
                                  <a:pt x="603390" y="1298412"/>
                                  <a:pt x="581743" y="1308803"/>
                                </a:cubicBezTo>
                                <a:cubicBezTo>
                                  <a:pt x="581743" y="1308803"/>
                                  <a:pt x="581743" y="1308803"/>
                                  <a:pt x="581743" y="1308803"/>
                                </a:cubicBezTo>
                                <a:cubicBezTo>
                                  <a:pt x="579145" y="1310535"/>
                                  <a:pt x="580011" y="1309669"/>
                                  <a:pt x="581743" y="1308803"/>
                                </a:cubicBezTo>
                                <a:cubicBezTo>
                                  <a:pt x="567888" y="1315730"/>
                                  <a:pt x="582609" y="1325256"/>
                                  <a:pt x="590402" y="1325256"/>
                                </a:cubicBezTo>
                                <a:close/>
                                <a:moveTo>
                                  <a:pt x="759254" y="1225676"/>
                                </a:moveTo>
                                <a:cubicBezTo>
                                  <a:pt x="810343" y="1230872"/>
                                  <a:pt x="867493" y="1227408"/>
                                  <a:pt x="919447" y="1224810"/>
                                </a:cubicBezTo>
                                <a:cubicBezTo>
                                  <a:pt x="928972" y="1223944"/>
                                  <a:pt x="941961" y="1225676"/>
                                  <a:pt x="950620" y="1220480"/>
                                </a:cubicBezTo>
                                <a:cubicBezTo>
                                  <a:pt x="966206" y="1210090"/>
                                  <a:pt x="937631" y="1209224"/>
                                  <a:pt x="932436" y="1210090"/>
                                </a:cubicBezTo>
                                <a:cubicBezTo>
                                  <a:pt x="891738" y="1213553"/>
                                  <a:pt x="852772" y="1217017"/>
                                  <a:pt x="812075" y="1217017"/>
                                </a:cubicBezTo>
                                <a:cubicBezTo>
                                  <a:pt x="791293" y="1217017"/>
                                  <a:pt x="770511" y="1216151"/>
                                  <a:pt x="751461" y="1208358"/>
                                </a:cubicBezTo>
                                <a:cubicBezTo>
                                  <a:pt x="745399" y="1205760"/>
                                  <a:pt x="734143" y="1206626"/>
                                  <a:pt x="733277" y="1215285"/>
                                </a:cubicBezTo>
                                <a:cubicBezTo>
                                  <a:pt x="731545" y="1223944"/>
                                  <a:pt x="754059" y="1224810"/>
                                  <a:pt x="759254" y="1225676"/>
                                </a:cubicBezTo>
                                <a:close/>
                                <a:moveTo>
                                  <a:pt x="581743" y="1309669"/>
                                </a:moveTo>
                                <a:cubicBezTo>
                                  <a:pt x="581743" y="1309669"/>
                                  <a:pt x="581743" y="1309669"/>
                                  <a:pt x="581743" y="1309669"/>
                                </a:cubicBezTo>
                                <a:cubicBezTo>
                                  <a:pt x="581743" y="1309669"/>
                                  <a:pt x="582609" y="1309669"/>
                                  <a:pt x="582609" y="1308803"/>
                                </a:cubicBezTo>
                                <a:cubicBezTo>
                                  <a:pt x="582609" y="1308803"/>
                                  <a:pt x="581743" y="1309669"/>
                                  <a:pt x="581743" y="1309669"/>
                                </a:cubicBezTo>
                                <a:close/>
                                <a:moveTo>
                                  <a:pt x="22365" y="450687"/>
                                </a:moveTo>
                                <a:cubicBezTo>
                                  <a:pt x="29293" y="444626"/>
                                  <a:pt x="16304" y="455883"/>
                                  <a:pt x="22365" y="450687"/>
                                </a:cubicBezTo>
                                <a:lnTo>
                                  <a:pt x="22365" y="450687"/>
                                </a:lnTo>
                                <a:close/>
                                <a:moveTo>
                                  <a:pt x="1492679" y="487921"/>
                                </a:moveTo>
                                <a:lnTo>
                                  <a:pt x="1492679" y="487921"/>
                                </a:lnTo>
                                <a:cubicBezTo>
                                  <a:pt x="1505668" y="475799"/>
                                  <a:pt x="1453713" y="471469"/>
                                  <a:pt x="1447652" y="471469"/>
                                </a:cubicBezTo>
                                <a:cubicBezTo>
                                  <a:pt x="1423407" y="469737"/>
                                  <a:pt x="1400893" y="464542"/>
                                  <a:pt x="1376648" y="464542"/>
                                </a:cubicBezTo>
                                <a:cubicBezTo>
                                  <a:pt x="1349804" y="464542"/>
                                  <a:pt x="1319497" y="468871"/>
                                  <a:pt x="1293520" y="464542"/>
                                </a:cubicBezTo>
                                <a:cubicBezTo>
                                  <a:pt x="1275336" y="461078"/>
                                  <a:pt x="1268409" y="482726"/>
                                  <a:pt x="1288325" y="483592"/>
                                </a:cubicBezTo>
                                <a:cubicBezTo>
                                  <a:pt x="1306509" y="484458"/>
                                  <a:pt x="1323827" y="477530"/>
                                  <a:pt x="1342011" y="477530"/>
                                </a:cubicBezTo>
                                <a:cubicBezTo>
                                  <a:pt x="1369720" y="476665"/>
                                  <a:pt x="1399161" y="476665"/>
                                  <a:pt x="1426870" y="480128"/>
                                </a:cubicBezTo>
                                <a:cubicBezTo>
                                  <a:pt x="1438993" y="480994"/>
                                  <a:pt x="1481422" y="497446"/>
                                  <a:pt x="1492679" y="487921"/>
                                </a:cubicBezTo>
                                <a:cubicBezTo>
                                  <a:pt x="1491813" y="488787"/>
                                  <a:pt x="1490947" y="488787"/>
                                  <a:pt x="1492679" y="487921"/>
                                </a:cubicBezTo>
                                <a:close/>
                                <a:moveTo>
                                  <a:pt x="1289191" y="595294"/>
                                </a:moveTo>
                                <a:cubicBezTo>
                                  <a:pt x="1310838" y="597892"/>
                                  <a:pt x="1333352" y="594428"/>
                                  <a:pt x="1355865" y="597026"/>
                                </a:cubicBezTo>
                                <a:cubicBezTo>
                                  <a:pt x="1380977" y="599624"/>
                                  <a:pt x="1406954" y="598758"/>
                                  <a:pt x="1432066" y="599624"/>
                                </a:cubicBezTo>
                                <a:cubicBezTo>
                                  <a:pt x="1445920" y="600490"/>
                                  <a:pt x="1485752" y="613478"/>
                                  <a:pt x="1497009" y="604819"/>
                                </a:cubicBezTo>
                                <a:lnTo>
                                  <a:pt x="1497009" y="604819"/>
                                </a:lnTo>
                                <a:cubicBezTo>
                                  <a:pt x="1520388" y="584903"/>
                                  <a:pt x="1426004" y="586635"/>
                                  <a:pt x="1415613" y="586635"/>
                                </a:cubicBezTo>
                                <a:cubicBezTo>
                                  <a:pt x="1393100" y="585769"/>
                                  <a:pt x="1369720" y="585769"/>
                                  <a:pt x="1347206" y="584037"/>
                                </a:cubicBezTo>
                                <a:cubicBezTo>
                                  <a:pt x="1329888" y="582305"/>
                                  <a:pt x="1308240" y="572781"/>
                                  <a:pt x="1290922" y="577976"/>
                                </a:cubicBezTo>
                                <a:cubicBezTo>
                                  <a:pt x="1280532" y="579708"/>
                                  <a:pt x="1275336" y="593562"/>
                                  <a:pt x="1289191" y="595294"/>
                                </a:cubicBezTo>
                                <a:close/>
                                <a:moveTo>
                                  <a:pt x="1013831" y="411721"/>
                                </a:moveTo>
                                <a:cubicBezTo>
                                  <a:pt x="968804" y="418649"/>
                                  <a:pt x="1030284" y="409124"/>
                                  <a:pt x="1013831" y="411721"/>
                                </a:cubicBezTo>
                                <a:lnTo>
                                  <a:pt x="1013831" y="411721"/>
                                </a:lnTo>
                                <a:close/>
                                <a:moveTo>
                                  <a:pt x="1467568" y="555462"/>
                                </a:moveTo>
                                <a:cubicBezTo>
                                  <a:pt x="1443322" y="555462"/>
                                  <a:pt x="1419077" y="552865"/>
                                  <a:pt x="1394831" y="549401"/>
                                </a:cubicBezTo>
                                <a:cubicBezTo>
                                  <a:pt x="1370586" y="545937"/>
                                  <a:pt x="1347206" y="544206"/>
                                  <a:pt x="1322961" y="540742"/>
                                </a:cubicBezTo>
                                <a:cubicBezTo>
                                  <a:pt x="1306509" y="539010"/>
                                  <a:pt x="1289191" y="526887"/>
                                  <a:pt x="1275336" y="540742"/>
                                </a:cubicBezTo>
                                <a:cubicBezTo>
                                  <a:pt x="1262347" y="553731"/>
                                  <a:pt x="1298716" y="551999"/>
                                  <a:pt x="1303911" y="551999"/>
                                </a:cubicBezTo>
                                <a:cubicBezTo>
                                  <a:pt x="1323827" y="551133"/>
                                  <a:pt x="1344609" y="554596"/>
                                  <a:pt x="1364525" y="557194"/>
                                </a:cubicBezTo>
                                <a:cubicBezTo>
                                  <a:pt x="1386172" y="559792"/>
                                  <a:pt x="1406954" y="564121"/>
                                  <a:pt x="1428602" y="566719"/>
                                </a:cubicBezTo>
                                <a:cubicBezTo>
                                  <a:pt x="1445054" y="569317"/>
                                  <a:pt x="1470166" y="578842"/>
                                  <a:pt x="1486618" y="571049"/>
                                </a:cubicBezTo>
                                <a:lnTo>
                                  <a:pt x="1486618" y="571049"/>
                                </a:lnTo>
                                <a:cubicBezTo>
                                  <a:pt x="1488350" y="570183"/>
                                  <a:pt x="1488350" y="570183"/>
                                  <a:pt x="1486618" y="571049"/>
                                </a:cubicBezTo>
                                <a:cubicBezTo>
                                  <a:pt x="1509997" y="559792"/>
                                  <a:pt x="1474495" y="555462"/>
                                  <a:pt x="1467568" y="555462"/>
                                </a:cubicBezTo>
                                <a:close/>
                                <a:moveTo>
                                  <a:pt x="801684" y="407392"/>
                                </a:moveTo>
                                <a:cubicBezTo>
                                  <a:pt x="825063" y="409990"/>
                                  <a:pt x="849309" y="409990"/>
                                  <a:pt x="872688" y="410856"/>
                                </a:cubicBezTo>
                                <a:cubicBezTo>
                                  <a:pt x="919447" y="412587"/>
                                  <a:pt x="967072" y="418649"/>
                                  <a:pt x="1013831" y="411721"/>
                                </a:cubicBezTo>
                                <a:cubicBezTo>
                                  <a:pt x="1028552" y="409990"/>
                                  <a:pt x="1031150" y="397001"/>
                                  <a:pt x="1013831" y="396135"/>
                                </a:cubicBezTo>
                                <a:cubicBezTo>
                                  <a:pt x="990452" y="396135"/>
                                  <a:pt x="967072" y="400465"/>
                                  <a:pt x="942827" y="400465"/>
                                </a:cubicBezTo>
                                <a:cubicBezTo>
                                  <a:pt x="896934" y="400465"/>
                                  <a:pt x="853638" y="401331"/>
                                  <a:pt x="808611" y="395269"/>
                                </a:cubicBezTo>
                                <a:cubicBezTo>
                                  <a:pt x="792159" y="392671"/>
                                  <a:pt x="775706" y="404794"/>
                                  <a:pt x="801684" y="407392"/>
                                </a:cubicBezTo>
                                <a:close/>
                                <a:moveTo>
                                  <a:pt x="1460641" y="515630"/>
                                </a:moveTo>
                                <a:cubicBezTo>
                                  <a:pt x="1437261" y="513899"/>
                                  <a:pt x="1413881" y="512167"/>
                                  <a:pt x="1391368" y="509569"/>
                                </a:cubicBezTo>
                                <a:cubicBezTo>
                                  <a:pt x="1371452" y="507837"/>
                                  <a:pt x="1350670" y="505240"/>
                                  <a:pt x="1330754" y="503508"/>
                                </a:cubicBezTo>
                                <a:cubicBezTo>
                                  <a:pt x="1320363" y="502642"/>
                                  <a:pt x="1288325" y="489653"/>
                                  <a:pt x="1281397" y="498312"/>
                                </a:cubicBezTo>
                                <a:cubicBezTo>
                                  <a:pt x="1266677" y="515630"/>
                                  <a:pt x="1291788" y="516496"/>
                                  <a:pt x="1303911" y="513899"/>
                                </a:cubicBezTo>
                                <a:cubicBezTo>
                                  <a:pt x="1323827" y="509569"/>
                                  <a:pt x="1344609" y="514765"/>
                                  <a:pt x="1364525" y="517362"/>
                                </a:cubicBezTo>
                                <a:cubicBezTo>
                                  <a:pt x="1388770" y="520826"/>
                                  <a:pt x="1413016" y="521692"/>
                                  <a:pt x="1437261" y="525156"/>
                                </a:cubicBezTo>
                                <a:cubicBezTo>
                                  <a:pt x="1451115" y="526887"/>
                                  <a:pt x="1483154" y="539876"/>
                                  <a:pt x="1496143" y="532083"/>
                                </a:cubicBezTo>
                                <a:lnTo>
                                  <a:pt x="1496143" y="532083"/>
                                </a:lnTo>
                                <a:cubicBezTo>
                                  <a:pt x="1497875" y="531217"/>
                                  <a:pt x="1497875" y="531217"/>
                                  <a:pt x="1496143" y="532083"/>
                                </a:cubicBezTo>
                                <a:cubicBezTo>
                                  <a:pt x="1516925" y="518228"/>
                                  <a:pt x="1464104" y="516496"/>
                                  <a:pt x="1460641" y="515630"/>
                                </a:cubicBezTo>
                                <a:close/>
                                <a:moveTo>
                                  <a:pt x="947156" y="1145146"/>
                                </a:moveTo>
                                <a:cubicBezTo>
                                  <a:pt x="920313" y="1145146"/>
                                  <a:pt x="894336" y="1144281"/>
                                  <a:pt x="867493" y="1144281"/>
                                </a:cubicBezTo>
                                <a:cubicBezTo>
                                  <a:pt x="825929" y="1143415"/>
                                  <a:pt x="784365" y="1139085"/>
                                  <a:pt x="742802" y="1138219"/>
                                </a:cubicBezTo>
                                <a:cubicBezTo>
                                  <a:pt x="726350" y="1138219"/>
                                  <a:pt x="732411" y="1148610"/>
                                  <a:pt x="746265" y="1148610"/>
                                </a:cubicBezTo>
                                <a:cubicBezTo>
                                  <a:pt x="768779" y="1147744"/>
                                  <a:pt x="792159" y="1151208"/>
                                  <a:pt x="814672" y="1152074"/>
                                </a:cubicBezTo>
                                <a:cubicBezTo>
                                  <a:pt x="844113" y="1153806"/>
                                  <a:pt x="873554" y="1154671"/>
                                  <a:pt x="903861" y="1155537"/>
                                </a:cubicBezTo>
                                <a:cubicBezTo>
                                  <a:pt x="922911" y="1156403"/>
                                  <a:pt x="955816" y="1164196"/>
                                  <a:pt x="974000" y="1157269"/>
                                </a:cubicBezTo>
                                <a:cubicBezTo>
                                  <a:pt x="972268" y="1158135"/>
                                  <a:pt x="970536" y="1159001"/>
                                  <a:pt x="974000" y="1157269"/>
                                </a:cubicBezTo>
                                <a:cubicBezTo>
                                  <a:pt x="980061" y="1154671"/>
                                  <a:pt x="976597" y="1156403"/>
                                  <a:pt x="974000" y="1157269"/>
                                </a:cubicBezTo>
                                <a:cubicBezTo>
                                  <a:pt x="993916" y="1149476"/>
                                  <a:pt x="949754" y="1145146"/>
                                  <a:pt x="947156" y="1145146"/>
                                </a:cubicBezTo>
                                <a:close/>
                                <a:moveTo>
                                  <a:pt x="1481422" y="397001"/>
                                </a:moveTo>
                                <a:cubicBezTo>
                                  <a:pt x="1461506" y="395269"/>
                                  <a:pt x="1442456" y="393537"/>
                                  <a:pt x="1422541" y="391805"/>
                                </a:cubicBezTo>
                                <a:cubicBezTo>
                                  <a:pt x="1379245" y="387476"/>
                                  <a:pt x="1335950" y="384878"/>
                                  <a:pt x="1292654" y="384878"/>
                                </a:cubicBezTo>
                                <a:cubicBezTo>
                                  <a:pt x="1281397" y="384878"/>
                                  <a:pt x="1274470" y="403062"/>
                                  <a:pt x="1290057" y="403928"/>
                                </a:cubicBezTo>
                                <a:cubicBezTo>
                                  <a:pt x="1310838" y="403928"/>
                                  <a:pt x="1330754" y="397867"/>
                                  <a:pt x="1352402" y="398733"/>
                                </a:cubicBezTo>
                                <a:cubicBezTo>
                                  <a:pt x="1376648" y="399599"/>
                                  <a:pt x="1401759" y="402196"/>
                                  <a:pt x="1426004" y="405660"/>
                                </a:cubicBezTo>
                                <a:cubicBezTo>
                                  <a:pt x="1445920" y="408258"/>
                                  <a:pt x="1468434" y="418649"/>
                                  <a:pt x="1487484" y="415185"/>
                                </a:cubicBezTo>
                                <a:cubicBezTo>
                                  <a:pt x="1506534" y="412587"/>
                                  <a:pt x="1491813" y="398733"/>
                                  <a:pt x="1481422" y="397001"/>
                                </a:cubicBezTo>
                                <a:close/>
                                <a:moveTo>
                                  <a:pt x="2812325" y="643785"/>
                                </a:moveTo>
                                <a:lnTo>
                                  <a:pt x="2812325" y="643785"/>
                                </a:lnTo>
                                <a:cubicBezTo>
                                  <a:pt x="2807995" y="646383"/>
                                  <a:pt x="2809727" y="644651"/>
                                  <a:pt x="2812325" y="643785"/>
                                </a:cubicBezTo>
                                <a:close/>
                                <a:moveTo>
                                  <a:pt x="1301313" y="441162"/>
                                </a:moveTo>
                                <a:cubicBezTo>
                                  <a:pt x="1325559" y="438565"/>
                                  <a:pt x="1350670" y="436833"/>
                                  <a:pt x="1374916" y="436833"/>
                                </a:cubicBezTo>
                                <a:cubicBezTo>
                                  <a:pt x="1397429" y="436833"/>
                                  <a:pt x="1419077" y="440296"/>
                                  <a:pt x="1441591" y="442028"/>
                                </a:cubicBezTo>
                                <a:cubicBezTo>
                                  <a:pt x="1449384" y="442894"/>
                                  <a:pt x="1482288" y="454151"/>
                                  <a:pt x="1487484" y="446358"/>
                                </a:cubicBezTo>
                                <a:cubicBezTo>
                                  <a:pt x="1502204" y="422112"/>
                                  <a:pt x="1394831" y="427308"/>
                                  <a:pt x="1380977" y="427308"/>
                                </a:cubicBezTo>
                                <a:cubicBezTo>
                                  <a:pt x="1358463" y="427308"/>
                                  <a:pt x="1335084" y="429905"/>
                                  <a:pt x="1311704" y="429040"/>
                                </a:cubicBezTo>
                                <a:cubicBezTo>
                                  <a:pt x="1297850" y="428174"/>
                                  <a:pt x="1277068" y="422978"/>
                                  <a:pt x="1265811" y="433369"/>
                                </a:cubicBezTo>
                                <a:cubicBezTo>
                                  <a:pt x="1246761" y="450687"/>
                                  <a:pt x="1296984" y="441162"/>
                                  <a:pt x="1301313" y="441162"/>
                                </a:cubicBezTo>
                                <a:close/>
                                <a:moveTo>
                                  <a:pt x="1280532" y="951183"/>
                                </a:moveTo>
                                <a:cubicBezTo>
                                  <a:pt x="1280532" y="951183"/>
                                  <a:pt x="1280532" y="951183"/>
                                  <a:pt x="1280532" y="951183"/>
                                </a:cubicBezTo>
                                <a:cubicBezTo>
                                  <a:pt x="1326425" y="942524"/>
                                  <a:pt x="1372318" y="941658"/>
                                  <a:pt x="1418211" y="941658"/>
                                </a:cubicBezTo>
                                <a:cubicBezTo>
                                  <a:pt x="1439859" y="941658"/>
                                  <a:pt x="1461506" y="941658"/>
                                  <a:pt x="1483154" y="939926"/>
                                </a:cubicBezTo>
                                <a:cubicBezTo>
                                  <a:pt x="1489216" y="939060"/>
                                  <a:pt x="1502204" y="937328"/>
                                  <a:pt x="1496143" y="927803"/>
                                </a:cubicBezTo>
                                <a:cubicBezTo>
                                  <a:pt x="1490947" y="920010"/>
                                  <a:pt x="1473629" y="921742"/>
                                  <a:pt x="1464970" y="921742"/>
                                </a:cubicBezTo>
                                <a:cubicBezTo>
                                  <a:pt x="1416479" y="922608"/>
                                  <a:pt x="1367122" y="929535"/>
                                  <a:pt x="1318631" y="932133"/>
                                </a:cubicBezTo>
                                <a:cubicBezTo>
                                  <a:pt x="1302179" y="932999"/>
                                  <a:pt x="1277068" y="930401"/>
                                  <a:pt x="1261481" y="938194"/>
                                </a:cubicBezTo>
                                <a:cubicBezTo>
                                  <a:pt x="1241566" y="949451"/>
                                  <a:pt x="1271872" y="952915"/>
                                  <a:pt x="1280532" y="951183"/>
                                </a:cubicBezTo>
                                <a:cubicBezTo>
                                  <a:pt x="1279666" y="951183"/>
                                  <a:pt x="1278800" y="951183"/>
                                  <a:pt x="1280532" y="951183"/>
                                </a:cubicBezTo>
                                <a:close/>
                                <a:moveTo>
                                  <a:pt x="1296984" y="948585"/>
                                </a:moveTo>
                                <a:cubicBezTo>
                                  <a:pt x="1294386" y="949451"/>
                                  <a:pt x="1290057" y="950317"/>
                                  <a:pt x="1285727" y="950317"/>
                                </a:cubicBezTo>
                                <a:cubicBezTo>
                                  <a:pt x="1290922" y="949451"/>
                                  <a:pt x="1294386" y="948585"/>
                                  <a:pt x="1296984" y="948585"/>
                                </a:cubicBezTo>
                                <a:close/>
                                <a:moveTo>
                                  <a:pt x="1011234" y="351974"/>
                                </a:moveTo>
                                <a:cubicBezTo>
                                  <a:pt x="1007770" y="351974"/>
                                  <a:pt x="1004307" y="352840"/>
                                  <a:pt x="1002575" y="352840"/>
                                </a:cubicBezTo>
                                <a:cubicBezTo>
                                  <a:pt x="1005172" y="352840"/>
                                  <a:pt x="1008636" y="352840"/>
                                  <a:pt x="1011234" y="351974"/>
                                </a:cubicBezTo>
                                <a:close/>
                                <a:moveTo>
                                  <a:pt x="567022" y="463676"/>
                                </a:moveTo>
                                <a:cubicBezTo>
                                  <a:pt x="558363" y="468005"/>
                                  <a:pt x="568754" y="476665"/>
                                  <a:pt x="573084" y="477530"/>
                                </a:cubicBezTo>
                                <a:cubicBezTo>
                                  <a:pt x="581743" y="479262"/>
                                  <a:pt x="590402" y="476665"/>
                                  <a:pt x="599061" y="474933"/>
                                </a:cubicBezTo>
                                <a:cubicBezTo>
                                  <a:pt x="621575" y="471469"/>
                                  <a:pt x="644088" y="474933"/>
                                  <a:pt x="666602" y="473201"/>
                                </a:cubicBezTo>
                                <a:cubicBezTo>
                                  <a:pt x="674395" y="472335"/>
                                  <a:pt x="743668" y="483592"/>
                                  <a:pt x="745399" y="476665"/>
                                </a:cubicBezTo>
                                <a:cubicBezTo>
                                  <a:pt x="751461" y="458481"/>
                                  <a:pt x="581743" y="457615"/>
                                  <a:pt x="567022" y="463676"/>
                                </a:cubicBezTo>
                                <a:close/>
                                <a:moveTo>
                                  <a:pt x="579145" y="410856"/>
                                </a:moveTo>
                                <a:cubicBezTo>
                                  <a:pt x="598195" y="412587"/>
                                  <a:pt x="618977" y="409124"/>
                                  <a:pt x="638893" y="409124"/>
                                </a:cubicBezTo>
                                <a:cubicBezTo>
                                  <a:pt x="657943" y="409124"/>
                                  <a:pt x="676993" y="407392"/>
                                  <a:pt x="695177" y="409124"/>
                                </a:cubicBezTo>
                                <a:cubicBezTo>
                                  <a:pt x="710763" y="409990"/>
                                  <a:pt x="727216" y="419515"/>
                                  <a:pt x="741936" y="418649"/>
                                </a:cubicBezTo>
                                <a:cubicBezTo>
                                  <a:pt x="751461" y="417783"/>
                                  <a:pt x="768779" y="408258"/>
                                  <a:pt x="750595" y="403062"/>
                                </a:cubicBezTo>
                                <a:cubicBezTo>
                                  <a:pt x="732411" y="397867"/>
                                  <a:pt x="710763" y="403928"/>
                                  <a:pt x="691713" y="399599"/>
                                </a:cubicBezTo>
                                <a:cubicBezTo>
                                  <a:pt x="670066" y="395269"/>
                                  <a:pt x="648418" y="397001"/>
                                  <a:pt x="627636" y="393537"/>
                                </a:cubicBezTo>
                                <a:cubicBezTo>
                                  <a:pt x="611184" y="390940"/>
                                  <a:pt x="589536" y="384878"/>
                                  <a:pt x="573084" y="391805"/>
                                </a:cubicBezTo>
                                <a:cubicBezTo>
                                  <a:pt x="560961" y="397867"/>
                                  <a:pt x="567888" y="409990"/>
                                  <a:pt x="579145" y="410856"/>
                                </a:cubicBezTo>
                                <a:close/>
                                <a:moveTo>
                                  <a:pt x="751461" y="360633"/>
                                </a:moveTo>
                                <a:cubicBezTo>
                                  <a:pt x="716825" y="371890"/>
                                  <a:pt x="666602" y="362365"/>
                                  <a:pt x="630234" y="363231"/>
                                </a:cubicBezTo>
                                <a:cubicBezTo>
                                  <a:pt x="616379" y="363231"/>
                                  <a:pt x="573084" y="358035"/>
                                  <a:pt x="564425" y="371024"/>
                                </a:cubicBezTo>
                                <a:cubicBezTo>
                                  <a:pt x="556631" y="383146"/>
                                  <a:pt x="603390" y="378817"/>
                                  <a:pt x="607720" y="378817"/>
                                </a:cubicBezTo>
                                <a:cubicBezTo>
                                  <a:pt x="654479" y="379683"/>
                                  <a:pt x="697774" y="370158"/>
                                  <a:pt x="745399" y="377951"/>
                                </a:cubicBezTo>
                                <a:cubicBezTo>
                                  <a:pt x="751461" y="378817"/>
                                  <a:pt x="783500" y="384878"/>
                                  <a:pt x="779170" y="368426"/>
                                </a:cubicBezTo>
                                <a:cubicBezTo>
                                  <a:pt x="777438" y="360633"/>
                                  <a:pt x="757522" y="358901"/>
                                  <a:pt x="751461" y="360633"/>
                                </a:cubicBezTo>
                                <a:cubicBezTo>
                                  <a:pt x="752327" y="360633"/>
                                  <a:pt x="753193" y="360633"/>
                                  <a:pt x="751461" y="360633"/>
                                </a:cubicBezTo>
                                <a:close/>
                                <a:moveTo>
                                  <a:pt x="40549" y="470603"/>
                                </a:moveTo>
                                <a:cubicBezTo>
                                  <a:pt x="59600" y="468005"/>
                                  <a:pt x="76918" y="464542"/>
                                  <a:pt x="96834" y="465408"/>
                                </a:cubicBezTo>
                                <a:cubicBezTo>
                                  <a:pt x="147922" y="468005"/>
                                  <a:pt x="198145" y="470603"/>
                                  <a:pt x="249234" y="461944"/>
                                </a:cubicBezTo>
                                <a:cubicBezTo>
                                  <a:pt x="266552" y="459346"/>
                                  <a:pt x="256161" y="445492"/>
                                  <a:pt x="242306" y="446358"/>
                                </a:cubicBezTo>
                                <a:cubicBezTo>
                                  <a:pt x="215463" y="447224"/>
                                  <a:pt x="188620" y="448090"/>
                                  <a:pt x="161777" y="448090"/>
                                </a:cubicBezTo>
                                <a:cubicBezTo>
                                  <a:pt x="139263" y="448090"/>
                                  <a:pt x="116750" y="446358"/>
                                  <a:pt x="94236" y="446358"/>
                                </a:cubicBezTo>
                                <a:cubicBezTo>
                                  <a:pt x="79515" y="446358"/>
                                  <a:pt x="35354" y="440296"/>
                                  <a:pt x="24097" y="450687"/>
                                </a:cubicBezTo>
                                <a:cubicBezTo>
                                  <a:pt x="6779" y="464542"/>
                                  <a:pt x="27561" y="472335"/>
                                  <a:pt x="40549" y="470603"/>
                                </a:cubicBezTo>
                                <a:close/>
                                <a:moveTo>
                                  <a:pt x="765316" y="445492"/>
                                </a:moveTo>
                                <a:cubicBezTo>
                                  <a:pt x="764450" y="422978"/>
                                  <a:pt x="585206" y="423844"/>
                                  <a:pt x="572218" y="428174"/>
                                </a:cubicBezTo>
                                <a:lnTo>
                                  <a:pt x="572218" y="428174"/>
                                </a:lnTo>
                                <a:cubicBezTo>
                                  <a:pt x="547972" y="437699"/>
                                  <a:pt x="590402" y="445492"/>
                                  <a:pt x="597329" y="445492"/>
                                </a:cubicBezTo>
                                <a:cubicBezTo>
                                  <a:pt x="625038" y="444626"/>
                                  <a:pt x="652747" y="441162"/>
                                  <a:pt x="679591" y="439430"/>
                                </a:cubicBezTo>
                                <a:cubicBezTo>
                                  <a:pt x="688250" y="438565"/>
                                  <a:pt x="765316" y="448956"/>
                                  <a:pt x="765316" y="445492"/>
                                </a:cubicBezTo>
                                <a:close/>
                                <a:moveTo>
                                  <a:pt x="945425" y="368426"/>
                                </a:moveTo>
                                <a:cubicBezTo>
                                  <a:pt x="925509" y="370158"/>
                                  <a:pt x="902995" y="371024"/>
                                  <a:pt x="883079" y="365828"/>
                                </a:cubicBezTo>
                                <a:cubicBezTo>
                                  <a:pt x="872688" y="363231"/>
                                  <a:pt x="849309" y="353705"/>
                                  <a:pt x="843247" y="369292"/>
                                </a:cubicBezTo>
                                <a:cubicBezTo>
                                  <a:pt x="837186" y="387476"/>
                                  <a:pt x="889140" y="379683"/>
                                  <a:pt x="897800" y="379683"/>
                                </a:cubicBezTo>
                                <a:cubicBezTo>
                                  <a:pt x="923777" y="379683"/>
                                  <a:pt x="948888" y="379683"/>
                                  <a:pt x="974865" y="378817"/>
                                </a:cubicBezTo>
                                <a:cubicBezTo>
                                  <a:pt x="986988" y="378817"/>
                                  <a:pt x="1008636" y="385744"/>
                                  <a:pt x="1018161" y="377085"/>
                                </a:cubicBezTo>
                                <a:cubicBezTo>
                                  <a:pt x="1016429" y="378817"/>
                                  <a:pt x="1015563" y="378817"/>
                                  <a:pt x="1018161" y="377085"/>
                                </a:cubicBezTo>
                                <a:lnTo>
                                  <a:pt x="1018161" y="377085"/>
                                </a:lnTo>
                                <a:cubicBezTo>
                                  <a:pt x="1041541" y="357169"/>
                                  <a:pt x="950620" y="367560"/>
                                  <a:pt x="945425" y="368426"/>
                                </a:cubicBezTo>
                                <a:close/>
                                <a:moveTo>
                                  <a:pt x="573950" y="392671"/>
                                </a:moveTo>
                                <a:cubicBezTo>
                                  <a:pt x="573084" y="392671"/>
                                  <a:pt x="572218" y="393537"/>
                                  <a:pt x="573950" y="392671"/>
                                </a:cubicBezTo>
                                <a:lnTo>
                                  <a:pt x="573950" y="392671"/>
                                </a:lnTo>
                                <a:close/>
                                <a:moveTo>
                                  <a:pt x="998245" y="352840"/>
                                </a:moveTo>
                                <a:cubicBezTo>
                                  <a:pt x="996513" y="352840"/>
                                  <a:pt x="996513" y="352840"/>
                                  <a:pt x="998245" y="352840"/>
                                </a:cubicBezTo>
                                <a:lnTo>
                                  <a:pt x="998245" y="352840"/>
                                </a:lnTo>
                                <a:close/>
                                <a:moveTo>
                                  <a:pt x="542777" y="497446"/>
                                </a:moveTo>
                                <a:cubicBezTo>
                                  <a:pt x="544509" y="496581"/>
                                  <a:pt x="544509" y="495715"/>
                                  <a:pt x="542777" y="497446"/>
                                </a:cubicBezTo>
                                <a:lnTo>
                                  <a:pt x="542777" y="497446"/>
                                </a:lnTo>
                                <a:cubicBezTo>
                                  <a:pt x="521995" y="516496"/>
                                  <a:pt x="625038" y="513899"/>
                                  <a:pt x="634563" y="513899"/>
                                </a:cubicBezTo>
                                <a:cubicBezTo>
                                  <a:pt x="648418" y="513899"/>
                                  <a:pt x="780902" y="521692"/>
                                  <a:pt x="780902" y="512167"/>
                                </a:cubicBezTo>
                                <a:cubicBezTo>
                                  <a:pt x="780036" y="501776"/>
                                  <a:pt x="674395" y="504374"/>
                                  <a:pt x="664004" y="503508"/>
                                </a:cubicBezTo>
                                <a:cubicBezTo>
                                  <a:pt x="640625" y="502642"/>
                                  <a:pt x="616379" y="500910"/>
                                  <a:pt x="593000" y="499178"/>
                                </a:cubicBezTo>
                                <a:cubicBezTo>
                                  <a:pt x="583475" y="497446"/>
                                  <a:pt x="551436" y="489653"/>
                                  <a:pt x="542777" y="497446"/>
                                </a:cubicBezTo>
                                <a:close/>
                                <a:moveTo>
                                  <a:pt x="248368" y="1000540"/>
                                </a:moveTo>
                                <a:cubicBezTo>
                                  <a:pt x="247502" y="990149"/>
                                  <a:pt x="198145" y="997076"/>
                                  <a:pt x="190352" y="996210"/>
                                </a:cubicBezTo>
                                <a:cubicBezTo>
                                  <a:pt x="163509" y="992746"/>
                                  <a:pt x="136665" y="992746"/>
                                  <a:pt x="109822" y="991881"/>
                                </a:cubicBezTo>
                                <a:cubicBezTo>
                                  <a:pt x="87309" y="991015"/>
                                  <a:pt x="63063" y="986685"/>
                                  <a:pt x="41415" y="992746"/>
                                </a:cubicBezTo>
                                <a:cubicBezTo>
                                  <a:pt x="33622" y="994478"/>
                                  <a:pt x="13706" y="1005735"/>
                                  <a:pt x="33622" y="1008333"/>
                                </a:cubicBezTo>
                                <a:cubicBezTo>
                                  <a:pt x="53538" y="1010930"/>
                                  <a:pt x="76918" y="1003137"/>
                                  <a:pt x="97700" y="1003137"/>
                                </a:cubicBezTo>
                                <a:cubicBezTo>
                                  <a:pt x="140995" y="1004003"/>
                                  <a:pt x="183424" y="1008333"/>
                                  <a:pt x="225854" y="1012662"/>
                                </a:cubicBezTo>
                                <a:cubicBezTo>
                                  <a:pt x="235379" y="1014394"/>
                                  <a:pt x="249234" y="1013528"/>
                                  <a:pt x="248368" y="1000540"/>
                                </a:cubicBezTo>
                                <a:close/>
                                <a:moveTo>
                                  <a:pt x="2807130" y="387476"/>
                                </a:moveTo>
                                <a:cubicBezTo>
                                  <a:pt x="2795872" y="387476"/>
                                  <a:pt x="2788945" y="405660"/>
                                  <a:pt x="2804531" y="406526"/>
                                </a:cubicBezTo>
                                <a:cubicBezTo>
                                  <a:pt x="2825313" y="406526"/>
                                  <a:pt x="2845229" y="400465"/>
                                  <a:pt x="2866877" y="401331"/>
                                </a:cubicBezTo>
                                <a:cubicBezTo>
                                  <a:pt x="2891122" y="402196"/>
                                  <a:pt x="2916234" y="404794"/>
                                  <a:pt x="2940479" y="408258"/>
                                </a:cubicBezTo>
                                <a:cubicBezTo>
                                  <a:pt x="2956066" y="409990"/>
                                  <a:pt x="2973384" y="416917"/>
                                  <a:pt x="2990702" y="418649"/>
                                </a:cubicBezTo>
                                <a:lnTo>
                                  <a:pt x="2990702" y="400465"/>
                                </a:lnTo>
                                <a:cubicBezTo>
                                  <a:pt x="2973384" y="398733"/>
                                  <a:pt x="2955200" y="397001"/>
                                  <a:pt x="2937882" y="395269"/>
                                </a:cubicBezTo>
                                <a:cubicBezTo>
                                  <a:pt x="2893721" y="390074"/>
                                  <a:pt x="2850425" y="387476"/>
                                  <a:pt x="2807130" y="387476"/>
                                </a:cubicBezTo>
                                <a:close/>
                                <a:moveTo>
                                  <a:pt x="1344609" y="31587"/>
                                </a:moveTo>
                                <a:cubicBezTo>
                                  <a:pt x="1344609" y="31587"/>
                                  <a:pt x="1344609" y="31587"/>
                                  <a:pt x="1344609" y="31587"/>
                                </a:cubicBezTo>
                                <a:cubicBezTo>
                                  <a:pt x="1354134" y="31587"/>
                                  <a:pt x="1385307" y="29855"/>
                                  <a:pt x="1344609" y="31587"/>
                                </a:cubicBezTo>
                                <a:close/>
                                <a:moveTo>
                                  <a:pt x="1528182" y="1288021"/>
                                </a:moveTo>
                                <a:lnTo>
                                  <a:pt x="1528182" y="1288021"/>
                                </a:lnTo>
                                <a:cubicBezTo>
                                  <a:pt x="1539438" y="1290619"/>
                                  <a:pt x="1552427" y="1291485"/>
                                  <a:pt x="1563684" y="1290619"/>
                                </a:cubicBezTo>
                                <a:cubicBezTo>
                                  <a:pt x="1619102" y="1285424"/>
                                  <a:pt x="1676252" y="1275033"/>
                                  <a:pt x="1731670" y="1276765"/>
                                </a:cubicBezTo>
                                <a:cubicBezTo>
                                  <a:pt x="1735134" y="1276765"/>
                                  <a:pt x="1775831" y="1271569"/>
                                  <a:pt x="1756782" y="1262910"/>
                                </a:cubicBezTo>
                                <a:cubicBezTo>
                                  <a:pt x="1746391" y="1257715"/>
                                  <a:pt x="1731670" y="1261178"/>
                                  <a:pt x="1720413" y="1261178"/>
                                </a:cubicBezTo>
                                <a:cubicBezTo>
                                  <a:pt x="1721279" y="1261178"/>
                                  <a:pt x="1721279" y="1261178"/>
                                  <a:pt x="1720413" y="1261178"/>
                                </a:cubicBezTo>
                                <a:cubicBezTo>
                                  <a:pt x="1664129" y="1262910"/>
                                  <a:pt x="1609577" y="1274167"/>
                                  <a:pt x="1553293" y="1275899"/>
                                </a:cubicBezTo>
                                <a:cubicBezTo>
                                  <a:pt x="1548963" y="1275033"/>
                                  <a:pt x="1508266" y="1282826"/>
                                  <a:pt x="1528182" y="1288021"/>
                                </a:cubicBezTo>
                                <a:close/>
                                <a:moveTo>
                                  <a:pt x="1721279" y="1261178"/>
                                </a:moveTo>
                                <a:lnTo>
                                  <a:pt x="1721279" y="1261178"/>
                                </a:lnTo>
                                <a:cubicBezTo>
                                  <a:pt x="1716084" y="1261178"/>
                                  <a:pt x="1678850" y="1262044"/>
                                  <a:pt x="1721279" y="1261178"/>
                                </a:cubicBezTo>
                                <a:close/>
                                <a:moveTo>
                                  <a:pt x="2777688" y="386610"/>
                                </a:moveTo>
                                <a:cubicBezTo>
                                  <a:pt x="2760370" y="390940"/>
                                  <a:pt x="2782018" y="385744"/>
                                  <a:pt x="2777688" y="386610"/>
                                </a:cubicBezTo>
                                <a:lnTo>
                                  <a:pt x="2777688" y="386610"/>
                                </a:lnTo>
                                <a:close/>
                                <a:moveTo>
                                  <a:pt x="1341145" y="69687"/>
                                </a:moveTo>
                                <a:cubicBezTo>
                                  <a:pt x="1336816" y="69687"/>
                                  <a:pt x="1332486" y="69687"/>
                                  <a:pt x="1341145" y="69687"/>
                                </a:cubicBezTo>
                                <a:cubicBezTo>
                                  <a:pt x="1388770" y="67090"/>
                                  <a:pt x="1434663" y="57565"/>
                                  <a:pt x="1482288" y="54967"/>
                                </a:cubicBezTo>
                                <a:cubicBezTo>
                                  <a:pt x="1488350" y="54967"/>
                                  <a:pt x="1517791" y="51503"/>
                                  <a:pt x="1497875" y="41978"/>
                                </a:cubicBezTo>
                                <a:cubicBezTo>
                                  <a:pt x="1483154" y="35051"/>
                                  <a:pt x="1464104" y="43710"/>
                                  <a:pt x="1448518" y="44576"/>
                                </a:cubicBezTo>
                                <a:cubicBezTo>
                                  <a:pt x="1404356" y="48040"/>
                                  <a:pt x="1360195" y="58430"/>
                                  <a:pt x="1316034" y="54101"/>
                                </a:cubicBezTo>
                                <a:cubicBezTo>
                                  <a:pt x="1311704" y="54101"/>
                                  <a:pt x="1260615" y="48040"/>
                                  <a:pt x="1272738" y="62760"/>
                                </a:cubicBezTo>
                                <a:cubicBezTo>
                                  <a:pt x="1283995" y="77480"/>
                                  <a:pt x="1325559" y="70553"/>
                                  <a:pt x="1341145" y="69687"/>
                                </a:cubicBezTo>
                                <a:close/>
                                <a:moveTo>
                                  <a:pt x="1553293" y="155412"/>
                                </a:moveTo>
                                <a:cubicBezTo>
                                  <a:pt x="1575807" y="157144"/>
                                  <a:pt x="1595722" y="158010"/>
                                  <a:pt x="1618236" y="159742"/>
                                </a:cubicBezTo>
                                <a:cubicBezTo>
                                  <a:pt x="1657202" y="161474"/>
                                  <a:pt x="1703095" y="170999"/>
                                  <a:pt x="1741195" y="165803"/>
                                </a:cubicBezTo>
                                <a:cubicBezTo>
                                  <a:pt x="1750720" y="164071"/>
                                  <a:pt x="1774966" y="147619"/>
                                  <a:pt x="1755050" y="141558"/>
                                </a:cubicBezTo>
                                <a:cubicBezTo>
                                  <a:pt x="1747257" y="138960"/>
                                  <a:pt x="1737731" y="145021"/>
                                  <a:pt x="1729938" y="145887"/>
                                </a:cubicBezTo>
                                <a:cubicBezTo>
                                  <a:pt x="1714352" y="147619"/>
                                  <a:pt x="1697900" y="147619"/>
                                  <a:pt x="1681447" y="146753"/>
                                </a:cubicBezTo>
                                <a:cubicBezTo>
                                  <a:pt x="1654604" y="145887"/>
                                  <a:pt x="1628627" y="145887"/>
                                  <a:pt x="1602650" y="141558"/>
                                </a:cubicBezTo>
                                <a:cubicBezTo>
                                  <a:pt x="1509131" y="125106"/>
                                  <a:pt x="1506534" y="151083"/>
                                  <a:pt x="1553293" y="155412"/>
                                </a:cubicBezTo>
                                <a:close/>
                                <a:moveTo>
                                  <a:pt x="1277934" y="27258"/>
                                </a:moveTo>
                                <a:cubicBezTo>
                                  <a:pt x="1293520" y="40246"/>
                                  <a:pt x="1326425" y="33319"/>
                                  <a:pt x="1344609" y="32453"/>
                                </a:cubicBezTo>
                                <a:cubicBezTo>
                                  <a:pt x="1341145" y="32453"/>
                                  <a:pt x="1340279" y="32453"/>
                                  <a:pt x="1344609" y="32453"/>
                                </a:cubicBezTo>
                                <a:cubicBezTo>
                                  <a:pt x="1394831" y="30721"/>
                                  <a:pt x="1443322" y="19465"/>
                                  <a:pt x="1493545" y="17733"/>
                                </a:cubicBezTo>
                                <a:cubicBezTo>
                                  <a:pt x="1500472" y="17733"/>
                                  <a:pt x="1514327" y="19465"/>
                                  <a:pt x="1520388" y="13403"/>
                                </a:cubicBezTo>
                                <a:cubicBezTo>
                                  <a:pt x="1526450" y="7342"/>
                                  <a:pt x="1513461" y="415"/>
                                  <a:pt x="1509131" y="415"/>
                                </a:cubicBezTo>
                                <a:cubicBezTo>
                                  <a:pt x="1489216" y="-2183"/>
                                  <a:pt x="1463238" y="8208"/>
                                  <a:pt x="1443322" y="9940"/>
                                </a:cubicBezTo>
                                <a:cubicBezTo>
                                  <a:pt x="1397429" y="13403"/>
                                  <a:pt x="1352402" y="19465"/>
                                  <a:pt x="1305643" y="16867"/>
                                </a:cubicBezTo>
                                <a:cubicBezTo>
                                  <a:pt x="1299581" y="15135"/>
                                  <a:pt x="1260615" y="11671"/>
                                  <a:pt x="1277934" y="27258"/>
                                </a:cubicBezTo>
                                <a:close/>
                                <a:moveTo>
                                  <a:pt x="2894586" y="429905"/>
                                </a:moveTo>
                                <a:cubicBezTo>
                                  <a:pt x="2872073" y="429905"/>
                                  <a:pt x="2848693" y="432503"/>
                                  <a:pt x="2825313" y="431637"/>
                                </a:cubicBezTo>
                                <a:cubicBezTo>
                                  <a:pt x="2811459" y="430771"/>
                                  <a:pt x="2790677" y="425576"/>
                                  <a:pt x="2779420" y="435967"/>
                                </a:cubicBezTo>
                                <a:cubicBezTo>
                                  <a:pt x="2761236" y="453285"/>
                                  <a:pt x="2810593" y="443760"/>
                                  <a:pt x="2814922" y="443760"/>
                                </a:cubicBezTo>
                                <a:cubicBezTo>
                                  <a:pt x="2839168" y="441162"/>
                                  <a:pt x="2864279" y="439430"/>
                                  <a:pt x="2888525" y="439430"/>
                                </a:cubicBezTo>
                                <a:cubicBezTo>
                                  <a:pt x="2911039" y="439430"/>
                                  <a:pt x="2932686" y="442894"/>
                                  <a:pt x="2955200" y="444626"/>
                                </a:cubicBezTo>
                                <a:cubicBezTo>
                                  <a:pt x="2960395" y="445492"/>
                                  <a:pt x="2977713" y="450687"/>
                                  <a:pt x="2989836" y="451553"/>
                                </a:cubicBezTo>
                                <a:lnTo>
                                  <a:pt x="2989836" y="434235"/>
                                </a:lnTo>
                                <a:cubicBezTo>
                                  <a:pt x="2962993" y="427308"/>
                                  <a:pt x="2904977" y="429905"/>
                                  <a:pt x="2894586" y="429905"/>
                                </a:cubicBezTo>
                                <a:close/>
                                <a:moveTo>
                                  <a:pt x="1342011" y="69687"/>
                                </a:moveTo>
                                <a:cubicBezTo>
                                  <a:pt x="1342011" y="69687"/>
                                  <a:pt x="1341145" y="69687"/>
                                  <a:pt x="1342011" y="69687"/>
                                </a:cubicBezTo>
                                <a:cubicBezTo>
                                  <a:pt x="1347206" y="68821"/>
                                  <a:pt x="1355865" y="68821"/>
                                  <a:pt x="1342011" y="69687"/>
                                </a:cubicBezTo>
                                <a:close/>
                                <a:moveTo>
                                  <a:pt x="2072838" y="75749"/>
                                </a:moveTo>
                                <a:cubicBezTo>
                                  <a:pt x="2122195" y="74017"/>
                                  <a:pt x="2168954" y="71419"/>
                                  <a:pt x="2218311" y="74017"/>
                                </a:cubicBezTo>
                                <a:cubicBezTo>
                                  <a:pt x="2237361" y="74883"/>
                                  <a:pt x="2255545" y="79212"/>
                                  <a:pt x="2273729" y="80078"/>
                                </a:cubicBezTo>
                                <a:cubicBezTo>
                                  <a:pt x="2294511" y="80944"/>
                                  <a:pt x="2289315" y="60162"/>
                                  <a:pt x="2270266" y="64492"/>
                                </a:cubicBezTo>
                                <a:cubicBezTo>
                                  <a:pt x="2247752" y="69687"/>
                                  <a:pt x="2223507" y="64492"/>
                                  <a:pt x="2200127" y="63626"/>
                                </a:cubicBezTo>
                                <a:cubicBezTo>
                                  <a:pt x="2168954" y="61894"/>
                                  <a:pt x="2139513" y="59296"/>
                                  <a:pt x="2108341" y="60162"/>
                                </a:cubicBezTo>
                                <a:cubicBezTo>
                                  <a:pt x="2109206" y="60162"/>
                                  <a:pt x="2110938" y="60162"/>
                                  <a:pt x="2112670" y="60162"/>
                                </a:cubicBezTo>
                                <a:cubicBezTo>
                                  <a:pt x="2111804" y="60162"/>
                                  <a:pt x="2110072" y="60162"/>
                                  <a:pt x="2108341" y="60162"/>
                                </a:cubicBezTo>
                                <a:cubicBezTo>
                                  <a:pt x="2095352" y="60162"/>
                                  <a:pt x="2083229" y="58430"/>
                                  <a:pt x="2070241" y="60162"/>
                                </a:cubicBezTo>
                                <a:cubicBezTo>
                                  <a:pt x="2052057" y="62760"/>
                                  <a:pt x="2056386" y="75749"/>
                                  <a:pt x="2072838" y="75749"/>
                                </a:cubicBezTo>
                                <a:close/>
                                <a:moveTo>
                                  <a:pt x="1929097" y="67090"/>
                                </a:moveTo>
                                <a:cubicBezTo>
                                  <a:pt x="1897925" y="65358"/>
                                  <a:pt x="1867618" y="62760"/>
                                  <a:pt x="1836445" y="60162"/>
                                </a:cubicBezTo>
                                <a:cubicBezTo>
                                  <a:pt x="1829518" y="59296"/>
                                  <a:pt x="1787088" y="50637"/>
                                  <a:pt x="1784491" y="61894"/>
                                </a:cubicBezTo>
                                <a:cubicBezTo>
                                  <a:pt x="1781893" y="74017"/>
                                  <a:pt x="1823456" y="73151"/>
                                  <a:pt x="1826920" y="73151"/>
                                </a:cubicBezTo>
                                <a:cubicBezTo>
                                  <a:pt x="1856361" y="73151"/>
                                  <a:pt x="1885802" y="77480"/>
                                  <a:pt x="1915243" y="79212"/>
                                </a:cubicBezTo>
                                <a:cubicBezTo>
                                  <a:pt x="1944684" y="80944"/>
                                  <a:pt x="1975856" y="78346"/>
                                  <a:pt x="2004432" y="87005"/>
                                </a:cubicBezTo>
                                <a:cubicBezTo>
                                  <a:pt x="2022616" y="92201"/>
                                  <a:pt x="2039068" y="77480"/>
                                  <a:pt x="2015688" y="73151"/>
                                </a:cubicBezTo>
                                <a:cubicBezTo>
                                  <a:pt x="1987979" y="67090"/>
                                  <a:pt x="1957672" y="68821"/>
                                  <a:pt x="1929097" y="67090"/>
                                </a:cubicBezTo>
                                <a:close/>
                                <a:moveTo>
                                  <a:pt x="1775831" y="92201"/>
                                </a:moveTo>
                                <a:lnTo>
                                  <a:pt x="1775831" y="92201"/>
                                </a:lnTo>
                                <a:lnTo>
                                  <a:pt x="1775831" y="92201"/>
                                </a:lnTo>
                                <a:lnTo>
                                  <a:pt x="1775831" y="92201"/>
                                </a:lnTo>
                                <a:close/>
                                <a:moveTo>
                                  <a:pt x="1812200" y="36783"/>
                                </a:moveTo>
                                <a:cubicBezTo>
                                  <a:pt x="1839043" y="35917"/>
                                  <a:pt x="1865886" y="36783"/>
                                  <a:pt x="1892729" y="38515"/>
                                </a:cubicBezTo>
                                <a:cubicBezTo>
                                  <a:pt x="1916109" y="40246"/>
                                  <a:pt x="1939488" y="41978"/>
                                  <a:pt x="1963734" y="44576"/>
                                </a:cubicBezTo>
                                <a:cubicBezTo>
                                  <a:pt x="1981918" y="47174"/>
                                  <a:pt x="2017420" y="58430"/>
                                  <a:pt x="2033872" y="46308"/>
                                </a:cubicBezTo>
                                <a:cubicBezTo>
                                  <a:pt x="2048593" y="34185"/>
                                  <a:pt x="2014822" y="35051"/>
                                  <a:pt x="2010493" y="35051"/>
                                </a:cubicBezTo>
                                <a:cubicBezTo>
                                  <a:pt x="1984516" y="34185"/>
                                  <a:pt x="1957672" y="32453"/>
                                  <a:pt x="1931695" y="29855"/>
                                </a:cubicBezTo>
                                <a:cubicBezTo>
                                  <a:pt x="1906584" y="28124"/>
                                  <a:pt x="1882338" y="25526"/>
                                  <a:pt x="1857227" y="23794"/>
                                </a:cubicBezTo>
                                <a:cubicBezTo>
                                  <a:pt x="1839043" y="22928"/>
                                  <a:pt x="1807870" y="14269"/>
                                  <a:pt x="1790552" y="20330"/>
                                </a:cubicBezTo>
                                <a:lnTo>
                                  <a:pt x="1790552" y="20330"/>
                                </a:lnTo>
                                <a:cubicBezTo>
                                  <a:pt x="1787954" y="21196"/>
                                  <a:pt x="1788820" y="21196"/>
                                  <a:pt x="1790552" y="20330"/>
                                </a:cubicBezTo>
                                <a:cubicBezTo>
                                  <a:pt x="1763709" y="29855"/>
                                  <a:pt x="1804407" y="37649"/>
                                  <a:pt x="1812200" y="36783"/>
                                </a:cubicBezTo>
                                <a:close/>
                                <a:moveTo>
                                  <a:pt x="2113536" y="60162"/>
                                </a:moveTo>
                                <a:cubicBezTo>
                                  <a:pt x="2115268" y="59296"/>
                                  <a:pt x="2115268" y="59296"/>
                                  <a:pt x="2113536" y="60162"/>
                                </a:cubicBezTo>
                                <a:lnTo>
                                  <a:pt x="2113536" y="60162"/>
                                </a:lnTo>
                                <a:close/>
                                <a:moveTo>
                                  <a:pt x="1273604" y="145887"/>
                                </a:moveTo>
                                <a:cubicBezTo>
                                  <a:pt x="1296118" y="152815"/>
                                  <a:pt x="1329022" y="148485"/>
                                  <a:pt x="1352402" y="146753"/>
                                </a:cubicBezTo>
                                <a:cubicBezTo>
                                  <a:pt x="1364525" y="145887"/>
                                  <a:pt x="1361061" y="145887"/>
                                  <a:pt x="1355865" y="146753"/>
                                </a:cubicBezTo>
                                <a:cubicBezTo>
                                  <a:pt x="1400893" y="143290"/>
                                  <a:pt x="1445920" y="138094"/>
                                  <a:pt x="1490947" y="132899"/>
                                </a:cubicBezTo>
                                <a:cubicBezTo>
                                  <a:pt x="1506534" y="131167"/>
                                  <a:pt x="1510863" y="116446"/>
                                  <a:pt x="1492679" y="116446"/>
                                </a:cubicBezTo>
                                <a:cubicBezTo>
                                  <a:pt x="1470166" y="116446"/>
                                  <a:pt x="1447652" y="123374"/>
                                  <a:pt x="1424273" y="125106"/>
                                </a:cubicBezTo>
                                <a:cubicBezTo>
                                  <a:pt x="1379245" y="127703"/>
                                  <a:pt x="1336816" y="138094"/>
                                  <a:pt x="1291788" y="132033"/>
                                </a:cubicBezTo>
                                <a:cubicBezTo>
                                  <a:pt x="1279666" y="128569"/>
                                  <a:pt x="1247627" y="138094"/>
                                  <a:pt x="1273604" y="145887"/>
                                </a:cubicBezTo>
                                <a:close/>
                                <a:moveTo>
                                  <a:pt x="1607845" y="119910"/>
                                </a:moveTo>
                                <a:cubicBezTo>
                                  <a:pt x="1635554" y="119910"/>
                                  <a:pt x="1663263" y="119910"/>
                                  <a:pt x="1691838" y="120776"/>
                                </a:cubicBezTo>
                                <a:cubicBezTo>
                                  <a:pt x="1710023" y="120776"/>
                                  <a:pt x="1730804" y="131167"/>
                                  <a:pt x="1748122" y="127703"/>
                                </a:cubicBezTo>
                                <a:cubicBezTo>
                                  <a:pt x="1762843" y="124240"/>
                                  <a:pt x="1768038" y="113849"/>
                                  <a:pt x="1750720" y="109519"/>
                                </a:cubicBezTo>
                                <a:cubicBezTo>
                                  <a:pt x="1727341" y="103458"/>
                                  <a:pt x="1699632" y="106055"/>
                                  <a:pt x="1676252" y="106055"/>
                                </a:cubicBezTo>
                                <a:cubicBezTo>
                                  <a:pt x="1646811" y="105190"/>
                                  <a:pt x="1617370" y="106055"/>
                                  <a:pt x="1587929" y="105190"/>
                                </a:cubicBezTo>
                                <a:cubicBezTo>
                                  <a:pt x="1577538" y="105190"/>
                                  <a:pt x="1535109" y="97396"/>
                                  <a:pt x="1530779" y="102592"/>
                                </a:cubicBezTo>
                                <a:lnTo>
                                  <a:pt x="1530779" y="102592"/>
                                </a:lnTo>
                                <a:cubicBezTo>
                                  <a:pt x="1511729" y="122508"/>
                                  <a:pt x="1602650" y="119910"/>
                                  <a:pt x="1607845" y="119910"/>
                                </a:cubicBezTo>
                                <a:close/>
                                <a:moveTo>
                                  <a:pt x="1582734" y="80944"/>
                                </a:moveTo>
                                <a:cubicBezTo>
                                  <a:pt x="1632956" y="85274"/>
                                  <a:pt x="1680581" y="93067"/>
                                  <a:pt x="1731670" y="90469"/>
                                </a:cubicBezTo>
                                <a:cubicBezTo>
                                  <a:pt x="1736865" y="90469"/>
                                  <a:pt x="1778429" y="76615"/>
                                  <a:pt x="1755916" y="70553"/>
                                </a:cubicBezTo>
                                <a:cubicBezTo>
                                  <a:pt x="1736000" y="65358"/>
                                  <a:pt x="1708291" y="70553"/>
                                  <a:pt x="1687509" y="70553"/>
                                </a:cubicBezTo>
                                <a:cubicBezTo>
                                  <a:pt x="1658934" y="69687"/>
                                  <a:pt x="1630359" y="69687"/>
                                  <a:pt x="1601784" y="66224"/>
                                </a:cubicBezTo>
                                <a:cubicBezTo>
                                  <a:pt x="1588795" y="64492"/>
                                  <a:pt x="1540304" y="49771"/>
                                  <a:pt x="1529913" y="61894"/>
                                </a:cubicBezTo>
                                <a:cubicBezTo>
                                  <a:pt x="1517791" y="76615"/>
                                  <a:pt x="1575807" y="80078"/>
                                  <a:pt x="1582734" y="80944"/>
                                </a:cubicBezTo>
                                <a:close/>
                                <a:moveTo>
                                  <a:pt x="1832116" y="106921"/>
                                </a:moveTo>
                                <a:cubicBezTo>
                                  <a:pt x="1863288" y="107787"/>
                                  <a:pt x="1893595" y="108653"/>
                                  <a:pt x="1923902" y="111251"/>
                                </a:cubicBezTo>
                                <a:cubicBezTo>
                                  <a:pt x="1955075" y="112983"/>
                                  <a:pt x="1986247" y="114715"/>
                                  <a:pt x="2016554" y="120776"/>
                                </a:cubicBezTo>
                                <a:cubicBezTo>
                                  <a:pt x="2026945" y="122508"/>
                                  <a:pt x="2064179" y="134630"/>
                                  <a:pt x="2071106" y="119910"/>
                                </a:cubicBezTo>
                                <a:cubicBezTo>
                                  <a:pt x="2076302" y="107787"/>
                                  <a:pt x="2027811" y="110385"/>
                                  <a:pt x="2022616" y="109519"/>
                                </a:cubicBezTo>
                                <a:cubicBezTo>
                                  <a:pt x="1991443" y="106921"/>
                                  <a:pt x="1960270" y="102592"/>
                                  <a:pt x="1929097" y="99994"/>
                                </a:cubicBezTo>
                                <a:cubicBezTo>
                                  <a:pt x="1899657" y="96530"/>
                                  <a:pt x="1870216" y="96530"/>
                                  <a:pt x="1840775" y="93933"/>
                                </a:cubicBezTo>
                                <a:cubicBezTo>
                                  <a:pt x="1825188" y="93067"/>
                                  <a:pt x="1788820" y="81810"/>
                                  <a:pt x="1775831" y="92201"/>
                                </a:cubicBezTo>
                                <a:cubicBezTo>
                                  <a:pt x="1776697" y="91335"/>
                                  <a:pt x="1776697" y="92201"/>
                                  <a:pt x="1775831" y="92201"/>
                                </a:cubicBezTo>
                                <a:cubicBezTo>
                                  <a:pt x="1755916" y="108653"/>
                                  <a:pt x="1825188" y="106921"/>
                                  <a:pt x="1832116" y="106921"/>
                                </a:cubicBezTo>
                                <a:close/>
                                <a:moveTo>
                                  <a:pt x="1551561" y="38515"/>
                                </a:moveTo>
                                <a:cubicBezTo>
                                  <a:pt x="1573209" y="37649"/>
                                  <a:pt x="1593990" y="37649"/>
                                  <a:pt x="1615638" y="40246"/>
                                </a:cubicBezTo>
                                <a:cubicBezTo>
                                  <a:pt x="1639884" y="42844"/>
                                  <a:pt x="1664129" y="45442"/>
                                  <a:pt x="1689240" y="47174"/>
                                </a:cubicBezTo>
                                <a:cubicBezTo>
                                  <a:pt x="1701363" y="48040"/>
                                  <a:pt x="1744659" y="57565"/>
                                  <a:pt x="1754184" y="48905"/>
                                </a:cubicBezTo>
                                <a:cubicBezTo>
                                  <a:pt x="1768904" y="34185"/>
                                  <a:pt x="1746391" y="33319"/>
                                  <a:pt x="1736000" y="33319"/>
                                </a:cubicBezTo>
                                <a:cubicBezTo>
                                  <a:pt x="1716084" y="34185"/>
                                  <a:pt x="1696168" y="30721"/>
                                  <a:pt x="1676252" y="28124"/>
                                </a:cubicBezTo>
                                <a:cubicBezTo>
                                  <a:pt x="1637286" y="22928"/>
                                  <a:pt x="1581002" y="9074"/>
                                  <a:pt x="1542902" y="22062"/>
                                </a:cubicBezTo>
                                <a:cubicBezTo>
                                  <a:pt x="1525584" y="28124"/>
                                  <a:pt x="1541170" y="38515"/>
                                  <a:pt x="1551561" y="38515"/>
                                </a:cubicBezTo>
                                <a:close/>
                                <a:moveTo>
                                  <a:pt x="1690106" y="186585"/>
                                </a:moveTo>
                                <a:cubicBezTo>
                                  <a:pt x="1663263" y="185719"/>
                                  <a:pt x="1636420" y="183121"/>
                                  <a:pt x="1610443" y="182255"/>
                                </a:cubicBezTo>
                                <a:cubicBezTo>
                                  <a:pt x="1587929" y="181390"/>
                                  <a:pt x="1554159" y="168401"/>
                                  <a:pt x="1533377" y="175328"/>
                                </a:cubicBezTo>
                                <a:lnTo>
                                  <a:pt x="1534243" y="175328"/>
                                </a:lnTo>
                                <a:lnTo>
                                  <a:pt x="1533377" y="175328"/>
                                </a:lnTo>
                                <a:cubicBezTo>
                                  <a:pt x="1525584" y="177926"/>
                                  <a:pt x="1522120" y="187451"/>
                                  <a:pt x="1529913" y="191780"/>
                                </a:cubicBezTo>
                                <a:cubicBezTo>
                                  <a:pt x="1539438" y="197842"/>
                                  <a:pt x="1554159" y="194378"/>
                                  <a:pt x="1564550" y="195244"/>
                                </a:cubicBezTo>
                                <a:cubicBezTo>
                                  <a:pt x="1587929" y="197842"/>
                                  <a:pt x="1606113" y="198708"/>
                                  <a:pt x="1629493" y="196110"/>
                                </a:cubicBezTo>
                                <a:cubicBezTo>
                                  <a:pt x="1653738" y="193512"/>
                                  <a:pt x="1677984" y="203903"/>
                                  <a:pt x="1703095" y="204769"/>
                                </a:cubicBezTo>
                                <a:cubicBezTo>
                                  <a:pt x="1717816" y="205635"/>
                                  <a:pt x="1763709" y="215160"/>
                                  <a:pt x="1771502" y="196110"/>
                                </a:cubicBezTo>
                                <a:cubicBezTo>
                                  <a:pt x="1775831" y="185719"/>
                                  <a:pt x="1692704" y="186585"/>
                                  <a:pt x="1690106" y="186585"/>
                                </a:cubicBezTo>
                                <a:close/>
                                <a:moveTo>
                                  <a:pt x="914252" y="1423103"/>
                                </a:moveTo>
                                <a:cubicBezTo>
                                  <a:pt x="870091" y="1421372"/>
                                  <a:pt x="826795" y="1411846"/>
                                  <a:pt x="784365" y="1402321"/>
                                </a:cubicBezTo>
                                <a:cubicBezTo>
                                  <a:pt x="767913" y="1398858"/>
                                  <a:pt x="751461" y="1418774"/>
                                  <a:pt x="773109" y="1419640"/>
                                </a:cubicBezTo>
                                <a:cubicBezTo>
                                  <a:pt x="797354" y="1420506"/>
                                  <a:pt x="821600" y="1420506"/>
                                  <a:pt x="845845" y="1424835"/>
                                </a:cubicBezTo>
                                <a:cubicBezTo>
                                  <a:pt x="870091" y="1429165"/>
                                  <a:pt x="893470" y="1434360"/>
                                  <a:pt x="918581" y="1436092"/>
                                </a:cubicBezTo>
                                <a:cubicBezTo>
                                  <a:pt x="928972" y="1436958"/>
                                  <a:pt x="962743" y="1443019"/>
                                  <a:pt x="971402" y="1435226"/>
                                </a:cubicBezTo>
                                <a:cubicBezTo>
                                  <a:pt x="970536" y="1436092"/>
                                  <a:pt x="970536" y="1436092"/>
                                  <a:pt x="971402" y="1435226"/>
                                </a:cubicBezTo>
                                <a:lnTo>
                                  <a:pt x="971402" y="1435226"/>
                                </a:lnTo>
                                <a:cubicBezTo>
                                  <a:pt x="986122" y="1418774"/>
                                  <a:pt x="918581" y="1423103"/>
                                  <a:pt x="914252" y="1423103"/>
                                </a:cubicBezTo>
                                <a:close/>
                                <a:moveTo>
                                  <a:pt x="1319497" y="720851"/>
                                </a:moveTo>
                                <a:cubicBezTo>
                                  <a:pt x="1355000" y="711326"/>
                                  <a:pt x="1400027" y="713924"/>
                                  <a:pt x="1436395" y="713058"/>
                                </a:cubicBezTo>
                                <a:cubicBezTo>
                                  <a:pt x="1447652" y="713058"/>
                                  <a:pt x="1485752" y="719985"/>
                                  <a:pt x="1492679" y="711326"/>
                                </a:cubicBezTo>
                                <a:cubicBezTo>
                                  <a:pt x="1503936" y="697471"/>
                                  <a:pt x="1481422" y="691410"/>
                                  <a:pt x="1472763" y="692276"/>
                                </a:cubicBezTo>
                                <a:cubicBezTo>
                                  <a:pt x="1429468" y="695740"/>
                                  <a:pt x="1386172" y="694008"/>
                                  <a:pt x="1342877" y="699203"/>
                                </a:cubicBezTo>
                                <a:cubicBezTo>
                                  <a:pt x="1333352" y="700069"/>
                                  <a:pt x="1304777" y="699203"/>
                                  <a:pt x="1298716" y="709594"/>
                                </a:cubicBezTo>
                                <a:cubicBezTo>
                                  <a:pt x="1292654" y="722583"/>
                                  <a:pt x="1310838" y="722583"/>
                                  <a:pt x="1319497" y="720851"/>
                                </a:cubicBezTo>
                                <a:cubicBezTo>
                                  <a:pt x="1333352" y="716521"/>
                                  <a:pt x="1323827" y="719119"/>
                                  <a:pt x="1319497" y="720851"/>
                                </a:cubicBezTo>
                                <a:close/>
                                <a:moveTo>
                                  <a:pt x="1319497" y="720851"/>
                                </a:moveTo>
                                <a:lnTo>
                                  <a:pt x="1319497" y="720851"/>
                                </a:lnTo>
                                <a:cubicBezTo>
                                  <a:pt x="1316900" y="721717"/>
                                  <a:pt x="1317766" y="720851"/>
                                  <a:pt x="1319497" y="720851"/>
                                </a:cubicBezTo>
                                <a:close/>
                                <a:moveTo>
                                  <a:pt x="2904977" y="512167"/>
                                </a:moveTo>
                                <a:cubicBezTo>
                                  <a:pt x="2885061" y="510435"/>
                                  <a:pt x="2864279" y="507837"/>
                                  <a:pt x="2844364" y="506106"/>
                                </a:cubicBezTo>
                                <a:cubicBezTo>
                                  <a:pt x="2833973" y="505240"/>
                                  <a:pt x="2801934" y="492251"/>
                                  <a:pt x="2795007" y="500910"/>
                                </a:cubicBezTo>
                                <a:cubicBezTo>
                                  <a:pt x="2780286" y="518228"/>
                                  <a:pt x="2805398" y="519094"/>
                                  <a:pt x="2817520" y="516496"/>
                                </a:cubicBezTo>
                                <a:cubicBezTo>
                                  <a:pt x="2837436" y="512167"/>
                                  <a:pt x="2858218" y="517362"/>
                                  <a:pt x="2878134" y="519960"/>
                                </a:cubicBezTo>
                                <a:cubicBezTo>
                                  <a:pt x="2902380" y="523424"/>
                                  <a:pt x="2926625" y="524290"/>
                                  <a:pt x="2950870" y="527753"/>
                                </a:cubicBezTo>
                                <a:cubicBezTo>
                                  <a:pt x="2959529" y="529485"/>
                                  <a:pt x="2976848" y="534680"/>
                                  <a:pt x="2991568" y="536412"/>
                                </a:cubicBezTo>
                                <a:lnTo>
                                  <a:pt x="2991568" y="519094"/>
                                </a:lnTo>
                                <a:cubicBezTo>
                                  <a:pt x="2983775" y="518228"/>
                                  <a:pt x="2977713" y="518228"/>
                                  <a:pt x="2975982" y="518228"/>
                                </a:cubicBezTo>
                                <a:cubicBezTo>
                                  <a:pt x="2950870" y="517362"/>
                                  <a:pt x="2928357" y="514765"/>
                                  <a:pt x="2904977" y="512167"/>
                                </a:cubicBezTo>
                                <a:close/>
                                <a:moveTo>
                                  <a:pt x="575682" y="175328"/>
                                </a:moveTo>
                                <a:cubicBezTo>
                                  <a:pt x="597329" y="174462"/>
                                  <a:pt x="618111" y="172731"/>
                                  <a:pt x="639759" y="170999"/>
                                </a:cubicBezTo>
                                <a:cubicBezTo>
                                  <a:pt x="683054" y="168401"/>
                                  <a:pt x="724618" y="168401"/>
                                  <a:pt x="766182" y="177060"/>
                                </a:cubicBezTo>
                                <a:cubicBezTo>
                                  <a:pt x="780902" y="180524"/>
                                  <a:pt x="789561" y="167535"/>
                                  <a:pt x="774841" y="159742"/>
                                </a:cubicBezTo>
                                <a:cubicBezTo>
                                  <a:pt x="757522" y="151949"/>
                                  <a:pt x="724618" y="158010"/>
                                  <a:pt x="706434" y="158010"/>
                                </a:cubicBezTo>
                                <a:cubicBezTo>
                                  <a:pt x="681322" y="157144"/>
                                  <a:pt x="656211" y="157144"/>
                                  <a:pt x="631100" y="158010"/>
                                </a:cubicBezTo>
                                <a:cubicBezTo>
                                  <a:pt x="611184" y="158010"/>
                                  <a:pt x="589536" y="154546"/>
                                  <a:pt x="569620" y="158010"/>
                                </a:cubicBezTo>
                                <a:cubicBezTo>
                                  <a:pt x="553168" y="162340"/>
                                  <a:pt x="560961" y="176194"/>
                                  <a:pt x="575682" y="175328"/>
                                </a:cubicBezTo>
                                <a:close/>
                                <a:moveTo>
                                  <a:pt x="570486" y="158876"/>
                                </a:moveTo>
                                <a:cubicBezTo>
                                  <a:pt x="584341" y="155412"/>
                                  <a:pt x="560961" y="160608"/>
                                  <a:pt x="570486" y="158876"/>
                                </a:cubicBezTo>
                                <a:lnTo>
                                  <a:pt x="570486" y="158876"/>
                                </a:lnTo>
                                <a:close/>
                                <a:moveTo>
                                  <a:pt x="2908441" y="551999"/>
                                </a:moveTo>
                                <a:cubicBezTo>
                                  <a:pt x="2884195" y="548535"/>
                                  <a:pt x="2860816" y="546803"/>
                                  <a:pt x="2836570" y="543340"/>
                                </a:cubicBezTo>
                                <a:cubicBezTo>
                                  <a:pt x="2820118" y="541608"/>
                                  <a:pt x="2802800" y="529485"/>
                                  <a:pt x="2788945" y="543340"/>
                                </a:cubicBezTo>
                                <a:cubicBezTo>
                                  <a:pt x="2775957" y="556328"/>
                                  <a:pt x="2812325" y="554596"/>
                                  <a:pt x="2817520" y="554596"/>
                                </a:cubicBezTo>
                                <a:cubicBezTo>
                                  <a:pt x="2837436" y="553731"/>
                                  <a:pt x="2858218" y="557194"/>
                                  <a:pt x="2878134" y="559792"/>
                                </a:cubicBezTo>
                                <a:cubicBezTo>
                                  <a:pt x="2899781" y="562390"/>
                                  <a:pt x="2920563" y="566719"/>
                                  <a:pt x="2942211" y="569317"/>
                                </a:cubicBezTo>
                                <a:cubicBezTo>
                                  <a:pt x="2956066" y="571049"/>
                                  <a:pt x="2975116" y="577976"/>
                                  <a:pt x="2989836" y="576244"/>
                                </a:cubicBezTo>
                                <a:lnTo>
                                  <a:pt x="2989836" y="558926"/>
                                </a:lnTo>
                                <a:cubicBezTo>
                                  <a:pt x="2986372" y="558060"/>
                                  <a:pt x="2982909" y="558060"/>
                                  <a:pt x="2981177" y="558060"/>
                                </a:cubicBezTo>
                                <a:cubicBezTo>
                                  <a:pt x="2956932" y="558926"/>
                                  <a:pt x="2932686" y="555462"/>
                                  <a:pt x="2908441" y="551999"/>
                                </a:cubicBezTo>
                                <a:close/>
                                <a:moveTo>
                                  <a:pt x="1382709" y="1048165"/>
                                </a:moveTo>
                                <a:cubicBezTo>
                                  <a:pt x="1402625" y="1048165"/>
                                  <a:pt x="1421675" y="1049031"/>
                                  <a:pt x="1441591" y="1048165"/>
                                </a:cubicBezTo>
                                <a:cubicBezTo>
                                  <a:pt x="1458043" y="1047299"/>
                                  <a:pt x="1485752" y="1053360"/>
                                  <a:pt x="1500472" y="1047299"/>
                                </a:cubicBezTo>
                                <a:cubicBezTo>
                                  <a:pt x="1518657" y="1039506"/>
                                  <a:pt x="1493545" y="1034310"/>
                                  <a:pt x="1486618" y="1033444"/>
                                </a:cubicBezTo>
                                <a:cubicBezTo>
                                  <a:pt x="1467568" y="1032578"/>
                                  <a:pt x="1447652" y="1033444"/>
                                  <a:pt x="1428602" y="1033444"/>
                                </a:cubicBezTo>
                                <a:cubicBezTo>
                                  <a:pt x="1385307" y="1033444"/>
                                  <a:pt x="1342011" y="1029980"/>
                                  <a:pt x="1298716" y="1030846"/>
                                </a:cubicBezTo>
                                <a:cubicBezTo>
                                  <a:pt x="1285727" y="1030846"/>
                                  <a:pt x="1277934" y="1032578"/>
                                  <a:pt x="1275336" y="1044701"/>
                                </a:cubicBezTo>
                                <a:cubicBezTo>
                                  <a:pt x="1273604" y="1050762"/>
                                  <a:pt x="1255420" y="1047299"/>
                                  <a:pt x="1257152" y="1055958"/>
                                </a:cubicBezTo>
                                <a:cubicBezTo>
                                  <a:pt x="1259750" y="1068081"/>
                                  <a:pt x="1300447" y="1067215"/>
                                  <a:pt x="1309106" y="1068081"/>
                                </a:cubicBezTo>
                                <a:cubicBezTo>
                                  <a:pt x="1334218" y="1069812"/>
                                  <a:pt x="1358463" y="1069812"/>
                                  <a:pt x="1383575" y="1070678"/>
                                </a:cubicBezTo>
                                <a:cubicBezTo>
                                  <a:pt x="1400893" y="1070678"/>
                                  <a:pt x="1457177" y="1082801"/>
                                  <a:pt x="1471898" y="1071544"/>
                                </a:cubicBezTo>
                                <a:lnTo>
                                  <a:pt x="1471898" y="1071544"/>
                                </a:lnTo>
                                <a:cubicBezTo>
                                  <a:pt x="1482288" y="1062885"/>
                                  <a:pt x="1463238" y="1058556"/>
                                  <a:pt x="1457177" y="1058556"/>
                                </a:cubicBezTo>
                                <a:cubicBezTo>
                                  <a:pt x="1433797" y="1056824"/>
                                  <a:pt x="1410418" y="1058556"/>
                                  <a:pt x="1387038" y="1057690"/>
                                </a:cubicBezTo>
                                <a:cubicBezTo>
                                  <a:pt x="1364525" y="1057690"/>
                                  <a:pt x="1342877" y="1053360"/>
                                  <a:pt x="1320363" y="1052494"/>
                                </a:cubicBezTo>
                                <a:cubicBezTo>
                                  <a:pt x="1310838" y="1052494"/>
                                  <a:pt x="1288325" y="1046433"/>
                                  <a:pt x="1278800" y="1049031"/>
                                </a:cubicBezTo>
                                <a:cubicBezTo>
                                  <a:pt x="1310838" y="1039506"/>
                                  <a:pt x="1349804" y="1047299"/>
                                  <a:pt x="1382709" y="1048165"/>
                                </a:cubicBezTo>
                                <a:close/>
                                <a:moveTo>
                                  <a:pt x="1366256" y="797917"/>
                                </a:moveTo>
                                <a:cubicBezTo>
                                  <a:pt x="1366256" y="797917"/>
                                  <a:pt x="1366256" y="797917"/>
                                  <a:pt x="1366256" y="797917"/>
                                </a:cubicBezTo>
                                <a:cubicBezTo>
                                  <a:pt x="1354134" y="799649"/>
                                  <a:pt x="1360195" y="798783"/>
                                  <a:pt x="1366256" y="797917"/>
                                </a:cubicBezTo>
                                <a:close/>
                                <a:moveTo>
                                  <a:pt x="1366256" y="797917"/>
                                </a:moveTo>
                                <a:cubicBezTo>
                                  <a:pt x="1407820" y="793587"/>
                                  <a:pt x="1456311" y="798783"/>
                                  <a:pt x="1496143" y="784928"/>
                                </a:cubicBezTo>
                                <a:cubicBezTo>
                                  <a:pt x="1502204" y="783196"/>
                                  <a:pt x="1504802" y="775403"/>
                                  <a:pt x="1500472" y="770208"/>
                                </a:cubicBezTo>
                                <a:cubicBezTo>
                                  <a:pt x="1495277" y="765012"/>
                                  <a:pt x="1483154" y="768476"/>
                                  <a:pt x="1477093" y="769342"/>
                                </a:cubicBezTo>
                                <a:cubicBezTo>
                                  <a:pt x="1451981" y="774537"/>
                                  <a:pt x="1425138" y="776269"/>
                                  <a:pt x="1399161" y="778001"/>
                                </a:cubicBezTo>
                                <a:cubicBezTo>
                                  <a:pt x="1375782" y="779733"/>
                                  <a:pt x="1353268" y="778867"/>
                                  <a:pt x="1329888" y="778001"/>
                                </a:cubicBezTo>
                                <a:cubicBezTo>
                                  <a:pt x="1311704" y="777135"/>
                                  <a:pt x="1297850" y="772805"/>
                                  <a:pt x="1281397" y="782331"/>
                                </a:cubicBezTo>
                                <a:cubicBezTo>
                                  <a:pt x="1264079" y="792721"/>
                                  <a:pt x="1281397" y="795319"/>
                                  <a:pt x="1291788" y="795319"/>
                                </a:cubicBezTo>
                                <a:cubicBezTo>
                                  <a:pt x="1316900" y="797917"/>
                                  <a:pt x="1341145" y="800515"/>
                                  <a:pt x="1366256" y="797917"/>
                                </a:cubicBezTo>
                                <a:cubicBezTo>
                                  <a:pt x="1379245" y="796185"/>
                                  <a:pt x="1373184" y="797051"/>
                                  <a:pt x="1366256" y="797917"/>
                                </a:cubicBezTo>
                                <a:close/>
                                <a:moveTo>
                                  <a:pt x="548838" y="260187"/>
                                </a:moveTo>
                                <a:lnTo>
                                  <a:pt x="548838" y="260187"/>
                                </a:lnTo>
                                <a:cubicBezTo>
                                  <a:pt x="527191" y="268846"/>
                                  <a:pt x="572218" y="272310"/>
                                  <a:pt x="574816" y="272310"/>
                                </a:cubicBezTo>
                                <a:cubicBezTo>
                                  <a:pt x="601659" y="272310"/>
                                  <a:pt x="627636" y="273176"/>
                                  <a:pt x="654479" y="274042"/>
                                </a:cubicBezTo>
                                <a:cubicBezTo>
                                  <a:pt x="696043" y="274908"/>
                                  <a:pt x="737606" y="279237"/>
                                  <a:pt x="779170" y="280103"/>
                                </a:cubicBezTo>
                                <a:cubicBezTo>
                                  <a:pt x="795622" y="280103"/>
                                  <a:pt x="789561" y="269712"/>
                                  <a:pt x="775706" y="269712"/>
                                </a:cubicBezTo>
                                <a:cubicBezTo>
                                  <a:pt x="753193" y="270578"/>
                                  <a:pt x="729813" y="267115"/>
                                  <a:pt x="707300" y="266249"/>
                                </a:cubicBezTo>
                                <a:cubicBezTo>
                                  <a:pt x="677859" y="264517"/>
                                  <a:pt x="648418" y="263651"/>
                                  <a:pt x="618111" y="262785"/>
                                </a:cubicBezTo>
                                <a:cubicBezTo>
                                  <a:pt x="599927" y="261919"/>
                                  <a:pt x="567022" y="253260"/>
                                  <a:pt x="548838" y="260187"/>
                                </a:cubicBezTo>
                                <a:cubicBezTo>
                                  <a:pt x="550570" y="259321"/>
                                  <a:pt x="552302" y="259321"/>
                                  <a:pt x="548838" y="260187"/>
                                </a:cubicBezTo>
                                <a:close/>
                                <a:moveTo>
                                  <a:pt x="967072" y="1450812"/>
                                </a:moveTo>
                                <a:cubicBezTo>
                                  <a:pt x="944559" y="1446483"/>
                                  <a:pt x="921179" y="1449946"/>
                                  <a:pt x="898666" y="1449081"/>
                                </a:cubicBezTo>
                                <a:cubicBezTo>
                                  <a:pt x="878750" y="1449081"/>
                                  <a:pt x="859700" y="1448215"/>
                                  <a:pt x="839784" y="1447349"/>
                                </a:cubicBezTo>
                                <a:cubicBezTo>
                                  <a:pt x="829393" y="1447349"/>
                                  <a:pt x="818136" y="1447349"/>
                                  <a:pt x="807745" y="1445617"/>
                                </a:cubicBezTo>
                                <a:cubicBezTo>
                                  <a:pt x="799086" y="1443885"/>
                                  <a:pt x="789561" y="1436958"/>
                                  <a:pt x="780902" y="1436958"/>
                                </a:cubicBezTo>
                                <a:cubicBezTo>
                                  <a:pt x="773109" y="1436958"/>
                                  <a:pt x="757522" y="1449081"/>
                                  <a:pt x="771377" y="1454276"/>
                                </a:cubicBezTo>
                                <a:cubicBezTo>
                                  <a:pt x="789561" y="1461203"/>
                                  <a:pt x="809477" y="1457740"/>
                                  <a:pt x="828527" y="1457740"/>
                                </a:cubicBezTo>
                                <a:cubicBezTo>
                                  <a:pt x="851906" y="1458605"/>
                                  <a:pt x="875286" y="1459471"/>
                                  <a:pt x="898666" y="1462935"/>
                                </a:cubicBezTo>
                                <a:cubicBezTo>
                                  <a:pt x="917716" y="1465533"/>
                                  <a:pt x="938497" y="1470728"/>
                                  <a:pt x="957547" y="1466399"/>
                                </a:cubicBezTo>
                                <a:cubicBezTo>
                                  <a:pt x="962743" y="1465533"/>
                                  <a:pt x="980927" y="1453410"/>
                                  <a:pt x="967072" y="1450812"/>
                                </a:cubicBezTo>
                                <a:close/>
                                <a:moveTo>
                                  <a:pt x="179095" y="1296681"/>
                                </a:moveTo>
                                <a:cubicBezTo>
                                  <a:pt x="179961" y="1296681"/>
                                  <a:pt x="179961" y="1296681"/>
                                  <a:pt x="179095" y="1296681"/>
                                </a:cubicBezTo>
                                <a:cubicBezTo>
                                  <a:pt x="173899" y="1296681"/>
                                  <a:pt x="165240" y="1297546"/>
                                  <a:pt x="179095" y="1296681"/>
                                </a:cubicBezTo>
                                <a:close/>
                                <a:moveTo>
                                  <a:pt x="225854" y="1413578"/>
                                </a:moveTo>
                                <a:cubicBezTo>
                                  <a:pt x="204206" y="1417042"/>
                                  <a:pt x="182559" y="1413578"/>
                                  <a:pt x="160911" y="1415310"/>
                                </a:cubicBezTo>
                                <a:cubicBezTo>
                                  <a:pt x="133202" y="1417908"/>
                                  <a:pt x="105493" y="1422237"/>
                                  <a:pt x="78649" y="1423969"/>
                                </a:cubicBezTo>
                                <a:cubicBezTo>
                                  <a:pt x="67393" y="1424835"/>
                                  <a:pt x="56136" y="1423969"/>
                                  <a:pt x="44879" y="1424835"/>
                                </a:cubicBezTo>
                                <a:cubicBezTo>
                                  <a:pt x="28427" y="1426567"/>
                                  <a:pt x="20634" y="1442153"/>
                                  <a:pt x="42281" y="1441287"/>
                                </a:cubicBezTo>
                                <a:cubicBezTo>
                                  <a:pt x="94236" y="1440421"/>
                                  <a:pt x="144459" y="1429165"/>
                                  <a:pt x="196413" y="1429165"/>
                                </a:cubicBezTo>
                                <a:cubicBezTo>
                                  <a:pt x="205938" y="1429165"/>
                                  <a:pt x="246636" y="1432628"/>
                                  <a:pt x="250966" y="1421372"/>
                                </a:cubicBezTo>
                                <a:cubicBezTo>
                                  <a:pt x="255295" y="1410115"/>
                                  <a:pt x="231915" y="1412712"/>
                                  <a:pt x="225854" y="1413578"/>
                                </a:cubicBezTo>
                                <a:cubicBezTo>
                                  <a:pt x="226720" y="1413578"/>
                                  <a:pt x="226720" y="1413578"/>
                                  <a:pt x="225854" y="1413578"/>
                                </a:cubicBezTo>
                                <a:close/>
                                <a:moveTo>
                                  <a:pt x="2890257" y="467140"/>
                                </a:moveTo>
                                <a:cubicBezTo>
                                  <a:pt x="2863414" y="467140"/>
                                  <a:pt x="2833107" y="471469"/>
                                  <a:pt x="2807130" y="467140"/>
                                </a:cubicBezTo>
                                <a:cubicBezTo>
                                  <a:pt x="2788945" y="463676"/>
                                  <a:pt x="2782018" y="485324"/>
                                  <a:pt x="2801934" y="486190"/>
                                </a:cubicBezTo>
                                <a:cubicBezTo>
                                  <a:pt x="2820118" y="487055"/>
                                  <a:pt x="2837436" y="480128"/>
                                  <a:pt x="2855620" y="480128"/>
                                </a:cubicBezTo>
                                <a:cubicBezTo>
                                  <a:pt x="2883329" y="479262"/>
                                  <a:pt x="2912770" y="479262"/>
                                  <a:pt x="2940479" y="482726"/>
                                </a:cubicBezTo>
                                <a:cubicBezTo>
                                  <a:pt x="2949138" y="483592"/>
                                  <a:pt x="2973384" y="492251"/>
                                  <a:pt x="2989836" y="493983"/>
                                </a:cubicBezTo>
                                <a:lnTo>
                                  <a:pt x="2989836" y="478396"/>
                                </a:lnTo>
                                <a:cubicBezTo>
                                  <a:pt x="2977713" y="475799"/>
                                  <a:pt x="2963859" y="474933"/>
                                  <a:pt x="2961261" y="474933"/>
                                </a:cubicBezTo>
                                <a:cubicBezTo>
                                  <a:pt x="2937016" y="471469"/>
                                  <a:pt x="2914502" y="467140"/>
                                  <a:pt x="2890257" y="467140"/>
                                </a:cubicBezTo>
                                <a:close/>
                                <a:moveTo>
                                  <a:pt x="1251091" y="1270703"/>
                                </a:moveTo>
                                <a:lnTo>
                                  <a:pt x="1251091" y="1270703"/>
                                </a:lnTo>
                                <a:cubicBezTo>
                                  <a:pt x="1269275" y="1250787"/>
                                  <a:pt x="1205197" y="1255983"/>
                                  <a:pt x="1195672" y="1256849"/>
                                </a:cubicBezTo>
                                <a:cubicBezTo>
                                  <a:pt x="1138522" y="1258581"/>
                                  <a:pt x="1075311" y="1258581"/>
                                  <a:pt x="1019027" y="1248190"/>
                                </a:cubicBezTo>
                                <a:cubicBezTo>
                                  <a:pt x="1012966" y="1247324"/>
                                  <a:pt x="1000843" y="1245592"/>
                                  <a:pt x="998245" y="1253385"/>
                                </a:cubicBezTo>
                                <a:cubicBezTo>
                                  <a:pt x="994781" y="1267240"/>
                                  <a:pt x="1013831" y="1262044"/>
                                  <a:pt x="1019893" y="1262044"/>
                                </a:cubicBezTo>
                                <a:cubicBezTo>
                                  <a:pt x="1051066" y="1260312"/>
                                  <a:pt x="1083104" y="1264642"/>
                                  <a:pt x="1114277" y="1266374"/>
                                </a:cubicBezTo>
                                <a:cubicBezTo>
                                  <a:pt x="1143718" y="1268105"/>
                                  <a:pt x="1172293" y="1268971"/>
                                  <a:pt x="1201734" y="1270703"/>
                                </a:cubicBezTo>
                                <a:cubicBezTo>
                                  <a:pt x="1214722" y="1272435"/>
                                  <a:pt x="1240700" y="1281960"/>
                                  <a:pt x="1251091" y="1270703"/>
                                </a:cubicBezTo>
                                <a:cubicBezTo>
                                  <a:pt x="1249359" y="1273301"/>
                                  <a:pt x="1248493" y="1274167"/>
                                  <a:pt x="1251091" y="1270703"/>
                                </a:cubicBezTo>
                                <a:close/>
                                <a:moveTo>
                                  <a:pt x="957547" y="1466399"/>
                                </a:moveTo>
                                <a:cubicBezTo>
                                  <a:pt x="935900" y="1471594"/>
                                  <a:pt x="963609" y="1465533"/>
                                  <a:pt x="957547" y="1466399"/>
                                </a:cubicBezTo>
                                <a:lnTo>
                                  <a:pt x="957547" y="1466399"/>
                                </a:lnTo>
                                <a:close/>
                                <a:moveTo>
                                  <a:pt x="2473755" y="161474"/>
                                </a:moveTo>
                                <a:cubicBezTo>
                                  <a:pt x="2434789" y="164071"/>
                                  <a:pt x="2398420" y="169267"/>
                                  <a:pt x="2358588" y="166669"/>
                                </a:cubicBezTo>
                                <a:cubicBezTo>
                                  <a:pt x="2351661" y="166669"/>
                                  <a:pt x="2316159" y="158876"/>
                                  <a:pt x="2312695" y="167535"/>
                                </a:cubicBezTo>
                                <a:cubicBezTo>
                                  <a:pt x="2307500" y="179658"/>
                                  <a:pt x="2343002" y="177926"/>
                                  <a:pt x="2347332" y="177926"/>
                                </a:cubicBezTo>
                                <a:cubicBezTo>
                                  <a:pt x="2390627" y="177060"/>
                                  <a:pt x="2434789" y="183121"/>
                                  <a:pt x="2478084" y="177060"/>
                                </a:cubicBezTo>
                                <a:cubicBezTo>
                                  <a:pt x="2472888" y="177926"/>
                                  <a:pt x="2447777" y="181390"/>
                                  <a:pt x="2478084" y="177060"/>
                                </a:cubicBezTo>
                                <a:cubicBezTo>
                                  <a:pt x="2478950" y="177060"/>
                                  <a:pt x="2478950" y="177060"/>
                                  <a:pt x="2478084" y="177060"/>
                                </a:cubicBezTo>
                                <a:cubicBezTo>
                                  <a:pt x="2506659" y="173596"/>
                                  <a:pt x="2503195" y="159742"/>
                                  <a:pt x="2473755" y="161474"/>
                                </a:cubicBezTo>
                                <a:close/>
                                <a:moveTo>
                                  <a:pt x="23231" y="1324390"/>
                                </a:moveTo>
                                <a:cubicBezTo>
                                  <a:pt x="37952" y="1331317"/>
                                  <a:pt x="57002" y="1322658"/>
                                  <a:pt x="72588" y="1321792"/>
                                </a:cubicBezTo>
                                <a:cubicBezTo>
                                  <a:pt x="116750" y="1318328"/>
                                  <a:pt x="160911" y="1307937"/>
                                  <a:pt x="205072" y="1312267"/>
                                </a:cubicBezTo>
                                <a:cubicBezTo>
                                  <a:pt x="209402" y="1312267"/>
                                  <a:pt x="260490" y="1318328"/>
                                  <a:pt x="248368" y="1303608"/>
                                </a:cubicBezTo>
                                <a:cubicBezTo>
                                  <a:pt x="237111" y="1288887"/>
                                  <a:pt x="196413" y="1296681"/>
                                  <a:pt x="179961" y="1297546"/>
                                </a:cubicBezTo>
                                <a:cubicBezTo>
                                  <a:pt x="185156" y="1297546"/>
                                  <a:pt x="188620" y="1297546"/>
                                  <a:pt x="179095" y="1297546"/>
                                </a:cubicBezTo>
                                <a:cubicBezTo>
                                  <a:pt x="132336" y="1300144"/>
                                  <a:pt x="85577" y="1309669"/>
                                  <a:pt x="38818" y="1312267"/>
                                </a:cubicBezTo>
                                <a:cubicBezTo>
                                  <a:pt x="32756" y="1312267"/>
                                  <a:pt x="4181" y="1314865"/>
                                  <a:pt x="23231" y="1324390"/>
                                </a:cubicBezTo>
                                <a:close/>
                                <a:moveTo>
                                  <a:pt x="186888" y="258455"/>
                                </a:moveTo>
                                <a:cubicBezTo>
                                  <a:pt x="154850" y="255858"/>
                                  <a:pt x="123677" y="253260"/>
                                  <a:pt x="91638" y="252394"/>
                                </a:cubicBezTo>
                                <a:cubicBezTo>
                                  <a:pt x="77784" y="252394"/>
                                  <a:pt x="26695" y="241137"/>
                                  <a:pt x="24963" y="254992"/>
                                </a:cubicBezTo>
                                <a:cubicBezTo>
                                  <a:pt x="21500" y="266249"/>
                                  <a:pt x="84711" y="268846"/>
                                  <a:pt x="90772" y="269712"/>
                                </a:cubicBezTo>
                                <a:cubicBezTo>
                                  <a:pt x="121945" y="272310"/>
                                  <a:pt x="153118" y="275774"/>
                                  <a:pt x="184290" y="277505"/>
                                </a:cubicBezTo>
                                <a:cubicBezTo>
                                  <a:pt x="204206" y="278371"/>
                                  <a:pt x="229318" y="283567"/>
                                  <a:pt x="249234" y="279237"/>
                                </a:cubicBezTo>
                                <a:cubicBezTo>
                                  <a:pt x="268284" y="274908"/>
                                  <a:pt x="257893" y="260187"/>
                                  <a:pt x="244038" y="259321"/>
                                </a:cubicBezTo>
                                <a:cubicBezTo>
                                  <a:pt x="224122" y="256724"/>
                                  <a:pt x="205072" y="259321"/>
                                  <a:pt x="186888" y="258455"/>
                                </a:cubicBezTo>
                                <a:close/>
                                <a:moveTo>
                                  <a:pt x="35354" y="328594"/>
                                </a:moveTo>
                                <a:cubicBezTo>
                                  <a:pt x="54404" y="329460"/>
                                  <a:pt x="74320" y="328594"/>
                                  <a:pt x="93370" y="329460"/>
                                </a:cubicBezTo>
                                <a:cubicBezTo>
                                  <a:pt x="136665" y="329460"/>
                                  <a:pt x="179961" y="334655"/>
                                  <a:pt x="223256" y="332924"/>
                                </a:cubicBezTo>
                                <a:cubicBezTo>
                                  <a:pt x="237977" y="332058"/>
                                  <a:pt x="244038" y="328594"/>
                                  <a:pt x="246636" y="314740"/>
                                </a:cubicBezTo>
                                <a:cubicBezTo>
                                  <a:pt x="248368" y="306946"/>
                                  <a:pt x="266552" y="311276"/>
                                  <a:pt x="264820" y="300019"/>
                                </a:cubicBezTo>
                                <a:cubicBezTo>
                                  <a:pt x="262222" y="286165"/>
                                  <a:pt x="223256" y="285299"/>
                                  <a:pt x="212865" y="284433"/>
                                </a:cubicBezTo>
                                <a:cubicBezTo>
                                  <a:pt x="187754" y="282701"/>
                                  <a:pt x="163509" y="281835"/>
                                  <a:pt x="138397" y="280969"/>
                                </a:cubicBezTo>
                                <a:cubicBezTo>
                                  <a:pt x="122811" y="280969"/>
                                  <a:pt x="52672" y="274908"/>
                                  <a:pt x="50075" y="280103"/>
                                </a:cubicBezTo>
                                <a:cubicBezTo>
                                  <a:pt x="43147" y="290494"/>
                                  <a:pt x="48343" y="290494"/>
                                  <a:pt x="134934" y="298287"/>
                                </a:cubicBezTo>
                                <a:cubicBezTo>
                                  <a:pt x="157447" y="300019"/>
                                  <a:pt x="179095" y="304349"/>
                                  <a:pt x="200743" y="305215"/>
                                </a:cubicBezTo>
                                <a:cubicBezTo>
                                  <a:pt x="207670" y="305215"/>
                                  <a:pt x="235379" y="312142"/>
                                  <a:pt x="242306" y="309544"/>
                                </a:cubicBezTo>
                                <a:cubicBezTo>
                                  <a:pt x="212000" y="319935"/>
                                  <a:pt x="170436" y="310410"/>
                                  <a:pt x="138397" y="309544"/>
                                </a:cubicBezTo>
                                <a:cubicBezTo>
                                  <a:pt x="118481" y="308678"/>
                                  <a:pt x="99431" y="308678"/>
                                  <a:pt x="79515" y="309544"/>
                                </a:cubicBezTo>
                                <a:cubicBezTo>
                                  <a:pt x="63929" y="310410"/>
                                  <a:pt x="33622" y="303483"/>
                                  <a:pt x="20634" y="310410"/>
                                </a:cubicBezTo>
                                <a:cubicBezTo>
                                  <a:pt x="3315" y="319935"/>
                                  <a:pt x="25829" y="327728"/>
                                  <a:pt x="35354" y="328594"/>
                                </a:cubicBezTo>
                                <a:close/>
                                <a:moveTo>
                                  <a:pt x="247502" y="1219615"/>
                                </a:moveTo>
                                <a:cubicBezTo>
                                  <a:pt x="224988" y="1212687"/>
                                  <a:pt x="192084" y="1217017"/>
                                  <a:pt x="168704" y="1218749"/>
                                </a:cubicBezTo>
                                <a:cubicBezTo>
                                  <a:pt x="155716" y="1219615"/>
                                  <a:pt x="160045" y="1219615"/>
                                  <a:pt x="166106" y="1218749"/>
                                </a:cubicBezTo>
                                <a:cubicBezTo>
                                  <a:pt x="121079" y="1222212"/>
                                  <a:pt x="76052" y="1227408"/>
                                  <a:pt x="31024" y="1232603"/>
                                </a:cubicBezTo>
                                <a:cubicBezTo>
                                  <a:pt x="15438" y="1234335"/>
                                  <a:pt x="11109" y="1249056"/>
                                  <a:pt x="29293" y="1249056"/>
                                </a:cubicBezTo>
                                <a:cubicBezTo>
                                  <a:pt x="51806" y="1249056"/>
                                  <a:pt x="74320" y="1242128"/>
                                  <a:pt x="97700" y="1240396"/>
                                </a:cubicBezTo>
                                <a:cubicBezTo>
                                  <a:pt x="142727" y="1237799"/>
                                  <a:pt x="185156" y="1227408"/>
                                  <a:pt x="230184" y="1233469"/>
                                </a:cubicBezTo>
                                <a:cubicBezTo>
                                  <a:pt x="242306" y="1236067"/>
                                  <a:pt x="273479" y="1227408"/>
                                  <a:pt x="247502" y="1219615"/>
                                </a:cubicBezTo>
                                <a:close/>
                                <a:moveTo>
                                  <a:pt x="2481547" y="769342"/>
                                </a:moveTo>
                                <a:cubicBezTo>
                                  <a:pt x="2462497" y="768476"/>
                                  <a:pt x="2443448" y="775403"/>
                                  <a:pt x="2423531" y="776269"/>
                                </a:cubicBezTo>
                                <a:cubicBezTo>
                                  <a:pt x="2394957" y="777135"/>
                                  <a:pt x="2367247" y="776269"/>
                                  <a:pt x="2338672" y="776269"/>
                                </a:cubicBezTo>
                                <a:cubicBezTo>
                                  <a:pt x="2318757" y="776269"/>
                                  <a:pt x="2297975" y="769342"/>
                                  <a:pt x="2278925" y="769342"/>
                                </a:cubicBezTo>
                                <a:cubicBezTo>
                                  <a:pt x="2273729" y="769342"/>
                                  <a:pt x="2265936" y="773671"/>
                                  <a:pt x="2268534" y="780599"/>
                                </a:cubicBezTo>
                                <a:cubicBezTo>
                                  <a:pt x="2272864" y="791856"/>
                                  <a:pt x="2289315" y="790124"/>
                                  <a:pt x="2298841" y="789258"/>
                                </a:cubicBezTo>
                                <a:cubicBezTo>
                                  <a:pt x="2352527" y="780599"/>
                                  <a:pt x="2408811" y="792721"/>
                                  <a:pt x="2463364" y="790124"/>
                                </a:cubicBezTo>
                                <a:cubicBezTo>
                                  <a:pt x="2477218" y="788392"/>
                                  <a:pt x="2517050" y="770208"/>
                                  <a:pt x="2481547" y="769342"/>
                                </a:cubicBezTo>
                                <a:close/>
                                <a:moveTo>
                                  <a:pt x="1741195" y="1108778"/>
                                </a:moveTo>
                                <a:cubicBezTo>
                                  <a:pt x="1722145" y="1102717"/>
                                  <a:pt x="1700497" y="1104449"/>
                                  <a:pt x="1681447" y="1107912"/>
                                </a:cubicBezTo>
                                <a:lnTo>
                                  <a:pt x="1683179" y="1107912"/>
                                </a:lnTo>
                                <a:lnTo>
                                  <a:pt x="1681447" y="1107912"/>
                                </a:lnTo>
                                <a:cubicBezTo>
                                  <a:pt x="1637286" y="1115706"/>
                                  <a:pt x="1592259" y="1108778"/>
                                  <a:pt x="1548097" y="1119169"/>
                                </a:cubicBezTo>
                                <a:cubicBezTo>
                                  <a:pt x="1529047" y="1123499"/>
                                  <a:pt x="1540304" y="1138219"/>
                                  <a:pt x="1555025" y="1135622"/>
                                </a:cubicBezTo>
                                <a:cubicBezTo>
                                  <a:pt x="1569745" y="1133024"/>
                                  <a:pt x="1586197" y="1125230"/>
                                  <a:pt x="1600918" y="1125230"/>
                                </a:cubicBezTo>
                                <a:cubicBezTo>
                                  <a:pt x="1639884" y="1123499"/>
                                  <a:pt x="1682313" y="1120035"/>
                                  <a:pt x="1722145" y="1122633"/>
                                </a:cubicBezTo>
                                <a:cubicBezTo>
                                  <a:pt x="1729072" y="1123499"/>
                                  <a:pt x="1738597" y="1126962"/>
                                  <a:pt x="1746391" y="1123499"/>
                                </a:cubicBezTo>
                                <a:cubicBezTo>
                                  <a:pt x="1754184" y="1118303"/>
                                  <a:pt x="1747257" y="1110510"/>
                                  <a:pt x="1741195" y="1108778"/>
                                </a:cubicBezTo>
                                <a:close/>
                                <a:moveTo>
                                  <a:pt x="2855620" y="72285"/>
                                </a:moveTo>
                                <a:cubicBezTo>
                                  <a:pt x="2855620" y="72285"/>
                                  <a:pt x="2855620" y="72285"/>
                                  <a:pt x="2855620" y="72285"/>
                                </a:cubicBezTo>
                                <a:cubicBezTo>
                                  <a:pt x="2861682" y="71419"/>
                                  <a:pt x="2870341" y="71419"/>
                                  <a:pt x="2855620" y="72285"/>
                                </a:cubicBezTo>
                                <a:close/>
                                <a:moveTo>
                                  <a:pt x="1692704" y="1146012"/>
                                </a:moveTo>
                                <a:cubicBezTo>
                                  <a:pt x="1692704" y="1146012"/>
                                  <a:pt x="1692704" y="1146012"/>
                                  <a:pt x="1692704" y="1146012"/>
                                </a:cubicBezTo>
                                <a:cubicBezTo>
                                  <a:pt x="1694436" y="1145146"/>
                                  <a:pt x="1693570" y="1146012"/>
                                  <a:pt x="1692704" y="1146012"/>
                                </a:cubicBezTo>
                                <a:close/>
                                <a:moveTo>
                                  <a:pt x="1706559" y="1029980"/>
                                </a:moveTo>
                                <a:cubicBezTo>
                                  <a:pt x="1706559" y="1029980"/>
                                  <a:pt x="1706559" y="1029980"/>
                                  <a:pt x="1706559" y="1029980"/>
                                </a:cubicBezTo>
                                <a:cubicBezTo>
                                  <a:pt x="1669325" y="1038640"/>
                                  <a:pt x="1628627" y="1039506"/>
                                  <a:pt x="1590527" y="1037774"/>
                                </a:cubicBezTo>
                                <a:cubicBezTo>
                                  <a:pt x="1581002" y="1036908"/>
                                  <a:pt x="1554159" y="1032578"/>
                                  <a:pt x="1548963" y="1042969"/>
                                </a:cubicBezTo>
                                <a:cubicBezTo>
                                  <a:pt x="1537706" y="1063751"/>
                                  <a:pt x="1574075" y="1052494"/>
                                  <a:pt x="1581868" y="1051628"/>
                                </a:cubicBezTo>
                                <a:cubicBezTo>
                                  <a:pt x="1620834" y="1046433"/>
                                  <a:pt x="1666727" y="1041237"/>
                                  <a:pt x="1706559" y="1046433"/>
                                </a:cubicBezTo>
                                <a:cubicBezTo>
                                  <a:pt x="1738597" y="1051628"/>
                                  <a:pt x="1741195" y="1022187"/>
                                  <a:pt x="1706559" y="1029980"/>
                                </a:cubicBezTo>
                                <a:cubicBezTo>
                                  <a:pt x="1708291" y="1029980"/>
                                  <a:pt x="1709157" y="1029115"/>
                                  <a:pt x="1706559" y="1029980"/>
                                </a:cubicBezTo>
                                <a:close/>
                                <a:moveTo>
                                  <a:pt x="1702229" y="1030846"/>
                                </a:moveTo>
                                <a:cubicBezTo>
                                  <a:pt x="1689240" y="1034310"/>
                                  <a:pt x="1695302" y="1032578"/>
                                  <a:pt x="1702229" y="1030846"/>
                                </a:cubicBezTo>
                                <a:lnTo>
                                  <a:pt x="1702229" y="1030846"/>
                                </a:lnTo>
                                <a:close/>
                                <a:moveTo>
                                  <a:pt x="1692704" y="1146012"/>
                                </a:moveTo>
                                <a:cubicBezTo>
                                  <a:pt x="1684045" y="1151208"/>
                                  <a:pt x="1658068" y="1147744"/>
                                  <a:pt x="1648543" y="1148610"/>
                                </a:cubicBezTo>
                                <a:cubicBezTo>
                                  <a:pt x="1626895" y="1149476"/>
                                  <a:pt x="1604382" y="1150342"/>
                                  <a:pt x="1582734" y="1152940"/>
                                </a:cubicBezTo>
                                <a:cubicBezTo>
                                  <a:pt x="1573209" y="1153806"/>
                                  <a:pt x="1539438" y="1170258"/>
                                  <a:pt x="1567148" y="1171990"/>
                                </a:cubicBezTo>
                                <a:cubicBezTo>
                                  <a:pt x="1588795" y="1173721"/>
                                  <a:pt x="1613907" y="1164196"/>
                                  <a:pt x="1636420" y="1162465"/>
                                </a:cubicBezTo>
                                <a:cubicBezTo>
                                  <a:pt x="1657202" y="1160733"/>
                                  <a:pt x="1678850" y="1158135"/>
                                  <a:pt x="1699632" y="1159001"/>
                                </a:cubicBezTo>
                                <a:cubicBezTo>
                                  <a:pt x="1712620" y="1159867"/>
                                  <a:pt x="1742927" y="1167660"/>
                                  <a:pt x="1755050" y="1160733"/>
                                </a:cubicBezTo>
                                <a:cubicBezTo>
                                  <a:pt x="1770636" y="1150342"/>
                                  <a:pt x="1703095" y="1139085"/>
                                  <a:pt x="1692704" y="1146012"/>
                                </a:cubicBezTo>
                                <a:cubicBezTo>
                                  <a:pt x="1690972" y="1147744"/>
                                  <a:pt x="1691838" y="1146878"/>
                                  <a:pt x="1692704" y="1146012"/>
                                </a:cubicBezTo>
                                <a:close/>
                                <a:moveTo>
                                  <a:pt x="1715218" y="1067215"/>
                                </a:moveTo>
                                <a:cubicBezTo>
                                  <a:pt x="1715218" y="1067215"/>
                                  <a:pt x="1716084" y="1067215"/>
                                  <a:pt x="1715218" y="1067215"/>
                                </a:cubicBezTo>
                                <a:cubicBezTo>
                                  <a:pt x="1716084" y="1067215"/>
                                  <a:pt x="1716084" y="1067215"/>
                                  <a:pt x="1715218" y="1067215"/>
                                </a:cubicBezTo>
                                <a:lnTo>
                                  <a:pt x="1715218" y="1067215"/>
                                </a:lnTo>
                                <a:close/>
                                <a:moveTo>
                                  <a:pt x="1554159" y="473201"/>
                                </a:moveTo>
                                <a:cubicBezTo>
                                  <a:pt x="1573209" y="470603"/>
                                  <a:pt x="1590527" y="467140"/>
                                  <a:pt x="1610443" y="468005"/>
                                </a:cubicBezTo>
                                <a:cubicBezTo>
                                  <a:pt x="1661532" y="470603"/>
                                  <a:pt x="1711754" y="473201"/>
                                  <a:pt x="1762843" y="464542"/>
                                </a:cubicBezTo>
                                <a:cubicBezTo>
                                  <a:pt x="1780161" y="461944"/>
                                  <a:pt x="1769770" y="448090"/>
                                  <a:pt x="1755916" y="448956"/>
                                </a:cubicBezTo>
                                <a:cubicBezTo>
                                  <a:pt x="1729072" y="449821"/>
                                  <a:pt x="1702229" y="450687"/>
                                  <a:pt x="1675386" y="450687"/>
                                </a:cubicBezTo>
                                <a:cubicBezTo>
                                  <a:pt x="1652872" y="450687"/>
                                  <a:pt x="1630359" y="448956"/>
                                  <a:pt x="1607845" y="448956"/>
                                </a:cubicBezTo>
                                <a:cubicBezTo>
                                  <a:pt x="1593125" y="448956"/>
                                  <a:pt x="1548963" y="442894"/>
                                  <a:pt x="1537706" y="453285"/>
                                </a:cubicBezTo>
                                <a:cubicBezTo>
                                  <a:pt x="1521254" y="467140"/>
                                  <a:pt x="1542036" y="474933"/>
                                  <a:pt x="1554159" y="473201"/>
                                </a:cubicBezTo>
                                <a:close/>
                                <a:moveTo>
                                  <a:pt x="1761977" y="1003137"/>
                                </a:moveTo>
                                <a:cubicBezTo>
                                  <a:pt x="1761111" y="992746"/>
                                  <a:pt x="1711754" y="999674"/>
                                  <a:pt x="1703961" y="998808"/>
                                </a:cubicBezTo>
                                <a:cubicBezTo>
                                  <a:pt x="1677118" y="995344"/>
                                  <a:pt x="1650275" y="995344"/>
                                  <a:pt x="1623432" y="994478"/>
                                </a:cubicBezTo>
                                <a:cubicBezTo>
                                  <a:pt x="1600918" y="993612"/>
                                  <a:pt x="1576672" y="989283"/>
                                  <a:pt x="1555025" y="995344"/>
                                </a:cubicBezTo>
                                <a:cubicBezTo>
                                  <a:pt x="1547231" y="997076"/>
                                  <a:pt x="1527316" y="1008333"/>
                                  <a:pt x="1547231" y="1010930"/>
                                </a:cubicBezTo>
                                <a:cubicBezTo>
                                  <a:pt x="1567148" y="1013528"/>
                                  <a:pt x="1590527" y="1005735"/>
                                  <a:pt x="1611309" y="1005735"/>
                                </a:cubicBezTo>
                                <a:cubicBezTo>
                                  <a:pt x="1654604" y="1006601"/>
                                  <a:pt x="1697034" y="1010930"/>
                                  <a:pt x="1739463" y="1015260"/>
                                </a:cubicBezTo>
                                <a:cubicBezTo>
                                  <a:pt x="1748988" y="1016992"/>
                                  <a:pt x="1762843" y="1016126"/>
                                  <a:pt x="1761977" y="1003137"/>
                                </a:cubicBezTo>
                                <a:close/>
                                <a:moveTo>
                                  <a:pt x="1536841" y="453285"/>
                                </a:moveTo>
                                <a:cubicBezTo>
                                  <a:pt x="1543768" y="447224"/>
                                  <a:pt x="1530779" y="458481"/>
                                  <a:pt x="1536841" y="453285"/>
                                </a:cubicBezTo>
                                <a:lnTo>
                                  <a:pt x="1536841" y="453285"/>
                                </a:lnTo>
                                <a:close/>
                                <a:moveTo>
                                  <a:pt x="1583600" y="1078471"/>
                                </a:moveTo>
                                <a:cubicBezTo>
                                  <a:pt x="1579270" y="1078471"/>
                                  <a:pt x="1553293" y="1075008"/>
                                  <a:pt x="1554159" y="1084533"/>
                                </a:cubicBezTo>
                                <a:cubicBezTo>
                                  <a:pt x="1555891" y="1101851"/>
                                  <a:pt x="1574075" y="1098387"/>
                                  <a:pt x="1585331" y="1094924"/>
                                </a:cubicBezTo>
                                <a:cubicBezTo>
                                  <a:pt x="1621700" y="1082801"/>
                                  <a:pt x="1664129" y="1086265"/>
                                  <a:pt x="1702229" y="1083667"/>
                                </a:cubicBezTo>
                                <a:cubicBezTo>
                                  <a:pt x="1712620" y="1082801"/>
                                  <a:pt x="1736000" y="1087131"/>
                                  <a:pt x="1745525" y="1081935"/>
                                </a:cubicBezTo>
                                <a:cubicBezTo>
                                  <a:pt x="1754184" y="1076740"/>
                                  <a:pt x="1746391" y="1068946"/>
                                  <a:pt x="1741195" y="1066349"/>
                                </a:cubicBezTo>
                                <a:cubicBezTo>
                                  <a:pt x="1733402" y="1062019"/>
                                  <a:pt x="1723877" y="1065483"/>
                                  <a:pt x="1716084" y="1067215"/>
                                </a:cubicBezTo>
                                <a:cubicBezTo>
                                  <a:pt x="1717816" y="1067215"/>
                                  <a:pt x="1717816" y="1067215"/>
                                  <a:pt x="1716084" y="1067215"/>
                                </a:cubicBezTo>
                                <a:cubicBezTo>
                                  <a:pt x="1706559" y="1068946"/>
                                  <a:pt x="1712620" y="1068081"/>
                                  <a:pt x="1716084" y="1067215"/>
                                </a:cubicBezTo>
                                <a:cubicBezTo>
                                  <a:pt x="1673654" y="1076740"/>
                                  <a:pt x="1626895" y="1077605"/>
                                  <a:pt x="1583600" y="1078471"/>
                                </a:cubicBezTo>
                                <a:close/>
                                <a:moveTo>
                                  <a:pt x="2817520" y="94799"/>
                                </a:moveTo>
                                <a:cubicBezTo>
                                  <a:pt x="2814057" y="94799"/>
                                  <a:pt x="2773359" y="99994"/>
                                  <a:pt x="2792409" y="108653"/>
                                </a:cubicBezTo>
                                <a:cubicBezTo>
                                  <a:pt x="2802800" y="113849"/>
                                  <a:pt x="2817520" y="110385"/>
                                  <a:pt x="2828777" y="110385"/>
                                </a:cubicBezTo>
                                <a:cubicBezTo>
                                  <a:pt x="2827911" y="110385"/>
                                  <a:pt x="2827911" y="110385"/>
                                  <a:pt x="2828777" y="110385"/>
                                </a:cubicBezTo>
                                <a:cubicBezTo>
                                  <a:pt x="2882463" y="108653"/>
                                  <a:pt x="2936150" y="98262"/>
                                  <a:pt x="2989836" y="96530"/>
                                </a:cubicBezTo>
                                <a:lnTo>
                                  <a:pt x="2989836" y="80944"/>
                                </a:lnTo>
                                <a:cubicBezTo>
                                  <a:pt x="2988104" y="80944"/>
                                  <a:pt x="2987239" y="80944"/>
                                  <a:pt x="2985507" y="80944"/>
                                </a:cubicBezTo>
                                <a:cubicBezTo>
                                  <a:pt x="2930088" y="85274"/>
                                  <a:pt x="2872938" y="95665"/>
                                  <a:pt x="2817520" y="94799"/>
                                </a:cubicBezTo>
                                <a:close/>
                                <a:moveTo>
                                  <a:pt x="2233898" y="1011796"/>
                                </a:moveTo>
                                <a:cubicBezTo>
                                  <a:pt x="2210518" y="1009199"/>
                                  <a:pt x="2186273" y="1009199"/>
                                  <a:pt x="2162893" y="1008333"/>
                                </a:cubicBezTo>
                                <a:cubicBezTo>
                                  <a:pt x="2116134" y="1006601"/>
                                  <a:pt x="2068509" y="1000540"/>
                                  <a:pt x="2021750" y="1007467"/>
                                </a:cubicBezTo>
                                <a:cubicBezTo>
                                  <a:pt x="2007029" y="1009199"/>
                                  <a:pt x="2004432" y="1022187"/>
                                  <a:pt x="2021750" y="1023053"/>
                                </a:cubicBezTo>
                                <a:cubicBezTo>
                                  <a:pt x="2045129" y="1023053"/>
                                  <a:pt x="2068509" y="1018724"/>
                                  <a:pt x="2092754" y="1018724"/>
                                </a:cubicBezTo>
                                <a:cubicBezTo>
                                  <a:pt x="2138648" y="1018724"/>
                                  <a:pt x="2181943" y="1017858"/>
                                  <a:pt x="2226970" y="1023919"/>
                                </a:cubicBezTo>
                                <a:cubicBezTo>
                                  <a:pt x="2243422" y="1027383"/>
                                  <a:pt x="2259875" y="1014394"/>
                                  <a:pt x="2233898" y="1011796"/>
                                </a:cubicBezTo>
                                <a:close/>
                                <a:moveTo>
                                  <a:pt x="2456436" y="1295815"/>
                                </a:moveTo>
                                <a:lnTo>
                                  <a:pt x="2456436" y="1295815"/>
                                </a:lnTo>
                                <a:cubicBezTo>
                                  <a:pt x="2472888" y="1281094"/>
                                  <a:pt x="2417470" y="1281960"/>
                                  <a:pt x="2411409" y="1282826"/>
                                </a:cubicBezTo>
                                <a:cubicBezTo>
                                  <a:pt x="2365516" y="1283692"/>
                                  <a:pt x="2319622" y="1277631"/>
                                  <a:pt x="2273729" y="1273301"/>
                                </a:cubicBezTo>
                                <a:cubicBezTo>
                                  <a:pt x="2262473" y="1272435"/>
                                  <a:pt x="2232166" y="1284558"/>
                                  <a:pt x="2256411" y="1288887"/>
                                </a:cubicBezTo>
                                <a:cubicBezTo>
                                  <a:pt x="2278059" y="1292351"/>
                                  <a:pt x="2302304" y="1289753"/>
                                  <a:pt x="2323952" y="1290619"/>
                                </a:cubicBezTo>
                                <a:cubicBezTo>
                                  <a:pt x="2350795" y="1291485"/>
                                  <a:pt x="2376773" y="1294949"/>
                                  <a:pt x="2403616" y="1297546"/>
                                </a:cubicBezTo>
                                <a:cubicBezTo>
                                  <a:pt x="2417470" y="1297546"/>
                                  <a:pt x="2443448" y="1306206"/>
                                  <a:pt x="2456436" y="1295815"/>
                                </a:cubicBezTo>
                                <a:cubicBezTo>
                                  <a:pt x="2453838" y="1297546"/>
                                  <a:pt x="2452973" y="1298412"/>
                                  <a:pt x="2456436" y="1295815"/>
                                </a:cubicBezTo>
                                <a:close/>
                                <a:moveTo>
                                  <a:pt x="2459034" y="1245592"/>
                                </a:moveTo>
                                <a:cubicBezTo>
                                  <a:pt x="2437386" y="1246458"/>
                                  <a:pt x="2416604" y="1248190"/>
                                  <a:pt x="2394957" y="1249921"/>
                                </a:cubicBezTo>
                                <a:cubicBezTo>
                                  <a:pt x="2351661" y="1252519"/>
                                  <a:pt x="2310098" y="1252519"/>
                                  <a:pt x="2268534" y="1243860"/>
                                </a:cubicBezTo>
                                <a:cubicBezTo>
                                  <a:pt x="2253813" y="1240396"/>
                                  <a:pt x="2245154" y="1253385"/>
                                  <a:pt x="2259875" y="1261178"/>
                                </a:cubicBezTo>
                                <a:cubicBezTo>
                                  <a:pt x="2277193" y="1268971"/>
                                  <a:pt x="2310098" y="1262910"/>
                                  <a:pt x="2328281" y="1262910"/>
                                </a:cubicBezTo>
                                <a:cubicBezTo>
                                  <a:pt x="2353393" y="1263776"/>
                                  <a:pt x="2378505" y="1263776"/>
                                  <a:pt x="2403616" y="1262910"/>
                                </a:cubicBezTo>
                                <a:cubicBezTo>
                                  <a:pt x="2423531" y="1262910"/>
                                  <a:pt x="2445179" y="1266374"/>
                                  <a:pt x="2465095" y="1262910"/>
                                </a:cubicBezTo>
                                <a:cubicBezTo>
                                  <a:pt x="2482414" y="1257715"/>
                                  <a:pt x="2474620" y="1244726"/>
                                  <a:pt x="2459034" y="1245592"/>
                                </a:cubicBezTo>
                                <a:close/>
                                <a:moveTo>
                                  <a:pt x="2016554" y="1042103"/>
                                </a:moveTo>
                                <a:lnTo>
                                  <a:pt x="2016554" y="1042103"/>
                                </a:lnTo>
                                <a:cubicBezTo>
                                  <a:pt x="1994041" y="1062885"/>
                                  <a:pt x="2084095" y="1052494"/>
                                  <a:pt x="2090157" y="1051628"/>
                                </a:cubicBezTo>
                                <a:cubicBezTo>
                                  <a:pt x="2110072" y="1049896"/>
                                  <a:pt x="2132586" y="1049031"/>
                                  <a:pt x="2152502" y="1054226"/>
                                </a:cubicBezTo>
                                <a:cubicBezTo>
                                  <a:pt x="2162893" y="1056824"/>
                                  <a:pt x="2186273" y="1066349"/>
                                  <a:pt x="2192334" y="1050762"/>
                                </a:cubicBezTo>
                                <a:cubicBezTo>
                                  <a:pt x="2198395" y="1032578"/>
                                  <a:pt x="2146440" y="1040371"/>
                                  <a:pt x="2137781" y="1040371"/>
                                </a:cubicBezTo>
                                <a:cubicBezTo>
                                  <a:pt x="2111804" y="1040371"/>
                                  <a:pt x="2086693" y="1040371"/>
                                  <a:pt x="2060716" y="1041237"/>
                                </a:cubicBezTo>
                                <a:cubicBezTo>
                                  <a:pt x="2048593" y="1040371"/>
                                  <a:pt x="2026079" y="1033444"/>
                                  <a:pt x="2016554" y="1042103"/>
                                </a:cubicBezTo>
                                <a:cubicBezTo>
                                  <a:pt x="2018286" y="1040371"/>
                                  <a:pt x="2019152" y="1039506"/>
                                  <a:pt x="2016554" y="1042103"/>
                                </a:cubicBezTo>
                                <a:close/>
                                <a:moveTo>
                                  <a:pt x="2273729" y="1228274"/>
                                </a:moveTo>
                                <a:cubicBezTo>
                                  <a:pt x="2324818" y="1233469"/>
                                  <a:pt x="2381968" y="1230006"/>
                                  <a:pt x="2433922" y="1227408"/>
                                </a:cubicBezTo>
                                <a:cubicBezTo>
                                  <a:pt x="2443448" y="1226542"/>
                                  <a:pt x="2456436" y="1228274"/>
                                  <a:pt x="2465095" y="1223078"/>
                                </a:cubicBezTo>
                                <a:cubicBezTo>
                                  <a:pt x="2480682" y="1212687"/>
                                  <a:pt x="2452107" y="1211821"/>
                                  <a:pt x="2446911" y="1212687"/>
                                </a:cubicBezTo>
                                <a:cubicBezTo>
                                  <a:pt x="2406213" y="1216151"/>
                                  <a:pt x="2367247" y="1219615"/>
                                  <a:pt x="2326550" y="1219615"/>
                                </a:cubicBezTo>
                                <a:cubicBezTo>
                                  <a:pt x="2305768" y="1219615"/>
                                  <a:pt x="2284986" y="1218749"/>
                                  <a:pt x="2265936" y="1210956"/>
                                </a:cubicBezTo>
                                <a:cubicBezTo>
                                  <a:pt x="2259875" y="1208358"/>
                                  <a:pt x="2248618" y="1209224"/>
                                  <a:pt x="2247752" y="1217883"/>
                                </a:cubicBezTo>
                                <a:cubicBezTo>
                                  <a:pt x="2246020" y="1226542"/>
                                  <a:pt x="2267668" y="1227408"/>
                                  <a:pt x="2273729" y="1228274"/>
                                </a:cubicBezTo>
                                <a:close/>
                                <a:moveTo>
                                  <a:pt x="2474620" y="1178917"/>
                                </a:moveTo>
                                <a:cubicBezTo>
                                  <a:pt x="2464229" y="1176319"/>
                                  <a:pt x="2450375" y="1179783"/>
                                  <a:pt x="2439984" y="1180649"/>
                                </a:cubicBezTo>
                                <a:cubicBezTo>
                                  <a:pt x="2416604" y="1182381"/>
                                  <a:pt x="2392359" y="1181515"/>
                                  <a:pt x="2368114" y="1181515"/>
                                </a:cubicBezTo>
                                <a:cubicBezTo>
                                  <a:pt x="2355991" y="1181515"/>
                                  <a:pt x="2246886" y="1165062"/>
                                  <a:pt x="2244289" y="1177185"/>
                                </a:cubicBezTo>
                                <a:cubicBezTo>
                                  <a:pt x="2243422" y="1180649"/>
                                  <a:pt x="2456436" y="1206626"/>
                                  <a:pt x="2478950" y="1194503"/>
                                </a:cubicBezTo>
                                <a:cubicBezTo>
                                  <a:pt x="2488475" y="1189308"/>
                                  <a:pt x="2479816" y="1180649"/>
                                  <a:pt x="2474620" y="1178917"/>
                                </a:cubicBezTo>
                                <a:close/>
                                <a:moveTo>
                                  <a:pt x="2465095" y="1262044"/>
                                </a:moveTo>
                                <a:cubicBezTo>
                                  <a:pt x="2450375" y="1264642"/>
                                  <a:pt x="2473755" y="1259446"/>
                                  <a:pt x="2465095" y="1262044"/>
                                </a:cubicBezTo>
                                <a:lnTo>
                                  <a:pt x="2465095" y="1262044"/>
                                </a:lnTo>
                                <a:close/>
                                <a:moveTo>
                                  <a:pt x="2472888" y="1093192"/>
                                </a:moveTo>
                                <a:lnTo>
                                  <a:pt x="2472888" y="1093192"/>
                                </a:lnTo>
                                <a:cubicBezTo>
                                  <a:pt x="2482414" y="1087997"/>
                                  <a:pt x="2473755" y="1079337"/>
                                  <a:pt x="2467693" y="1077605"/>
                                </a:cubicBezTo>
                                <a:cubicBezTo>
                                  <a:pt x="2457302" y="1075008"/>
                                  <a:pt x="2443448" y="1078471"/>
                                  <a:pt x="2433057" y="1079337"/>
                                </a:cubicBezTo>
                                <a:cubicBezTo>
                                  <a:pt x="2409677" y="1081069"/>
                                  <a:pt x="2385432" y="1080203"/>
                                  <a:pt x="2361186" y="1080203"/>
                                </a:cubicBezTo>
                                <a:cubicBezTo>
                                  <a:pt x="2349063" y="1080203"/>
                                  <a:pt x="2239959" y="1063751"/>
                                  <a:pt x="2238227" y="1075874"/>
                                </a:cubicBezTo>
                                <a:cubicBezTo>
                                  <a:pt x="2237361" y="1078471"/>
                                  <a:pt x="2450375" y="1105315"/>
                                  <a:pt x="2472888" y="1093192"/>
                                </a:cubicBezTo>
                                <a:close/>
                                <a:moveTo>
                                  <a:pt x="2104877" y="1327853"/>
                                </a:moveTo>
                                <a:cubicBezTo>
                                  <a:pt x="2117866" y="1327853"/>
                                  <a:pt x="2129989" y="1324390"/>
                                  <a:pt x="2142977" y="1324390"/>
                                </a:cubicBezTo>
                                <a:cubicBezTo>
                                  <a:pt x="2172418" y="1323524"/>
                                  <a:pt x="2200127" y="1326987"/>
                                  <a:pt x="2229568" y="1328719"/>
                                </a:cubicBezTo>
                                <a:cubicBezTo>
                                  <a:pt x="2238227" y="1329585"/>
                                  <a:pt x="2248618" y="1317462"/>
                                  <a:pt x="2235630" y="1313999"/>
                                </a:cubicBezTo>
                                <a:cubicBezTo>
                                  <a:pt x="2219177" y="1309669"/>
                                  <a:pt x="2201859" y="1312267"/>
                                  <a:pt x="2185406" y="1311401"/>
                                </a:cubicBezTo>
                                <a:cubicBezTo>
                                  <a:pt x="2162027" y="1310535"/>
                                  <a:pt x="2117866" y="1301010"/>
                                  <a:pt x="2096218" y="1311401"/>
                                </a:cubicBezTo>
                                <a:cubicBezTo>
                                  <a:pt x="2096218" y="1311401"/>
                                  <a:pt x="2096218" y="1311401"/>
                                  <a:pt x="2096218" y="1311401"/>
                                </a:cubicBezTo>
                                <a:cubicBezTo>
                                  <a:pt x="2093620" y="1313133"/>
                                  <a:pt x="2094486" y="1312267"/>
                                  <a:pt x="2096218" y="1311401"/>
                                </a:cubicBezTo>
                                <a:cubicBezTo>
                                  <a:pt x="2082363" y="1318328"/>
                                  <a:pt x="2096218" y="1327853"/>
                                  <a:pt x="2104877" y="1327853"/>
                                </a:cubicBezTo>
                                <a:close/>
                                <a:moveTo>
                                  <a:pt x="2096218" y="1311401"/>
                                </a:moveTo>
                                <a:cubicBezTo>
                                  <a:pt x="2097950" y="1310535"/>
                                  <a:pt x="2099682" y="1310535"/>
                                  <a:pt x="2096218" y="1311401"/>
                                </a:cubicBezTo>
                                <a:lnTo>
                                  <a:pt x="2096218" y="1311401"/>
                                </a:lnTo>
                                <a:close/>
                                <a:moveTo>
                                  <a:pt x="2095352" y="1312267"/>
                                </a:moveTo>
                                <a:cubicBezTo>
                                  <a:pt x="2095352" y="1312267"/>
                                  <a:pt x="2095352" y="1312267"/>
                                  <a:pt x="2095352" y="1312267"/>
                                </a:cubicBezTo>
                                <a:cubicBezTo>
                                  <a:pt x="2095352" y="1312267"/>
                                  <a:pt x="2096218" y="1312267"/>
                                  <a:pt x="2096218" y="1311401"/>
                                </a:cubicBezTo>
                                <a:cubicBezTo>
                                  <a:pt x="2096218" y="1311401"/>
                                  <a:pt x="2096218" y="1312267"/>
                                  <a:pt x="2095352" y="1312267"/>
                                </a:cubicBezTo>
                                <a:close/>
                                <a:moveTo>
                                  <a:pt x="2087559" y="395269"/>
                                </a:moveTo>
                                <a:cubicBezTo>
                                  <a:pt x="2086693" y="395269"/>
                                  <a:pt x="2086693" y="396135"/>
                                  <a:pt x="2087559" y="395269"/>
                                </a:cubicBezTo>
                                <a:lnTo>
                                  <a:pt x="2087559" y="395269"/>
                                </a:lnTo>
                                <a:close/>
                                <a:moveTo>
                                  <a:pt x="2284120" y="1059421"/>
                                </a:moveTo>
                                <a:cubicBezTo>
                                  <a:pt x="2318757" y="1048165"/>
                                  <a:pt x="2368979" y="1057690"/>
                                  <a:pt x="2405348" y="1056824"/>
                                </a:cubicBezTo>
                                <a:cubicBezTo>
                                  <a:pt x="2419202" y="1056824"/>
                                  <a:pt x="2462497" y="1062019"/>
                                  <a:pt x="2471156" y="1049031"/>
                                </a:cubicBezTo>
                                <a:cubicBezTo>
                                  <a:pt x="2478950" y="1036908"/>
                                  <a:pt x="2432191" y="1041237"/>
                                  <a:pt x="2427861" y="1041237"/>
                                </a:cubicBezTo>
                                <a:cubicBezTo>
                                  <a:pt x="2381102" y="1040371"/>
                                  <a:pt x="2337807" y="1049896"/>
                                  <a:pt x="2290182" y="1042103"/>
                                </a:cubicBezTo>
                                <a:cubicBezTo>
                                  <a:pt x="2284120" y="1041237"/>
                                  <a:pt x="2252082" y="1035176"/>
                                  <a:pt x="2256411" y="1051628"/>
                                </a:cubicBezTo>
                                <a:cubicBezTo>
                                  <a:pt x="2258143" y="1059421"/>
                                  <a:pt x="2278059" y="1061153"/>
                                  <a:pt x="2284120" y="1059421"/>
                                </a:cubicBezTo>
                                <a:cubicBezTo>
                                  <a:pt x="2282388" y="1059421"/>
                                  <a:pt x="2282388" y="1060287"/>
                                  <a:pt x="2284120" y="1059421"/>
                                </a:cubicBezTo>
                                <a:close/>
                                <a:moveTo>
                                  <a:pt x="2463364" y="991881"/>
                                </a:moveTo>
                                <a:cubicBezTo>
                                  <a:pt x="2463364" y="991881"/>
                                  <a:pt x="2463364" y="991881"/>
                                  <a:pt x="2463364" y="991881"/>
                                </a:cubicBezTo>
                                <a:cubicBezTo>
                                  <a:pt x="2465095" y="991015"/>
                                  <a:pt x="2467693" y="990149"/>
                                  <a:pt x="2463364" y="991881"/>
                                </a:cubicBezTo>
                                <a:close/>
                                <a:moveTo>
                                  <a:pt x="2507525" y="677555"/>
                                </a:moveTo>
                                <a:cubicBezTo>
                                  <a:pt x="2493670" y="673226"/>
                                  <a:pt x="2477218" y="675824"/>
                                  <a:pt x="2463364" y="675824"/>
                                </a:cubicBezTo>
                                <a:cubicBezTo>
                                  <a:pt x="2433922" y="674958"/>
                                  <a:pt x="2403616" y="673226"/>
                                  <a:pt x="2374175" y="671494"/>
                                </a:cubicBezTo>
                                <a:cubicBezTo>
                                  <a:pt x="2364650" y="671494"/>
                                  <a:pt x="2279791" y="657640"/>
                                  <a:pt x="2280656" y="672360"/>
                                </a:cubicBezTo>
                                <a:cubicBezTo>
                                  <a:pt x="2281523" y="685349"/>
                                  <a:pt x="2343868" y="678421"/>
                                  <a:pt x="2352527" y="679287"/>
                                </a:cubicBezTo>
                                <a:cubicBezTo>
                                  <a:pt x="2401018" y="681885"/>
                                  <a:pt x="2456436" y="699203"/>
                                  <a:pt x="2504927" y="687946"/>
                                </a:cubicBezTo>
                                <a:lnTo>
                                  <a:pt x="2504927" y="687946"/>
                                </a:lnTo>
                                <a:cubicBezTo>
                                  <a:pt x="2506659" y="687081"/>
                                  <a:pt x="2506659" y="687946"/>
                                  <a:pt x="2504927" y="687946"/>
                                </a:cubicBezTo>
                                <a:cubicBezTo>
                                  <a:pt x="2514452" y="686215"/>
                                  <a:pt x="2517050" y="680153"/>
                                  <a:pt x="2507525" y="677555"/>
                                </a:cubicBezTo>
                                <a:close/>
                                <a:moveTo>
                                  <a:pt x="2270266" y="975428"/>
                                </a:moveTo>
                                <a:cubicBezTo>
                                  <a:pt x="2271132" y="997942"/>
                                  <a:pt x="2451241" y="997076"/>
                                  <a:pt x="2463364" y="992746"/>
                                </a:cubicBezTo>
                                <a:cubicBezTo>
                                  <a:pt x="2461632" y="993612"/>
                                  <a:pt x="2460766" y="993612"/>
                                  <a:pt x="2463364" y="992746"/>
                                </a:cubicBezTo>
                                <a:cubicBezTo>
                                  <a:pt x="2463364" y="992746"/>
                                  <a:pt x="2463364" y="992746"/>
                                  <a:pt x="2463364" y="992746"/>
                                </a:cubicBezTo>
                                <a:cubicBezTo>
                                  <a:pt x="2487609" y="983221"/>
                                  <a:pt x="2445179" y="975428"/>
                                  <a:pt x="2438252" y="975428"/>
                                </a:cubicBezTo>
                                <a:cubicBezTo>
                                  <a:pt x="2410543" y="976294"/>
                                  <a:pt x="2382834" y="979758"/>
                                  <a:pt x="2355991" y="981490"/>
                                </a:cubicBezTo>
                                <a:cubicBezTo>
                                  <a:pt x="2347332" y="981490"/>
                                  <a:pt x="2270266" y="971099"/>
                                  <a:pt x="2270266" y="975428"/>
                                </a:cubicBezTo>
                                <a:close/>
                                <a:moveTo>
                                  <a:pt x="2492804" y="922608"/>
                                </a:moveTo>
                                <a:lnTo>
                                  <a:pt x="2492804" y="922608"/>
                                </a:lnTo>
                                <a:cubicBezTo>
                                  <a:pt x="2513586" y="903558"/>
                                  <a:pt x="2410543" y="906156"/>
                                  <a:pt x="2401018" y="906156"/>
                                </a:cubicBezTo>
                                <a:cubicBezTo>
                                  <a:pt x="2387164" y="906156"/>
                                  <a:pt x="2254679" y="898362"/>
                                  <a:pt x="2254679" y="907887"/>
                                </a:cubicBezTo>
                                <a:cubicBezTo>
                                  <a:pt x="2255545" y="918278"/>
                                  <a:pt x="2361186" y="915680"/>
                                  <a:pt x="2371577" y="916546"/>
                                </a:cubicBezTo>
                                <a:cubicBezTo>
                                  <a:pt x="2394957" y="917412"/>
                                  <a:pt x="2419202" y="919144"/>
                                  <a:pt x="2442582" y="920876"/>
                                </a:cubicBezTo>
                                <a:cubicBezTo>
                                  <a:pt x="2452107" y="922608"/>
                                  <a:pt x="2484145" y="930401"/>
                                  <a:pt x="2492804" y="922608"/>
                                </a:cubicBezTo>
                                <a:cubicBezTo>
                                  <a:pt x="2491073" y="923474"/>
                                  <a:pt x="2491073" y="924340"/>
                                  <a:pt x="2492804" y="922608"/>
                                </a:cubicBezTo>
                                <a:close/>
                                <a:moveTo>
                                  <a:pt x="2195797" y="881044"/>
                                </a:moveTo>
                                <a:cubicBezTo>
                                  <a:pt x="2209652" y="881910"/>
                                  <a:pt x="2222641" y="895765"/>
                                  <a:pt x="2236495" y="887106"/>
                                </a:cubicBezTo>
                                <a:cubicBezTo>
                                  <a:pt x="2251216" y="878446"/>
                                  <a:pt x="2230434" y="867190"/>
                                  <a:pt x="2220043" y="869787"/>
                                </a:cubicBezTo>
                                <a:cubicBezTo>
                                  <a:pt x="2216579" y="870653"/>
                                  <a:pt x="2217445" y="870653"/>
                                  <a:pt x="2220043" y="869787"/>
                                </a:cubicBezTo>
                                <a:cubicBezTo>
                                  <a:pt x="2188870" y="878446"/>
                                  <a:pt x="2147307" y="870653"/>
                                  <a:pt x="2115268" y="870653"/>
                                </a:cubicBezTo>
                                <a:cubicBezTo>
                                  <a:pt x="2095352" y="870653"/>
                                  <a:pt x="2074570" y="869787"/>
                                  <a:pt x="2054654" y="874117"/>
                                </a:cubicBezTo>
                                <a:cubicBezTo>
                                  <a:pt x="2032141" y="878446"/>
                                  <a:pt x="2064179" y="887971"/>
                                  <a:pt x="2074570" y="886240"/>
                                </a:cubicBezTo>
                                <a:lnTo>
                                  <a:pt x="2074570" y="886240"/>
                                </a:lnTo>
                                <a:cubicBezTo>
                                  <a:pt x="2111804" y="881044"/>
                                  <a:pt x="2157698" y="878446"/>
                                  <a:pt x="2195797" y="881044"/>
                                </a:cubicBezTo>
                                <a:close/>
                                <a:moveTo>
                                  <a:pt x="1769770" y="831687"/>
                                </a:moveTo>
                                <a:cubicBezTo>
                                  <a:pt x="1793150" y="838615"/>
                                  <a:pt x="1825188" y="831687"/>
                                  <a:pt x="1848568" y="830821"/>
                                </a:cubicBezTo>
                                <a:cubicBezTo>
                                  <a:pt x="1893595" y="829090"/>
                                  <a:pt x="1950745" y="822162"/>
                                  <a:pt x="1994907" y="836017"/>
                                </a:cubicBezTo>
                                <a:cubicBezTo>
                                  <a:pt x="2001834" y="837749"/>
                                  <a:pt x="2007895" y="842944"/>
                                  <a:pt x="2014822" y="843810"/>
                                </a:cubicBezTo>
                                <a:cubicBezTo>
                                  <a:pt x="2020884" y="844676"/>
                                  <a:pt x="2035604" y="833419"/>
                                  <a:pt x="2025213" y="829090"/>
                                </a:cubicBezTo>
                                <a:cubicBezTo>
                                  <a:pt x="2004432" y="820430"/>
                                  <a:pt x="1980186" y="822162"/>
                                  <a:pt x="1958538" y="821296"/>
                                </a:cubicBezTo>
                                <a:cubicBezTo>
                                  <a:pt x="1903120" y="818699"/>
                                  <a:pt x="1846836" y="813503"/>
                                  <a:pt x="1791418" y="818699"/>
                                </a:cubicBezTo>
                                <a:cubicBezTo>
                                  <a:pt x="1787954" y="818699"/>
                                  <a:pt x="1750720" y="825626"/>
                                  <a:pt x="1769770" y="831687"/>
                                </a:cubicBezTo>
                                <a:close/>
                                <a:moveTo>
                                  <a:pt x="2500598" y="438565"/>
                                </a:moveTo>
                                <a:cubicBezTo>
                                  <a:pt x="2472023" y="441162"/>
                                  <a:pt x="2444313" y="439430"/>
                                  <a:pt x="2414872" y="437699"/>
                                </a:cubicBezTo>
                                <a:cubicBezTo>
                                  <a:pt x="2392359" y="435967"/>
                                  <a:pt x="2370711" y="431637"/>
                                  <a:pt x="2348198" y="429040"/>
                                </a:cubicBezTo>
                                <a:cubicBezTo>
                                  <a:pt x="2339539" y="428174"/>
                                  <a:pt x="2327416" y="434235"/>
                                  <a:pt x="2339539" y="438565"/>
                                </a:cubicBezTo>
                                <a:cubicBezTo>
                                  <a:pt x="2363784" y="447224"/>
                                  <a:pt x="2393225" y="448090"/>
                                  <a:pt x="2419202" y="449821"/>
                                </a:cubicBezTo>
                                <a:cubicBezTo>
                                  <a:pt x="2433057" y="450687"/>
                                  <a:pt x="2446045" y="451553"/>
                                  <a:pt x="2459900" y="452419"/>
                                </a:cubicBezTo>
                                <a:cubicBezTo>
                                  <a:pt x="2481547" y="453285"/>
                                  <a:pt x="2520513" y="461078"/>
                                  <a:pt x="2541295" y="452419"/>
                                </a:cubicBezTo>
                                <a:cubicBezTo>
                                  <a:pt x="2549088" y="448956"/>
                                  <a:pt x="2549954" y="442894"/>
                                  <a:pt x="2542161" y="439430"/>
                                </a:cubicBezTo>
                                <a:cubicBezTo>
                                  <a:pt x="2530904" y="433369"/>
                                  <a:pt x="2512720" y="437699"/>
                                  <a:pt x="2500598" y="438565"/>
                                </a:cubicBezTo>
                                <a:close/>
                                <a:moveTo>
                                  <a:pt x="2456436" y="1009199"/>
                                </a:moveTo>
                                <a:cubicBezTo>
                                  <a:pt x="2437386" y="1007467"/>
                                  <a:pt x="2416604" y="1010930"/>
                                  <a:pt x="2396688" y="1010930"/>
                                </a:cubicBezTo>
                                <a:cubicBezTo>
                                  <a:pt x="2377638" y="1010930"/>
                                  <a:pt x="2358588" y="1012662"/>
                                  <a:pt x="2339539" y="1010930"/>
                                </a:cubicBezTo>
                                <a:cubicBezTo>
                                  <a:pt x="2323952" y="1010065"/>
                                  <a:pt x="2307500" y="1000540"/>
                                  <a:pt x="2292779" y="1001406"/>
                                </a:cubicBezTo>
                                <a:cubicBezTo>
                                  <a:pt x="2283255" y="1002271"/>
                                  <a:pt x="2265936" y="1010930"/>
                                  <a:pt x="2284120" y="1016992"/>
                                </a:cubicBezTo>
                                <a:cubicBezTo>
                                  <a:pt x="2302304" y="1022187"/>
                                  <a:pt x="2323952" y="1016126"/>
                                  <a:pt x="2343002" y="1020456"/>
                                </a:cubicBezTo>
                                <a:cubicBezTo>
                                  <a:pt x="2364650" y="1024785"/>
                                  <a:pt x="2386297" y="1023053"/>
                                  <a:pt x="2407079" y="1026517"/>
                                </a:cubicBezTo>
                                <a:cubicBezTo>
                                  <a:pt x="2423531" y="1029115"/>
                                  <a:pt x="2445179" y="1035176"/>
                                  <a:pt x="2461632" y="1028249"/>
                                </a:cubicBezTo>
                                <a:lnTo>
                                  <a:pt x="2461632" y="1028249"/>
                                </a:lnTo>
                                <a:cubicBezTo>
                                  <a:pt x="2463364" y="1027383"/>
                                  <a:pt x="2462497" y="1027383"/>
                                  <a:pt x="2461632" y="1028249"/>
                                </a:cubicBezTo>
                                <a:cubicBezTo>
                                  <a:pt x="2473755" y="1022187"/>
                                  <a:pt x="2467693" y="1010065"/>
                                  <a:pt x="2456436" y="1009199"/>
                                </a:cubicBezTo>
                                <a:close/>
                                <a:moveTo>
                                  <a:pt x="2467693" y="956378"/>
                                </a:moveTo>
                                <a:cubicBezTo>
                                  <a:pt x="2476352" y="952049"/>
                                  <a:pt x="2465961" y="943390"/>
                                  <a:pt x="2461632" y="942524"/>
                                </a:cubicBezTo>
                                <a:cubicBezTo>
                                  <a:pt x="2452973" y="940792"/>
                                  <a:pt x="2444313" y="943390"/>
                                  <a:pt x="2435654" y="945121"/>
                                </a:cubicBezTo>
                                <a:cubicBezTo>
                                  <a:pt x="2413141" y="948585"/>
                                  <a:pt x="2390627" y="945121"/>
                                  <a:pt x="2368114" y="946853"/>
                                </a:cubicBezTo>
                                <a:cubicBezTo>
                                  <a:pt x="2360320" y="947719"/>
                                  <a:pt x="2291047" y="936462"/>
                                  <a:pt x="2289315" y="943390"/>
                                </a:cubicBezTo>
                                <a:cubicBezTo>
                                  <a:pt x="2284120" y="961574"/>
                                  <a:pt x="2453838" y="963305"/>
                                  <a:pt x="2467693" y="956378"/>
                                </a:cubicBezTo>
                                <a:close/>
                                <a:moveTo>
                                  <a:pt x="2092754" y="413453"/>
                                </a:moveTo>
                                <a:cubicBezTo>
                                  <a:pt x="2111804" y="415185"/>
                                  <a:pt x="2132586" y="411721"/>
                                  <a:pt x="2152502" y="411721"/>
                                </a:cubicBezTo>
                                <a:cubicBezTo>
                                  <a:pt x="2171552" y="411721"/>
                                  <a:pt x="2190602" y="409990"/>
                                  <a:pt x="2208786" y="411721"/>
                                </a:cubicBezTo>
                                <a:cubicBezTo>
                                  <a:pt x="2224372" y="412587"/>
                                  <a:pt x="2240825" y="422112"/>
                                  <a:pt x="2255545" y="421246"/>
                                </a:cubicBezTo>
                                <a:cubicBezTo>
                                  <a:pt x="2265070" y="420380"/>
                                  <a:pt x="2282388" y="410856"/>
                                  <a:pt x="2264204" y="405660"/>
                                </a:cubicBezTo>
                                <a:cubicBezTo>
                                  <a:pt x="2246020" y="400465"/>
                                  <a:pt x="2224372" y="406526"/>
                                  <a:pt x="2205323" y="402196"/>
                                </a:cubicBezTo>
                                <a:cubicBezTo>
                                  <a:pt x="2183675" y="397867"/>
                                  <a:pt x="2162027" y="399599"/>
                                  <a:pt x="2141245" y="396135"/>
                                </a:cubicBezTo>
                                <a:cubicBezTo>
                                  <a:pt x="2124793" y="393537"/>
                                  <a:pt x="2103145" y="387476"/>
                                  <a:pt x="2086693" y="394403"/>
                                </a:cubicBezTo>
                                <a:cubicBezTo>
                                  <a:pt x="2075436" y="400465"/>
                                  <a:pt x="2081497" y="412587"/>
                                  <a:pt x="2092754" y="413453"/>
                                </a:cubicBezTo>
                                <a:close/>
                                <a:moveTo>
                                  <a:pt x="2481547" y="1193637"/>
                                </a:moveTo>
                                <a:cubicBezTo>
                                  <a:pt x="2481547" y="1193637"/>
                                  <a:pt x="2480682" y="1194503"/>
                                  <a:pt x="2478950" y="1194503"/>
                                </a:cubicBezTo>
                                <a:cubicBezTo>
                                  <a:pt x="2477218" y="1195369"/>
                                  <a:pt x="2476352" y="1195369"/>
                                  <a:pt x="2476352" y="1196235"/>
                                </a:cubicBezTo>
                                <a:cubicBezTo>
                                  <a:pt x="2478084" y="1195369"/>
                                  <a:pt x="2480682" y="1193637"/>
                                  <a:pt x="2481547" y="1193637"/>
                                </a:cubicBezTo>
                                <a:close/>
                                <a:moveTo>
                                  <a:pt x="2265936" y="363231"/>
                                </a:moveTo>
                                <a:cubicBezTo>
                                  <a:pt x="2231300" y="374487"/>
                                  <a:pt x="2181077" y="364962"/>
                                  <a:pt x="2144709" y="365828"/>
                                </a:cubicBezTo>
                                <a:cubicBezTo>
                                  <a:pt x="2130854" y="365828"/>
                                  <a:pt x="2087559" y="360633"/>
                                  <a:pt x="2078900" y="373621"/>
                                </a:cubicBezTo>
                                <a:cubicBezTo>
                                  <a:pt x="2071106" y="385744"/>
                                  <a:pt x="2117866" y="381415"/>
                                  <a:pt x="2122195" y="381415"/>
                                </a:cubicBezTo>
                                <a:cubicBezTo>
                                  <a:pt x="2168954" y="382280"/>
                                  <a:pt x="2212250" y="372755"/>
                                  <a:pt x="2259875" y="380549"/>
                                </a:cubicBezTo>
                                <a:cubicBezTo>
                                  <a:pt x="2265936" y="381415"/>
                                  <a:pt x="2297975" y="387476"/>
                                  <a:pt x="2293645" y="371024"/>
                                </a:cubicBezTo>
                                <a:cubicBezTo>
                                  <a:pt x="2291047" y="363231"/>
                                  <a:pt x="2271997" y="361499"/>
                                  <a:pt x="2265936" y="363231"/>
                                </a:cubicBezTo>
                                <a:cubicBezTo>
                                  <a:pt x="2266802" y="363231"/>
                                  <a:pt x="2267668" y="363231"/>
                                  <a:pt x="2265936" y="363231"/>
                                </a:cubicBezTo>
                                <a:close/>
                                <a:moveTo>
                                  <a:pt x="2057252" y="500044"/>
                                </a:moveTo>
                                <a:cubicBezTo>
                                  <a:pt x="2058118" y="499178"/>
                                  <a:pt x="2058984" y="498312"/>
                                  <a:pt x="2057252" y="500044"/>
                                </a:cubicBezTo>
                                <a:lnTo>
                                  <a:pt x="2057252" y="500044"/>
                                </a:lnTo>
                                <a:cubicBezTo>
                                  <a:pt x="2036470" y="519094"/>
                                  <a:pt x="2139513" y="516496"/>
                                  <a:pt x="2149039" y="516496"/>
                                </a:cubicBezTo>
                                <a:cubicBezTo>
                                  <a:pt x="2162893" y="516496"/>
                                  <a:pt x="2295377" y="524290"/>
                                  <a:pt x="2295377" y="514765"/>
                                </a:cubicBezTo>
                                <a:cubicBezTo>
                                  <a:pt x="2294511" y="504374"/>
                                  <a:pt x="2188870" y="506971"/>
                                  <a:pt x="2178479" y="506106"/>
                                </a:cubicBezTo>
                                <a:cubicBezTo>
                                  <a:pt x="2155100" y="505240"/>
                                  <a:pt x="2130854" y="503508"/>
                                  <a:pt x="2107475" y="501776"/>
                                </a:cubicBezTo>
                                <a:cubicBezTo>
                                  <a:pt x="2097950" y="500044"/>
                                  <a:pt x="2065045" y="492251"/>
                                  <a:pt x="2057252" y="500044"/>
                                </a:cubicBezTo>
                                <a:close/>
                                <a:moveTo>
                                  <a:pt x="2081497" y="466274"/>
                                </a:moveTo>
                                <a:cubicBezTo>
                                  <a:pt x="2072838" y="470603"/>
                                  <a:pt x="2083229" y="479262"/>
                                  <a:pt x="2087559" y="480128"/>
                                </a:cubicBezTo>
                                <a:cubicBezTo>
                                  <a:pt x="2096218" y="481860"/>
                                  <a:pt x="2104877" y="479262"/>
                                  <a:pt x="2113536" y="477530"/>
                                </a:cubicBezTo>
                                <a:cubicBezTo>
                                  <a:pt x="2136050" y="474067"/>
                                  <a:pt x="2158563" y="477530"/>
                                  <a:pt x="2181077" y="475799"/>
                                </a:cubicBezTo>
                                <a:cubicBezTo>
                                  <a:pt x="2188870" y="474933"/>
                                  <a:pt x="2258143" y="486190"/>
                                  <a:pt x="2259875" y="479262"/>
                                </a:cubicBezTo>
                                <a:cubicBezTo>
                                  <a:pt x="2265936" y="461078"/>
                                  <a:pt x="2095352" y="460212"/>
                                  <a:pt x="2081497" y="466274"/>
                                </a:cubicBezTo>
                                <a:close/>
                                <a:moveTo>
                                  <a:pt x="2315293" y="409990"/>
                                </a:moveTo>
                                <a:cubicBezTo>
                                  <a:pt x="2338672" y="412587"/>
                                  <a:pt x="2362918" y="412587"/>
                                  <a:pt x="2386297" y="413453"/>
                                </a:cubicBezTo>
                                <a:cubicBezTo>
                                  <a:pt x="2433057" y="415185"/>
                                  <a:pt x="2480682" y="421246"/>
                                  <a:pt x="2527441" y="414319"/>
                                </a:cubicBezTo>
                                <a:cubicBezTo>
                                  <a:pt x="2542161" y="412587"/>
                                  <a:pt x="2544759" y="399599"/>
                                  <a:pt x="2527441" y="398733"/>
                                </a:cubicBezTo>
                                <a:cubicBezTo>
                                  <a:pt x="2504061" y="398733"/>
                                  <a:pt x="2480682" y="403062"/>
                                  <a:pt x="2456436" y="403062"/>
                                </a:cubicBezTo>
                                <a:cubicBezTo>
                                  <a:pt x="2410543" y="403062"/>
                                  <a:pt x="2367247" y="403928"/>
                                  <a:pt x="2322220" y="397867"/>
                                </a:cubicBezTo>
                                <a:cubicBezTo>
                                  <a:pt x="2305768" y="395269"/>
                                  <a:pt x="2290182" y="407392"/>
                                  <a:pt x="2315293" y="409990"/>
                                </a:cubicBezTo>
                                <a:close/>
                                <a:moveTo>
                                  <a:pt x="2278925" y="448090"/>
                                </a:moveTo>
                                <a:cubicBezTo>
                                  <a:pt x="2278059" y="425576"/>
                                  <a:pt x="2098816" y="426442"/>
                                  <a:pt x="2085827" y="430771"/>
                                </a:cubicBezTo>
                                <a:lnTo>
                                  <a:pt x="2085827" y="430771"/>
                                </a:lnTo>
                                <a:cubicBezTo>
                                  <a:pt x="2061581" y="440296"/>
                                  <a:pt x="2104011" y="448090"/>
                                  <a:pt x="2110938" y="448090"/>
                                </a:cubicBezTo>
                                <a:cubicBezTo>
                                  <a:pt x="2138648" y="447224"/>
                                  <a:pt x="2166357" y="443760"/>
                                  <a:pt x="2193200" y="442028"/>
                                </a:cubicBezTo>
                                <a:cubicBezTo>
                                  <a:pt x="2201859" y="441162"/>
                                  <a:pt x="2279791" y="451553"/>
                                  <a:pt x="2278925" y="448090"/>
                                </a:cubicBezTo>
                                <a:close/>
                                <a:moveTo>
                                  <a:pt x="2459900" y="371024"/>
                                </a:moveTo>
                                <a:cubicBezTo>
                                  <a:pt x="2439984" y="372755"/>
                                  <a:pt x="2417470" y="373621"/>
                                  <a:pt x="2397554" y="368426"/>
                                </a:cubicBezTo>
                                <a:cubicBezTo>
                                  <a:pt x="2387164" y="365828"/>
                                  <a:pt x="2363784" y="356303"/>
                                  <a:pt x="2357723" y="371890"/>
                                </a:cubicBezTo>
                                <a:cubicBezTo>
                                  <a:pt x="2351661" y="390074"/>
                                  <a:pt x="2403616" y="382280"/>
                                  <a:pt x="2412275" y="382280"/>
                                </a:cubicBezTo>
                                <a:cubicBezTo>
                                  <a:pt x="2438252" y="382280"/>
                                  <a:pt x="2463364" y="382280"/>
                                  <a:pt x="2489341" y="381415"/>
                                </a:cubicBezTo>
                                <a:cubicBezTo>
                                  <a:pt x="2501463" y="381415"/>
                                  <a:pt x="2523111" y="388342"/>
                                  <a:pt x="2532636" y="379683"/>
                                </a:cubicBezTo>
                                <a:cubicBezTo>
                                  <a:pt x="2530904" y="381415"/>
                                  <a:pt x="2530039" y="381415"/>
                                  <a:pt x="2532636" y="379683"/>
                                </a:cubicBezTo>
                                <a:lnTo>
                                  <a:pt x="2532636" y="379683"/>
                                </a:lnTo>
                                <a:cubicBezTo>
                                  <a:pt x="2556016" y="359767"/>
                                  <a:pt x="2465095" y="370158"/>
                                  <a:pt x="2459900" y="371024"/>
                                </a:cubicBezTo>
                                <a:close/>
                                <a:moveTo>
                                  <a:pt x="2524843" y="354571"/>
                                </a:moveTo>
                                <a:cubicBezTo>
                                  <a:pt x="2522245" y="354571"/>
                                  <a:pt x="2518781" y="354571"/>
                                  <a:pt x="2516184" y="355437"/>
                                </a:cubicBezTo>
                                <a:cubicBezTo>
                                  <a:pt x="2517916" y="355437"/>
                                  <a:pt x="2521380" y="355437"/>
                                  <a:pt x="2524843" y="354571"/>
                                </a:cubicBezTo>
                                <a:close/>
                                <a:moveTo>
                                  <a:pt x="2527441" y="414319"/>
                                </a:moveTo>
                                <a:cubicBezTo>
                                  <a:pt x="2482414" y="421246"/>
                                  <a:pt x="2543893" y="411721"/>
                                  <a:pt x="2527441" y="414319"/>
                                </a:cubicBezTo>
                                <a:lnTo>
                                  <a:pt x="2527441" y="414319"/>
                                </a:lnTo>
                                <a:close/>
                                <a:moveTo>
                                  <a:pt x="2511854" y="355437"/>
                                </a:moveTo>
                                <a:cubicBezTo>
                                  <a:pt x="2510989" y="355437"/>
                                  <a:pt x="2510989" y="355437"/>
                                  <a:pt x="2511854" y="355437"/>
                                </a:cubicBezTo>
                                <a:lnTo>
                                  <a:pt x="2511854" y="355437"/>
                                </a:lnTo>
                                <a:close/>
                                <a:moveTo>
                                  <a:pt x="2428727" y="1425701"/>
                                </a:moveTo>
                                <a:cubicBezTo>
                                  <a:pt x="2384565" y="1423969"/>
                                  <a:pt x="2341270" y="1414444"/>
                                  <a:pt x="2298841" y="1404919"/>
                                </a:cubicBezTo>
                                <a:cubicBezTo>
                                  <a:pt x="2282388" y="1401456"/>
                                  <a:pt x="2265936" y="1421372"/>
                                  <a:pt x="2287584" y="1422237"/>
                                </a:cubicBezTo>
                                <a:cubicBezTo>
                                  <a:pt x="2311829" y="1423103"/>
                                  <a:pt x="2336075" y="1423103"/>
                                  <a:pt x="2360320" y="1427433"/>
                                </a:cubicBezTo>
                                <a:cubicBezTo>
                                  <a:pt x="2384565" y="1431762"/>
                                  <a:pt x="2407945" y="1436958"/>
                                  <a:pt x="2433057" y="1438690"/>
                                </a:cubicBezTo>
                                <a:cubicBezTo>
                                  <a:pt x="2443448" y="1439556"/>
                                  <a:pt x="2477218" y="1445617"/>
                                  <a:pt x="2485877" y="1437824"/>
                                </a:cubicBezTo>
                                <a:cubicBezTo>
                                  <a:pt x="2485011" y="1438690"/>
                                  <a:pt x="2485011" y="1438690"/>
                                  <a:pt x="2485877" y="1437824"/>
                                </a:cubicBezTo>
                                <a:lnTo>
                                  <a:pt x="2485877" y="1437824"/>
                                </a:lnTo>
                                <a:cubicBezTo>
                                  <a:pt x="2500598" y="1421372"/>
                                  <a:pt x="2432191" y="1425701"/>
                                  <a:pt x="2428727" y="1425701"/>
                                </a:cubicBezTo>
                                <a:close/>
                                <a:moveTo>
                                  <a:pt x="1740329" y="227283"/>
                                </a:moveTo>
                                <a:cubicBezTo>
                                  <a:pt x="1714352" y="226417"/>
                                  <a:pt x="1688375" y="223819"/>
                                  <a:pt x="1662398" y="220356"/>
                                </a:cubicBezTo>
                                <a:cubicBezTo>
                                  <a:pt x="1656336" y="219490"/>
                                  <a:pt x="1533377" y="204769"/>
                                  <a:pt x="1531645" y="216026"/>
                                </a:cubicBezTo>
                                <a:cubicBezTo>
                                  <a:pt x="1529913" y="231612"/>
                                  <a:pt x="1603516" y="232478"/>
                                  <a:pt x="1606979" y="232478"/>
                                </a:cubicBezTo>
                                <a:cubicBezTo>
                                  <a:pt x="1631225" y="233344"/>
                                  <a:pt x="1663263" y="233344"/>
                                  <a:pt x="1686643" y="240271"/>
                                </a:cubicBezTo>
                                <a:cubicBezTo>
                                  <a:pt x="1703961" y="245467"/>
                                  <a:pt x="1744659" y="253260"/>
                                  <a:pt x="1761977" y="243735"/>
                                </a:cubicBezTo>
                                <a:cubicBezTo>
                                  <a:pt x="1787954" y="228149"/>
                                  <a:pt x="1753318" y="227283"/>
                                  <a:pt x="1740329" y="227283"/>
                                </a:cubicBezTo>
                                <a:close/>
                                <a:moveTo>
                                  <a:pt x="1761977" y="1222212"/>
                                </a:moveTo>
                                <a:cubicBezTo>
                                  <a:pt x="1739463" y="1215285"/>
                                  <a:pt x="1706559" y="1219615"/>
                                  <a:pt x="1683179" y="1221346"/>
                                </a:cubicBezTo>
                                <a:cubicBezTo>
                                  <a:pt x="1670191" y="1222212"/>
                                  <a:pt x="1674520" y="1222212"/>
                                  <a:pt x="1680581" y="1221346"/>
                                </a:cubicBezTo>
                                <a:cubicBezTo>
                                  <a:pt x="1635554" y="1224810"/>
                                  <a:pt x="1590527" y="1230006"/>
                                  <a:pt x="1545500" y="1235201"/>
                                </a:cubicBezTo>
                                <a:cubicBezTo>
                                  <a:pt x="1529913" y="1236933"/>
                                  <a:pt x="1525584" y="1251653"/>
                                  <a:pt x="1543768" y="1251653"/>
                                </a:cubicBezTo>
                                <a:cubicBezTo>
                                  <a:pt x="1566282" y="1251653"/>
                                  <a:pt x="1588795" y="1244726"/>
                                  <a:pt x="1612175" y="1242994"/>
                                </a:cubicBezTo>
                                <a:cubicBezTo>
                                  <a:pt x="1657202" y="1240396"/>
                                  <a:pt x="1699632" y="1230006"/>
                                  <a:pt x="1744659" y="1236067"/>
                                </a:cubicBezTo>
                                <a:cubicBezTo>
                                  <a:pt x="1755916" y="1238665"/>
                                  <a:pt x="1787954" y="1230006"/>
                                  <a:pt x="1761977" y="1222212"/>
                                </a:cubicBezTo>
                                <a:close/>
                                <a:moveTo>
                                  <a:pt x="1537706" y="1326987"/>
                                </a:moveTo>
                                <a:cubicBezTo>
                                  <a:pt x="1552427" y="1333915"/>
                                  <a:pt x="1571477" y="1325256"/>
                                  <a:pt x="1587063" y="1324390"/>
                                </a:cubicBezTo>
                                <a:cubicBezTo>
                                  <a:pt x="1631225" y="1320926"/>
                                  <a:pt x="1675386" y="1310535"/>
                                  <a:pt x="1719547" y="1314865"/>
                                </a:cubicBezTo>
                                <a:cubicBezTo>
                                  <a:pt x="1723877" y="1314865"/>
                                  <a:pt x="1774966" y="1320926"/>
                                  <a:pt x="1762843" y="1306206"/>
                                </a:cubicBezTo>
                                <a:cubicBezTo>
                                  <a:pt x="1751586" y="1291485"/>
                                  <a:pt x="1710888" y="1299278"/>
                                  <a:pt x="1694436" y="1300144"/>
                                </a:cubicBezTo>
                                <a:cubicBezTo>
                                  <a:pt x="1699632" y="1300144"/>
                                  <a:pt x="1703095" y="1300144"/>
                                  <a:pt x="1693570" y="1300144"/>
                                </a:cubicBezTo>
                                <a:cubicBezTo>
                                  <a:pt x="1646811" y="1302742"/>
                                  <a:pt x="1600052" y="1312267"/>
                                  <a:pt x="1553293" y="1314865"/>
                                </a:cubicBezTo>
                                <a:cubicBezTo>
                                  <a:pt x="1547231" y="1314865"/>
                                  <a:pt x="1517791" y="1317462"/>
                                  <a:pt x="1537706" y="1326987"/>
                                </a:cubicBezTo>
                                <a:close/>
                                <a:moveTo>
                                  <a:pt x="1739463" y="1416176"/>
                                </a:moveTo>
                                <a:cubicBezTo>
                                  <a:pt x="1717816" y="1419640"/>
                                  <a:pt x="1696168" y="1416176"/>
                                  <a:pt x="1674520" y="1417908"/>
                                </a:cubicBezTo>
                                <a:cubicBezTo>
                                  <a:pt x="1646811" y="1420506"/>
                                  <a:pt x="1619102" y="1424835"/>
                                  <a:pt x="1592259" y="1426567"/>
                                </a:cubicBezTo>
                                <a:cubicBezTo>
                                  <a:pt x="1581002" y="1427433"/>
                                  <a:pt x="1569745" y="1426567"/>
                                  <a:pt x="1558488" y="1427433"/>
                                </a:cubicBezTo>
                                <a:cubicBezTo>
                                  <a:pt x="1542036" y="1429165"/>
                                  <a:pt x="1534243" y="1444751"/>
                                  <a:pt x="1555891" y="1443885"/>
                                </a:cubicBezTo>
                                <a:cubicBezTo>
                                  <a:pt x="1607845" y="1443019"/>
                                  <a:pt x="1658068" y="1431762"/>
                                  <a:pt x="1710023" y="1431762"/>
                                </a:cubicBezTo>
                                <a:cubicBezTo>
                                  <a:pt x="1719547" y="1431762"/>
                                  <a:pt x="1760245" y="1435226"/>
                                  <a:pt x="1764575" y="1423969"/>
                                </a:cubicBezTo>
                                <a:cubicBezTo>
                                  <a:pt x="1769770" y="1412712"/>
                                  <a:pt x="1746391" y="1415310"/>
                                  <a:pt x="1739463" y="1416176"/>
                                </a:cubicBezTo>
                                <a:cubicBezTo>
                                  <a:pt x="1740329" y="1416176"/>
                                  <a:pt x="1740329" y="1416176"/>
                                  <a:pt x="1739463" y="1416176"/>
                                </a:cubicBezTo>
                                <a:close/>
                                <a:moveTo>
                                  <a:pt x="1693570" y="1299278"/>
                                </a:moveTo>
                                <a:cubicBezTo>
                                  <a:pt x="1693570" y="1299278"/>
                                  <a:pt x="1693570" y="1299278"/>
                                  <a:pt x="1693570" y="1299278"/>
                                </a:cubicBezTo>
                                <a:cubicBezTo>
                                  <a:pt x="1687509" y="1299278"/>
                                  <a:pt x="1679716" y="1300144"/>
                                  <a:pt x="1693570" y="1299278"/>
                                </a:cubicBezTo>
                                <a:close/>
                                <a:moveTo>
                                  <a:pt x="1700497" y="261053"/>
                                </a:moveTo>
                                <a:cubicBezTo>
                                  <a:pt x="1668459" y="258455"/>
                                  <a:pt x="1637286" y="255858"/>
                                  <a:pt x="1605247" y="254992"/>
                                </a:cubicBezTo>
                                <a:cubicBezTo>
                                  <a:pt x="1591393" y="254992"/>
                                  <a:pt x="1540304" y="243735"/>
                                  <a:pt x="1538572" y="257590"/>
                                </a:cubicBezTo>
                                <a:cubicBezTo>
                                  <a:pt x="1535109" y="268846"/>
                                  <a:pt x="1598320" y="271444"/>
                                  <a:pt x="1604382" y="272310"/>
                                </a:cubicBezTo>
                                <a:cubicBezTo>
                                  <a:pt x="1635554" y="274908"/>
                                  <a:pt x="1666727" y="278371"/>
                                  <a:pt x="1697900" y="280103"/>
                                </a:cubicBezTo>
                                <a:cubicBezTo>
                                  <a:pt x="1717816" y="280969"/>
                                  <a:pt x="1742927" y="286165"/>
                                  <a:pt x="1762843" y="281835"/>
                                </a:cubicBezTo>
                                <a:cubicBezTo>
                                  <a:pt x="1781893" y="277505"/>
                                  <a:pt x="1771502" y="262785"/>
                                  <a:pt x="1757648" y="261919"/>
                                </a:cubicBezTo>
                                <a:cubicBezTo>
                                  <a:pt x="1738597" y="259321"/>
                                  <a:pt x="1719547" y="261919"/>
                                  <a:pt x="1700497" y="261053"/>
                                </a:cubicBezTo>
                                <a:close/>
                                <a:moveTo>
                                  <a:pt x="2062447" y="262785"/>
                                </a:moveTo>
                                <a:lnTo>
                                  <a:pt x="2062447" y="262785"/>
                                </a:lnTo>
                                <a:cubicBezTo>
                                  <a:pt x="2040800" y="271444"/>
                                  <a:pt x="2085827" y="274908"/>
                                  <a:pt x="2088425" y="274908"/>
                                </a:cubicBezTo>
                                <a:cubicBezTo>
                                  <a:pt x="2115268" y="274908"/>
                                  <a:pt x="2141245" y="275774"/>
                                  <a:pt x="2168088" y="276640"/>
                                </a:cubicBezTo>
                                <a:cubicBezTo>
                                  <a:pt x="2209652" y="277505"/>
                                  <a:pt x="2251216" y="281835"/>
                                  <a:pt x="2292779" y="282701"/>
                                </a:cubicBezTo>
                                <a:cubicBezTo>
                                  <a:pt x="2309232" y="282701"/>
                                  <a:pt x="2303170" y="272310"/>
                                  <a:pt x="2289315" y="272310"/>
                                </a:cubicBezTo>
                                <a:cubicBezTo>
                                  <a:pt x="2266802" y="273176"/>
                                  <a:pt x="2243422" y="269712"/>
                                  <a:pt x="2220909" y="268846"/>
                                </a:cubicBezTo>
                                <a:cubicBezTo>
                                  <a:pt x="2191468" y="267115"/>
                                  <a:pt x="2162027" y="266249"/>
                                  <a:pt x="2131720" y="265383"/>
                                </a:cubicBezTo>
                                <a:cubicBezTo>
                                  <a:pt x="2113536" y="264517"/>
                                  <a:pt x="2080632" y="255858"/>
                                  <a:pt x="2062447" y="262785"/>
                                </a:cubicBezTo>
                                <a:cubicBezTo>
                                  <a:pt x="2065045" y="261919"/>
                                  <a:pt x="2065911" y="261919"/>
                                  <a:pt x="2062447" y="262785"/>
                                </a:cubicBezTo>
                                <a:close/>
                                <a:moveTo>
                                  <a:pt x="1920438" y="138094"/>
                                </a:moveTo>
                                <a:cubicBezTo>
                                  <a:pt x="1890997" y="136362"/>
                                  <a:pt x="1862422" y="135496"/>
                                  <a:pt x="1832981" y="133765"/>
                                </a:cubicBezTo>
                                <a:cubicBezTo>
                                  <a:pt x="1826054" y="133765"/>
                                  <a:pt x="1782759" y="128569"/>
                                  <a:pt x="1781893" y="139826"/>
                                </a:cubicBezTo>
                                <a:cubicBezTo>
                                  <a:pt x="1781027" y="151949"/>
                                  <a:pt x="1834713" y="148485"/>
                                  <a:pt x="1839043" y="148485"/>
                                </a:cubicBezTo>
                                <a:cubicBezTo>
                                  <a:pt x="1896193" y="146753"/>
                                  <a:pt x="1959404" y="146753"/>
                                  <a:pt x="2015688" y="157144"/>
                                </a:cubicBezTo>
                                <a:cubicBezTo>
                                  <a:pt x="2021750" y="158010"/>
                                  <a:pt x="2033872" y="159742"/>
                                  <a:pt x="2036470" y="151949"/>
                                </a:cubicBezTo>
                                <a:cubicBezTo>
                                  <a:pt x="2040800" y="138094"/>
                                  <a:pt x="2020884" y="143290"/>
                                  <a:pt x="2014822" y="143290"/>
                                </a:cubicBezTo>
                                <a:lnTo>
                                  <a:pt x="2014822" y="143290"/>
                                </a:lnTo>
                                <a:cubicBezTo>
                                  <a:pt x="1983650" y="144155"/>
                                  <a:pt x="1951611" y="139826"/>
                                  <a:pt x="1920438" y="138094"/>
                                </a:cubicBezTo>
                                <a:close/>
                                <a:moveTo>
                                  <a:pt x="1845970" y="799649"/>
                                </a:moveTo>
                                <a:cubicBezTo>
                                  <a:pt x="1884070" y="797917"/>
                                  <a:pt x="1941220" y="786660"/>
                                  <a:pt x="1976722" y="801381"/>
                                </a:cubicBezTo>
                                <a:cubicBezTo>
                                  <a:pt x="1981052" y="803112"/>
                                  <a:pt x="2007029" y="801381"/>
                                  <a:pt x="2002700" y="791856"/>
                                </a:cubicBezTo>
                                <a:cubicBezTo>
                                  <a:pt x="1997504" y="780599"/>
                                  <a:pt x="1960270" y="786660"/>
                                  <a:pt x="1950745" y="785794"/>
                                </a:cubicBezTo>
                                <a:cubicBezTo>
                                  <a:pt x="1902254" y="784928"/>
                                  <a:pt x="1854629" y="782331"/>
                                  <a:pt x="1806138" y="785794"/>
                                </a:cubicBezTo>
                                <a:cubicBezTo>
                                  <a:pt x="1802675" y="785794"/>
                                  <a:pt x="1768038" y="793587"/>
                                  <a:pt x="1785356" y="800515"/>
                                </a:cubicBezTo>
                                <a:cubicBezTo>
                                  <a:pt x="1801809" y="807442"/>
                                  <a:pt x="1828652" y="800515"/>
                                  <a:pt x="1845970" y="799649"/>
                                </a:cubicBezTo>
                                <a:close/>
                                <a:moveTo>
                                  <a:pt x="1548963" y="331192"/>
                                </a:moveTo>
                                <a:cubicBezTo>
                                  <a:pt x="1568013" y="332058"/>
                                  <a:pt x="1587929" y="331192"/>
                                  <a:pt x="1606979" y="332058"/>
                                </a:cubicBezTo>
                                <a:cubicBezTo>
                                  <a:pt x="1650275" y="332058"/>
                                  <a:pt x="1693570" y="337253"/>
                                  <a:pt x="1736865" y="335521"/>
                                </a:cubicBezTo>
                                <a:cubicBezTo>
                                  <a:pt x="1751586" y="334655"/>
                                  <a:pt x="1757648" y="331192"/>
                                  <a:pt x="1760245" y="317337"/>
                                </a:cubicBezTo>
                                <a:cubicBezTo>
                                  <a:pt x="1761977" y="309544"/>
                                  <a:pt x="1780161" y="313874"/>
                                  <a:pt x="1778429" y="302617"/>
                                </a:cubicBezTo>
                                <a:cubicBezTo>
                                  <a:pt x="1775831" y="288762"/>
                                  <a:pt x="1736865" y="287896"/>
                                  <a:pt x="1726475" y="287030"/>
                                </a:cubicBezTo>
                                <a:cubicBezTo>
                                  <a:pt x="1701363" y="285299"/>
                                  <a:pt x="1677118" y="284433"/>
                                  <a:pt x="1652007" y="283567"/>
                                </a:cubicBezTo>
                                <a:cubicBezTo>
                                  <a:pt x="1636420" y="283567"/>
                                  <a:pt x="1566282" y="277505"/>
                                  <a:pt x="1563684" y="282701"/>
                                </a:cubicBezTo>
                                <a:cubicBezTo>
                                  <a:pt x="1556756" y="293092"/>
                                  <a:pt x="1561952" y="293092"/>
                                  <a:pt x="1648543" y="300885"/>
                                </a:cubicBezTo>
                                <a:cubicBezTo>
                                  <a:pt x="1671057" y="302617"/>
                                  <a:pt x="1692704" y="306946"/>
                                  <a:pt x="1714352" y="307812"/>
                                </a:cubicBezTo>
                                <a:cubicBezTo>
                                  <a:pt x="1721279" y="307812"/>
                                  <a:pt x="1748988" y="314740"/>
                                  <a:pt x="1755916" y="312142"/>
                                </a:cubicBezTo>
                                <a:cubicBezTo>
                                  <a:pt x="1725609" y="322533"/>
                                  <a:pt x="1684045" y="313008"/>
                                  <a:pt x="1652007" y="312142"/>
                                </a:cubicBezTo>
                                <a:cubicBezTo>
                                  <a:pt x="1632091" y="311276"/>
                                  <a:pt x="1613041" y="311276"/>
                                  <a:pt x="1593125" y="312142"/>
                                </a:cubicBezTo>
                                <a:cubicBezTo>
                                  <a:pt x="1577538" y="313008"/>
                                  <a:pt x="1547231" y="306080"/>
                                  <a:pt x="1534243" y="313008"/>
                                </a:cubicBezTo>
                                <a:cubicBezTo>
                                  <a:pt x="1517791" y="322533"/>
                                  <a:pt x="1540304" y="330326"/>
                                  <a:pt x="1548963" y="331192"/>
                                </a:cubicBezTo>
                                <a:close/>
                                <a:moveTo>
                                  <a:pt x="2724002" y="900094"/>
                                </a:moveTo>
                                <a:cubicBezTo>
                                  <a:pt x="2692829" y="900960"/>
                                  <a:pt x="2660791" y="899228"/>
                                  <a:pt x="2629618" y="899228"/>
                                </a:cubicBezTo>
                                <a:cubicBezTo>
                                  <a:pt x="2620093" y="899228"/>
                                  <a:pt x="2521380" y="888837"/>
                                  <a:pt x="2517050" y="903558"/>
                                </a:cubicBezTo>
                                <a:cubicBezTo>
                                  <a:pt x="2512720" y="917412"/>
                                  <a:pt x="2544759" y="911351"/>
                                  <a:pt x="2550820" y="910485"/>
                                </a:cubicBezTo>
                                <a:cubicBezTo>
                                  <a:pt x="2575932" y="907021"/>
                                  <a:pt x="2601043" y="907887"/>
                                  <a:pt x="2626154" y="908753"/>
                                </a:cubicBezTo>
                                <a:cubicBezTo>
                                  <a:pt x="2656461" y="910485"/>
                                  <a:pt x="2686768" y="913083"/>
                                  <a:pt x="2717941" y="913949"/>
                                </a:cubicBezTo>
                                <a:cubicBezTo>
                                  <a:pt x="2730929" y="914815"/>
                                  <a:pt x="2763834" y="925206"/>
                                  <a:pt x="2774225" y="915680"/>
                                </a:cubicBezTo>
                                <a:cubicBezTo>
                                  <a:pt x="2795007" y="896631"/>
                                  <a:pt x="2730929" y="900094"/>
                                  <a:pt x="2724002" y="900094"/>
                                </a:cubicBezTo>
                                <a:close/>
                                <a:moveTo>
                                  <a:pt x="2956066" y="10805"/>
                                </a:moveTo>
                                <a:cubicBezTo>
                                  <a:pt x="2910172" y="14269"/>
                                  <a:pt x="2865145" y="20330"/>
                                  <a:pt x="2818386" y="17733"/>
                                </a:cubicBezTo>
                                <a:cubicBezTo>
                                  <a:pt x="2813191" y="17733"/>
                                  <a:pt x="2773359" y="14269"/>
                                  <a:pt x="2790677" y="29855"/>
                                </a:cubicBezTo>
                                <a:cubicBezTo>
                                  <a:pt x="2806263" y="42844"/>
                                  <a:pt x="2839168" y="35917"/>
                                  <a:pt x="2857352" y="35051"/>
                                </a:cubicBezTo>
                                <a:cubicBezTo>
                                  <a:pt x="2853888" y="35051"/>
                                  <a:pt x="2853023" y="35051"/>
                                  <a:pt x="2857352" y="35051"/>
                                </a:cubicBezTo>
                                <a:cubicBezTo>
                                  <a:pt x="2901513" y="33319"/>
                                  <a:pt x="2944809" y="24660"/>
                                  <a:pt x="2988971" y="21196"/>
                                </a:cubicBezTo>
                                <a:lnTo>
                                  <a:pt x="2988971" y="4744"/>
                                </a:lnTo>
                                <a:cubicBezTo>
                                  <a:pt x="2978579" y="7342"/>
                                  <a:pt x="2966457" y="9940"/>
                                  <a:pt x="2956066" y="10805"/>
                                </a:cubicBezTo>
                                <a:close/>
                                <a:moveTo>
                                  <a:pt x="2576797" y="283567"/>
                                </a:moveTo>
                                <a:lnTo>
                                  <a:pt x="2576797" y="283567"/>
                                </a:lnTo>
                                <a:cubicBezTo>
                                  <a:pt x="2575066" y="285299"/>
                                  <a:pt x="2575932" y="283567"/>
                                  <a:pt x="2576797" y="283567"/>
                                </a:cubicBezTo>
                                <a:close/>
                                <a:moveTo>
                                  <a:pt x="2726600" y="298287"/>
                                </a:moveTo>
                                <a:cubicBezTo>
                                  <a:pt x="2688500" y="306080"/>
                                  <a:pt x="2646070" y="311276"/>
                                  <a:pt x="2606239" y="309544"/>
                                </a:cubicBezTo>
                                <a:cubicBezTo>
                                  <a:pt x="2595848" y="308678"/>
                                  <a:pt x="2573334" y="295690"/>
                                  <a:pt x="2568138" y="310410"/>
                                </a:cubicBezTo>
                                <a:cubicBezTo>
                                  <a:pt x="2563809" y="322533"/>
                                  <a:pt x="2614031" y="319935"/>
                                  <a:pt x="2620959" y="318203"/>
                                </a:cubicBezTo>
                                <a:cubicBezTo>
                                  <a:pt x="2625289" y="317337"/>
                                  <a:pt x="2623557" y="317337"/>
                                  <a:pt x="2620959" y="318203"/>
                                </a:cubicBezTo>
                                <a:cubicBezTo>
                                  <a:pt x="2638277" y="313874"/>
                                  <a:pt x="2659059" y="318203"/>
                                  <a:pt x="2677243" y="317337"/>
                                </a:cubicBezTo>
                                <a:cubicBezTo>
                                  <a:pt x="2699757" y="315606"/>
                                  <a:pt x="2722270" y="315606"/>
                                  <a:pt x="2745650" y="314740"/>
                                </a:cubicBezTo>
                                <a:cubicBezTo>
                                  <a:pt x="2747382" y="314740"/>
                                  <a:pt x="2790677" y="312142"/>
                                  <a:pt x="2778554" y="300885"/>
                                </a:cubicBezTo>
                                <a:cubicBezTo>
                                  <a:pt x="2767297" y="291360"/>
                                  <a:pt x="2737857" y="296556"/>
                                  <a:pt x="2726600" y="298287"/>
                                </a:cubicBezTo>
                                <a:close/>
                                <a:moveTo>
                                  <a:pt x="2588054" y="357169"/>
                                </a:moveTo>
                                <a:cubicBezTo>
                                  <a:pt x="2633948" y="353705"/>
                                  <a:pt x="2679841" y="353705"/>
                                  <a:pt x="2725734" y="350242"/>
                                </a:cubicBezTo>
                                <a:cubicBezTo>
                                  <a:pt x="2741320" y="349376"/>
                                  <a:pt x="2764700" y="351974"/>
                                  <a:pt x="2778554" y="345912"/>
                                </a:cubicBezTo>
                                <a:cubicBezTo>
                                  <a:pt x="2793275" y="339851"/>
                                  <a:pt x="2777688" y="332058"/>
                                  <a:pt x="2769895" y="332058"/>
                                </a:cubicBezTo>
                                <a:cubicBezTo>
                                  <a:pt x="2729198" y="329460"/>
                                  <a:pt x="2685902" y="340717"/>
                                  <a:pt x="2645204" y="342449"/>
                                </a:cubicBezTo>
                                <a:cubicBezTo>
                                  <a:pt x="2625289" y="343315"/>
                                  <a:pt x="2607104" y="342449"/>
                                  <a:pt x="2588054" y="339851"/>
                                </a:cubicBezTo>
                                <a:cubicBezTo>
                                  <a:pt x="2568138" y="336387"/>
                                  <a:pt x="2562943" y="358901"/>
                                  <a:pt x="2588054" y="357169"/>
                                </a:cubicBezTo>
                                <a:cubicBezTo>
                                  <a:pt x="2587188" y="357169"/>
                                  <a:pt x="2587188" y="357169"/>
                                  <a:pt x="2588054" y="357169"/>
                                </a:cubicBezTo>
                                <a:close/>
                                <a:moveTo>
                                  <a:pt x="2620959" y="318203"/>
                                </a:moveTo>
                                <a:lnTo>
                                  <a:pt x="2620959" y="318203"/>
                                </a:lnTo>
                                <a:cubicBezTo>
                                  <a:pt x="2612300" y="320801"/>
                                  <a:pt x="2617495" y="319069"/>
                                  <a:pt x="2620959" y="318203"/>
                                </a:cubicBezTo>
                                <a:close/>
                                <a:moveTo>
                                  <a:pt x="2084095" y="161474"/>
                                </a:moveTo>
                                <a:cubicBezTo>
                                  <a:pt x="2098816" y="158010"/>
                                  <a:pt x="2075436" y="163205"/>
                                  <a:pt x="2084095" y="161474"/>
                                </a:cubicBezTo>
                                <a:lnTo>
                                  <a:pt x="2084095" y="161474"/>
                                </a:lnTo>
                                <a:close/>
                                <a:moveTo>
                                  <a:pt x="2481547" y="1453410"/>
                                </a:moveTo>
                                <a:cubicBezTo>
                                  <a:pt x="2459034" y="1449081"/>
                                  <a:pt x="2435654" y="1452544"/>
                                  <a:pt x="2413141" y="1451678"/>
                                </a:cubicBezTo>
                                <a:cubicBezTo>
                                  <a:pt x="2393225" y="1451678"/>
                                  <a:pt x="2374175" y="1450812"/>
                                  <a:pt x="2354259" y="1449946"/>
                                </a:cubicBezTo>
                                <a:cubicBezTo>
                                  <a:pt x="2343868" y="1449946"/>
                                  <a:pt x="2332611" y="1449946"/>
                                  <a:pt x="2322220" y="1448215"/>
                                </a:cubicBezTo>
                                <a:cubicBezTo>
                                  <a:pt x="2313561" y="1446483"/>
                                  <a:pt x="2304036" y="1439556"/>
                                  <a:pt x="2295377" y="1439556"/>
                                </a:cubicBezTo>
                                <a:cubicBezTo>
                                  <a:pt x="2287584" y="1439556"/>
                                  <a:pt x="2271997" y="1451678"/>
                                  <a:pt x="2285852" y="1456874"/>
                                </a:cubicBezTo>
                                <a:cubicBezTo>
                                  <a:pt x="2304036" y="1463801"/>
                                  <a:pt x="2323952" y="1460337"/>
                                  <a:pt x="2343002" y="1460337"/>
                                </a:cubicBezTo>
                                <a:cubicBezTo>
                                  <a:pt x="2366382" y="1461203"/>
                                  <a:pt x="2389761" y="1462069"/>
                                  <a:pt x="2413141" y="1465533"/>
                                </a:cubicBezTo>
                                <a:cubicBezTo>
                                  <a:pt x="2432191" y="1468131"/>
                                  <a:pt x="2452973" y="1473326"/>
                                  <a:pt x="2472023" y="1468997"/>
                                </a:cubicBezTo>
                                <a:cubicBezTo>
                                  <a:pt x="2476352" y="1468131"/>
                                  <a:pt x="2495402" y="1456008"/>
                                  <a:pt x="2481547" y="1453410"/>
                                </a:cubicBezTo>
                                <a:close/>
                                <a:moveTo>
                                  <a:pt x="2497134" y="196110"/>
                                </a:moveTo>
                                <a:cubicBezTo>
                                  <a:pt x="2483279" y="191780"/>
                                  <a:pt x="2463364" y="198708"/>
                                  <a:pt x="2448643" y="199574"/>
                                </a:cubicBezTo>
                                <a:cubicBezTo>
                                  <a:pt x="2413141" y="203037"/>
                                  <a:pt x="2381102" y="198708"/>
                                  <a:pt x="2346466" y="196110"/>
                                </a:cubicBezTo>
                                <a:cubicBezTo>
                                  <a:pt x="2342136" y="196110"/>
                                  <a:pt x="2317025" y="201305"/>
                                  <a:pt x="2331745" y="209099"/>
                                </a:cubicBezTo>
                                <a:cubicBezTo>
                                  <a:pt x="2344734" y="215160"/>
                                  <a:pt x="2367247" y="210830"/>
                                  <a:pt x="2381102" y="210830"/>
                                </a:cubicBezTo>
                                <a:cubicBezTo>
                                  <a:pt x="2420068" y="212562"/>
                                  <a:pt x="2465961" y="220356"/>
                                  <a:pt x="2504061" y="213428"/>
                                </a:cubicBezTo>
                                <a:cubicBezTo>
                                  <a:pt x="2520513" y="209965"/>
                                  <a:pt x="2504927" y="197842"/>
                                  <a:pt x="2497134" y="196110"/>
                                </a:cubicBezTo>
                                <a:close/>
                                <a:moveTo>
                                  <a:pt x="2775957" y="913083"/>
                                </a:moveTo>
                                <a:cubicBezTo>
                                  <a:pt x="2775957" y="913083"/>
                                  <a:pt x="2775091" y="913949"/>
                                  <a:pt x="2774225" y="914815"/>
                                </a:cubicBezTo>
                                <a:cubicBezTo>
                                  <a:pt x="2773359" y="915680"/>
                                  <a:pt x="2772493" y="916546"/>
                                  <a:pt x="2772493" y="916546"/>
                                </a:cubicBezTo>
                                <a:cubicBezTo>
                                  <a:pt x="2772493" y="916546"/>
                                  <a:pt x="2775091" y="913949"/>
                                  <a:pt x="2775957" y="913083"/>
                                </a:cubicBezTo>
                                <a:close/>
                                <a:moveTo>
                                  <a:pt x="2752577" y="261919"/>
                                </a:moveTo>
                                <a:cubicBezTo>
                                  <a:pt x="2701489" y="270578"/>
                                  <a:pt x="2650400" y="272310"/>
                                  <a:pt x="2598445" y="272310"/>
                                </a:cubicBezTo>
                                <a:cubicBezTo>
                                  <a:pt x="2586323" y="272310"/>
                                  <a:pt x="2568138" y="264517"/>
                                  <a:pt x="2556016" y="271444"/>
                                </a:cubicBezTo>
                                <a:cubicBezTo>
                                  <a:pt x="2543893" y="279237"/>
                                  <a:pt x="2569870" y="288762"/>
                                  <a:pt x="2576797" y="282701"/>
                                </a:cubicBezTo>
                                <a:cubicBezTo>
                                  <a:pt x="2577664" y="281835"/>
                                  <a:pt x="2577664" y="281835"/>
                                  <a:pt x="2576797" y="282701"/>
                                </a:cubicBezTo>
                                <a:cubicBezTo>
                                  <a:pt x="2583725" y="276640"/>
                                  <a:pt x="2617495" y="281835"/>
                                  <a:pt x="2626154" y="281835"/>
                                </a:cubicBezTo>
                                <a:cubicBezTo>
                                  <a:pt x="2654729" y="281835"/>
                                  <a:pt x="2683304" y="280969"/>
                                  <a:pt x="2711880" y="280103"/>
                                </a:cubicBezTo>
                                <a:cubicBezTo>
                                  <a:pt x="2728332" y="279237"/>
                                  <a:pt x="2746516" y="280969"/>
                                  <a:pt x="2763834" y="278371"/>
                                </a:cubicBezTo>
                                <a:cubicBezTo>
                                  <a:pt x="2790677" y="273176"/>
                                  <a:pt x="2770761" y="259321"/>
                                  <a:pt x="2752577" y="261919"/>
                                </a:cubicBezTo>
                                <a:close/>
                                <a:moveTo>
                                  <a:pt x="2610568" y="734706"/>
                                </a:moveTo>
                                <a:cubicBezTo>
                                  <a:pt x="2639143" y="736437"/>
                                  <a:pt x="2666852" y="738169"/>
                                  <a:pt x="2695427" y="739035"/>
                                </a:cubicBezTo>
                                <a:cubicBezTo>
                                  <a:pt x="2717941" y="739901"/>
                                  <a:pt x="2746516" y="744231"/>
                                  <a:pt x="2768164" y="737303"/>
                                </a:cubicBezTo>
                                <a:cubicBezTo>
                                  <a:pt x="2768164" y="737303"/>
                                  <a:pt x="2768164" y="737303"/>
                                  <a:pt x="2768164" y="737303"/>
                                </a:cubicBezTo>
                                <a:cubicBezTo>
                                  <a:pt x="2768164" y="737303"/>
                                  <a:pt x="2768164" y="737303"/>
                                  <a:pt x="2768164" y="737303"/>
                                </a:cubicBezTo>
                                <a:cubicBezTo>
                                  <a:pt x="2772493" y="735571"/>
                                  <a:pt x="2778554" y="732108"/>
                                  <a:pt x="2781152" y="728644"/>
                                </a:cubicBezTo>
                                <a:cubicBezTo>
                                  <a:pt x="2785482" y="719985"/>
                                  <a:pt x="2753443" y="726912"/>
                                  <a:pt x="2751711" y="726912"/>
                                </a:cubicBezTo>
                                <a:cubicBezTo>
                                  <a:pt x="2723136" y="729510"/>
                                  <a:pt x="2693695" y="728644"/>
                                  <a:pt x="2664255" y="726912"/>
                                </a:cubicBezTo>
                                <a:cubicBezTo>
                                  <a:pt x="2634813" y="726046"/>
                                  <a:pt x="2605372" y="723449"/>
                                  <a:pt x="2575932" y="721717"/>
                                </a:cubicBezTo>
                                <a:cubicBezTo>
                                  <a:pt x="2569870" y="721717"/>
                                  <a:pt x="2504927" y="721717"/>
                                  <a:pt x="2506659" y="724315"/>
                                </a:cubicBezTo>
                                <a:cubicBezTo>
                                  <a:pt x="2514452" y="739035"/>
                                  <a:pt x="2598445" y="733840"/>
                                  <a:pt x="2610568" y="734706"/>
                                </a:cubicBezTo>
                                <a:close/>
                                <a:moveTo>
                                  <a:pt x="2748247" y="951183"/>
                                </a:moveTo>
                                <a:cubicBezTo>
                                  <a:pt x="2749114" y="950317"/>
                                  <a:pt x="2749979" y="949451"/>
                                  <a:pt x="2750845" y="949451"/>
                                </a:cubicBezTo>
                                <a:cubicBezTo>
                                  <a:pt x="2749979" y="949451"/>
                                  <a:pt x="2749114" y="950317"/>
                                  <a:pt x="2748247" y="951183"/>
                                </a:cubicBezTo>
                                <a:close/>
                                <a:moveTo>
                                  <a:pt x="2719672" y="938194"/>
                                </a:moveTo>
                                <a:lnTo>
                                  <a:pt x="2719672" y="938194"/>
                                </a:lnTo>
                                <a:cubicBezTo>
                                  <a:pt x="2698891" y="941658"/>
                                  <a:pt x="2677243" y="941658"/>
                                  <a:pt x="2655595" y="940792"/>
                                </a:cubicBezTo>
                                <a:cubicBezTo>
                                  <a:pt x="2630484" y="939926"/>
                                  <a:pt x="2605372" y="939060"/>
                                  <a:pt x="2580261" y="937328"/>
                                </a:cubicBezTo>
                                <a:cubicBezTo>
                                  <a:pt x="2562077" y="935596"/>
                                  <a:pt x="2536100" y="926937"/>
                                  <a:pt x="2518781" y="932999"/>
                                </a:cubicBezTo>
                                <a:cubicBezTo>
                                  <a:pt x="2502329" y="938194"/>
                                  <a:pt x="2530039" y="944256"/>
                                  <a:pt x="2533502" y="944256"/>
                                </a:cubicBezTo>
                                <a:cubicBezTo>
                                  <a:pt x="2555150" y="945121"/>
                                  <a:pt x="2576797" y="946853"/>
                                  <a:pt x="2598445" y="947719"/>
                                </a:cubicBezTo>
                                <a:cubicBezTo>
                                  <a:pt x="2623557" y="949451"/>
                                  <a:pt x="2648668" y="950317"/>
                                  <a:pt x="2673779" y="950317"/>
                                </a:cubicBezTo>
                                <a:cubicBezTo>
                                  <a:pt x="2689366" y="951183"/>
                                  <a:pt x="2735259" y="960708"/>
                                  <a:pt x="2748247" y="950317"/>
                                </a:cubicBezTo>
                                <a:cubicBezTo>
                                  <a:pt x="2748247" y="950317"/>
                                  <a:pt x="2748247" y="950317"/>
                                  <a:pt x="2747382" y="951183"/>
                                </a:cubicBezTo>
                                <a:cubicBezTo>
                                  <a:pt x="2747382" y="951183"/>
                                  <a:pt x="2747382" y="951183"/>
                                  <a:pt x="2748247" y="950317"/>
                                </a:cubicBezTo>
                                <a:cubicBezTo>
                                  <a:pt x="2748247" y="950317"/>
                                  <a:pt x="2748247" y="950317"/>
                                  <a:pt x="2748247" y="950317"/>
                                </a:cubicBezTo>
                                <a:cubicBezTo>
                                  <a:pt x="2767297" y="935596"/>
                                  <a:pt x="2724868" y="937328"/>
                                  <a:pt x="2719672" y="938194"/>
                                </a:cubicBezTo>
                                <a:close/>
                                <a:moveTo>
                                  <a:pt x="2748247" y="951183"/>
                                </a:moveTo>
                                <a:cubicBezTo>
                                  <a:pt x="2747382" y="951183"/>
                                  <a:pt x="2747382" y="951183"/>
                                  <a:pt x="2748247" y="951183"/>
                                </a:cubicBezTo>
                                <a:lnTo>
                                  <a:pt x="2748247" y="951183"/>
                                </a:lnTo>
                                <a:cubicBezTo>
                                  <a:pt x="2747382" y="951183"/>
                                  <a:pt x="2747382" y="951183"/>
                                  <a:pt x="2748247" y="951183"/>
                                </a:cubicBezTo>
                                <a:close/>
                                <a:moveTo>
                                  <a:pt x="2741320" y="771940"/>
                                </a:moveTo>
                                <a:cubicBezTo>
                                  <a:pt x="2739588" y="771940"/>
                                  <a:pt x="2739588" y="771940"/>
                                  <a:pt x="2741320" y="771940"/>
                                </a:cubicBezTo>
                                <a:lnTo>
                                  <a:pt x="2741320" y="771940"/>
                                </a:lnTo>
                                <a:close/>
                                <a:moveTo>
                                  <a:pt x="2759505" y="770208"/>
                                </a:moveTo>
                                <a:cubicBezTo>
                                  <a:pt x="2759505" y="770208"/>
                                  <a:pt x="2759505" y="770208"/>
                                  <a:pt x="2759505" y="770208"/>
                                </a:cubicBezTo>
                                <a:cubicBezTo>
                                  <a:pt x="2764700" y="770208"/>
                                  <a:pt x="2775957" y="766744"/>
                                  <a:pt x="2778554" y="762415"/>
                                </a:cubicBezTo>
                                <a:cubicBezTo>
                                  <a:pt x="2782884" y="755487"/>
                                  <a:pt x="2743918" y="758951"/>
                                  <a:pt x="2740454" y="759817"/>
                                </a:cubicBezTo>
                                <a:cubicBezTo>
                                  <a:pt x="2696293" y="767610"/>
                                  <a:pt x="2644338" y="762415"/>
                                  <a:pt x="2600177" y="759817"/>
                                </a:cubicBezTo>
                                <a:cubicBezTo>
                                  <a:pt x="2595848" y="759817"/>
                                  <a:pt x="2548223" y="751158"/>
                                  <a:pt x="2551686" y="763281"/>
                                </a:cubicBezTo>
                                <a:cubicBezTo>
                                  <a:pt x="2554284" y="774537"/>
                                  <a:pt x="2601909" y="771074"/>
                                  <a:pt x="2610568" y="771074"/>
                                </a:cubicBezTo>
                                <a:cubicBezTo>
                                  <a:pt x="2660791" y="770208"/>
                                  <a:pt x="2710148" y="773671"/>
                                  <a:pt x="2759505" y="770208"/>
                                </a:cubicBezTo>
                                <a:cubicBezTo>
                                  <a:pt x="2757773" y="770208"/>
                                  <a:pt x="2744784" y="771074"/>
                                  <a:pt x="2741320" y="771940"/>
                                </a:cubicBezTo>
                                <a:cubicBezTo>
                                  <a:pt x="2743052" y="771074"/>
                                  <a:pt x="2749114" y="771074"/>
                                  <a:pt x="2759505" y="770208"/>
                                </a:cubicBezTo>
                                <a:close/>
                                <a:moveTo>
                                  <a:pt x="2718807" y="1185844"/>
                                </a:moveTo>
                                <a:cubicBezTo>
                                  <a:pt x="2697159" y="1187576"/>
                                  <a:pt x="2675511" y="1186710"/>
                                  <a:pt x="2653864" y="1185844"/>
                                </a:cubicBezTo>
                                <a:cubicBezTo>
                                  <a:pt x="2610568" y="1184978"/>
                                  <a:pt x="2563809" y="1175453"/>
                                  <a:pt x="2520513" y="1179783"/>
                                </a:cubicBezTo>
                                <a:cubicBezTo>
                                  <a:pt x="2517916" y="1179783"/>
                                  <a:pt x="2507525" y="1184112"/>
                                  <a:pt x="2511854" y="1188442"/>
                                </a:cubicBezTo>
                                <a:cubicBezTo>
                                  <a:pt x="2516184" y="1193637"/>
                                  <a:pt x="2535234" y="1191040"/>
                                  <a:pt x="2541295" y="1191906"/>
                                </a:cubicBezTo>
                                <a:cubicBezTo>
                                  <a:pt x="2565541" y="1192771"/>
                                  <a:pt x="2588920" y="1194503"/>
                                  <a:pt x="2612300" y="1196235"/>
                                </a:cubicBezTo>
                                <a:cubicBezTo>
                                  <a:pt x="2635679" y="1197967"/>
                                  <a:pt x="2659059" y="1200565"/>
                                  <a:pt x="2682438" y="1199699"/>
                                </a:cubicBezTo>
                                <a:cubicBezTo>
                                  <a:pt x="2696293" y="1199699"/>
                                  <a:pt x="2730929" y="1208358"/>
                                  <a:pt x="2742186" y="1197967"/>
                                </a:cubicBezTo>
                                <a:cubicBezTo>
                                  <a:pt x="2761236" y="1181515"/>
                                  <a:pt x="2725734" y="1184978"/>
                                  <a:pt x="2718807" y="1185844"/>
                                </a:cubicBezTo>
                                <a:close/>
                                <a:moveTo>
                                  <a:pt x="2742186" y="1198833"/>
                                </a:moveTo>
                                <a:cubicBezTo>
                                  <a:pt x="2732661" y="1207492"/>
                                  <a:pt x="2749114" y="1192771"/>
                                  <a:pt x="2742186" y="1198833"/>
                                </a:cubicBezTo>
                                <a:lnTo>
                                  <a:pt x="2742186" y="1198833"/>
                                </a:lnTo>
                                <a:close/>
                                <a:moveTo>
                                  <a:pt x="2742186" y="984953"/>
                                </a:moveTo>
                                <a:cubicBezTo>
                                  <a:pt x="2699757" y="989283"/>
                                  <a:pt x="2749114" y="984087"/>
                                  <a:pt x="2742186" y="984953"/>
                                </a:cubicBezTo>
                                <a:lnTo>
                                  <a:pt x="2742186" y="984953"/>
                                </a:lnTo>
                                <a:close/>
                                <a:moveTo>
                                  <a:pt x="2736125" y="808308"/>
                                </a:moveTo>
                                <a:cubicBezTo>
                                  <a:pt x="2749114" y="808308"/>
                                  <a:pt x="2762968" y="811771"/>
                                  <a:pt x="2775091" y="806576"/>
                                </a:cubicBezTo>
                                <a:cubicBezTo>
                                  <a:pt x="2793275" y="798783"/>
                                  <a:pt x="2769895" y="790990"/>
                                  <a:pt x="2762102" y="790990"/>
                                </a:cubicBezTo>
                                <a:cubicBezTo>
                                  <a:pt x="2716209" y="791856"/>
                                  <a:pt x="2671182" y="800515"/>
                                  <a:pt x="2625289" y="799649"/>
                                </a:cubicBezTo>
                                <a:cubicBezTo>
                                  <a:pt x="2596713" y="798783"/>
                                  <a:pt x="2569005" y="798783"/>
                                  <a:pt x="2541295" y="795319"/>
                                </a:cubicBezTo>
                                <a:cubicBezTo>
                                  <a:pt x="2506659" y="791856"/>
                                  <a:pt x="2500598" y="806576"/>
                                  <a:pt x="2538698" y="806576"/>
                                </a:cubicBezTo>
                                <a:cubicBezTo>
                                  <a:pt x="2603641" y="807442"/>
                                  <a:pt x="2669450" y="810040"/>
                                  <a:pt x="2736125" y="808308"/>
                                </a:cubicBezTo>
                                <a:cubicBezTo>
                                  <a:pt x="2732661" y="808308"/>
                                  <a:pt x="2715343" y="808308"/>
                                  <a:pt x="2711013" y="809174"/>
                                </a:cubicBezTo>
                                <a:cubicBezTo>
                                  <a:pt x="2713611" y="809174"/>
                                  <a:pt x="2720539" y="809174"/>
                                  <a:pt x="2736125" y="808308"/>
                                </a:cubicBezTo>
                                <a:close/>
                                <a:moveTo>
                                  <a:pt x="2493670" y="982355"/>
                                </a:moveTo>
                                <a:cubicBezTo>
                                  <a:pt x="2494536" y="991881"/>
                                  <a:pt x="2660791" y="993612"/>
                                  <a:pt x="2742186" y="984953"/>
                                </a:cubicBezTo>
                                <a:cubicBezTo>
                                  <a:pt x="2746516" y="984087"/>
                                  <a:pt x="2760370" y="978892"/>
                                  <a:pt x="2757773" y="972831"/>
                                </a:cubicBezTo>
                                <a:cubicBezTo>
                                  <a:pt x="2754309" y="963305"/>
                                  <a:pt x="2736991" y="969367"/>
                                  <a:pt x="2730929" y="971099"/>
                                </a:cubicBezTo>
                                <a:cubicBezTo>
                                  <a:pt x="2698025" y="976294"/>
                                  <a:pt x="2665120" y="975428"/>
                                  <a:pt x="2632216" y="974562"/>
                                </a:cubicBezTo>
                                <a:cubicBezTo>
                                  <a:pt x="2599311" y="973696"/>
                                  <a:pt x="2567273" y="974562"/>
                                  <a:pt x="2534368" y="971965"/>
                                </a:cubicBezTo>
                                <a:cubicBezTo>
                                  <a:pt x="2524843" y="971099"/>
                                  <a:pt x="2489341" y="964171"/>
                                  <a:pt x="2493670" y="982355"/>
                                </a:cubicBezTo>
                                <a:close/>
                                <a:moveTo>
                                  <a:pt x="2764700" y="738169"/>
                                </a:moveTo>
                                <a:cubicBezTo>
                                  <a:pt x="2762968" y="738169"/>
                                  <a:pt x="2761236" y="739035"/>
                                  <a:pt x="2764700" y="738169"/>
                                </a:cubicBezTo>
                                <a:lnTo>
                                  <a:pt x="2764700" y="738169"/>
                                </a:lnTo>
                                <a:close/>
                                <a:moveTo>
                                  <a:pt x="2768164" y="736437"/>
                                </a:moveTo>
                                <a:cubicBezTo>
                                  <a:pt x="2768164" y="736437"/>
                                  <a:pt x="2768164" y="736437"/>
                                  <a:pt x="2768164" y="736437"/>
                                </a:cubicBezTo>
                                <a:cubicBezTo>
                                  <a:pt x="2766432" y="737303"/>
                                  <a:pt x="2765566" y="737303"/>
                                  <a:pt x="2764700" y="737303"/>
                                </a:cubicBezTo>
                                <a:cubicBezTo>
                                  <a:pt x="2766432" y="737303"/>
                                  <a:pt x="2767297" y="737303"/>
                                  <a:pt x="2768164" y="736437"/>
                                </a:cubicBezTo>
                                <a:close/>
                                <a:moveTo>
                                  <a:pt x="2768164" y="736437"/>
                                </a:moveTo>
                                <a:cubicBezTo>
                                  <a:pt x="2768164" y="736437"/>
                                  <a:pt x="2768164" y="736437"/>
                                  <a:pt x="2768164" y="736437"/>
                                </a:cubicBezTo>
                                <a:cubicBezTo>
                                  <a:pt x="2769029" y="736437"/>
                                  <a:pt x="2769895" y="736437"/>
                                  <a:pt x="2768164" y="736437"/>
                                </a:cubicBezTo>
                                <a:close/>
                                <a:moveTo>
                                  <a:pt x="2090157" y="177926"/>
                                </a:moveTo>
                                <a:cubicBezTo>
                                  <a:pt x="2111804" y="177060"/>
                                  <a:pt x="2132586" y="175328"/>
                                  <a:pt x="2154234" y="173596"/>
                                </a:cubicBezTo>
                                <a:cubicBezTo>
                                  <a:pt x="2197529" y="170999"/>
                                  <a:pt x="2239093" y="170999"/>
                                  <a:pt x="2280656" y="179658"/>
                                </a:cubicBezTo>
                                <a:cubicBezTo>
                                  <a:pt x="2295377" y="183121"/>
                                  <a:pt x="2304036" y="170133"/>
                                  <a:pt x="2289315" y="162340"/>
                                </a:cubicBezTo>
                                <a:cubicBezTo>
                                  <a:pt x="2271997" y="154546"/>
                                  <a:pt x="2239093" y="160608"/>
                                  <a:pt x="2220909" y="160608"/>
                                </a:cubicBezTo>
                                <a:cubicBezTo>
                                  <a:pt x="2195797" y="159742"/>
                                  <a:pt x="2170686" y="159742"/>
                                  <a:pt x="2145575" y="160608"/>
                                </a:cubicBezTo>
                                <a:cubicBezTo>
                                  <a:pt x="2125659" y="160608"/>
                                  <a:pt x="2104011" y="157144"/>
                                  <a:pt x="2084095" y="160608"/>
                                </a:cubicBezTo>
                                <a:cubicBezTo>
                                  <a:pt x="2066777" y="164937"/>
                                  <a:pt x="2075436" y="178792"/>
                                  <a:pt x="2090157" y="177926"/>
                                </a:cubicBezTo>
                                <a:close/>
                                <a:moveTo>
                                  <a:pt x="2762102" y="524290"/>
                                </a:moveTo>
                                <a:cubicBezTo>
                                  <a:pt x="2749979" y="527753"/>
                                  <a:pt x="2775957" y="520826"/>
                                  <a:pt x="2762102" y="524290"/>
                                </a:cubicBezTo>
                                <a:lnTo>
                                  <a:pt x="2762102" y="524290"/>
                                </a:lnTo>
                                <a:close/>
                                <a:moveTo>
                                  <a:pt x="2748247" y="509569"/>
                                </a:moveTo>
                                <a:cubicBezTo>
                                  <a:pt x="2722270" y="513899"/>
                                  <a:pt x="2694561" y="512167"/>
                                  <a:pt x="2668584" y="513033"/>
                                </a:cubicBezTo>
                                <a:cubicBezTo>
                                  <a:pt x="2645204" y="513033"/>
                                  <a:pt x="2621825" y="513033"/>
                                  <a:pt x="2597579" y="511301"/>
                                </a:cubicBezTo>
                                <a:cubicBezTo>
                                  <a:pt x="2580261" y="510435"/>
                                  <a:pt x="2562077" y="506106"/>
                                  <a:pt x="2544759" y="510435"/>
                                </a:cubicBezTo>
                                <a:cubicBezTo>
                                  <a:pt x="2529172" y="513899"/>
                                  <a:pt x="2540429" y="522558"/>
                                  <a:pt x="2550820" y="523424"/>
                                </a:cubicBezTo>
                                <a:cubicBezTo>
                                  <a:pt x="2572468" y="526021"/>
                                  <a:pt x="2594982" y="523424"/>
                                  <a:pt x="2615763" y="523424"/>
                                </a:cubicBezTo>
                                <a:cubicBezTo>
                                  <a:pt x="2644338" y="523424"/>
                                  <a:pt x="2672047" y="523424"/>
                                  <a:pt x="2700622" y="524290"/>
                                </a:cubicBezTo>
                                <a:cubicBezTo>
                                  <a:pt x="2719672" y="524290"/>
                                  <a:pt x="2743918" y="529485"/>
                                  <a:pt x="2762102" y="524290"/>
                                </a:cubicBezTo>
                                <a:cubicBezTo>
                                  <a:pt x="2783750" y="519094"/>
                                  <a:pt x="2759505" y="507837"/>
                                  <a:pt x="2748247" y="509569"/>
                                </a:cubicBezTo>
                                <a:close/>
                                <a:moveTo>
                                  <a:pt x="2615763" y="704399"/>
                                </a:moveTo>
                                <a:cubicBezTo>
                                  <a:pt x="2614031" y="704399"/>
                                  <a:pt x="2614031" y="704399"/>
                                  <a:pt x="2615763" y="704399"/>
                                </a:cubicBezTo>
                                <a:cubicBezTo>
                                  <a:pt x="2627886" y="703533"/>
                                  <a:pt x="2631350" y="703533"/>
                                  <a:pt x="2631350" y="703533"/>
                                </a:cubicBezTo>
                                <a:cubicBezTo>
                                  <a:pt x="2672914" y="700935"/>
                                  <a:pt x="2714477" y="698337"/>
                                  <a:pt x="2756041" y="699203"/>
                                </a:cubicBezTo>
                                <a:cubicBezTo>
                                  <a:pt x="2762968" y="699203"/>
                                  <a:pt x="2792409" y="686215"/>
                                  <a:pt x="2775091" y="685349"/>
                                </a:cubicBezTo>
                                <a:cubicBezTo>
                                  <a:pt x="2751711" y="684483"/>
                                  <a:pt x="2728332" y="687081"/>
                                  <a:pt x="2705818" y="688812"/>
                                </a:cubicBezTo>
                                <a:cubicBezTo>
                                  <a:pt x="2660791" y="693142"/>
                                  <a:pt x="2617495" y="694874"/>
                                  <a:pt x="2572468" y="690544"/>
                                </a:cubicBezTo>
                                <a:cubicBezTo>
                                  <a:pt x="2557747" y="688812"/>
                                  <a:pt x="2559479" y="706131"/>
                                  <a:pt x="2574200" y="707862"/>
                                </a:cubicBezTo>
                                <a:cubicBezTo>
                                  <a:pt x="2588054" y="709594"/>
                                  <a:pt x="2601909" y="705265"/>
                                  <a:pt x="2615763" y="704399"/>
                                </a:cubicBezTo>
                                <a:close/>
                                <a:moveTo>
                                  <a:pt x="2460766" y="1147744"/>
                                </a:moveTo>
                                <a:cubicBezTo>
                                  <a:pt x="2433922" y="1147744"/>
                                  <a:pt x="2407945" y="1146878"/>
                                  <a:pt x="2381102" y="1146878"/>
                                </a:cubicBezTo>
                                <a:cubicBezTo>
                                  <a:pt x="2339539" y="1146012"/>
                                  <a:pt x="2297975" y="1141683"/>
                                  <a:pt x="2256411" y="1140817"/>
                                </a:cubicBezTo>
                                <a:cubicBezTo>
                                  <a:pt x="2239959" y="1140817"/>
                                  <a:pt x="2246020" y="1151208"/>
                                  <a:pt x="2259875" y="1151208"/>
                                </a:cubicBezTo>
                                <a:cubicBezTo>
                                  <a:pt x="2282388" y="1150342"/>
                                  <a:pt x="2305768" y="1153806"/>
                                  <a:pt x="2328281" y="1154671"/>
                                </a:cubicBezTo>
                                <a:cubicBezTo>
                                  <a:pt x="2357723" y="1156403"/>
                                  <a:pt x="2387164" y="1157269"/>
                                  <a:pt x="2417470" y="1158135"/>
                                </a:cubicBezTo>
                                <a:cubicBezTo>
                                  <a:pt x="2436520" y="1159001"/>
                                  <a:pt x="2469425" y="1166794"/>
                                  <a:pt x="2487609" y="1159867"/>
                                </a:cubicBezTo>
                                <a:cubicBezTo>
                                  <a:pt x="2485877" y="1160733"/>
                                  <a:pt x="2484145" y="1161599"/>
                                  <a:pt x="2487609" y="1159867"/>
                                </a:cubicBezTo>
                                <a:cubicBezTo>
                                  <a:pt x="2493670" y="1157269"/>
                                  <a:pt x="2490207" y="1159001"/>
                                  <a:pt x="2487609" y="1159867"/>
                                </a:cubicBezTo>
                                <a:cubicBezTo>
                                  <a:pt x="2508391" y="1152074"/>
                                  <a:pt x="2463364" y="1147744"/>
                                  <a:pt x="2460766" y="1147744"/>
                                </a:cubicBezTo>
                                <a:close/>
                                <a:moveTo>
                                  <a:pt x="2615763" y="704399"/>
                                </a:moveTo>
                                <a:cubicBezTo>
                                  <a:pt x="2619227" y="704399"/>
                                  <a:pt x="2630484" y="703533"/>
                                  <a:pt x="2631350" y="703533"/>
                                </a:cubicBezTo>
                                <a:cubicBezTo>
                                  <a:pt x="2626154" y="704399"/>
                                  <a:pt x="2620959" y="704399"/>
                                  <a:pt x="2615763" y="704399"/>
                                </a:cubicBezTo>
                                <a:lnTo>
                                  <a:pt x="2615763" y="704399"/>
                                </a:lnTo>
                                <a:close/>
                                <a:moveTo>
                                  <a:pt x="2830509" y="56699"/>
                                </a:moveTo>
                                <a:cubicBezTo>
                                  <a:pt x="2826179" y="56699"/>
                                  <a:pt x="2775091" y="50637"/>
                                  <a:pt x="2787213" y="65358"/>
                                </a:cubicBezTo>
                                <a:cubicBezTo>
                                  <a:pt x="2798470" y="80078"/>
                                  <a:pt x="2839168" y="72285"/>
                                  <a:pt x="2855620" y="71419"/>
                                </a:cubicBezTo>
                                <a:cubicBezTo>
                                  <a:pt x="2850425" y="71419"/>
                                  <a:pt x="2846961" y="71419"/>
                                  <a:pt x="2856486" y="71419"/>
                                </a:cubicBezTo>
                                <a:cubicBezTo>
                                  <a:pt x="2901513" y="68821"/>
                                  <a:pt x="2945675" y="60162"/>
                                  <a:pt x="2990702" y="56699"/>
                                </a:cubicBezTo>
                                <a:lnTo>
                                  <a:pt x="2990702" y="41112"/>
                                </a:lnTo>
                                <a:cubicBezTo>
                                  <a:pt x="2981177" y="42844"/>
                                  <a:pt x="2972518" y="45442"/>
                                  <a:pt x="2963859" y="45442"/>
                                </a:cubicBezTo>
                                <a:cubicBezTo>
                                  <a:pt x="2918832" y="49771"/>
                                  <a:pt x="2875536" y="60162"/>
                                  <a:pt x="2830509" y="56699"/>
                                </a:cubicBezTo>
                                <a:close/>
                                <a:moveTo>
                                  <a:pt x="2858218" y="34185"/>
                                </a:moveTo>
                                <a:cubicBezTo>
                                  <a:pt x="2858218" y="34185"/>
                                  <a:pt x="2858218" y="34185"/>
                                  <a:pt x="2858218" y="34185"/>
                                </a:cubicBezTo>
                                <a:cubicBezTo>
                                  <a:pt x="2868609" y="34185"/>
                                  <a:pt x="2898916" y="32453"/>
                                  <a:pt x="2858218" y="34185"/>
                                </a:cubicBezTo>
                                <a:close/>
                                <a:moveTo>
                                  <a:pt x="2471156" y="1468997"/>
                                </a:moveTo>
                                <a:cubicBezTo>
                                  <a:pt x="2449509" y="1474192"/>
                                  <a:pt x="2478084" y="1468131"/>
                                  <a:pt x="2471156" y="1468997"/>
                                </a:cubicBezTo>
                                <a:lnTo>
                                  <a:pt x="2471156" y="1468997"/>
                                </a:lnTo>
                                <a:close/>
                                <a:moveTo>
                                  <a:pt x="1694436" y="642053"/>
                                </a:moveTo>
                                <a:cubicBezTo>
                                  <a:pt x="1662398" y="642919"/>
                                  <a:pt x="1619968" y="648981"/>
                                  <a:pt x="1599186" y="648981"/>
                                </a:cubicBezTo>
                                <a:cubicBezTo>
                                  <a:pt x="1587929" y="648981"/>
                                  <a:pt x="1549829" y="642053"/>
                                  <a:pt x="1542902" y="650712"/>
                                </a:cubicBezTo>
                                <a:cubicBezTo>
                                  <a:pt x="1531645" y="664567"/>
                                  <a:pt x="1554159" y="670628"/>
                                  <a:pt x="1562818" y="669762"/>
                                </a:cubicBezTo>
                                <a:cubicBezTo>
                                  <a:pt x="1606113" y="666299"/>
                                  <a:pt x="1649409" y="668031"/>
                                  <a:pt x="1692704" y="662835"/>
                                </a:cubicBezTo>
                                <a:cubicBezTo>
                                  <a:pt x="1702229" y="661969"/>
                                  <a:pt x="1736000" y="664567"/>
                                  <a:pt x="1736865" y="652444"/>
                                </a:cubicBezTo>
                                <a:cubicBezTo>
                                  <a:pt x="1736865" y="645517"/>
                                  <a:pt x="1717816" y="641187"/>
                                  <a:pt x="1694436" y="642053"/>
                                </a:cubicBezTo>
                                <a:close/>
                                <a:moveTo>
                                  <a:pt x="1568013" y="808308"/>
                                </a:moveTo>
                                <a:cubicBezTo>
                                  <a:pt x="1592259" y="808308"/>
                                  <a:pt x="1616504" y="810906"/>
                                  <a:pt x="1640750" y="814369"/>
                                </a:cubicBezTo>
                                <a:cubicBezTo>
                                  <a:pt x="1664995" y="817833"/>
                                  <a:pt x="1688375" y="819565"/>
                                  <a:pt x="1712620" y="823028"/>
                                </a:cubicBezTo>
                                <a:cubicBezTo>
                                  <a:pt x="1729072" y="824760"/>
                                  <a:pt x="1746391" y="836883"/>
                                  <a:pt x="1760245" y="823028"/>
                                </a:cubicBezTo>
                                <a:cubicBezTo>
                                  <a:pt x="1773234" y="810040"/>
                                  <a:pt x="1736865" y="811771"/>
                                  <a:pt x="1731670" y="811771"/>
                                </a:cubicBezTo>
                                <a:cubicBezTo>
                                  <a:pt x="1711754" y="812637"/>
                                  <a:pt x="1690972" y="809174"/>
                                  <a:pt x="1671057" y="806576"/>
                                </a:cubicBezTo>
                                <a:cubicBezTo>
                                  <a:pt x="1649409" y="803978"/>
                                  <a:pt x="1628627" y="799649"/>
                                  <a:pt x="1606979" y="797051"/>
                                </a:cubicBezTo>
                                <a:cubicBezTo>
                                  <a:pt x="1590527" y="794453"/>
                                  <a:pt x="1565416" y="784928"/>
                                  <a:pt x="1548963" y="792721"/>
                                </a:cubicBezTo>
                                <a:lnTo>
                                  <a:pt x="1548963" y="792721"/>
                                </a:lnTo>
                                <a:cubicBezTo>
                                  <a:pt x="1547231" y="793587"/>
                                  <a:pt x="1547231" y="793587"/>
                                  <a:pt x="1548963" y="792721"/>
                                </a:cubicBezTo>
                                <a:cubicBezTo>
                                  <a:pt x="1525584" y="803978"/>
                                  <a:pt x="1561086" y="808308"/>
                                  <a:pt x="1568013" y="808308"/>
                                </a:cubicBezTo>
                                <a:close/>
                                <a:moveTo>
                                  <a:pt x="1729072" y="681019"/>
                                </a:moveTo>
                                <a:cubicBezTo>
                                  <a:pt x="1690106" y="684483"/>
                                  <a:pt x="1653738" y="688812"/>
                                  <a:pt x="1614773" y="688812"/>
                                </a:cubicBezTo>
                                <a:cubicBezTo>
                                  <a:pt x="1595722" y="688812"/>
                                  <a:pt x="1574075" y="685349"/>
                                  <a:pt x="1555891" y="688812"/>
                                </a:cubicBezTo>
                                <a:cubicBezTo>
                                  <a:pt x="1549829" y="689678"/>
                                  <a:pt x="1541170" y="697471"/>
                                  <a:pt x="1548097" y="702667"/>
                                </a:cubicBezTo>
                                <a:cubicBezTo>
                                  <a:pt x="1554159" y="708728"/>
                                  <a:pt x="1565416" y="706996"/>
                                  <a:pt x="1573209" y="706996"/>
                                </a:cubicBezTo>
                                <a:cubicBezTo>
                                  <a:pt x="1616504" y="706996"/>
                                  <a:pt x="1658934" y="705265"/>
                                  <a:pt x="1702229" y="704399"/>
                                </a:cubicBezTo>
                                <a:cubicBezTo>
                                  <a:pt x="1718682" y="704399"/>
                                  <a:pt x="1746391" y="707862"/>
                                  <a:pt x="1760245" y="697471"/>
                                </a:cubicBezTo>
                                <a:cubicBezTo>
                                  <a:pt x="1777563" y="681885"/>
                                  <a:pt x="1735134" y="681019"/>
                                  <a:pt x="1729072" y="681019"/>
                                </a:cubicBezTo>
                                <a:close/>
                                <a:moveTo>
                                  <a:pt x="1755050" y="408258"/>
                                </a:moveTo>
                                <a:lnTo>
                                  <a:pt x="1755050" y="408258"/>
                                </a:lnTo>
                                <a:cubicBezTo>
                                  <a:pt x="1710023" y="416917"/>
                                  <a:pt x="1663263" y="417783"/>
                                  <a:pt x="1617370" y="417783"/>
                                </a:cubicBezTo>
                                <a:cubicBezTo>
                                  <a:pt x="1595722" y="417783"/>
                                  <a:pt x="1574075" y="417783"/>
                                  <a:pt x="1552427" y="419515"/>
                                </a:cubicBezTo>
                                <a:cubicBezTo>
                                  <a:pt x="1546365" y="420380"/>
                                  <a:pt x="1533377" y="422112"/>
                                  <a:pt x="1539438" y="431637"/>
                                </a:cubicBezTo>
                                <a:cubicBezTo>
                                  <a:pt x="1544634" y="439430"/>
                                  <a:pt x="1561952" y="437699"/>
                                  <a:pt x="1570611" y="437699"/>
                                </a:cubicBezTo>
                                <a:cubicBezTo>
                                  <a:pt x="1619102" y="436833"/>
                                  <a:pt x="1668459" y="429905"/>
                                  <a:pt x="1716950" y="427308"/>
                                </a:cubicBezTo>
                                <a:cubicBezTo>
                                  <a:pt x="1733402" y="426442"/>
                                  <a:pt x="1758513" y="429040"/>
                                  <a:pt x="1774100" y="421246"/>
                                </a:cubicBezTo>
                                <a:cubicBezTo>
                                  <a:pt x="1794016" y="410856"/>
                                  <a:pt x="1763709" y="406526"/>
                                  <a:pt x="1755050" y="408258"/>
                                </a:cubicBezTo>
                                <a:close/>
                                <a:moveTo>
                                  <a:pt x="1729072" y="681019"/>
                                </a:moveTo>
                                <a:cubicBezTo>
                                  <a:pt x="1740329" y="680153"/>
                                  <a:pt x="1716084" y="682751"/>
                                  <a:pt x="1729072" y="681019"/>
                                </a:cubicBezTo>
                                <a:lnTo>
                                  <a:pt x="1729072" y="681019"/>
                                </a:lnTo>
                                <a:close/>
                                <a:moveTo>
                                  <a:pt x="1554159" y="967635"/>
                                </a:moveTo>
                                <a:cubicBezTo>
                                  <a:pt x="1574075" y="969367"/>
                                  <a:pt x="1593125" y="971099"/>
                                  <a:pt x="1613041" y="972831"/>
                                </a:cubicBezTo>
                                <a:cubicBezTo>
                                  <a:pt x="1656336" y="977160"/>
                                  <a:pt x="1699632" y="979758"/>
                                  <a:pt x="1742927" y="979758"/>
                                </a:cubicBezTo>
                                <a:cubicBezTo>
                                  <a:pt x="1754184" y="979758"/>
                                  <a:pt x="1761111" y="961574"/>
                                  <a:pt x="1745525" y="960708"/>
                                </a:cubicBezTo>
                                <a:cubicBezTo>
                                  <a:pt x="1724743" y="960708"/>
                                  <a:pt x="1704827" y="966769"/>
                                  <a:pt x="1683179" y="965903"/>
                                </a:cubicBezTo>
                                <a:cubicBezTo>
                                  <a:pt x="1658934" y="965037"/>
                                  <a:pt x="1633822" y="962440"/>
                                  <a:pt x="1609577" y="958976"/>
                                </a:cubicBezTo>
                                <a:cubicBezTo>
                                  <a:pt x="1589661" y="956378"/>
                                  <a:pt x="1567148" y="945987"/>
                                  <a:pt x="1548097" y="949451"/>
                                </a:cubicBezTo>
                                <a:cubicBezTo>
                                  <a:pt x="1529047" y="952915"/>
                                  <a:pt x="1542902" y="966769"/>
                                  <a:pt x="1554159" y="967635"/>
                                </a:cubicBezTo>
                                <a:close/>
                                <a:moveTo>
                                  <a:pt x="1775831" y="497446"/>
                                </a:moveTo>
                                <a:lnTo>
                                  <a:pt x="1775831" y="497446"/>
                                </a:lnTo>
                                <a:cubicBezTo>
                                  <a:pt x="1754184" y="516496"/>
                                  <a:pt x="1819127" y="513033"/>
                                  <a:pt x="1825188" y="513033"/>
                                </a:cubicBezTo>
                                <a:cubicBezTo>
                                  <a:pt x="1856361" y="512167"/>
                                  <a:pt x="1888400" y="513033"/>
                                  <a:pt x="1919572" y="513899"/>
                                </a:cubicBezTo>
                                <a:cubicBezTo>
                                  <a:pt x="1929097" y="513899"/>
                                  <a:pt x="2027811" y="524290"/>
                                  <a:pt x="2032141" y="509569"/>
                                </a:cubicBezTo>
                                <a:cubicBezTo>
                                  <a:pt x="2036470" y="495715"/>
                                  <a:pt x="2004432" y="501776"/>
                                  <a:pt x="1998370" y="502642"/>
                                </a:cubicBezTo>
                                <a:cubicBezTo>
                                  <a:pt x="1973259" y="506106"/>
                                  <a:pt x="1948148" y="505240"/>
                                  <a:pt x="1923036" y="504374"/>
                                </a:cubicBezTo>
                                <a:cubicBezTo>
                                  <a:pt x="1892729" y="502642"/>
                                  <a:pt x="1862422" y="500044"/>
                                  <a:pt x="1831250" y="499178"/>
                                </a:cubicBezTo>
                                <a:cubicBezTo>
                                  <a:pt x="1819127" y="498312"/>
                                  <a:pt x="1786222" y="487921"/>
                                  <a:pt x="1775831" y="497446"/>
                                </a:cubicBezTo>
                                <a:close/>
                                <a:moveTo>
                                  <a:pt x="1658934" y="900094"/>
                                </a:moveTo>
                                <a:cubicBezTo>
                                  <a:pt x="1685777" y="900094"/>
                                  <a:pt x="1716084" y="895765"/>
                                  <a:pt x="1742061" y="900094"/>
                                </a:cubicBezTo>
                                <a:cubicBezTo>
                                  <a:pt x="1760245" y="903558"/>
                                  <a:pt x="1767172" y="881910"/>
                                  <a:pt x="1747257" y="881044"/>
                                </a:cubicBezTo>
                                <a:cubicBezTo>
                                  <a:pt x="1729072" y="880178"/>
                                  <a:pt x="1711754" y="887106"/>
                                  <a:pt x="1693570" y="887106"/>
                                </a:cubicBezTo>
                                <a:cubicBezTo>
                                  <a:pt x="1665861" y="887971"/>
                                  <a:pt x="1636420" y="887971"/>
                                  <a:pt x="1608711" y="884508"/>
                                </a:cubicBezTo>
                                <a:cubicBezTo>
                                  <a:pt x="1596588" y="882776"/>
                                  <a:pt x="1553293" y="866324"/>
                                  <a:pt x="1542902" y="875849"/>
                                </a:cubicBezTo>
                                <a:lnTo>
                                  <a:pt x="1542902" y="875849"/>
                                </a:lnTo>
                                <a:cubicBezTo>
                                  <a:pt x="1529913" y="887971"/>
                                  <a:pt x="1581868" y="892301"/>
                                  <a:pt x="1587929" y="892301"/>
                                </a:cubicBezTo>
                                <a:cubicBezTo>
                                  <a:pt x="1612175" y="895765"/>
                                  <a:pt x="1634688" y="900094"/>
                                  <a:pt x="1658934" y="900094"/>
                                </a:cubicBezTo>
                                <a:close/>
                                <a:moveTo>
                                  <a:pt x="1734268" y="924340"/>
                                </a:moveTo>
                                <a:cubicBezTo>
                                  <a:pt x="1710023" y="926937"/>
                                  <a:pt x="1684911" y="928669"/>
                                  <a:pt x="1660666" y="928669"/>
                                </a:cubicBezTo>
                                <a:cubicBezTo>
                                  <a:pt x="1638152" y="928669"/>
                                  <a:pt x="1616504" y="925206"/>
                                  <a:pt x="1593990" y="923474"/>
                                </a:cubicBezTo>
                                <a:cubicBezTo>
                                  <a:pt x="1586197" y="922608"/>
                                  <a:pt x="1553293" y="911351"/>
                                  <a:pt x="1548097" y="919144"/>
                                </a:cubicBezTo>
                                <a:cubicBezTo>
                                  <a:pt x="1533377" y="943390"/>
                                  <a:pt x="1640750" y="938194"/>
                                  <a:pt x="1654604" y="938194"/>
                                </a:cubicBezTo>
                                <a:cubicBezTo>
                                  <a:pt x="1677118" y="938194"/>
                                  <a:pt x="1700497" y="935596"/>
                                  <a:pt x="1723877" y="936462"/>
                                </a:cubicBezTo>
                                <a:cubicBezTo>
                                  <a:pt x="1737731" y="937328"/>
                                  <a:pt x="1758513" y="942524"/>
                                  <a:pt x="1769770" y="932133"/>
                                </a:cubicBezTo>
                                <a:cubicBezTo>
                                  <a:pt x="1788820" y="914815"/>
                                  <a:pt x="1738597" y="923474"/>
                                  <a:pt x="1734268" y="924340"/>
                                </a:cubicBezTo>
                                <a:close/>
                                <a:moveTo>
                                  <a:pt x="1534243" y="739035"/>
                                </a:moveTo>
                                <a:lnTo>
                                  <a:pt x="1534243" y="739035"/>
                                </a:lnTo>
                                <a:cubicBezTo>
                                  <a:pt x="1541170" y="750292"/>
                                  <a:pt x="1562818" y="743365"/>
                                  <a:pt x="1574075" y="742499"/>
                                </a:cubicBezTo>
                                <a:cubicBezTo>
                                  <a:pt x="1600918" y="741633"/>
                                  <a:pt x="1627761" y="739901"/>
                                  <a:pt x="1654604" y="739901"/>
                                </a:cubicBezTo>
                                <a:cubicBezTo>
                                  <a:pt x="1680581" y="739901"/>
                                  <a:pt x="1706559" y="740767"/>
                                  <a:pt x="1732536" y="739901"/>
                                </a:cubicBezTo>
                                <a:cubicBezTo>
                                  <a:pt x="1755916" y="739035"/>
                                  <a:pt x="1755916" y="712192"/>
                                  <a:pt x="1736865" y="720851"/>
                                </a:cubicBezTo>
                                <a:cubicBezTo>
                                  <a:pt x="1729938" y="724315"/>
                                  <a:pt x="1733402" y="722583"/>
                                  <a:pt x="1736865" y="720851"/>
                                </a:cubicBezTo>
                                <a:cubicBezTo>
                                  <a:pt x="1722145" y="727778"/>
                                  <a:pt x="1703095" y="724315"/>
                                  <a:pt x="1687509" y="725180"/>
                                </a:cubicBezTo>
                                <a:cubicBezTo>
                                  <a:pt x="1659800" y="726046"/>
                                  <a:pt x="1632956" y="726046"/>
                                  <a:pt x="1605247" y="726046"/>
                                </a:cubicBezTo>
                                <a:cubicBezTo>
                                  <a:pt x="1602650" y="726912"/>
                                  <a:pt x="1522986" y="720851"/>
                                  <a:pt x="1534243" y="739035"/>
                                </a:cubicBezTo>
                                <a:close/>
                                <a:moveTo>
                                  <a:pt x="1619968" y="777135"/>
                                </a:moveTo>
                                <a:cubicBezTo>
                                  <a:pt x="1642481" y="778001"/>
                                  <a:pt x="1665861" y="778001"/>
                                  <a:pt x="1688375" y="779733"/>
                                </a:cubicBezTo>
                                <a:cubicBezTo>
                                  <a:pt x="1705693" y="781465"/>
                                  <a:pt x="1727341" y="790990"/>
                                  <a:pt x="1744659" y="785794"/>
                                </a:cubicBezTo>
                                <a:cubicBezTo>
                                  <a:pt x="1754184" y="783196"/>
                                  <a:pt x="1759379" y="769342"/>
                                  <a:pt x="1746391" y="767610"/>
                                </a:cubicBezTo>
                                <a:cubicBezTo>
                                  <a:pt x="1724743" y="765012"/>
                                  <a:pt x="1702229" y="768476"/>
                                  <a:pt x="1679716" y="765878"/>
                                </a:cubicBezTo>
                                <a:cubicBezTo>
                                  <a:pt x="1654604" y="763281"/>
                                  <a:pt x="1628627" y="764146"/>
                                  <a:pt x="1603516" y="763281"/>
                                </a:cubicBezTo>
                                <a:cubicBezTo>
                                  <a:pt x="1589661" y="762415"/>
                                  <a:pt x="1549829" y="749426"/>
                                  <a:pt x="1538572" y="758085"/>
                                </a:cubicBezTo>
                                <a:lnTo>
                                  <a:pt x="1538572" y="758085"/>
                                </a:lnTo>
                                <a:cubicBezTo>
                                  <a:pt x="1515193" y="778867"/>
                                  <a:pt x="1610443" y="777135"/>
                                  <a:pt x="1619968" y="777135"/>
                                </a:cubicBezTo>
                                <a:close/>
                                <a:moveTo>
                                  <a:pt x="1574941" y="848140"/>
                                </a:moveTo>
                                <a:cubicBezTo>
                                  <a:pt x="1598320" y="849871"/>
                                  <a:pt x="1621700" y="851603"/>
                                  <a:pt x="1644213" y="854201"/>
                                </a:cubicBezTo>
                                <a:cubicBezTo>
                                  <a:pt x="1664129" y="855933"/>
                                  <a:pt x="1684911" y="858531"/>
                                  <a:pt x="1704827" y="860262"/>
                                </a:cubicBezTo>
                                <a:cubicBezTo>
                                  <a:pt x="1715218" y="861128"/>
                                  <a:pt x="1747257" y="874117"/>
                                  <a:pt x="1754184" y="865458"/>
                                </a:cubicBezTo>
                                <a:cubicBezTo>
                                  <a:pt x="1768904" y="848140"/>
                                  <a:pt x="1743793" y="847274"/>
                                  <a:pt x="1731670" y="849871"/>
                                </a:cubicBezTo>
                                <a:cubicBezTo>
                                  <a:pt x="1711754" y="854201"/>
                                  <a:pt x="1690972" y="849006"/>
                                  <a:pt x="1671057" y="846408"/>
                                </a:cubicBezTo>
                                <a:cubicBezTo>
                                  <a:pt x="1646811" y="842944"/>
                                  <a:pt x="1622566" y="842078"/>
                                  <a:pt x="1598320" y="838615"/>
                                </a:cubicBezTo>
                                <a:cubicBezTo>
                                  <a:pt x="1584466" y="836883"/>
                                  <a:pt x="1552427" y="823894"/>
                                  <a:pt x="1539438" y="831687"/>
                                </a:cubicBezTo>
                                <a:lnTo>
                                  <a:pt x="1539438" y="831687"/>
                                </a:lnTo>
                                <a:cubicBezTo>
                                  <a:pt x="1537706" y="832553"/>
                                  <a:pt x="1537706" y="832553"/>
                                  <a:pt x="1539438" y="831687"/>
                                </a:cubicBezTo>
                                <a:cubicBezTo>
                                  <a:pt x="1518657" y="845542"/>
                                  <a:pt x="1571477" y="848140"/>
                                  <a:pt x="1574941" y="848140"/>
                                </a:cubicBezTo>
                                <a:close/>
                                <a:moveTo>
                                  <a:pt x="1835579" y="368426"/>
                                </a:moveTo>
                                <a:cubicBezTo>
                                  <a:pt x="1858959" y="365828"/>
                                  <a:pt x="1881472" y="364096"/>
                                  <a:pt x="1904852" y="363231"/>
                                </a:cubicBezTo>
                                <a:cubicBezTo>
                                  <a:pt x="1929963" y="362365"/>
                                  <a:pt x="1955075" y="363231"/>
                                  <a:pt x="1980186" y="365828"/>
                                </a:cubicBezTo>
                                <a:cubicBezTo>
                                  <a:pt x="1995773" y="367560"/>
                                  <a:pt x="2029543" y="377951"/>
                                  <a:pt x="2040800" y="363231"/>
                                </a:cubicBezTo>
                                <a:cubicBezTo>
                                  <a:pt x="2048593" y="352840"/>
                                  <a:pt x="2014822" y="354571"/>
                                  <a:pt x="2011359" y="354571"/>
                                </a:cubicBezTo>
                                <a:cubicBezTo>
                                  <a:pt x="1983650" y="353705"/>
                                  <a:pt x="1955075" y="353705"/>
                                  <a:pt x="1927366" y="353705"/>
                                </a:cubicBezTo>
                                <a:cubicBezTo>
                                  <a:pt x="1905718" y="353705"/>
                                  <a:pt x="1883204" y="354571"/>
                                  <a:pt x="1861557" y="352840"/>
                                </a:cubicBezTo>
                                <a:cubicBezTo>
                                  <a:pt x="1848568" y="351974"/>
                                  <a:pt x="1826920" y="345912"/>
                                  <a:pt x="1814797" y="353705"/>
                                </a:cubicBezTo>
                                <a:cubicBezTo>
                                  <a:pt x="1795747" y="364962"/>
                                  <a:pt x="1829518" y="369292"/>
                                  <a:pt x="1835579" y="368426"/>
                                </a:cubicBezTo>
                                <a:close/>
                                <a:moveTo>
                                  <a:pt x="2047727" y="386610"/>
                                </a:moveTo>
                                <a:cubicBezTo>
                                  <a:pt x="1986247" y="384878"/>
                                  <a:pt x="1923036" y="382280"/>
                                  <a:pt x="1860691" y="386610"/>
                                </a:cubicBezTo>
                                <a:cubicBezTo>
                                  <a:pt x="1867618" y="385744"/>
                                  <a:pt x="1881472" y="384878"/>
                                  <a:pt x="1860691" y="386610"/>
                                </a:cubicBezTo>
                                <a:cubicBezTo>
                                  <a:pt x="1849434" y="387476"/>
                                  <a:pt x="1800077" y="384878"/>
                                  <a:pt x="1796613" y="398733"/>
                                </a:cubicBezTo>
                                <a:cubicBezTo>
                                  <a:pt x="1792284" y="415185"/>
                                  <a:pt x="1834713" y="401331"/>
                                  <a:pt x="1842507" y="400465"/>
                                </a:cubicBezTo>
                                <a:cubicBezTo>
                                  <a:pt x="1870216" y="397001"/>
                                  <a:pt x="1897925" y="396135"/>
                                  <a:pt x="1924768" y="396135"/>
                                </a:cubicBezTo>
                                <a:cubicBezTo>
                                  <a:pt x="1953343" y="395269"/>
                                  <a:pt x="1983650" y="390940"/>
                                  <a:pt x="2011359" y="397867"/>
                                </a:cubicBezTo>
                                <a:cubicBezTo>
                                  <a:pt x="2022616" y="400465"/>
                                  <a:pt x="2034738" y="402196"/>
                                  <a:pt x="2046861" y="401331"/>
                                </a:cubicBezTo>
                                <a:cubicBezTo>
                                  <a:pt x="2064179" y="399599"/>
                                  <a:pt x="2065911" y="387476"/>
                                  <a:pt x="2047727" y="386610"/>
                                </a:cubicBezTo>
                                <a:close/>
                                <a:moveTo>
                                  <a:pt x="2474620" y="535546"/>
                                </a:moveTo>
                                <a:cubicBezTo>
                                  <a:pt x="2436520" y="541608"/>
                                  <a:pt x="2391493" y="544206"/>
                                  <a:pt x="2353393" y="540742"/>
                                </a:cubicBezTo>
                                <a:cubicBezTo>
                                  <a:pt x="2339539" y="539876"/>
                                  <a:pt x="2326550" y="526021"/>
                                  <a:pt x="2312695" y="534680"/>
                                </a:cubicBezTo>
                                <a:cubicBezTo>
                                  <a:pt x="2297975" y="543340"/>
                                  <a:pt x="2318757" y="554596"/>
                                  <a:pt x="2329148" y="551999"/>
                                </a:cubicBezTo>
                                <a:lnTo>
                                  <a:pt x="2329148" y="551999"/>
                                </a:lnTo>
                                <a:cubicBezTo>
                                  <a:pt x="2360320" y="543340"/>
                                  <a:pt x="2401884" y="551133"/>
                                  <a:pt x="2433922" y="551133"/>
                                </a:cubicBezTo>
                                <a:cubicBezTo>
                                  <a:pt x="2453838" y="551133"/>
                                  <a:pt x="2474620" y="551999"/>
                                  <a:pt x="2494536" y="547669"/>
                                </a:cubicBezTo>
                                <a:cubicBezTo>
                                  <a:pt x="2517050" y="543340"/>
                                  <a:pt x="2485011" y="533815"/>
                                  <a:pt x="2474620" y="535546"/>
                                </a:cubicBezTo>
                                <a:close/>
                                <a:moveTo>
                                  <a:pt x="2291914" y="586635"/>
                                </a:moveTo>
                                <a:cubicBezTo>
                                  <a:pt x="2286718" y="600490"/>
                                  <a:pt x="2348198" y="596160"/>
                                  <a:pt x="2355125" y="596160"/>
                                </a:cubicBezTo>
                                <a:cubicBezTo>
                                  <a:pt x="2375906" y="597026"/>
                                  <a:pt x="2397554" y="597026"/>
                                  <a:pt x="2418336" y="597892"/>
                                </a:cubicBezTo>
                                <a:cubicBezTo>
                                  <a:pt x="2433057" y="597892"/>
                                  <a:pt x="2467693" y="604819"/>
                                  <a:pt x="2479816" y="596160"/>
                                </a:cubicBezTo>
                                <a:cubicBezTo>
                                  <a:pt x="2483279" y="593562"/>
                                  <a:pt x="2481547" y="595294"/>
                                  <a:pt x="2479816" y="596160"/>
                                </a:cubicBezTo>
                                <a:cubicBezTo>
                                  <a:pt x="2482414" y="594428"/>
                                  <a:pt x="2488475" y="570183"/>
                                  <a:pt x="2489341" y="565853"/>
                                </a:cubicBezTo>
                                <a:cubicBezTo>
                                  <a:pt x="2491073" y="554596"/>
                                  <a:pt x="2465095" y="557194"/>
                                  <a:pt x="2459900" y="558060"/>
                                </a:cubicBezTo>
                                <a:cubicBezTo>
                                  <a:pt x="2425263" y="561524"/>
                                  <a:pt x="2388895" y="566719"/>
                                  <a:pt x="2354259" y="560658"/>
                                </a:cubicBezTo>
                                <a:cubicBezTo>
                                  <a:pt x="2344734" y="558926"/>
                                  <a:pt x="2318757" y="545937"/>
                                  <a:pt x="2314427" y="562390"/>
                                </a:cubicBezTo>
                                <a:cubicBezTo>
                                  <a:pt x="2312695" y="570183"/>
                                  <a:pt x="2345600" y="569317"/>
                                  <a:pt x="2349929" y="570183"/>
                                </a:cubicBezTo>
                                <a:cubicBezTo>
                                  <a:pt x="2358588" y="571049"/>
                                  <a:pt x="2463364" y="575378"/>
                                  <a:pt x="2463364" y="578842"/>
                                </a:cubicBezTo>
                                <a:cubicBezTo>
                                  <a:pt x="2463364" y="590099"/>
                                  <a:pt x="2381102" y="586635"/>
                                  <a:pt x="2372443" y="586635"/>
                                </a:cubicBezTo>
                                <a:cubicBezTo>
                                  <a:pt x="2358588" y="586635"/>
                                  <a:pt x="2298841" y="568451"/>
                                  <a:pt x="2291914" y="586635"/>
                                </a:cubicBezTo>
                                <a:close/>
                                <a:moveTo>
                                  <a:pt x="1845970" y="325996"/>
                                </a:moveTo>
                                <a:cubicBezTo>
                                  <a:pt x="1871081" y="325996"/>
                                  <a:pt x="1896193" y="323399"/>
                                  <a:pt x="1921304" y="324265"/>
                                </a:cubicBezTo>
                                <a:cubicBezTo>
                                  <a:pt x="1943818" y="325130"/>
                                  <a:pt x="1966331" y="325130"/>
                                  <a:pt x="1988845" y="327728"/>
                                </a:cubicBezTo>
                                <a:cubicBezTo>
                                  <a:pt x="1993175" y="328594"/>
                                  <a:pt x="2045995" y="343315"/>
                                  <a:pt x="2041666" y="326862"/>
                                </a:cubicBezTo>
                                <a:cubicBezTo>
                                  <a:pt x="2038202" y="313874"/>
                                  <a:pt x="1966331" y="316471"/>
                                  <a:pt x="1958538" y="315606"/>
                                </a:cubicBezTo>
                                <a:cubicBezTo>
                                  <a:pt x="1933427" y="314740"/>
                                  <a:pt x="1908316" y="313874"/>
                                  <a:pt x="1884070" y="313008"/>
                                </a:cubicBezTo>
                                <a:cubicBezTo>
                                  <a:pt x="1868484" y="313008"/>
                                  <a:pt x="1824322" y="305215"/>
                                  <a:pt x="1811334" y="316471"/>
                                </a:cubicBezTo>
                                <a:cubicBezTo>
                                  <a:pt x="1795747" y="330326"/>
                                  <a:pt x="1842507" y="325996"/>
                                  <a:pt x="1845970" y="325996"/>
                                </a:cubicBezTo>
                                <a:close/>
                                <a:moveTo>
                                  <a:pt x="1793150" y="237674"/>
                                </a:moveTo>
                                <a:cubicBezTo>
                                  <a:pt x="1781893" y="256724"/>
                                  <a:pt x="1891863" y="258455"/>
                                  <a:pt x="1903120" y="259321"/>
                                </a:cubicBezTo>
                                <a:cubicBezTo>
                                  <a:pt x="1929097" y="261919"/>
                                  <a:pt x="1955941" y="263651"/>
                                  <a:pt x="1982784" y="266249"/>
                                </a:cubicBezTo>
                                <a:cubicBezTo>
                                  <a:pt x="1993175" y="267115"/>
                                  <a:pt x="2009627" y="274908"/>
                                  <a:pt x="2019152" y="266249"/>
                                </a:cubicBezTo>
                                <a:cubicBezTo>
                                  <a:pt x="2023481" y="261919"/>
                                  <a:pt x="2018286" y="259321"/>
                                  <a:pt x="2014822" y="258455"/>
                                </a:cubicBezTo>
                                <a:cubicBezTo>
                                  <a:pt x="1981052" y="248065"/>
                                  <a:pt x="1939488" y="252394"/>
                                  <a:pt x="1903986" y="248065"/>
                                </a:cubicBezTo>
                                <a:cubicBezTo>
                                  <a:pt x="1892729" y="246333"/>
                                  <a:pt x="1800943" y="224685"/>
                                  <a:pt x="1793150" y="237674"/>
                                </a:cubicBezTo>
                                <a:close/>
                                <a:moveTo>
                                  <a:pt x="1807004" y="424710"/>
                                </a:moveTo>
                                <a:cubicBezTo>
                                  <a:pt x="1849434" y="420380"/>
                                  <a:pt x="1800943" y="425576"/>
                                  <a:pt x="1807004" y="424710"/>
                                </a:cubicBezTo>
                                <a:lnTo>
                                  <a:pt x="1807004" y="424710"/>
                                </a:lnTo>
                                <a:close/>
                                <a:moveTo>
                                  <a:pt x="1792284" y="436833"/>
                                </a:moveTo>
                                <a:lnTo>
                                  <a:pt x="1792284" y="436833"/>
                                </a:lnTo>
                                <a:cubicBezTo>
                                  <a:pt x="1795747" y="446358"/>
                                  <a:pt x="1813066" y="440296"/>
                                  <a:pt x="1819127" y="438565"/>
                                </a:cubicBezTo>
                                <a:cubicBezTo>
                                  <a:pt x="1852032" y="433369"/>
                                  <a:pt x="1884936" y="434235"/>
                                  <a:pt x="1917841" y="435101"/>
                                </a:cubicBezTo>
                                <a:cubicBezTo>
                                  <a:pt x="1950745" y="435967"/>
                                  <a:pt x="1982784" y="435101"/>
                                  <a:pt x="2015688" y="437699"/>
                                </a:cubicBezTo>
                                <a:cubicBezTo>
                                  <a:pt x="2024347" y="438565"/>
                                  <a:pt x="2060716" y="445492"/>
                                  <a:pt x="2055520" y="427308"/>
                                </a:cubicBezTo>
                                <a:cubicBezTo>
                                  <a:pt x="1973259" y="429905"/>
                                  <a:pt x="1888400" y="416051"/>
                                  <a:pt x="1807004" y="424710"/>
                                </a:cubicBezTo>
                                <a:cubicBezTo>
                                  <a:pt x="1802675" y="425576"/>
                                  <a:pt x="1789686" y="430771"/>
                                  <a:pt x="1792284" y="436833"/>
                                </a:cubicBezTo>
                                <a:close/>
                                <a:moveTo>
                                  <a:pt x="2025213" y="286165"/>
                                </a:moveTo>
                                <a:cubicBezTo>
                                  <a:pt x="2001834" y="284433"/>
                                  <a:pt x="1978454" y="280969"/>
                                  <a:pt x="1955075" y="279237"/>
                                </a:cubicBezTo>
                                <a:cubicBezTo>
                                  <a:pt x="1911779" y="275774"/>
                                  <a:pt x="1858959" y="267981"/>
                                  <a:pt x="1816529" y="275774"/>
                                </a:cubicBezTo>
                                <a:cubicBezTo>
                                  <a:pt x="1811334" y="276640"/>
                                  <a:pt x="1806138" y="285299"/>
                                  <a:pt x="1813066" y="288762"/>
                                </a:cubicBezTo>
                                <a:cubicBezTo>
                                  <a:pt x="1820859" y="292226"/>
                                  <a:pt x="1829518" y="290494"/>
                                  <a:pt x="1838177" y="290494"/>
                                </a:cubicBezTo>
                                <a:cubicBezTo>
                                  <a:pt x="1860691" y="289628"/>
                                  <a:pt x="1884070" y="288762"/>
                                  <a:pt x="1906584" y="289628"/>
                                </a:cubicBezTo>
                                <a:cubicBezTo>
                                  <a:pt x="1930829" y="289628"/>
                                  <a:pt x="1955941" y="290494"/>
                                  <a:pt x="1980186" y="292226"/>
                                </a:cubicBezTo>
                                <a:cubicBezTo>
                                  <a:pt x="2001834" y="293958"/>
                                  <a:pt x="2020884" y="300885"/>
                                  <a:pt x="2042532" y="303483"/>
                                </a:cubicBezTo>
                                <a:cubicBezTo>
                                  <a:pt x="2047727" y="304349"/>
                                  <a:pt x="2054654" y="298287"/>
                                  <a:pt x="2051191" y="293092"/>
                                </a:cubicBezTo>
                                <a:cubicBezTo>
                                  <a:pt x="2046861" y="285299"/>
                                  <a:pt x="2030409" y="287030"/>
                                  <a:pt x="2025213" y="286165"/>
                                </a:cubicBezTo>
                                <a:close/>
                                <a:moveTo>
                                  <a:pt x="2008761" y="215160"/>
                                </a:moveTo>
                                <a:cubicBezTo>
                                  <a:pt x="1985382" y="214294"/>
                                  <a:pt x="1961136" y="212562"/>
                                  <a:pt x="1937757" y="210830"/>
                                </a:cubicBezTo>
                                <a:cubicBezTo>
                                  <a:pt x="1914377" y="209099"/>
                                  <a:pt x="1890997" y="206501"/>
                                  <a:pt x="1867618" y="207367"/>
                                </a:cubicBezTo>
                                <a:cubicBezTo>
                                  <a:pt x="1853763" y="207367"/>
                                  <a:pt x="1819127" y="198708"/>
                                  <a:pt x="1807870" y="209099"/>
                                </a:cubicBezTo>
                                <a:cubicBezTo>
                                  <a:pt x="1788820" y="226417"/>
                                  <a:pt x="1824322" y="222087"/>
                                  <a:pt x="1831250" y="222087"/>
                                </a:cubicBezTo>
                                <a:cubicBezTo>
                                  <a:pt x="1852898" y="220356"/>
                                  <a:pt x="1874545" y="221221"/>
                                  <a:pt x="1896193" y="222087"/>
                                </a:cubicBezTo>
                                <a:cubicBezTo>
                                  <a:pt x="1939488" y="222953"/>
                                  <a:pt x="1987113" y="232478"/>
                                  <a:pt x="2029543" y="228149"/>
                                </a:cubicBezTo>
                                <a:cubicBezTo>
                                  <a:pt x="2032141" y="228149"/>
                                  <a:pt x="2042532" y="223819"/>
                                  <a:pt x="2038202" y="219490"/>
                                </a:cubicBezTo>
                                <a:cubicBezTo>
                                  <a:pt x="2033872" y="213428"/>
                                  <a:pt x="2014822" y="215160"/>
                                  <a:pt x="2008761" y="215160"/>
                                </a:cubicBezTo>
                                <a:close/>
                                <a:moveTo>
                                  <a:pt x="2446045" y="505240"/>
                                </a:moveTo>
                                <a:cubicBezTo>
                                  <a:pt x="2426130" y="505240"/>
                                  <a:pt x="2404482" y="506106"/>
                                  <a:pt x="2384565" y="502642"/>
                                </a:cubicBezTo>
                                <a:cubicBezTo>
                                  <a:pt x="2370711" y="500044"/>
                                  <a:pt x="2349929" y="488787"/>
                                  <a:pt x="2338672" y="501776"/>
                                </a:cubicBezTo>
                                <a:cubicBezTo>
                                  <a:pt x="2329148" y="512167"/>
                                  <a:pt x="2410543" y="514765"/>
                                  <a:pt x="2420934" y="515630"/>
                                </a:cubicBezTo>
                                <a:cubicBezTo>
                                  <a:pt x="2440850" y="517362"/>
                                  <a:pt x="2460766" y="518228"/>
                                  <a:pt x="2481547" y="519094"/>
                                </a:cubicBezTo>
                                <a:cubicBezTo>
                                  <a:pt x="2489341" y="519094"/>
                                  <a:pt x="2521380" y="526887"/>
                                  <a:pt x="2529172" y="519960"/>
                                </a:cubicBezTo>
                                <a:cubicBezTo>
                                  <a:pt x="2548223" y="501776"/>
                                  <a:pt x="2453838" y="505240"/>
                                  <a:pt x="2446045" y="505240"/>
                                </a:cubicBezTo>
                                <a:close/>
                                <a:moveTo>
                                  <a:pt x="2513586" y="315606"/>
                                </a:moveTo>
                                <a:cubicBezTo>
                                  <a:pt x="2518781" y="315606"/>
                                  <a:pt x="2543027" y="314740"/>
                                  <a:pt x="2534368" y="303483"/>
                                </a:cubicBezTo>
                                <a:cubicBezTo>
                                  <a:pt x="2525709" y="293092"/>
                                  <a:pt x="2498866" y="300019"/>
                                  <a:pt x="2488475" y="301751"/>
                                </a:cubicBezTo>
                                <a:cubicBezTo>
                                  <a:pt x="2449509" y="306080"/>
                                  <a:pt x="2406213" y="305215"/>
                                  <a:pt x="2368114" y="299153"/>
                                </a:cubicBezTo>
                                <a:cubicBezTo>
                                  <a:pt x="2363784" y="298287"/>
                                  <a:pt x="2329148" y="290494"/>
                                  <a:pt x="2340404" y="303483"/>
                                </a:cubicBezTo>
                                <a:cubicBezTo>
                                  <a:pt x="2347332" y="312142"/>
                                  <a:pt x="2367247" y="309544"/>
                                  <a:pt x="2376773" y="309544"/>
                                </a:cubicBezTo>
                                <a:cubicBezTo>
                                  <a:pt x="2421800" y="312142"/>
                                  <a:pt x="2467693" y="318203"/>
                                  <a:pt x="2513586" y="315606"/>
                                </a:cubicBezTo>
                                <a:cubicBezTo>
                                  <a:pt x="2513586" y="315606"/>
                                  <a:pt x="2514452" y="315606"/>
                                  <a:pt x="2513586" y="315606"/>
                                </a:cubicBezTo>
                                <a:close/>
                                <a:moveTo>
                                  <a:pt x="1805273" y="871519"/>
                                </a:moveTo>
                                <a:cubicBezTo>
                                  <a:pt x="1858093" y="863726"/>
                                  <a:pt x="1922170" y="863726"/>
                                  <a:pt x="1974991" y="872385"/>
                                </a:cubicBezTo>
                                <a:cubicBezTo>
                                  <a:pt x="1981918" y="873251"/>
                                  <a:pt x="2022616" y="881044"/>
                                  <a:pt x="2022616" y="868055"/>
                                </a:cubicBezTo>
                                <a:cubicBezTo>
                                  <a:pt x="2022616" y="854201"/>
                                  <a:pt x="1970661" y="860262"/>
                                  <a:pt x="1962002" y="860262"/>
                                </a:cubicBezTo>
                                <a:cubicBezTo>
                                  <a:pt x="1904852" y="860262"/>
                                  <a:pt x="1847702" y="854201"/>
                                  <a:pt x="1790552" y="859396"/>
                                </a:cubicBezTo>
                                <a:lnTo>
                                  <a:pt x="1790552" y="859396"/>
                                </a:lnTo>
                                <a:cubicBezTo>
                                  <a:pt x="1784491" y="860262"/>
                                  <a:pt x="1768904" y="859396"/>
                                  <a:pt x="1765441" y="866324"/>
                                </a:cubicBezTo>
                                <a:cubicBezTo>
                                  <a:pt x="1758513" y="883642"/>
                                  <a:pt x="1800943" y="871519"/>
                                  <a:pt x="1805273" y="871519"/>
                                </a:cubicBezTo>
                                <a:close/>
                                <a:moveTo>
                                  <a:pt x="2543027" y="338119"/>
                                </a:moveTo>
                                <a:cubicBezTo>
                                  <a:pt x="2521380" y="335521"/>
                                  <a:pt x="2497134" y="339851"/>
                                  <a:pt x="2475486" y="339851"/>
                                </a:cubicBezTo>
                                <a:cubicBezTo>
                                  <a:pt x="2452973" y="339851"/>
                                  <a:pt x="2429593" y="338119"/>
                                  <a:pt x="2407079" y="335521"/>
                                </a:cubicBezTo>
                                <a:cubicBezTo>
                                  <a:pt x="2385432" y="333790"/>
                                  <a:pt x="2362918" y="323399"/>
                                  <a:pt x="2342136" y="323399"/>
                                </a:cubicBezTo>
                                <a:cubicBezTo>
                                  <a:pt x="2339539" y="323399"/>
                                  <a:pt x="2311829" y="333790"/>
                                  <a:pt x="2323086" y="337253"/>
                                </a:cubicBezTo>
                                <a:cubicBezTo>
                                  <a:pt x="2340404" y="342449"/>
                                  <a:pt x="2362052" y="341583"/>
                                  <a:pt x="2379370" y="343315"/>
                                </a:cubicBezTo>
                                <a:cubicBezTo>
                                  <a:pt x="2428727" y="347644"/>
                                  <a:pt x="2478950" y="357169"/>
                                  <a:pt x="2528307" y="353705"/>
                                </a:cubicBezTo>
                                <a:cubicBezTo>
                                  <a:pt x="2535234" y="354571"/>
                                  <a:pt x="2562943" y="341583"/>
                                  <a:pt x="2543027" y="338119"/>
                                </a:cubicBezTo>
                                <a:close/>
                                <a:moveTo>
                                  <a:pt x="2543893" y="472335"/>
                                </a:moveTo>
                                <a:cubicBezTo>
                                  <a:pt x="2536100" y="462810"/>
                                  <a:pt x="2496268" y="472335"/>
                                  <a:pt x="2485877" y="473201"/>
                                </a:cubicBezTo>
                                <a:cubicBezTo>
                                  <a:pt x="2444313" y="477530"/>
                                  <a:pt x="2397554" y="473201"/>
                                  <a:pt x="2355991" y="465408"/>
                                </a:cubicBezTo>
                                <a:cubicBezTo>
                                  <a:pt x="2351661" y="464542"/>
                                  <a:pt x="2322220" y="451553"/>
                                  <a:pt x="2324818" y="468871"/>
                                </a:cubicBezTo>
                                <a:cubicBezTo>
                                  <a:pt x="2326550" y="481860"/>
                                  <a:pt x="2372443" y="480128"/>
                                  <a:pt x="2381968" y="480994"/>
                                </a:cubicBezTo>
                                <a:cubicBezTo>
                                  <a:pt x="2430459" y="484458"/>
                                  <a:pt x="2477218" y="493117"/>
                                  <a:pt x="2526575" y="487921"/>
                                </a:cubicBezTo>
                                <a:cubicBezTo>
                                  <a:pt x="2534368" y="487921"/>
                                  <a:pt x="2551686" y="481860"/>
                                  <a:pt x="2543893" y="472335"/>
                                </a:cubicBezTo>
                                <a:close/>
                                <a:moveTo>
                                  <a:pt x="2335209" y="652444"/>
                                </a:moveTo>
                                <a:cubicBezTo>
                                  <a:pt x="2362918" y="653310"/>
                                  <a:pt x="2390627" y="653310"/>
                                  <a:pt x="2418336" y="653310"/>
                                </a:cubicBezTo>
                                <a:cubicBezTo>
                                  <a:pt x="2430459" y="653310"/>
                                  <a:pt x="2472023" y="661103"/>
                                  <a:pt x="2481547" y="653310"/>
                                </a:cubicBezTo>
                                <a:cubicBezTo>
                                  <a:pt x="2480682" y="654176"/>
                                  <a:pt x="2480682" y="654176"/>
                                  <a:pt x="2481547" y="653310"/>
                                </a:cubicBezTo>
                                <a:lnTo>
                                  <a:pt x="2481547" y="653310"/>
                                </a:lnTo>
                                <a:cubicBezTo>
                                  <a:pt x="2501463" y="635126"/>
                                  <a:pt x="2441716" y="640321"/>
                                  <a:pt x="2433922" y="641187"/>
                                </a:cubicBezTo>
                                <a:cubicBezTo>
                                  <a:pt x="2406213" y="642919"/>
                                  <a:pt x="2377638" y="642053"/>
                                  <a:pt x="2349929" y="641187"/>
                                </a:cubicBezTo>
                                <a:cubicBezTo>
                                  <a:pt x="2338672" y="640321"/>
                                  <a:pt x="2302304" y="627333"/>
                                  <a:pt x="2292779" y="635992"/>
                                </a:cubicBezTo>
                                <a:cubicBezTo>
                                  <a:pt x="2277193" y="648981"/>
                                  <a:pt x="2327416" y="652444"/>
                                  <a:pt x="2335209" y="652444"/>
                                </a:cubicBezTo>
                                <a:close/>
                                <a:moveTo>
                                  <a:pt x="2527441" y="488787"/>
                                </a:moveTo>
                                <a:cubicBezTo>
                                  <a:pt x="2488475" y="492251"/>
                                  <a:pt x="2534368" y="487921"/>
                                  <a:pt x="2527441" y="488787"/>
                                </a:cubicBezTo>
                                <a:lnTo>
                                  <a:pt x="2527441" y="488787"/>
                                </a:lnTo>
                                <a:close/>
                                <a:moveTo>
                                  <a:pt x="2503195" y="264517"/>
                                </a:moveTo>
                                <a:cubicBezTo>
                                  <a:pt x="2446045" y="267981"/>
                                  <a:pt x="2389761" y="271444"/>
                                  <a:pt x="2333477" y="265383"/>
                                </a:cubicBezTo>
                                <a:cubicBezTo>
                                  <a:pt x="2323086" y="264517"/>
                                  <a:pt x="2297975" y="274908"/>
                                  <a:pt x="2319622" y="279237"/>
                                </a:cubicBezTo>
                                <a:cubicBezTo>
                                  <a:pt x="2331745" y="281835"/>
                                  <a:pt x="2346466" y="281835"/>
                                  <a:pt x="2358588" y="280103"/>
                                </a:cubicBezTo>
                                <a:cubicBezTo>
                                  <a:pt x="2357723" y="280103"/>
                                  <a:pt x="2356857" y="280103"/>
                                  <a:pt x="2358588" y="280103"/>
                                </a:cubicBezTo>
                                <a:cubicBezTo>
                                  <a:pt x="2406213" y="273176"/>
                                  <a:pt x="2458168" y="276640"/>
                                  <a:pt x="2505793" y="279237"/>
                                </a:cubicBezTo>
                                <a:cubicBezTo>
                                  <a:pt x="2508391" y="279237"/>
                                  <a:pt x="2553418" y="275774"/>
                                  <a:pt x="2540429" y="265383"/>
                                </a:cubicBezTo>
                                <a:cubicBezTo>
                                  <a:pt x="2531770" y="258455"/>
                                  <a:pt x="2512720" y="264517"/>
                                  <a:pt x="2503195" y="264517"/>
                                </a:cubicBezTo>
                                <a:close/>
                                <a:moveTo>
                                  <a:pt x="2510989" y="228149"/>
                                </a:moveTo>
                                <a:cubicBezTo>
                                  <a:pt x="2465961" y="229880"/>
                                  <a:pt x="2420068" y="230746"/>
                                  <a:pt x="2375041" y="230746"/>
                                </a:cubicBezTo>
                                <a:cubicBezTo>
                                  <a:pt x="2367247" y="230746"/>
                                  <a:pt x="2345600" y="222953"/>
                                  <a:pt x="2341270" y="234210"/>
                                </a:cubicBezTo>
                                <a:cubicBezTo>
                                  <a:pt x="2337807" y="243735"/>
                                  <a:pt x="2348198" y="252394"/>
                                  <a:pt x="2356857" y="246333"/>
                                </a:cubicBezTo>
                                <a:cubicBezTo>
                                  <a:pt x="2365516" y="241137"/>
                                  <a:pt x="2361186" y="243735"/>
                                  <a:pt x="2356857" y="246333"/>
                                </a:cubicBezTo>
                                <a:cubicBezTo>
                                  <a:pt x="2381968" y="229880"/>
                                  <a:pt x="2434789" y="242003"/>
                                  <a:pt x="2463364" y="242869"/>
                                </a:cubicBezTo>
                                <a:cubicBezTo>
                                  <a:pt x="2485877" y="243735"/>
                                  <a:pt x="2508391" y="245467"/>
                                  <a:pt x="2530904" y="242869"/>
                                </a:cubicBezTo>
                                <a:cubicBezTo>
                                  <a:pt x="2535234" y="242003"/>
                                  <a:pt x="2543027" y="238540"/>
                                  <a:pt x="2542161" y="232478"/>
                                </a:cubicBezTo>
                                <a:cubicBezTo>
                                  <a:pt x="2540429" y="223819"/>
                                  <a:pt x="2516184" y="228149"/>
                                  <a:pt x="2510989" y="228149"/>
                                </a:cubicBezTo>
                                <a:close/>
                                <a:moveTo>
                                  <a:pt x="2856486" y="222953"/>
                                </a:moveTo>
                                <a:cubicBezTo>
                                  <a:pt x="2856486" y="223819"/>
                                  <a:pt x="2856486" y="223819"/>
                                  <a:pt x="2856486" y="222953"/>
                                </a:cubicBezTo>
                                <a:cubicBezTo>
                                  <a:pt x="2855620" y="224685"/>
                                  <a:pt x="2855620" y="223819"/>
                                  <a:pt x="2856486" y="222953"/>
                                </a:cubicBezTo>
                                <a:close/>
                                <a:moveTo>
                                  <a:pt x="2513586" y="315606"/>
                                </a:moveTo>
                                <a:lnTo>
                                  <a:pt x="2513586" y="315606"/>
                                </a:lnTo>
                                <a:cubicBezTo>
                                  <a:pt x="2485011" y="317337"/>
                                  <a:pt x="2510989" y="315606"/>
                                  <a:pt x="2513586" y="315606"/>
                                </a:cubicBezTo>
                                <a:close/>
                                <a:moveTo>
                                  <a:pt x="2528307" y="354571"/>
                                </a:moveTo>
                                <a:lnTo>
                                  <a:pt x="2528307" y="354571"/>
                                </a:lnTo>
                                <a:lnTo>
                                  <a:pt x="2528307" y="354571"/>
                                </a:lnTo>
                                <a:lnTo>
                                  <a:pt x="2528307" y="354571"/>
                                </a:lnTo>
                                <a:close/>
                                <a:moveTo>
                                  <a:pt x="2007029" y="983221"/>
                                </a:moveTo>
                                <a:cubicBezTo>
                                  <a:pt x="2018286" y="988417"/>
                                  <a:pt x="2036470" y="984953"/>
                                  <a:pt x="2048593" y="984087"/>
                                </a:cubicBezTo>
                                <a:cubicBezTo>
                                  <a:pt x="2077168" y="981490"/>
                                  <a:pt x="2104877" y="983221"/>
                                  <a:pt x="2134318" y="984953"/>
                                </a:cubicBezTo>
                                <a:cubicBezTo>
                                  <a:pt x="2156831" y="986685"/>
                                  <a:pt x="2178479" y="991015"/>
                                  <a:pt x="2200993" y="993612"/>
                                </a:cubicBezTo>
                                <a:cubicBezTo>
                                  <a:pt x="2209652" y="994478"/>
                                  <a:pt x="2221775" y="988417"/>
                                  <a:pt x="2209652" y="984087"/>
                                </a:cubicBezTo>
                                <a:cubicBezTo>
                                  <a:pt x="2185406" y="975428"/>
                                  <a:pt x="2155966" y="974562"/>
                                  <a:pt x="2129989" y="972831"/>
                                </a:cubicBezTo>
                                <a:cubicBezTo>
                                  <a:pt x="2116134" y="971965"/>
                                  <a:pt x="2103145" y="971099"/>
                                  <a:pt x="2089291" y="970233"/>
                                </a:cubicBezTo>
                                <a:cubicBezTo>
                                  <a:pt x="2067643" y="969367"/>
                                  <a:pt x="2028677" y="961574"/>
                                  <a:pt x="2007895" y="970233"/>
                                </a:cubicBezTo>
                                <a:cubicBezTo>
                                  <a:pt x="2000102" y="973696"/>
                                  <a:pt x="1999236" y="979758"/>
                                  <a:pt x="2007029" y="983221"/>
                                </a:cubicBezTo>
                                <a:close/>
                                <a:moveTo>
                                  <a:pt x="2463364" y="1115706"/>
                                </a:moveTo>
                                <a:cubicBezTo>
                                  <a:pt x="2445179" y="1113108"/>
                                  <a:pt x="2426130" y="1115706"/>
                                  <a:pt x="2407945" y="1116571"/>
                                </a:cubicBezTo>
                                <a:cubicBezTo>
                                  <a:pt x="2368979" y="1118303"/>
                                  <a:pt x="2325684" y="1120035"/>
                                  <a:pt x="2289315" y="1106181"/>
                                </a:cubicBezTo>
                                <a:cubicBezTo>
                                  <a:pt x="2281523" y="1102717"/>
                                  <a:pt x="2250350" y="1107046"/>
                                  <a:pt x="2268534" y="1116571"/>
                                </a:cubicBezTo>
                                <a:cubicBezTo>
                                  <a:pt x="2285852" y="1126096"/>
                                  <a:pt x="2312695" y="1123499"/>
                                  <a:pt x="2331745" y="1125230"/>
                                </a:cubicBezTo>
                                <a:cubicBezTo>
                                  <a:pt x="2373309" y="1127828"/>
                                  <a:pt x="2415739" y="1135622"/>
                                  <a:pt x="2457302" y="1130426"/>
                                </a:cubicBezTo>
                                <a:lnTo>
                                  <a:pt x="2457302" y="1130426"/>
                                </a:lnTo>
                                <a:cubicBezTo>
                                  <a:pt x="2459034" y="1130426"/>
                                  <a:pt x="2459034" y="1130426"/>
                                  <a:pt x="2457302" y="1130426"/>
                                </a:cubicBezTo>
                                <a:cubicBezTo>
                                  <a:pt x="2465095" y="1128694"/>
                                  <a:pt x="2478084" y="1118303"/>
                                  <a:pt x="2463364" y="1115706"/>
                                </a:cubicBezTo>
                                <a:close/>
                                <a:moveTo>
                                  <a:pt x="2688500" y="1023919"/>
                                </a:moveTo>
                                <a:cubicBezTo>
                                  <a:pt x="2681573" y="1023919"/>
                                  <a:pt x="2667718" y="1024785"/>
                                  <a:pt x="2688500" y="1023919"/>
                                </a:cubicBezTo>
                                <a:cubicBezTo>
                                  <a:pt x="2699757" y="1023053"/>
                                  <a:pt x="2749114" y="1025651"/>
                                  <a:pt x="2752577" y="1011796"/>
                                </a:cubicBezTo>
                                <a:cubicBezTo>
                                  <a:pt x="2756906" y="995344"/>
                                  <a:pt x="2714477" y="1009199"/>
                                  <a:pt x="2706684" y="1010065"/>
                                </a:cubicBezTo>
                                <a:cubicBezTo>
                                  <a:pt x="2678975" y="1013528"/>
                                  <a:pt x="2652132" y="1014394"/>
                                  <a:pt x="2624422" y="1014394"/>
                                </a:cubicBezTo>
                                <a:cubicBezTo>
                                  <a:pt x="2595848" y="1015260"/>
                                  <a:pt x="2565541" y="1019590"/>
                                  <a:pt x="2537832" y="1012662"/>
                                </a:cubicBezTo>
                                <a:cubicBezTo>
                                  <a:pt x="2526575" y="1010065"/>
                                  <a:pt x="2514452" y="1008333"/>
                                  <a:pt x="2502329" y="1009199"/>
                                </a:cubicBezTo>
                                <a:cubicBezTo>
                                  <a:pt x="2485877" y="1010065"/>
                                  <a:pt x="2483279" y="1023053"/>
                                  <a:pt x="2502329" y="1023053"/>
                                </a:cubicBezTo>
                                <a:cubicBezTo>
                                  <a:pt x="2563809" y="1025651"/>
                                  <a:pt x="2627020" y="1028249"/>
                                  <a:pt x="2688500" y="1023919"/>
                                </a:cubicBezTo>
                                <a:close/>
                                <a:moveTo>
                                  <a:pt x="2103145" y="917412"/>
                                </a:moveTo>
                                <a:cubicBezTo>
                                  <a:pt x="2123061" y="917412"/>
                                  <a:pt x="2144709" y="916546"/>
                                  <a:pt x="2164625" y="920010"/>
                                </a:cubicBezTo>
                                <a:cubicBezTo>
                                  <a:pt x="2178479" y="922608"/>
                                  <a:pt x="2199261" y="933865"/>
                                  <a:pt x="2210518" y="920876"/>
                                </a:cubicBezTo>
                                <a:cubicBezTo>
                                  <a:pt x="2220043" y="910485"/>
                                  <a:pt x="2138648" y="907887"/>
                                  <a:pt x="2128257" y="907021"/>
                                </a:cubicBezTo>
                                <a:cubicBezTo>
                                  <a:pt x="2108341" y="905290"/>
                                  <a:pt x="2088425" y="904424"/>
                                  <a:pt x="2067643" y="903558"/>
                                </a:cubicBezTo>
                                <a:cubicBezTo>
                                  <a:pt x="2059850" y="903558"/>
                                  <a:pt x="2027811" y="895765"/>
                                  <a:pt x="2020018" y="902692"/>
                                </a:cubicBezTo>
                                <a:cubicBezTo>
                                  <a:pt x="2020884" y="901826"/>
                                  <a:pt x="2021750" y="901826"/>
                                  <a:pt x="2020018" y="902692"/>
                                </a:cubicBezTo>
                                <a:lnTo>
                                  <a:pt x="2020018" y="902692"/>
                                </a:lnTo>
                                <a:cubicBezTo>
                                  <a:pt x="2000968" y="920876"/>
                                  <a:pt x="2096218" y="917412"/>
                                  <a:pt x="2103145" y="917412"/>
                                </a:cubicBezTo>
                                <a:close/>
                                <a:moveTo>
                                  <a:pt x="2006163" y="949451"/>
                                </a:moveTo>
                                <a:cubicBezTo>
                                  <a:pt x="2013956" y="958976"/>
                                  <a:pt x="2053788" y="949451"/>
                                  <a:pt x="2064179" y="948585"/>
                                </a:cubicBezTo>
                                <a:cubicBezTo>
                                  <a:pt x="2105743" y="944256"/>
                                  <a:pt x="2152502" y="948585"/>
                                  <a:pt x="2194065" y="956378"/>
                                </a:cubicBezTo>
                                <a:cubicBezTo>
                                  <a:pt x="2198395" y="957244"/>
                                  <a:pt x="2227836" y="970233"/>
                                  <a:pt x="2225239" y="952915"/>
                                </a:cubicBezTo>
                                <a:cubicBezTo>
                                  <a:pt x="2223507" y="939926"/>
                                  <a:pt x="2177614" y="941658"/>
                                  <a:pt x="2168088" y="940792"/>
                                </a:cubicBezTo>
                                <a:cubicBezTo>
                                  <a:pt x="2119598" y="937328"/>
                                  <a:pt x="2072838" y="928669"/>
                                  <a:pt x="2023481" y="933865"/>
                                </a:cubicBezTo>
                                <a:cubicBezTo>
                                  <a:pt x="2015688" y="934730"/>
                                  <a:pt x="1998370" y="940792"/>
                                  <a:pt x="2006163" y="949451"/>
                                </a:cubicBezTo>
                                <a:close/>
                                <a:moveTo>
                                  <a:pt x="2703220" y="1083667"/>
                                </a:moveTo>
                                <a:cubicBezTo>
                                  <a:pt x="2678109" y="1083667"/>
                                  <a:pt x="2652997" y="1086265"/>
                                  <a:pt x="2627886" y="1085399"/>
                                </a:cubicBezTo>
                                <a:cubicBezTo>
                                  <a:pt x="2605372" y="1084533"/>
                                  <a:pt x="2582859" y="1084533"/>
                                  <a:pt x="2560345" y="1081935"/>
                                </a:cubicBezTo>
                                <a:cubicBezTo>
                                  <a:pt x="2556016" y="1081069"/>
                                  <a:pt x="2503195" y="1066349"/>
                                  <a:pt x="2507525" y="1082801"/>
                                </a:cubicBezTo>
                                <a:cubicBezTo>
                                  <a:pt x="2510989" y="1095790"/>
                                  <a:pt x="2582859" y="1093192"/>
                                  <a:pt x="2590652" y="1094058"/>
                                </a:cubicBezTo>
                                <a:cubicBezTo>
                                  <a:pt x="2615763" y="1094924"/>
                                  <a:pt x="2640009" y="1095790"/>
                                  <a:pt x="2665120" y="1096656"/>
                                </a:cubicBezTo>
                                <a:cubicBezTo>
                                  <a:pt x="2680707" y="1096656"/>
                                  <a:pt x="2724868" y="1104449"/>
                                  <a:pt x="2737857" y="1093192"/>
                                </a:cubicBezTo>
                                <a:cubicBezTo>
                                  <a:pt x="2753443" y="1078471"/>
                                  <a:pt x="2706684" y="1083667"/>
                                  <a:pt x="2703220" y="1083667"/>
                                </a:cubicBezTo>
                                <a:close/>
                                <a:moveTo>
                                  <a:pt x="2735259" y="1055092"/>
                                </a:moveTo>
                                <a:cubicBezTo>
                                  <a:pt x="2725734" y="1062019"/>
                                  <a:pt x="2742186" y="1051628"/>
                                  <a:pt x="2735259" y="1055092"/>
                                </a:cubicBezTo>
                                <a:lnTo>
                                  <a:pt x="2735259" y="1055092"/>
                                </a:lnTo>
                                <a:close/>
                                <a:moveTo>
                                  <a:pt x="2524843" y="1125230"/>
                                </a:moveTo>
                                <a:cubicBezTo>
                                  <a:pt x="2548223" y="1126962"/>
                                  <a:pt x="2571602" y="1130426"/>
                                  <a:pt x="2594982" y="1132158"/>
                                </a:cubicBezTo>
                                <a:cubicBezTo>
                                  <a:pt x="2638277" y="1135622"/>
                                  <a:pt x="2691098" y="1143415"/>
                                  <a:pt x="2733527" y="1135622"/>
                                </a:cubicBezTo>
                                <a:cubicBezTo>
                                  <a:pt x="2738723" y="1134756"/>
                                  <a:pt x="2743918" y="1126096"/>
                                  <a:pt x="2736991" y="1122633"/>
                                </a:cubicBezTo>
                                <a:cubicBezTo>
                                  <a:pt x="2729198" y="1119169"/>
                                  <a:pt x="2720539" y="1120901"/>
                                  <a:pt x="2711880" y="1120901"/>
                                </a:cubicBezTo>
                                <a:cubicBezTo>
                                  <a:pt x="2689366" y="1121767"/>
                                  <a:pt x="2665986" y="1122633"/>
                                  <a:pt x="2643473" y="1121767"/>
                                </a:cubicBezTo>
                                <a:cubicBezTo>
                                  <a:pt x="2619227" y="1121767"/>
                                  <a:pt x="2594116" y="1120901"/>
                                  <a:pt x="2569870" y="1119169"/>
                                </a:cubicBezTo>
                                <a:cubicBezTo>
                                  <a:pt x="2548223" y="1117437"/>
                                  <a:pt x="2529172" y="1110510"/>
                                  <a:pt x="2507525" y="1107912"/>
                                </a:cubicBezTo>
                                <a:cubicBezTo>
                                  <a:pt x="2502329" y="1107046"/>
                                  <a:pt x="2495402" y="1113108"/>
                                  <a:pt x="2498866" y="1118303"/>
                                </a:cubicBezTo>
                                <a:cubicBezTo>
                                  <a:pt x="2503195" y="1126096"/>
                                  <a:pt x="2518781" y="1124365"/>
                                  <a:pt x="2524843" y="1125230"/>
                                </a:cubicBezTo>
                                <a:close/>
                                <a:moveTo>
                                  <a:pt x="2756906" y="1177185"/>
                                </a:moveTo>
                                <a:lnTo>
                                  <a:pt x="2756906" y="1177185"/>
                                </a:lnTo>
                                <a:cubicBezTo>
                                  <a:pt x="2768164" y="1158135"/>
                                  <a:pt x="2658193" y="1156403"/>
                                  <a:pt x="2646936" y="1155537"/>
                                </a:cubicBezTo>
                                <a:cubicBezTo>
                                  <a:pt x="2620959" y="1152940"/>
                                  <a:pt x="2594116" y="1151208"/>
                                  <a:pt x="2567273" y="1148610"/>
                                </a:cubicBezTo>
                                <a:cubicBezTo>
                                  <a:pt x="2556882" y="1147744"/>
                                  <a:pt x="2540429" y="1139951"/>
                                  <a:pt x="2530904" y="1148610"/>
                                </a:cubicBezTo>
                                <a:cubicBezTo>
                                  <a:pt x="2526575" y="1152940"/>
                                  <a:pt x="2531770" y="1155537"/>
                                  <a:pt x="2535234" y="1156403"/>
                                </a:cubicBezTo>
                                <a:cubicBezTo>
                                  <a:pt x="2569005" y="1166794"/>
                                  <a:pt x="2610568" y="1162465"/>
                                  <a:pt x="2646070" y="1166794"/>
                                </a:cubicBezTo>
                                <a:cubicBezTo>
                                  <a:pt x="2656461" y="1168526"/>
                                  <a:pt x="2749114" y="1189308"/>
                                  <a:pt x="2756906" y="1177185"/>
                                </a:cubicBezTo>
                                <a:close/>
                                <a:moveTo>
                                  <a:pt x="2714477" y="1040371"/>
                                </a:moveTo>
                                <a:cubicBezTo>
                                  <a:pt x="2691098" y="1042969"/>
                                  <a:pt x="2668584" y="1044701"/>
                                  <a:pt x="2645204" y="1045567"/>
                                </a:cubicBezTo>
                                <a:cubicBezTo>
                                  <a:pt x="2620093" y="1046433"/>
                                  <a:pt x="2594982" y="1045567"/>
                                  <a:pt x="2569870" y="1042969"/>
                                </a:cubicBezTo>
                                <a:cubicBezTo>
                                  <a:pt x="2554284" y="1041237"/>
                                  <a:pt x="2520513" y="1030846"/>
                                  <a:pt x="2509257" y="1045567"/>
                                </a:cubicBezTo>
                                <a:cubicBezTo>
                                  <a:pt x="2501463" y="1055958"/>
                                  <a:pt x="2535234" y="1054226"/>
                                  <a:pt x="2538698" y="1054226"/>
                                </a:cubicBezTo>
                                <a:cubicBezTo>
                                  <a:pt x="2566406" y="1055092"/>
                                  <a:pt x="2594982" y="1055092"/>
                                  <a:pt x="2622691" y="1055092"/>
                                </a:cubicBezTo>
                                <a:cubicBezTo>
                                  <a:pt x="2644338" y="1055092"/>
                                  <a:pt x="2666852" y="1054226"/>
                                  <a:pt x="2688500" y="1055958"/>
                                </a:cubicBezTo>
                                <a:cubicBezTo>
                                  <a:pt x="2701489" y="1056824"/>
                                  <a:pt x="2723136" y="1062885"/>
                                  <a:pt x="2735259" y="1055092"/>
                                </a:cubicBezTo>
                                <a:cubicBezTo>
                                  <a:pt x="2754309" y="1043835"/>
                                  <a:pt x="2720539" y="1039506"/>
                                  <a:pt x="2714477" y="1040371"/>
                                </a:cubicBezTo>
                                <a:close/>
                                <a:moveTo>
                                  <a:pt x="2091023" y="533815"/>
                                </a:moveTo>
                                <a:cubicBezTo>
                                  <a:pt x="2099682" y="532949"/>
                                  <a:pt x="2104011" y="532949"/>
                                  <a:pt x="2105743" y="532949"/>
                                </a:cubicBezTo>
                                <a:cubicBezTo>
                                  <a:pt x="2102279" y="532949"/>
                                  <a:pt x="2087559" y="533815"/>
                                  <a:pt x="2091023" y="533815"/>
                                </a:cubicBezTo>
                                <a:close/>
                                <a:moveTo>
                                  <a:pt x="2068509" y="584903"/>
                                </a:moveTo>
                                <a:cubicBezTo>
                                  <a:pt x="2086693" y="585769"/>
                                  <a:pt x="2105743" y="581440"/>
                                  <a:pt x="2124793" y="581440"/>
                                </a:cubicBezTo>
                                <a:cubicBezTo>
                                  <a:pt x="2168954" y="580574"/>
                                  <a:pt x="2211384" y="584037"/>
                                  <a:pt x="2254679" y="585769"/>
                                </a:cubicBezTo>
                                <a:cubicBezTo>
                                  <a:pt x="2268534" y="586635"/>
                                  <a:pt x="2269400" y="571915"/>
                                  <a:pt x="2254679" y="570183"/>
                                </a:cubicBezTo>
                                <a:cubicBezTo>
                                  <a:pt x="2234763" y="567585"/>
                                  <a:pt x="2213116" y="568451"/>
                                  <a:pt x="2193200" y="568451"/>
                                </a:cubicBezTo>
                                <a:cubicBezTo>
                                  <a:pt x="2153368" y="567585"/>
                                  <a:pt x="2104011" y="558926"/>
                                  <a:pt x="2064179" y="565853"/>
                                </a:cubicBezTo>
                                <a:cubicBezTo>
                                  <a:pt x="2066777" y="564987"/>
                                  <a:pt x="2069375" y="564987"/>
                                  <a:pt x="2064179" y="565853"/>
                                </a:cubicBezTo>
                                <a:cubicBezTo>
                                  <a:pt x="2059850" y="566719"/>
                                  <a:pt x="2061581" y="565853"/>
                                  <a:pt x="2064179" y="565853"/>
                                </a:cubicBezTo>
                                <a:cubicBezTo>
                                  <a:pt x="2047727" y="569317"/>
                                  <a:pt x="2054654" y="584903"/>
                                  <a:pt x="2068509" y="584903"/>
                                </a:cubicBezTo>
                                <a:close/>
                                <a:moveTo>
                                  <a:pt x="1980186" y="745096"/>
                                </a:moveTo>
                                <a:lnTo>
                                  <a:pt x="1980186" y="745096"/>
                                </a:lnTo>
                                <a:cubicBezTo>
                                  <a:pt x="1984516" y="743365"/>
                                  <a:pt x="1981918" y="745096"/>
                                  <a:pt x="1980186" y="745096"/>
                                </a:cubicBezTo>
                                <a:close/>
                                <a:moveTo>
                                  <a:pt x="2041666" y="745096"/>
                                </a:moveTo>
                                <a:cubicBezTo>
                                  <a:pt x="2055520" y="749426"/>
                                  <a:pt x="2071972" y="746828"/>
                                  <a:pt x="2085827" y="746828"/>
                                </a:cubicBezTo>
                                <a:cubicBezTo>
                                  <a:pt x="2115268" y="747694"/>
                                  <a:pt x="2145575" y="749426"/>
                                  <a:pt x="2175016" y="751158"/>
                                </a:cubicBezTo>
                                <a:cubicBezTo>
                                  <a:pt x="2184541" y="751158"/>
                                  <a:pt x="2269400" y="765012"/>
                                  <a:pt x="2268534" y="750292"/>
                                </a:cubicBezTo>
                                <a:cubicBezTo>
                                  <a:pt x="2267668" y="737303"/>
                                  <a:pt x="2205323" y="744231"/>
                                  <a:pt x="2196664" y="743365"/>
                                </a:cubicBezTo>
                                <a:cubicBezTo>
                                  <a:pt x="2148172" y="740767"/>
                                  <a:pt x="2092754" y="723449"/>
                                  <a:pt x="2044263" y="734706"/>
                                </a:cubicBezTo>
                                <a:lnTo>
                                  <a:pt x="2044263" y="734706"/>
                                </a:lnTo>
                                <a:cubicBezTo>
                                  <a:pt x="2042532" y="735571"/>
                                  <a:pt x="2042532" y="734706"/>
                                  <a:pt x="2044263" y="734706"/>
                                </a:cubicBezTo>
                                <a:cubicBezTo>
                                  <a:pt x="2034738" y="736437"/>
                                  <a:pt x="2033007" y="742499"/>
                                  <a:pt x="2041666" y="745096"/>
                                </a:cubicBezTo>
                                <a:close/>
                                <a:moveTo>
                                  <a:pt x="1938622" y="681019"/>
                                </a:moveTo>
                                <a:cubicBezTo>
                                  <a:pt x="1910047" y="679287"/>
                                  <a:pt x="1882338" y="677555"/>
                                  <a:pt x="1853763" y="676690"/>
                                </a:cubicBezTo>
                                <a:cubicBezTo>
                                  <a:pt x="1831250" y="675824"/>
                                  <a:pt x="1802675" y="671494"/>
                                  <a:pt x="1781027" y="678421"/>
                                </a:cubicBezTo>
                                <a:cubicBezTo>
                                  <a:pt x="1776697" y="680153"/>
                                  <a:pt x="1770636" y="683617"/>
                                  <a:pt x="1768038" y="687081"/>
                                </a:cubicBezTo>
                                <a:cubicBezTo>
                                  <a:pt x="1763709" y="695740"/>
                                  <a:pt x="1795747" y="688812"/>
                                  <a:pt x="1797479" y="688812"/>
                                </a:cubicBezTo>
                                <a:cubicBezTo>
                                  <a:pt x="1826054" y="686215"/>
                                  <a:pt x="1855495" y="687081"/>
                                  <a:pt x="1884936" y="688812"/>
                                </a:cubicBezTo>
                                <a:cubicBezTo>
                                  <a:pt x="1914377" y="689678"/>
                                  <a:pt x="1943818" y="692276"/>
                                  <a:pt x="1973259" y="694008"/>
                                </a:cubicBezTo>
                                <a:cubicBezTo>
                                  <a:pt x="1979320" y="694008"/>
                                  <a:pt x="2044263" y="694008"/>
                                  <a:pt x="2042532" y="691410"/>
                                </a:cubicBezTo>
                                <a:cubicBezTo>
                                  <a:pt x="2035604" y="676690"/>
                                  <a:pt x="1950745" y="681885"/>
                                  <a:pt x="1938622" y="681019"/>
                                </a:cubicBezTo>
                                <a:close/>
                                <a:moveTo>
                                  <a:pt x="2805398" y="132899"/>
                                </a:moveTo>
                                <a:cubicBezTo>
                                  <a:pt x="2793275" y="131167"/>
                                  <a:pt x="2762102" y="140692"/>
                                  <a:pt x="2788079" y="148485"/>
                                </a:cubicBezTo>
                                <a:cubicBezTo>
                                  <a:pt x="2810593" y="155412"/>
                                  <a:pt x="2843497" y="151083"/>
                                  <a:pt x="2866877" y="149351"/>
                                </a:cubicBezTo>
                                <a:cubicBezTo>
                                  <a:pt x="2879000" y="148485"/>
                                  <a:pt x="2875536" y="148485"/>
                                  <a:pt x="2870341" y="149351"/>
                                </a:cubicBezTo>
                                <a:cubicBezTo>
                                  <a:pt x="2910172" y="145887"/>
                                  <a:pt x="2950005" y="141558"/>
                                  <a:pt x="2989836" y="137228"/>
                                </a:cubicBezTo>
                                <a:lnTo>
                                  <a:pt x="2989836" y="119910"/>
                                </a:lnTo>
                                <a:cubicBezTo>
                                  <a:pt x="2972518" y="121642"/>
                                  <a:pt x="2955200" y="125971"/>
                                  <a:pt x="2937882" y="126837"/>
                                </a:cubicBezTo>
                                <a:cubicBezTo>
                                  <a:pt x="2892854" y="128569"/>
                                  <a:pt x="2851291" y="138960"/>
                                  <a:pt x="2805398" y="132899"/>
                                </a:cubicBezTo>
                                <a:close/>
                                <a:moveTo>
                                  <a:pt x="1774966" y="732974"/>
                                </a:moveTo>
                                <a:cubicBezTo>
                                  <a:pt x="1798345" y="733840"/>
                                  <a:pt x="1821725" y="731242"/>
                                  <a:pt x="1844238" y="729510"/>
                                </a:cubicBezTo>
                                <a:cubicBezTo>
                                  <a:pt x="1889266" y="725180"/>
                                  <a:pt x="1932561" y="723449"/>
                                  <a:pt x="1977588" y="727778"/>
                                </a:cubicBezTo>
                                <a:cubicBezTo>
                                  <a:pt x="1992309" y="729510"/>
                                  <a:pt x="1990577" y="712192"/>
                                  <a:pt x="1975856" y="710460"/>
                                </a:cubicBezTo>
                                <a:cubicBezTo>
                                  <a:pt x="1961136" y="709594"/>
                                  <a:pt x="1947282" y="713058"/>
                                  <a:pt x="1933427" y="713924"/>
                                </a:cubicBezTo>
                                <a:cubicBezTo>
                                  <a:pt x="1935159" y="713924"/>
                                  <a:pt x="1935159" y="713924"/>
                                  <a:pt x="1933427" y="713924"/>
                                </a:cubicBezTo>
                                <a:cubicBezTo>
                                  <a:pt x="1923902" y="714790"/>
                                  <a:pt x="1919572" y="714790"/>
                                  <a:pt x="1918706" y="714790"/>
                                </a:cubicBezTo>
                                <a:cubicBezTo>
                                  <a:pt x="1877143" y="717387"/>
                                  <a:pt x="1835579" y="719985"/>
                                  <a:pt x="1794016" y="719119"/>
                                </a:cubicBezTo>
                                <a:cubicBezTo>
                                  <a:pt x="1786222" y="719119"/>
                                  <a:pt x="1757648" y="732108"/>
                                  <a:pt x="1774966" y="732974"/>
                                </a:cubicBezTo>
                                <a:close/>
                                <a:moveTo>
                                  <a:pt x="2071106" y="700935"/>
                                </a:moveTo>
                                <a:cubicBezTo>
                                  <a:pt x="2071106" y="700935"/>
                                  <a:pt x="2071106" y="700935"/>
                                  <a:pt x="2071106" y="700935"/>
                                </a:cubicBezTo>
                                <a:cubicBezTo>
                                  <a:pt x="2071106" y="700069"/>
                                  <a:pt x="2071106" y="700069"/>
                                  <a:pt x="2071106" y="700935"/>
                                </a:cubicBezTo>
                                <a:cubicBezTo>
                                  <a:pt x="2071106" y="700069"/>
                                  <a:pt x="2071106" y="700069"/>
                                  <a:pt x="2071106" y="700935"/>
                                </a:cubicBezTo>
                                <a:close/>
                                <a:moveTo>
                                  <a:pt x="2067643" y="653310"/>
                                </a:moveTo>
                                <a:cubicBezTo>
                                  <a:pt x="2086693" y="654176"/>
                                  <a:pt x="2105743" y="647249"/>
                                  <a:pt x="2125659" y="646383"/>
                                </a:cubicBezTo>
                                <a:cubicBezTo>
                                  <a:pt x="2154234" y="645517"/>
                                  <a:pt x="2181943" y="646383"/>
                                  <a:pt x="2210518" y="646383"/>
                                </a:cubicBezTo>
                                <a:cubicBezTo>
                                  <a:pt x="2230434" y="646383"/>
                                  <a:pt x="2251216" y="653310"/>
                                  <a:pt x="2270266" y="653310"/>
                                </a:cubicBezTo>
                                <a:cubicBezTo>
                                  <a:pt x="2275461" y="653310"/>
                                  <a:pt x="2283255" y="648981"/>
                                  <a:pt x="2280656" y="642053"/>
                                </a:cubicBezTo>
                                <a:cubicBezTo>
                                  <a:pt x="2276327" y="630796"/>
                                  <a:pt x="2259875" y="632528"/>
                                  <a:pt x="2250350" y="633394"/>
                                </a:cubicBezTo>
                                <a:cubicBezTo>
                                  <a:pt x="2196664" y="642053"/>
                                  <a:pt x="2140380" y="629930"/>
                                  <a:pt x="2085827" y="632528"/>
                                </a:cubicBezTo>
                                <a:cubicBezTo>
                                  <a:pt x="2072838" y="635126"/>
                                  <a:pt x="2032141" y="652444"/>
                                  <a:pt x="2067643" y="653310"/>
                                </a:cubicBezTo>
                                <a:close/>
                                <a:moveTo>
                                  <a:pt x="2073704" y="545071"/>
                                </a:moveTo>
                                <a:cubicBezTo>
                                  <a:pt x="2083229" y="556328"/>
                                  <a:pt x="2112670" y="549401"/>
                                  <a:pt x="2124793" y="547669"/>
                                </a:cubicBezTo>
                                <a:cubicBezTo>
                                  <a:pt x="2141245" y="545071"/>
                                  <a:pt x="2157698" y="543340"/>
                                  <a:pt x="2173284" y="544206"/>
                                </a:cubicBezTo>
                                <a:cubicBezTo>
                                  <a:pt x="2193200" y="544206"/>
                                  <a:pt x="2211384" y="551999"/>
                                  <a:pt x="2231300" y="552865"/>
                                </a:cubicBezTo>
                                <a:cubicBezTo>
                                  <a:pt x="2240825" y="552865"/>
                                  <a:pt x="2266802" y="555462"/>
                                  <a:pt x="2272864" y="546803"/>
                                </a:cubicBezTo>
                                <a:cubicBezTo>
                                  <a:pt x="2278925" y="538144"/>
                                  <a:pt x="2231300" y="537278"/>
                                  <a:pt x="2226970" y="536412"/>
                                </a:cubicBezTo>
                                <a:cubicBezTo>
                                  <a:pt x="2181077" y="532949"/>
                                  <a:pt x="2135184" y="531217"/>
                                  <a:pt x="2089291" y="533815"/>
                                </a:cubicBezTo>
                                <a:cubicBezTo>
                                  <a:pt x="2085827" y="533815"/>
                                  <a:pt x="2065911" y="535546"/>
                                  <a:pt x="2073704" y="545071"/>
                                </a:cubicBezTo>
                                <a:close/>
                                <a:moveTo>
                                  <a:pt x="2060716" y="616076"/>
                                </a:moveTo>
                                <a:cubicBezTo>
                                  <a:pt x="2076302" y="623869"/>
                                  <a:pt x="2106609" y="616076"/>
                                  <a:pt x="2123927" y="615210"/>
                                </a:cubicBezTo>
                                <a:cubicBezTo>
                                  <a:pt x="2167223" y="611746"/>
                                  <a:pt x="2209652" y="620406"/>
                                  <a:pt x="2252948" y="621271"/>
                                </a:cubicBezTo>
                                <a:cubicBezTo>
                                  <a:pt x="2259875" y="621271"/>
                                  <a:pt x="2274595" y="623869"/>
                                  <a:pt x="2279791" y="618674"/>
                                </a:cubicBezTo>
                                <a:cubicBezTo>
                                  <a:pt x="2285852" y="613478"/>
                                  <a:pt x="2277193" y="608283"/>
                                  <a:pt x="2272864" y="607417"/>
                                </a:cubicBezTo>
                                <a:cubicBezTo>
                                  <a:pt x="2250350" y="603087"/>
                                  <a:pt x="2227836" y="605685"/>
                                  <a:pt x="2205323" y="604819"/>
                                </a:cubicBezTo>
                                <a:cubicBezTo>
                                  <a:pt x="2158563" y="603087"/>
                                  <a:pt x="2110938" y="595294"/>
                                  <a:pt x="2064179" y="599624"/>
                                </a:cubicBezTo>
                                <a:lnTo>
                                  <a:pt x="2064179" y="599624"/>
                                </a:lnTo>
                                <a:cubicBezTo>
                                  <a:pt x="2059850" y="600490"/>
                                  <a:pt x="2060716" y="599624"/>
                                  <a:pt x="2064179" y="599624"/>
                                </a:cubicBezTo>
                                <a:cubicBezTo>
                                  <a:pt x="2053788" y="600490"/>
                                  <a:pt x="2051191" y="611746"/>
                                  <a:pt x="2060716" y="616076"/>
                                </a:cubicBezTo>
                                <a:close/>
                                <a:moveTo>
                                  <a:pt x="2086693" y="634260"/>
                                </a:moveTo>
                                <a:cubicBezTo>
                                  <a:pt x="2135184" y="631662"/>
                                  <a:pt x="2084095" y="634260"/>
                                  <a:pt x="2086693" y="634260"/>
                                </a:cubicBezTo>
                                <a:lnTo>
                                  <a:pt x="2086693" y="634260"/>
                                </a:lnTo>
                                <a:close/>
                                <a:moveTo>
                                  <a:pt x="1815663" y="566719"/>
                                </a:moveTo>
                                <a:lnTo>
                                  <a:pt x="1819993" y="566719"/>
                                </a:lnTo>
                                <a:cubicBezTo>
                                  <a:pt x="1818261" y="566719"/>
                                  <a:pt x="1817395" y="566719"/>
                                  <a:pt x="1815663" y="566719"/>
                                </a:cubicBezTo>
                                <a:close/>
                                <a:moveTo>
                                  <a:pt x="1778429" y="586635"/>
                                </a:moveTo>
                                <a:cubicBezTo>
                                  <a:pt x="1802675" y="590099"/>
                                  <a:pt x="1832981" y="580574"/>
                                  <a:pt x="1857227" y="580574"/>
                                </a:cubicBezTo>
                                <a:cubicBezTo>
                                  <a:pt x="1909182" y="580574"/>
                                  <a:pt x="1964600" y="590965"/>
                                  <a:pt x="2016554" y="585769"/>
                                </a:cubicBezTo>
                                <a:cubicBezTo>
                                  <a:pt x="2020018" y="585769"/>
                                  <a:pt x="2053788" y="577110"/>
                                  <a:pt x="2036470" y="571915"/>
                                </a:cubicBezTo>
                                <a:cubicBezTo>
                                  <a:pt x="2022616" y="567585"/>
                                  <a:pt x="2005297" y="571049"/>
                                  <a:pt x="1990577" y="571915"/>
                                </a:cubicBezTo>
                                <a:cubicBezTo>
                                  <a:pt x="1926500" y="577976"/>
                                  <a:pt x="1860691" y="564121"/>
                                  <a:pt x="1796613" y="566719"/>
                                </a:cubicBezTo>
                                <a:cubicBezTo>
                                  <a:pt x="1797479" y="566719"/>
                                  <a:pt x="1800943" y="566719"/>
                                  <a:pt x="1805273" y="566719"/>
                                </a:cubicBezTo>
                                <a:cubicBezTo>
                                  <a:pt x="1802675" y="566719"/>
                                  <a:pt x="1800077" y="566719"/>
                                  <a:pt x="1796613" y="566719"/>
                                </a:cubicBezTo>
                                <a:cubicBezTo>
                                  <a:pt x="1788820" y="566719"/>
                                  <a:pt x="1777563" y="564987"/>
                                  <a:pt x="1771502" y="570183"/>
                                </a:cubicBezTo>
                                <a:cubicBezTo>
                                  <a:pt x="1762843" y="579708"/>
                                  <a:pt x="1768904" y="585769"/>
                                  <a:pt x="1778429" y="586635"/>
                                </a:cubicBezTo>
                                <a:close/>
                                <a:moveTo>
                                  <a:pt x="2026079" y="748560"/>
                                </a:moveTo>
                                <a:cubicBezTo>
                                  <a:pt x="2014822" y="742499"/>
                                  <a:pt x="1992309" y="740767"/>
                                  <a:pt x="1980186" y="745096"/>
                                </a:cubicBezTo>
                                <a:cubicBezTo>
                                  <a:pt x="1976722" y="745962"/>
                                  <a:pt x="1978454" y="745962"/>
                                  <a:pt x="1980186" y="745096"/>
                                </a:cubicBezTo>
                                <a:cubicBezTo>
                                  <a:pt x="1958538" y="752890"/>
                                  <a:pt x="1922170" y="746828"/>
                                  <a:pt x="1899657" y="746828"/>
                                </a:cubicBezTo>
                                <a:cubicBezTo>
                                  <a:pt x="1870216" y="746828"/>
                                  <a:pt x="1841641" y="750292"/>
                                  <a:pt x="1812200" y="751158"/>
                                </a:cubicBezTo>
                                <a:cubicBezTo>
                                  <a:pt x="1800943" y="752024"/>
                                  <a:pt x="1774966" y="750292"/>
                                  <a:pt x="1768038" y="761549"/>
                                </a:cubicBezTo>
                                <a:cubicBezTo>
                                  <a:pt x="1758513" y="777135"/>
                                  <a:pt x="1813066" y="765012"/>
                                  <a:pt x="1817395" y="765012"/>
                                </a:cubicBezTo>
                                <a:cubicBezTo>
                                  <a:pt x="1877143" y="758951"/>
                                  <a:pt x="1938622" y="754621"/>
                                  <a:pt x="1998370" y="760683"/>
                                </a:cubicBezTo>
                                <a:cubicBezTo>
                                  <a:pt x="2002700" y="761549"/>
                                  <a:pt x="2046861" y="758951"/>
                                  <a:pt x="2026079" y="748560"/>
                                </a:cubicBezTo>
                                <a:close/>
                                <a:moveTo>
                                  <a:pt x="1846836" y="545071"/>
                                </a:moveTo>
                                <a:cubicBezTo>
                                  <a:pt x="1896193" y="545071"/>
                                  <a:pt x="1944684" y="544206"/>
                                  <a:pt x="1993175" y="547669"/>
                                </a:cubicBezTo>
                                <a:cubicBezTo>
                                  <a:pt x="1998370" y="547669"/>
                                  <a:pt x="2020018" y="548535"/>
                                  <a:pt x="2013091" y="538144"/>
                                </a:cubicBezTo>
                                <a:cubicBezTo>
                                  <a:pt x="2005297" y="525156"/>
                                  <a:pt x="1966331" y="535546"/>
                                  <a:pt x="1955075" y="535546"/>
                                </a:cubicBezTo>
                                <a:cubicBezTo>
                                  <a:pt x="1897059" y="536412"/>
                                  <a:pt x="1839909" y="529485"/>
                                  <a:pt x="1781893" y="532949"/>
                                </a:cubicBezTo>
                                <a:cubicBezTo>
                                  <a:pt x="1772368" y="533815"/>
                                  <a:pt x="1759379" y="547669"/>
                                  <a:pt x="1775831" y="549401"/>
                                </a:cubicBezTo>
                                <a:cubicBezTo>
                                  <a:pt x="1784491" y="550267"/>
                                  <a:pt x="1794882" y="545937"/>
                                  <a:pt x="1802675" y="545071"/>
                                </a:cubicBezTo>
                                <a:cubicBezTo>
                                  <a:pt x="1817395" y="544206"/>
                                  <a:pt x="1832116" y="545071"/>
                                  <a:pt x="1846836" y="545071"/>
                                </a:cubicBezTo>
                                <a:close/>
                                <a:moveTo>
                                  <a:pt x="1933427" y="713924"/>
                                </a:moveTo>
                                <a:cubicBezTo>
                                  <a:pt x="1929097" y="713924"/>
                                  <a:pt x="1916109" y="714790"/>
                                  <a:pt x="1918706" y="714790"/>
                                </a:cubicBezTo>
                                <a:cubicBezTo>
                                  <a:pt x="1923036" y="713924"/>
                                  <a:pt x="1928231" y="713924"/>
                                  <a:pt x="1933427" y="713924"/>
                                </a:cubicBezTo>
                                <a:lnTo>
                                  <a:pt x="1933427" y="713924"/>
                                </a:lnTo>
                                <a:close/>
                                <a:moveTo>
                                  <a:pt x="2015688" y="467140"/>
                                </a:moveTo>
                                <a:cubicBezTo>
                                  <a:pt x="1994041" y="466274"/>
                                  <a:pt x="1972393" y="464542"/>
                                  <a:pt x="1950745" y="463676"/>
                                </a:cubicBezTo>
                                <a:cubicBezTo>
                                  <a:pt x="1925634" y="461944"/>
                                  <a:pt x="1900523" y="461078"/>
                                  <a:pt x="1875411" y="461078"/>
                                </a:cubicBezTo>
                                <a:cubicBezTo>
                                  <a:pt x="1859825" y="461078"/>
                                  <a:pt x="1813932" y="450687"/>
                                  <a:pt x="1800943" y="461078"/>
                                </a:cubicBezTo>
                                <a:lnTo>
                                  <a:pt x="1800943" y="461078"/>
                                </a:lnTo>
                                <a:cubicBezTo>
                                  <a:pt x="1781893" y="477530"/>
                                  <a:pt x="1823456" y="475799"/>
                                  <a:pt x="1829518" y="474933"/>
                                </a:cubicBezTo>
                                <a:cubicBezTo>
                                  <a:pt x="1850300" y="471469"/>
                                  <a:pt x="1871947" y="471469"/>
                                  <a:pt x="1893595" y="472335"/>
                                </a:cubicBezTo>
                                <a:cubicBezTo>
                                  <a:pt x="1918706" y="473201"/>
                                  <a:pt x="1943818" y="474067"/>
                                  <a:pt x="1968929" y="475799"/>
                                </a:cubicBezTo>
                                <a:cubicBezTo>
                                  <a:pt x="1987113" y="477530"/>
                                  <a:pt x="2013091" y="486190"/>
                                  <a:pt x="2030409" y="480128"/>
                                </a:cubicBezTo>
                                <a:cubicBezTo>
                                  <a:pt x="2047727" y="473201"/>
                                  <a:pt x="2020018" y="467140"/>
                                  <a:pt x="2015688" y="467140"/>
                                </a:cubicBezTo>
                                <a:close/>
                                <a:moveTo>
                                  <a:pt x="2828777" y="110385"/>
                                </a:moveTo>
                                <a:lnTo>
                                  <a:pt x="2828777" y="110385"/>
                                </a:lnTo>
                                <a:cubicBezTo>
                                  <a:pt x="2833973" y="109519"/>
                                  <a:pt x="2870341" y="108653"/>
                                  <a:pt x="2828777" y="110385"/>
                                </a:cubicBezTo>
                                <a:close/>
                                <a:moveTo>
                                  <a:pt x="1789686" y="642919"/>
                                </a:moveTo>
                                <a:cubicBezTo>
                                  <a:pt x="1789686" y="642919"/>
                                  <a:pt x="1789686" y="642919"/>
                                  <a:pt x="1789686" y="642919"/>
                                </a:cubicBezTo>
                                <a:cubicBezTo>
                                  <a:pt x="1784491" y="642919"/>
                                  <a:pt x="1773234" y="646383"/>
                                  <a:pt x="1770636" y="650712"/>
                                </a:cubicBezTo>
                                <a:cubicBezTo>
                                  <a:pt x="1766307" y="657640"/>
                                  <a:pt x="1805273" y="654176"/>
                                  <a:pt x="1808736" y="653310"/>
                                </a:cubicBezTo>
                                <a:cubicBezTo>
                                  <a:pt x="1852898" y="645517"/>
                                  <a:pt x="1904852" y="650712"/>
                                  <a:pt x="1949013" y="653310"/>
                                </a:cubicBezTo>
                                <a:cubicBezTo>
                                  <a:pt x="1953343" y="653310"/>
                                  <a:pt x="2000968" y="661969"/>
                                  <a:pt x="1997504" y="649846"/>
                                </a:cubicBezTo>
                                <a:cubicBezTo>
                                  <a:pt x="1994907" y="638590"/>
                                  <a:pt x="1947282" y="642053"/>
                                  <a:pt x="1938622" y="642053"/>
                                </a:cubicBezTo>
                                <a:cubicBezTo>
                                  <a:pt x="1889266" y="642919"/>
                                  <a:pt x="1839909" y="639456"/>
                                  <a:pt x="1789686" y="642919"/>
                                </a:cubicBezTo>
                                <a:cubicBezTo>
                                  <a:pt x="1793150" y="642919"/>
                                  <a:pt x="1832116" y="640321"/>
                                  <a:pt x="1789686" y="642919"/>
                                </a:cubicBezTo>
                                <a:close/>
                                <a:moveTo>
                                  <a:pt x="2012225" y="606551"/>
                                </a:moveTo>
                                <a:cubicBezTo>
                                  <a:pt x="1946416" y="605685"/>
                                  <a:pt x="1879741" y="603953"/>
                                  <a:pt x="1813932" y="604819"/>
                                </a:cubicBezTo>
                                <a:cubicBezTo>
                                  <a:pt x="1817395" y="604819"/>
                                  <a:pt x="1829518" y="604819"/>
                                  <a:pt x="1836445" y="603953"/>
                                </a:cubicBezTo>
                                <a:cubicBezTo>
                                  <a:pt x="1832981" y="603953"/>
                                  <a:pt x="1826054" y="603953"/>
                                  <a:pt x="1813932" y="604819"/>
                                </a:cubicBezTo>
                                <a:cubicBezTo>
                                  <a:pt x="1800943" y="604819"/>
                                  <a:pt x="1787088" y="601356"/>
                                  <a:pt x="1774966" y="606551"/>
                                </a:cubicBezTo>
                                <a:cubicBezTo>
                                  <a:pt x="1756782" y="614344"/>
                                  <a:pt x="1780161" y="622137"/>
                                  <a:pt x="1787954" y="622137"/>
                                </a:cubicBezTo>
                                <a:cubicBezTo>
                                  <a:pt x="1833847" y="621271"/>
                                  <a:pt x="1878875" y="612612"/>
                                  <a:pt x="1924768" y="613478"/>
                                </a:cubicBezTo>
                                <a:cubicBezTo>
                                  <a:pt x="1953343" y="614344"/>
                                  <a:pt x="1981052" y="614344"/>
                                  <a:pt x="2008761" y="617808"/>
                                </a:cubicBezTo>
                                <a:cubicBezTo>
                                  <a:pt x="2044263" y="621271"/>
                                  <a:pt x="2050325" y="606551"/>
                                  <a:pt x="2012225" y="606551"/>
                                </a:cubicBezTo>
                                <a:close/>
                                <a:moveTo>
                                  <a:pt x="1836445" y="604819"/>
                                </a:moveTo>
                                <a:cubicBezTo>
                                  <a:pt x="1838177" y="604819"/>
                                  <a:pt x="1839909" y="604819"/>
                                  <a:pt x="1839909" y="604819"/>
                                </a:cubicBezTo>
                                <a:cubicBezTo>
                                  <a:pt x="1839043" y="604819"/>
                                  <a:pt x="1838177" y="604819"/>
                                  <a:pt x="1836445" y="604819"/>
                                </a:cubicBezTo>
                                <a:close/>
                                <a:moveTo>
                                  <a:pt x="1259750" y="913083"/>
                                </a:moveTo>
                                <a:cubicBezTo>
                                  <a:pt x="1251956" y="919144"/>
                                  <a:pt x="1267543" y="906156"/>
                                  <a:pt x="1259750" y="913083"/>
                                </a:cubicBezTo>
                                <a:lnTo>
                                  <a:pt x="1259750" y="913083"/>
                                </a:lnTo>
                                <a:close/>
                                <a:moveTo>
                                  <a:pt x="2480682" y="603087"/>
                                </a:moveTo>
                                <a:cubicBezTo>
                                  <a:pt x="2465095" y="602221"/>
                                  <a:pt x="2449509" y="607417"/>
                                  <a:pt x="2433922" y="606551"/>
                                </a:cubicBezTo>
                                <a:cubicBezTo>
                                  <a:pt x="2395823" y="605685"/>
                                  <a:pt x="2359454" y="606551"/>
                                  <a:pt x="2321354" y="600490"/>
                                </a:cubicBezTo>
                                <a:cubicBezTo>
                                  <a:pt x="2314427" y="599624"/>
                                  <a:pt x="2288450" y="604819"/>
                                  <a:pt x="2305768" y="611746"/>
                                </a:cubicBezTo>
                                <a:cubicBezTo>
                                  <a:pt x="2320489" y="617808"/>
                                  <a:pt x="2347332" y="616076"/>
                                  <a:pt x="2363784" y="616942"/>
                                </a:cubicBezTo>
                                <a:cubicBezTo>
                                  <a:pt x="2400152" y="618674"/>
                                  <a:pt x="2448643" y="627333"/>
                                  <a:pt x="2485011" y="618674"/>
                                </a:cubicBezTo>
                                <a:cubicBezTo>
                                  <a:pt x="2482414" y="619540"/>
                                  <a:pt x="2478084" y="620406"/>
                                  <a:pt x="2485011" y="618674"/>
                                </a:cubicBezTo>
                                <a:cubicBezTo>
                                  <a:pt x="2488475" y="617808"/>
                                  <a:pt x="2486743" y="617808"/>
                                  <a:pt x="2485011" y="618674"/>
                                </a:cubicBezTo>
                                <a:cubicBezTo>
                                  <a:pt x="2502329" y="615210"/>
                                  <a:pt x="2494536" y="603953"/>
                                  <a:pt x="2480682" y="603087"/>
                                </a:cubicBezTo>
                                <a:close/>
                                <a:moveTo>
                                  <a:pt x="2462497" y="788392"/>
                                </a:moveTo>
                                <a:cubicBezTo>
                                  <a:pt x="2461632" y="788392"/>
                                  <a:pt x="2459900" y="788392"/>
                                  <a:pt x="2459034" y="788392"/>
                                </a:cubicBezTo>
                                <a:cubicBezTo>
                                  <a:pt x="2459900" y="789258"/>
                                  <a:pt x="2461632" y="789258"/>
                                  <a:pt x="2462497" y="788392"/>
                                </a:cubicBezTo>
                                <a:close/>
                                <a:moveTo>
                                  <a:pt x="2071106" y="700935"/>
                                </a:moveTo>
                                <a:cubicBezTo>
                                  <a:pt x="2052057" y="722583"/>
                                  <a:pt x="2126525" y="713924"/>
                                  <a:pt x="2131720" y="713924"/>
                                </a:cubicBezTo>
                                <a:cubicBezTo>
                                  <a:pt x="2154234" y="713924"/>
                                  <a:pt x="2175882" y="712192"/>
                                  <a:pt x="2198395" y="712192"/>
                                </a:cubicBezTo>
                                <a:cubicBezTo>
                                  <a:pt x="2209652" y="712192"/>
                                  <a:pt x="2235630" y="727778"/>
                                  <a:pt x="2245154" y="724315"/>
                                </a:cubicBezTo>
                                <a:cubicBezTo>
                                  <a:pt x="2265936" y="717387"/>
                                  <a:pt x="2234763" y="703533"/>
                                  <a:pt x="2227836" y="702667"/>
                                </a:cubicBezTo>
                                <a:cubicBezTo>
                                  <a:pt x="2207920" y="700935"/>
                                  <a:pt x="2186273" y="702667"/>
                                  <a:pt x="2166357" y="701801"/>
                                </a:cubicBezTo>
                                <a:cubicBezTo>
                                  <a:pt x="2153368" y="700935"/>
                                  <a:pt x="2081497" y="688812"/>
                                  <a:pt x="2071106" y="700935"/>
                                </a:cubicBezTo>
                                <a:cubicBezTo>
                                  <a:pt x="2071106" y="700935"/>
                                  <a:pt x="2071106" y="700935"/>
                                  <a:pt x="2071106" y="700935"/>
                                </a:cubicBezTo>
                                <a:lnTo>
                                  <a:pt x="2071106" y="700935"/>
                                </a:lnTo>
                                <a:close/>
                                <a:moveTo>
                                  <a:pt x="2840034" y="185719"/>
                                </a:moveTo>
                                <a:cubicBezTo>
                                  <a:pt x="2839168" y="185719"/>
                                  <a:pt x="2839168" y="185719"/>
                                  <a:pt x="2838302" y="185719"/>
                                </a:cubicBezTo>
                                <a:cubicBezTo>
                                  <a:pt x="2841766" y="185719"/>
                                  <a:pt x="2866011" y="183987"/>
                                  <a:pt x="2840034" y="185719"/>
                                </a:cubicBezTo>
                                <a:close/>
                                <a:moveTo>
                                  <a:pt x="2069375" y="826492"/>
                                </a:moveTo>
                                <a:cubicBezTo>
                                  <a:pt x="2069375" y="826492"/>
                                  <a:pt x="2069375" y="826492"/>
                                  <a:pt x="2069375" y="826492"/>
                                </a:cubicBezTo>
                                <a:lnTo>
                                  <a:pt x="2069375" y="826492"/>
                                </a:lnTo>
                                <a:lnTo>
                                  <a:pt x="2069375" y="826492"/>
                                </a:lnTo>
                                <a:close/>
                                <a:moveTo>
                                  <a:pt x="2463364" y="788392"/>
                                </a:moveTo>
                                <a:cubicBezTo>
                                  <a:pt x="2463364" y="788392"/>
                                  <a:pt x="2462497" y="788392"/>
                                  <a:pt x="2463364" y="788392"/>
                                </a:cubicBezTo>
                                <a:lnTo>
                                  <a:pt x="2463364" y="788392"/>
                                </a:lnTo>
                                <a:close/>
                                <a:moveTo>
                                  <a:pt x="2384565" y="720851"/>
                                </a:moveTo>
                                <a:cubicBezTo>
                                  <a:pt x="2396688" y="721717"/>
                                  <a:pt x="2468559" y="733840"/>
                                  <a:pt x="2478950" y="721717"/>
                                </a:cubicBezTo>
                                <a:lnTo>
                                  <a:pt x="2478950" y="721717"/>
                                </a:lnTo>
                                <a:cubicBezTo>
                                  <a:pt x="2498000" y="700069"/>
                                  <a:pt x="2424398" y="708728"/>
                                  <a:pt x="2418336" y="708728"/>
                                </a:cubicBezTo>
                                <a:cubicBezTo>
                                  <a:pt x="2395823" y="708728"/>
                                  <a:pt x="2374175" y="710460"/>
                                  <a:pt x="2351661" y="710460"/>
                                </a:cubicBezTo>
                                <a:cubicBezTo>
                                  <a:pt x="2340404" y="710460"/>
                                  <a:pt x="2314427" y="695740"/>
                                  <a:pt x="2304902" y="698337"/>
                                </a:cubicBezTo>
                                <a:cubicBezTo>
                                  <a:pt x="2284120" y="705265"/>
                                  <a:pt x="2315293" y="719119"/>
                                  <a:pt x="2322220" y="719985"/>
                                </a:cubicBezTo>
                                <a:cubicBezTo>
                                  <a:pt x="2343002" y="721717"/>
                                  <a:pt x="2363784" y="719985"/>
                                  <a:pt x="2384565" y="720851"/>
                                </a:cubicBezTo>
                                <a:close/>
                                <a:moveTo>
                                  <a:pt x="2292779" y="752024"/>
                                </a:moveTo>
                                <a:cubicBezTo>
                                  <a:pt x="2327416" y="764146"/>
                                  <a:pt x="2379370" y="756353"/>
                                  <a:pt x="2415739" y="755487"/>
                                </a:cubicBezTo>
                                <a:cubicBezTo>
                                  <a:pt x="2407079" y="755487"/>
                                  <a:pt x="2390627" y="756353"/>
                                  <a:pt x="2415739" y="755487"/>
                                </a:cubicBezTo>
                                <a:cubicBezTo>
                                  <a:pt x="2421800" y="755487"/>
                                  <a:pt x="2420068" y="755487"/>
                                  <a:pt x="2415739" y="755487"/>
                                </a:cubicBezTo>
                                <a:cubicBezTo>
                                  <a:pt x="2433057" y="754621"/>
                                  <a:pt x="2450375" y="755487"/>
                                  <a:pt x="2466827" y="752890"/>
                                </a:cubicBezTo>
                                <a:cubicBezTo>
                                  <a:pt x="2490207" y="748560"/>
                                  <a:pt x="2478950" y="732974"/>
                                  <a:pt x="2460766" y="735571"/>
                                </a:cubicBezTo>
                                <a:cubicBezTo>
                                  <a:pt x="2419202" y="741633"/>
                                  <a:pt x="2381102" y="745096"/>
                                  <a:pt x="2339539" y="744231"/>
                                </a:cubicBezTo>
                                <a:cubicBezTo>
                                  <a:pt x="2323086" y="743365"/>
                                  <a:pt x="2307500" y="738169"/>
                                  <a:pt x="2291914" y="738169"/>
                                </a:cubicBezTo>
                                <a:cubicBezTo>
                                  <a:pt x="2278925" y="737303"/>
                                  <a:pt x="2284120" y="749426"/>
                                  <a:pt x="2292779" y="752024"/>
                                </a:cubicBezTo>
                                <a:close/>
                                <a:moveTo>
                                  <a:pt x="2913636" y="206501"/>
                                </a:moveTo>
                                <a:cubicBezTo>
                                  <a:pt x="2892854" y="208233"/>
                                  <a:pt x="2871207" y="210830"/>
                                  <a:pt x="2850425" y="209965"/>
                                </a:cubicBezTo>
                                <a:cubicBezTo>
                                  <a:pt x="2837436" y="209099"/>
                                  <a:pt x="2807130" y="201305"/>
                                  <a:pt x="2795007" y="208233"/>
                                </a:cubicBezTo>
                                <a:cubicBezTo>
                                  <a:pt x="2778554" y="218624"/>
                                  <a:pt x="2846095" y="230746"/>
                                  <a:pt x="2856486" y="222953"/>
                                </a:cubicBezTo>
                                <a:cubicBezTo>
                                  <a:pt x="2858218" y="222087"/>
                                  <a:pt x="2857352" y="222087"/>
                                  <a:pt x="2856486" y="222953"/>
                                </a:cubicBezTo>
                                <a:cubicBezTo>
                                  <a:pt x="2865145" y="217758"/>
                                  <a:pt x="2891122" y="221221"/>
                                  <a:pt x="2900648" y="220356"/>
                                </a:cubicBezTo>
                                <a:cubicBezTo>
                                  <a:pt x="2922295" y="219490"/>
                                  <a:pt x="2944809" y="218624"/>
                                  <a:pt x="2966457" y="216026"/>
                                </a:cubicBezTo>
                                <a:cubicBezTo>
                                  <a:pt x="2971652" y="215160"/>
                                  <a:pt x="2983775" y="209965"/>
                                  <a:pt x="2989836" y="205635"/>
                                </a:cubicBezTo>
                                <a:lnTo>
                                  <a:pt x="2989836" y="197842"/>
                                </a:lnTo>
                                <a:cubicBezTo>
                                  <a:pt x="2988104" y="196976"/>
                                  <a:pt x="2985507" y="196976"/>
                                  <a:pt x="2982909" y="196976"/>
                                </a:cubicBezTo>
                                <a:cubicBezTo>
                                  <a:pt x="2960395" y="196110"/>
                                  <a:pt x="2935284" y="204769"/>
                                  <a:pt x="2913636" y="206501"/>
                                </a:cubicBezTo>
                                <a:close/>
                                <a:moveTo>
                                  <a:pt x="2416604" y="755487"/>
                                </a:moveTo>
                                <a:lnTo>
                                  <a:pt x="2416604" y="755487"/>
                                </a:lnTo>
                                <a:lnTo>
                                  <a:pt x="2416604" y="755487"/>
                                </a:lnTo>
                                <a:lnTo>
                                  <a:pt x="2416604" y="755487"/>
                                </a:lnTo>
                                <a:close/>
                                <a:moveTo>
                                  <a:pt x="2257277" y="836017"/>
                                </a:moveTo>
                                <a:cubicBezTo>
                                  <a:pt x="2262473" y="822162"/>
                                  <a:pt x="2200993" y="826492"/>
                                  <a:pt x="2194065" y="826492"/>
                                </a:cubicBezTo>
                                <a:cubicBezTo>
                                  <a:pt x="2173284" y="825626"/>
                                  <a:pt x="2151636" y="825626"/>
                                  <a:pt x="2130854" y="824760"/>
                                </a:cubicBezTo>
                                <a:cubicBezTo>
                                  <a:pt x="2116134" y="824760"/>
                                  <a:pt x="2081497" y="817833"/>
                                  <a:pt x="2069375" y="826492"/>
                                </a:cubicBezTo>
                                <a:lnTo>
                                  <a:pt x="2069375" y="826492"/>
                                </a:lnTo>
                                <a:lnTo>
                                  <a:pt x="2069375" y="826492"/>
                                </a:lnTo>
                                <a:cubicBezTo>
                                  <a:pt x="2066777" y="828224"/>
                                  <a:pt x="2060716" y="852469"/>
                                  <a:pt x="2059850" y="856799"/>
                                </a:cubicBezTo>
                                <a:cubicBezTo>
                                  <a:pt x="2058118" y="868055"/>
                                  <a:pt x="2084095" y="865458"/>
                                  <a:pt x="2089291" y="864592"/>
                                </a:cubicBezTo>
                                <a:cubicBezTo>
                                  <a:pt x="2123927" y="861128"/>
                                  <a:pt x="2160295" y="855933"/>
                                  <a:pt x="2194932" y="861994"/>
                                </a:cubicBezTo>
                                <a:cubicBezTo>
                                  <a:pt x="2204457" y="863726"/>
                                  <a:pt x="2230434" y="876715"/>
                                  <a:pt x="2234763" y="860262"/>
                                </a:cubicBezTo>
                                <a:cubicBezTo>
                                  <a:pt x="2236495" y="852469"/>
                                  <a:pt x="2203591" y="853335"/>
                                  <a:pt x="2199261" y="852469"/>
                                </a:cubicBezTo>
                                <a:cubicBezTo>
                                  <a:pt x="2190602" y="851603"/>
                                  <a:pt x="2085827" y="847274"/>
                                  <a:pt x="2085827" y="843810"/>
                                </a:cubicBezTo>
                                <a:cubicBezTo>
                                  <a:pt x="2085827" y="832553"/>
                                  <a:pt x="2168088" y="836017"/>
                                  <a:pt x="2176747" y="836017"/>
                                </a:cubicBezTo>
                                <a:cubicBezTo>
                                  <a:pt x="2190602" y="836017"/>
                                  <a:pt x="2251216" y="854201"/>
                                  <a:pt x="2257277" y="836017"/>
                                </a:cubicBezTo>
                                <a:close/>
                                <a:moveTo>
                                  <a:pt x="2214848" y="770208"/>
                                </a:moveTo>
                                <a:cubicBezTo>
                                  <a:pt x="2187138" y="769342"/>
                                  <a:pt x="2159429" y="769342"/>
                                  <a:pt x="2131720" y="769342"/>
                                </a:cubicBezTo>
                                <a:cubicBezTo>
                                  <a:pt x="2119598" y="769342"/>
                                  <a:pt x="2078034" y="761549"/>
                                  <a:pt x="2068509" y="769342"/>
                                </a:cubicBezTo>
                                <a:cubicBezTo>
                                  <a:pt x="2069375" y="768476"/>
                                  <a:pt x="2069375" y="768476"/>
                                  <a:pt x="2068509" y="769342"/>
                                </a:cubicBezTo>
                                <a:lnTo>
                                  <a:pt x="2068509" y="769342"/>
                                </a:lnTo>
                                <a:cubicBezTo>
                                  <a:pt x="2048593" y="787526"/>
                                  <a:pt x="2108341" y="782331"/>
                                  <a:pt x="2116134" y="781465"/>
                                </a:cubicBezTo>
                                <a:cubicBezTo>
                                  <a:pt x="2143843" y="779733"/>
                                  <a:pt x="2172418" y="780599"/>
                                  <a:pt x="2200127" y="781465"/>
                                </a:cubicBezTo>
                                <a:cubicBezTo>
                                  <a:pt x="2211384" y="782331"/>
                                  <a:pt x="2247752" y="795319"/>
                                  <a:pt x="2257277" y="786660"/>
                                </a:cubicBezTo>
                                <a:cubicBezTo>
                                  <a:pt x="2271997" y="773671"/>
                                  <a:pt x="2221775" y="770208"/>
                                  <a:pt x="2214848" y="770208"/>
                                </a:cubicBezTo>
                                <a:close/>
                                <a:moveTo>
                                  <a:pt x="2256411" y="670628"/>
                                </a:moveTo>
                                <a:cubicBezTo>
                                  <a:pt x="2221775" y="658506"/>
                                  <a:pt x="2169820" y="666299"/>
                                  <a:pt x="2133452" y="667165"/>
                                </a:cubicBezTo>
                                <a:cubicBezTo>
                                  <a:pt x="2142111" y="667165"/>
                                  <a:pt x="2158563" y="666299"/>
                                  <a:pt x="2133452" y="667165"/>
                                </a:cubicBezTo>
                                <a:cubicBezTo>
                                  <a:pt x="2131720" y="667165"/>
                                  <a:pt x="2130854" y="667165"/>
                                  <a:pt x="2130854" y="667165"/>
                                </a:cubicBezTo>
                                <a:cubicBezTo>
                                  <a:pt x="2131720" y="667165"/>
                                  <a:pt x="2132586" y="667165"/>
                                  <a:pt x="2133452" y="667165"/>
                                </a:cubicBezTo>
                                <a:cubicBezTo>
                                  <a:pt x="2116134" y="668031"/>
                                  <a:pt x="2098816" y="667165"/>
                                  <a:pt x="2081497" y="669762"/>
                                </a:cubicBezTo>
                                <a:cubicBezTo>
                                  <a:pt x="2058118" y="674092"/>
                                  <a:pt x="2069375" y="689678"/>
                                  <a:pt x="2087559" y="687081"/>
                                </a:cubicBezTo>
                                <a:cubicBezTo>
                                  <a:pt x="2129122" y="681019"/>
                                  <a:pt x="2167223" y="677555"/>
                                  <a:pt x="2208786" y="678421"/>
                                </a:cubicBezTo>
                                <a:cubicBezTo>
                                  <a:pt x="2225239" y="679287"/>
                                  <a:pt x="2240825" y="684483"/>
                                  <a:pt x="2256411" y="684483"/>
                                </a:cubicBezTo>
                                <a:cubicBezTo>
                                  <a:pt x="2270266" y="685349"/>
                                  <a:pt x="2265070" y="673226"/>
                                  <a:pt x="2256411" y="670628"/>
                                </a:cubicBezTo>
                                <a:close/>
                                <a:moveTo>
                                  <a:pt x="2451241" y="789258"/>
                                </a:moveTo>
                                <a:cubicBezTo>
                                  <a:pt x="2447777" y="789258"/>
                                  <a:pt x="2444313" y="789258"/>
                                  <a:pt x="2442582" y="790124"/>
                                </a:cubicBezTo>
                                <a:cubicBezTo>
                                  <a:pt x="2443448" y="790124"/>
                                  <a:pt x="2446045" y="790124"/>
                                  <a:pt x="2451241" y="789258"/>
                                </a:cubicBezTo>
                                <a:close/>
                                <a:moveTo>
                                  <a:pt x="2814922" y="172731"/>
                                </a:moveTo>
                                <a:cubicBezTo>
                                  <a:pt x="2809727" y="172731"/>
                                  <a:pt x="2765566" y="173596"/>
                                  <a:pt x="2789811" y="183121"/>
                                </a:cubicBezTo>
                                <a:cubicBezTo>
                                  <a:pt x="2805398" y="189183"/>
                                  <a:pt x="2821850" y="187451"/>
                                  <a:pt x="2838302" y="186585"/>
                                </a:cubicBezTo>
                                <a:cubicBezTo>
                                  <a:pt x="2837436" y="186585"/>
                                  <a:pt x="2837436" y="186585"/>
                                  <a:pt x="2840034" y="186585"/>
                                </a:cubicBezTo>
                                <a:cubicBezTo>
                                  <a:pt x="2887659" y="183121"/>
                                  <a:pt x="2937882" y="177060"/>
                                  <a:pt x="2985507" y="177926"/>
                                </a:cubicBezTo>
                                <a:cubicBezTo>
                                  <a:pt x="2986372" y="177926"/>
                                  <a:pt x="2988104" y="177926"/>
                                  <a:pt x="2989836" y="177926"/>
                                </a:cubicBezTo>
                                <a:lnTo>
                                  <a:pt x="2989836" y="160608"/>
                                </a:lnTo>
                                <a:cubicBezTo>
                                  <a:pt x="2982909" y="162340"/>
                                  <a:pt x="2975982" y="164937"/>
                                  <a:pt x="2970786" y="164937"/>
                                </a:cubicBezTo>
                                <a:cubicBezTo>
                                  <a:pt x="2918832" y="168401"/>
                                  <a:pt x="2866877" y="170999"/>
                                  <a:pt x="2814922" y="172731"/>
                                </a:cubicBezTo>
                                <a:close/>
                                <a:moveTo>
                                  <a:pt x="2133452" y="667165"/>
                                </a:moveTo>
                                <a:lnTo>
                                  <a:pt x="2133452" y="667165"/>
                                </a:lnTo>
                                <a:lnTo>
                                  <a:pt x="2133452" y="667165"/>
                                </a:lnTo>
                                <a:lnTo>
                                  <a:pt x="2133452" y="667165"/>
                                </a:lnTo>
                                <a:close/>
                                <a:moveTo>
                                  <a:pt x="2296243" y="801381"/>
                                </a:moveTo>
                                <a:cubicBezTo>
                                  <a:pt x="2289315" y="801381"/>
                                  <a:pt x="2274595" y="798783"/>
                                  <a:pt x="2269400" y="803978"/>
                                </a:cubicBezTo>
                                <a:cubicBezTo>
                                  <a:pt x="2263338" y="809174"/>
                                  <a:pt x="2271997" y="814369"/>
                                  <a:pt x="2276327" y="815235"/>
                                </a:cubicBezTo>
                                <a:cubicBezTo>
                                  <a:pt x="2298841" y="819565"/>
                                  <a:pt x="2321354" y="816967"/>
                                  <a:pt x="2343868" y="817833"/>
                                </a:cubicBezTo>
                                <a:cubicBezTo>
                                  <a:pt x="2390627" y="819565"/>
                                  <a:pt x="2438252" y="827358"/>
                                  <a:pt x="2485011" y="823028"/>
                                </a:cubicBezTo>
                                <a:cubicBezTo>
                                  <a:pt x="2475486" y="823894"/>
                                  <a:pt x="2451241" y="826492"/>
                                  <a:pt x="2485011" y="823028"/>
                                </a:cubicBezTo>
                                <a:cubicBezTo>
                                  <a:pt x="2489341" y="822162"/>
                                  <a:pt x="2488475" y="823028"/>
                                  <a:pt x="2485011" y="823028"/>
                                </a:cubicBezTo>
                                <a:cubicBezTo>
                                  <a:pt x="2495402" y="822162"/>
                                  <a:pt x="2498866" y="810906"/>
                                  <a:pt x="2488475" y="806576"/>
                                </a:cubicBezTo>
                                <a:cubicBezTo>
                                  <a:pt x="2472888" y="798783"/>
                                  <a:pt x="2442582" y="806576"/>
                                  <a:pt x="2425263" y="807442"/>
                                </a:cubicBezTo>
                                <a:cubicBezTo>
                                  <a:pt x="2381968" y="810906"/>
                                  <a:pt x="2339539" y="803112"/>
                                  <a:pt x="2296243" y="801381"/>
                                </a:cubicBezTo>
                                <a:close/>
                                <a:moveTo>
                                  <a:pt x="2475486" y="877581"/>
                                </a:moveTo>
                                <a:cubicBezTo>
                                  <a:pt x="2465961" y="866324"/>
                                  <a:pt x="2436520" y="873251"/>
                                  <a:pt x="2424398" y="874983"/>
                                </a:cubicBezTo>
                                <a:cubicBezTo>
                                  <a:pt x="2407945" y="877581"/>
                                  <a:pt x="2392359" y="879312"/>
                                  <a:pt x="2375906" y="878446"/>
                                </a:cubicBezTo>
                                <a:cubicBezTo>
                                  <a:pt x="2355991" y="878446"/>
                                  <a:pt x="2337807" y="870653"/>
                                  <a:pt x="2317891" y="869787"/>
                                </a:cubicBezTo>
                                <a:cubicBezTo>
                                  <a:pt x="2308366" y="869787"/>
                                  <a:pt x="2282388" y="867190"/>
                                  <a:pt x="2276327" y="875849"/>
                                </a:cubicBezTo>
                                <a:cubicBezTo>
                                  <a:pt x="2270266" y="884508"/>
                                  <a:pt x="2317891" y="885374"/>
                                  <a:pt x="2322220" y="886240"/>
                                </a:cubicBezTo>
                                <a:cubicBezTo>
                                  <a:pt x="2368114" y="889703"/>
                                  <a:pt x="2414007" y="891435"/>
                                  <a:pt x="2459900" y="888837"/>
                                </a:cubicBezTo>
                                <a:cubicBezTo>
                                  <a:pt x="2464229" y="888837"/>
                                  <a:pt x="2484145" y="887971"/>
                                  <a:pt x="2475486" y="877581"/>
                                </a:cubicBezTo>
                                <a:close/>
                                <a:moveTo>
                                  <a:pt x="2068509" y="819565"/>
                                </a:moveTo>
                                <a:cubicBezTo>
                                  <a:pt x="2084095" y="820430"/>
                                  <a:pt x="2099682" y="815235"/>
                                  <a:pt x="2115268" y="816101"/>
                                </a:cubicBezTo>
                                <a:cubicBezTo>
                                  <a:pt x="2153368" y="816967"/>
                                  <a:pt x="2189736" y="816101"/>
                                  <a:pt x="2227836" y="822162"/>
                                </a:cubicBezTo>
                                <a:cubicBezTo>
                                  <a:pt x="2234763" y="823028"/>
                                  <a:pt x="2260741" y="817833"/>
                                  <a:pt x="2243422" y="810906"/>
                                </a:cubicBezTo>
                                <a:cubicBezTo>
                                  <a:pt x="2228702" y="804844"/>
                                  <a:pt x="2201859" y="806576"/>
                                  <a:pt x="2185406" y="805710"/>
                                </a:cubicBezTo>
                                <a:cubicBezTo>
                                  <a:pt x="2149039" y="803978"/>
                                  <a:pt x="2100547" y="795319"/>
                                  <a:pt x="2064179" y="803978"/>
                                </a:cubicBezTo>
                                <a:cubicBezTo>
                                  <a:pt x="2066777" y="803112"/>
                                  <a:pt x="2071106" y="802246"/>
                                  <a:pt x="2064179" y="803978"/>
                                </a:cubicBezTo>
                                <a:cubicBezTo>
                                  <a:pt x="2060716" y="804844"/>
                                  <a:pt x="2062447" y="804844"/>
                                  <a:pt x="2064179" y="803978"/>
                                </a:cubicBezTo>
                                <a:cubicBezTo>
                                  <a:pt x="2047727" y="807442"/>
                                  <a:pt x="2054654" y="818699"/>
                                  <a:pt x="2068509" y="819565"/>
                                </a:cubicBezTo>
                                <a:close/>
                                <a:moveTo>
                                  <a:pt x="2459034" y="889703"/>
                                </a:moveTo>
                                <a:cubicBezTo>
                                  <a:pt x="2420934" y="891435"/>
                                  <a:pt x="2464229" y="888837"/>
                                  <a:pt x="2459034" y="889703"/>
                                </a:cubicBezTo>
                                <a:lnTo>
                                  <a:pt x="2459034" y="889703"/>
                                </a:lnTo>
                                <a:close/>
                                <a:moveTo>
                                  <a:pt x="2480682" y="837749"/>
                                </a:moveTo>
                                <a:cubicBezTo>
                                  <a:pt x="2462497" y="836883"/>
                                  <a:pt x="2443448" y="841212"/>
                                  <a:pt x="2424398" y="841212"/>
                                </a:cubicBezTo>
                                <a:cubicBezTo>
                                  <a:pt x="2380236" y="842078"/>
                                  <a:pt x="2337807" y="838615"/>
                                  <a:pt x="2294511" y="836883"/>
                                </a:cubicBezTo>
                                <a:cubicBezTo>
                                  <a:pt x="2280656" y="836017"/>
                                  <a:pt x="2279791" y="850737"/>
                                  <a:pt x="2294511" y="852469"/>
                                </a:cubicBezTo>
                                <a:cubicBezTo>
                                  <a:pt x="2314427" y="855067"/>
                                  <a:pt x="2336075" y="854201"/>
                                  <a:pt x="2355991" y="854201"/>
                                </a:cubicBezTo>
                                <a:cubicBezTo>
                                  <a:pt x="2395823" y="855067"/>
                                  <a:pt x="2445179" y="863726"/>
                                  <a:pt x="2485011" y="856799"/>
                                </a:cubicBezTo>
                                <a:cubicBezTo>
                                  <a:pt x="2482414" y="857665"/>
                                  <a:pt x="2479816" y="857665"/>
                                  <a:pt x="2485011" y="856799"/>
                                </a:cubicBezTo>
                                <a:cubicBezTo>
                                  <a:pt x="2489341" y="855933"/>
                                  <a:pt x="2487609" y="856799"/>
                                  <a:pt x="2485011" y="856799"/>
                                </a:cubicBezTo>
                                <a:cubicBezTo>
                                  <a:pt x="2501463" y="853335"/>
                                  <a:pt x="2494536" y="837749"/>
                                  <a:pt x="2480682" y="837749"/>
                                </a:cubicBezTo>
                                <a:close/>
                                <a:moveTo>
                                  <a:pt x="967938" y="766744"/>
                                </a:moveTo>
                                <a:cubicBezTo>
                                  <a:pt x="948888" y="765878"/>
                                  <a:pt x="929838" y="772805"/>
                                  <a:pt x="909922" y="773671"/>
                                </a:cubicBezTo>
                                <a:cubicBezTo>
                                  <a:pt x="881347" y="774537"/>
                                  <a:pt x="853638" y="773671"/>
                                  <a:pt x="825063" y="773671"/>
                                </a:cubicBezTo>
                                <a:cubicBezTo>
                                  <a:pt x="805147" y="773671"/>
                                  <a:pt x="784365" y="766744"/>
                                  <a:pt x="765316" y="766744"/>
                                </a:cubicBezTo>
                                <a:cubicBezTo>
                                  <a:pt x="760120" y="766744"/>
                                  <a:pt x="752327" y="771074"/>
                                  <a:pt x="754925" y="778001"/>
                                </a:cubicBezTo>
                                <a:cubicBezTo>
                                  <a:pt x="759254" y="789258"/>
                                  <a:pt x="775706" y="787526"/>
                                  <a:pt x="785231" y="786660"/>
                                </a:cubicBezTo>
                                <a:cubicBezTo>
                                  <a:pt x="838918" y="778001"/>
                                  <a:pt x="895202" y="790124"/>
                                  <a:pt x="949754" y="787526"/>
                                </a:cubicBezTo>
                                <a:cubicBezTo>
                                  <a:pt x="962743" y="785794"/>
                                  <a:pt x="1003441" y="767610"/>
                                  <a:pt x="967938" y="766744"/>
                                </a:cubicBezTo>
                                <a:close/>
                                <a:moveTo>
                                  <a:pt x="1460641" y="734706"/>
                                </a:moveTo>
                                <a:cubicBezTo>
                                  <a:pt x="1409552" y="745962"/>
                                  <a:pt x="1355000" y="742499"/>
                                  <a:pt x="1303911" y="736437"/>
                                </a:cubicBezTo>
                                <a:cubicBezTo>
                                  <a:pt x="1295252" y="735571"/>
                                  <a:pt x="1275336" y="730376"/>
                                  <a:pt x="1275336" y="745096"/>
                                </a:cubicBezTo>
                                <a:cubicBezTo>
                                  <a:pt x="1275336" y="751158"/>
                                  <a:pt x="1282263" y="754621"/>
                                  <a:pt x="1287459" y="756353"/>
                                </a:cubicBezTo>
                                <a:cubicBezTo>
                                  <a:pt x="1300447" y="760683"/>
                                  <a:pt x="1316900" y="761549"/>
                                  <a:pt x="1330754" y="758951"/>
                                </a:cubicBezTo>
                                <a:cubicBezTo>
                                  <a:pt x="1361927" y="753756"/>
                                  <a:pt x="1341145" y="757219"/>
                                  <a:pt x="1332486" y="758951"/>
                                </a:cubicBezTo>
                                <a:cubicBezTo>
                                  <a:pt x="1380977" y="751158"/>
                                  <a:pt x="1432932" y="752024"/>
                                  <a:pt x="1482288" y="749426"/>
                                </a:cubicBezTo>
                                <a:cubicBezTo>
                                  <a:pt x="1487484" y="749426"/>
                                  <a:pt x="1517791" y="744231"/>
                                  <a:pt x="1505668" y="732974"/>
                                </a:cubicBezTo>
                                <a:cubicBezTo>
                                  <a:pt x="1496143" y="724315"/>
                                  <a:pt x="1471032" y="732974"/>
                                  <a:pt x="1460641" y="734706"/>
                                </a:cubicBezTo>
                                <a:close/>
                                <a:moveTo>
                                  <a:pt x="1106484" y="28990"/>
                                </a:moveTo>
                                <a:cubicBezTo>
                                  <a:pt x="1136791" y="30721"/>
                                  <a:pt x="1167963" y="32453"/>
                                  <a:pt x="1198270" y="33319"/>
                                </a:cubicBezTo>
                                <a:cubicBezTo>
                                  <a:pt x="1207795" y="33319"/>
                                  <a:pt x="1242432" y="40246"/>
                                  <a:pt x="1247627" y="31587"/>
                                </a:cubicBezTo>
                                <a:cubicBezTo>
                                  <a:pt x="1246761" y="32453"/>
                                  <a:pt x="1246761" y="33319"/>
                                  <a:pt x="1247627" y="31587"/>
                                </a:cubicBezTo>
                                <a:lnTo>
                                  <a:pt x="1247627" y="31587"/>
                                </a:lnTo>
                                <a:cubicBezTo>
                                  <a:pt x="1258884" y="12537"/>
                                  <a:pt x="1158438" y="21196"/>
                                  <a:pt x="1150645" y="21196"/>
                                </a:cubicBezTo>
                                <a:cubicBezTo>
                                  <a:pt x="1121204" y="21196"/>
                                  <a:pt x="1091763" y="20330"/>
                                  <a:pt x="1061456" y="18599"/>
                                </a:cubicBezTo>
                                <a:cubicBezTo>
                                  <a:pt x="1058859" y="18599"/>
                                  <a:pt x="1001709" y="4744"/>
                                  <a:pt x="1012100" y="23794"/>
                                </a:cubicBezTo>
                                <a:cubicBezTo>
                                  <a:pt x="1019027" y="35051"/>
                                  <a:pt x="1096959" y="28990"/>
                                  <a:pt x="1106484" y="28990"/>
                                </a:cubicBezTo>
                                <a:close/>
                                <a:moveTo>
                                  <a:pt x="1221650" y="54101"/>
                                </a:moveTo>
                                <a:cubicBezTo>
                                  <a:pt x="1203466" y="56699"/>
                                  <a:pt x="1183550" y="55833"/>
                                  <a:pt x="1164500" y="56699"/>
                                </a:cubicBezTo>
                                <a:cubicBezTo>
                                  <a:pt x="1142852" y="58430"/>
                                  <a:pt x="1121204" y="59296"/>
                                  <a:pt x="1099557" y="59296"/>
                                </a:cubicBezTo>
                                <a:cubicBezTo>
                                  <a:pt x="1090897" y="59296"/>
                                  <a:pt x="1078775" y="60162"/>
                                  <a:pt x="1070981" y="54967"/>
                                </a:cubicBezTo>
                                <a:cubicBezTo>
                                  <a:pt x="1064920" y="51503"/>
                                  <a:pt x="1059725" y="45442"/>
                                  <a:pt x="1051932" y="47174"/>
                                </a:cubicBezTo>
                                <a:cubicBezTo>
                                  <a:pt x="1036345" y="50637"/>
                                  <a:pt x="1025954" y="67090"/>
                                  <a:pt x="1047602" y="68821"/>
                                </a:cubicBezTo>
                                <a:cubicBezTo>
                                  <a:pt x="1070115" y="69687"/>
                                  <a:pt x="1091763" y="68821"/>
                                  <a:pt x="1114277" y="68821"/>
                                </a:cubicBezTo>
                                <a:cubicBezTo>
                                  <a:pt x="1137657" y="68821"/>
                                  <a:pt x="1161902" y="68821"/>
                                  <a:pt x="1185282" y="68821"/>
                                </a:cubicBezTo>
                                <a:cubicBezTo>
                                  <a:pt x="1197404" y="68821"/>
                                  <a:pt x="1233772" y="74883"/>
                                  <a:pt x="1243297" y="66224"/>
                                </a:cubicBezTo>
                                <a:cubicBezTo>
                                  <a:pt x="1243297" y="66224"/>
                                  <a:pt x="1242432" y="66224"/>
                                  <a:pt x="1243297" y="66224"/>
                                </a:cubicBezTo>
                                <a:cubicBezTo>
                                  <a:pt x="1252822" y="57565"/>
                                  <a:pt x="1245029" y="64492"/>
                                  <a:pt x="1243297" y="66224"/>
                                </a:cubicBezTo>
                                <a:cubicBezTo>
                                  <a:pt x="1263213" y="49771"/>
                                  <a:pt x="1226845" y="53235"/>
                                  <a:pt x="1221650" y="54101"/>
                                </a:cubicBezTo>
                                <a:close/>
                                <a:moveTo>
                                  <a:pt x="1238102" y="152815"/>
                                </a:moveTo>
                                <a:cubicBezTo>
                                  <a:pt x="1213856" y="155412"/>
                                  <a:pt x="1189611" y="161474"/>
                                  <a:pt x="1165365" y="163205"/>
                                </a:cubicBezTo>
                                <a:cubicBezTo>
                                  <a:pt x="1142852" y="164937"/>
                                  <a:pt x="1120338" y="166669"/>
                                  <a:pt x="1098691" y="164937"/>
                                </a:cubicBezTo>
                                <a:cubicBezTo>
                                  <a:pt x="1079641" y="163205"/>
                                  <a:pt x="1054529" y="150217"/>
                                  <a:pt x="1035479" y="158010"/>
                                </a:cubicBezTo>
                                <a:cubicBezTo>
                                  <a:pt x="1004307" y="170999"/>
                                  <a:pt x="1054529" y="174462"/>
                                  <a:pt x="1062322" y="174462"/>
                                </a:cubicBezTo>
                                <a:cubicBezTo>
                                  <a:pt x="1070115" y="174462"/>
                                  <a:pt x="1096959" y="179658"/>
                                  <a:pt x="1103020" y="174462"/>
                                </a:cubicBezTo>
                                <a:cubicBezTo>
                                  <a:pt x="1103886" y="173596"/>
                                  <a:pt x="1103886" y="173596"/>
                                  <a:pt x="1103020" y="174462"/>
                                </a:cubicBezTo>
                                <a:cubicBezTo>
                                  <a:pt x="1109081" y="169267"/>
                                  <a:pt x="1139388" y="173596"/>
                                  <a:pt x="1145450" y="173596"/>
                                </a:cubicBezTo>
                                <a:cubicBezTo>
                                  <a:pt x="1173159" y="172731"/>
                                  <a:pt x="1201734" y="170999"/>
                                  <a:pt x="1229443" y="169267"/>
                                </a:cubicBezTo>
                                <a:cubicBezTo>
                                  <a:pt x="1234638" y="169267"/>
                                  <a:pt x="1249359" y="170999"/>
                                  <a:pt x="1252822" y="164937"/>
                                </a:cubicBezTo>
                                <a:cubicBezTo>
                                  <a:pt x="1260615" y="154546"/>
                                  <a:pt x="1244163" y="151949"/>
                                  <a:pt x="1238102" y="152815"/>
                                </a:cubicBezTo>
                                <a:close/>
                                <a:moveTo>
                                  <a:pt x="2919698" y="1164196"/>
                                </a:moveTo>
                                <a:cubicBezTo>
                                  <a:pt x="2894586" y="1166794"/>
                                  <a:pt x="2871207" y="1156403"/>
                                  <a:pt x="2846095" y="1155537"/>
                                </a:cubicBezTo>
                                <a:cubicBezTo>
                                  <a:pt x="2831375" y="1154671"/>
                                  <a:pt x="2785482" y="1145146"/>
                                  <a:pt x="2777688" y="1164196"/>
                                </a:cubicBezTo>
                                <a:cubicBezTo>
                                  <a:pt x="2773359" y="1174587"/>
                                  <a:pt x="2855620" y="1172855"/>
                                  <a:pt x="2859084" y="1173721"/>
                                </a:cubicBezTo>
                                <a:cubicBezTo>
                                  <a:pt x="2885927" y="1174587"/>
                                  <a:pt x="2912770" y="1177185"/>
                                  <a:pt x="2938747" y="1178051"/>
                                </a:cubicBezTo>
                                <a:cubicBezTo>
                                  <a:pt x="2953468" y="1178917"/>
                                  <a:pt x="2972518" y="1184112"/>
                                  <a:pt x="2989836" y="1186710"/>
                                </a:cubicBezTo>
                                <a:lnTo>
                                  <a:pt x="2989836" y="1165062"/>
                                </a:lnTo>
                                <a:cubicBezTo>
                                  <a:pt x="2988104" y="1165062"/>
                                  <a:pt x="2986372" y="1165062"/>
                                  <a:pt x="2984641" y="1165062"/>
                                </a:cubicBezTo>
                                <a:cubicBezTo>
                                  <a:pt x="2961261" y="1162465"/>
                                  <a:pt x="2943077" y="1161599"/>
                                  <a:pt x="2919698" y="1164196"/>
                                </a:cubicBezTo>
                                <a:close/>
                                <a:moveTo>
                                  <a:pt x="1231175" y="101726"/>
                                </a:moveTo>
                                <a:cubicBezTo>
                                  <a:pt x="1211259" y="106055"/>
                                  <a:pt x="1238102" y="100860"/>
                                  <a:pt x="1231175" y="101726"/>
                                </a:cubicBezTo>
                                <a:lnTo>
                                  <a:pt x="1231175" y="101726"/>
                                </a:lnTo>
                                <a:close/>
                                <a:moveTo>
                                  <a:pt x="576547" y="32453"/>
                                </a:moveTo>
                                <a:cubicBezTo>
                                  <a:pt x="597329" y="35917"/>
                                  <a:pt x="619843" y="34185"/>
                                  <a:pt x="640625" y="35051"/>
                                </a:cubicBezTo>
                                <a:cubicBezTo>
                                  <a:pt x="666602" y="35051"/>
                                  <a:pt x="691713" y="35917"/>
                                  <a:pt x="717691" y="37649"/>
                                </a:cubicBezTo>
                                <a:cubicBezTo>
                                  <a:pt x="735009" y="38515"/>
                                  <a:pt x="773975" y="54967"/>
                                  <a:pt x="789561" y="48905"/>
                                </a:cubicBezTo>
                                <a:cubicBezTo>
                                  <a:pt x="810343" y="41112"/>
                                  <a:pt x="777438" y="30721"/>
                                  <a:pt x="771377" y="30721"/>
                                </a:cubicBezTo>
                                <a:cubicBezTo>
                                  <a:pt x="749729" y="30721"/>
                                  <a:pt x="728081" y="28990"/>
                                  <a:pt x="707300" y="26392"/>
                                </a:cubicBezTo>
                                <a:cubicBezTo>
                                  <a:pt x="682188" y="23794"/>
                                  <a:pt x="657077" y="22062"/>
                                  <a:pt x="631966" y="20330"/>
                                </a:cubicBezTo>
                                <a:cubicBezTo>
                                  <a:pt x="617245" y="19465"/>
                                  <a:pt x="580011" y="10805"/>
                                  <a:pt x="566156" y="19465"/>
                                </a:cubicBezTo>
                                <a:cubicBezTo>
                                  <a:pt x="551436" y="26392"/>
                                  <a:pt x="570486" y="30721"/>
                                  <a:pt x="576547" y="32453"/>
                                </a:cubicBezTo>
                                <a:close/>
                                <a:moveTo>
                                  <a:pt x="864895" y="35917"/>
                                </a:moveTo>
                                <a:cubicBezTo>
                                  <a:pt x="900397" y="36783"/>
                                  <a:pt x="936765" y="46308"/>
                                  <a:pt x="972268" y="41112"/>
                                </a:cubicBezTo>
                                <a:cubicBezTo>
                                  <a:pt x="968804" y="41978"/>
                                  <a:pt x="954084" y="43710"/>
                                  <a:pt x="972268" y="41112"/>
                                </a:cubicBezTo>
                                <a:cubicBezTo>
                                  <a:pt x="973134" y="41112"/>
                                  <a:pt x="973134" y="41112"/>
                                  <a:pt x="972268" y="41112"/>
                                </a:cubicBezTo>
                                <a:cubicBezTo>
                                  <a:pt x="976597" y="40246"/>
                                  <a:pt x="988720" y="34185"/>
                                  <a:pt x="986122" y="28124"/>
                                </a:cubicBezTo>
                                <a:cubicBezTo>
                                  <a:pt x="983525" y="17733"/>
                                  <a:pt x="954084" y="24660"/>
                                  <a:pt x="947156" y="24660"/>
                                </a:cubicBezTo>
                                <a:cubicBezTo>
                                  <a:pt x="909922" y="25526"/>
                                  <a:pt x="870956" y="27258"/>
                                  <a:pt x="833722" y="24660"/>
                                </a:cubicBezTo>
                                <a:cubicBezTo>
                                  <a:pt x="833722" y="24660"/>
                                  <a:pt x="799086" y="21196"/>
                                  <a:pt x="812075" y="33319"/>
                                </a:cubicBezTo>
                                <a:cubicBezTo>
                                  <a:pt x="821600" y="41112"/>
                                  <a:pt x="854504" y="35917"/>
                                  <a:pt x="864895" y="35917"/>
                                </a:cubicBezTo>
                                <a:close/>
                                <a:moveTo>
                                  <a:pt x="904727" y="60162"/>
                                </a:moveTo>
                                <a:cubicBezTo>
                                  <a:pt x="880481" y="60162"/>
                                  <a:pt x="856236" y="59296"/>
                                  <a:pt x="831990" y="59296"/>
                                </a:cubicBezTo>
                                <a:cubicBezTo>
                                  <a:pt x="821600" y="59296"/>
                                  <a:pt x="786097" y="48905"/>
                                  <a:pt x="779170" y="57565"/>
                                </a:cubicBezTo>
                                <a:cubicBezTo>
                                  <a:pt x="765316" y="74017"/>
                                  <a:pt x="802550" y="67955"/>
                                  <a:pt x="805147" y="67090"/>
                                </a:cubicBezTo>
                                <a:cubicBezTo>
                                  <a:pt x="822466" y="65358"/>
                                  <a:pt x="843247" y="68821"/>
                                  <a:pt x="860566" y="70553"/>
                                </a:cubicBezTo>
                                <a:cubicBezTo>
                                  <a:pt x="883945" y="72285"/>
                                  <a:pt x="908191" y="73151"/>
                                  <a:pt x="931570" y="74883"/>
                                </a:cubicBezTo>
                                <a:cubicBezTo>
                                  <a:pt x="945425" y="75749"/>
                                  <a:pt x="969670" y="84408"/>
                                  <a:pt x="983525" y="80078"/>
                                </a:cubicBezTo>
                                <a:cubicBezTo>
                                  <a:pt x="997379" y="75749"/>
                                  <a:pt x="989586" y="66224"/>
                                  <a:pt x="979195" y="64492"/>
                                </a:cubicBezTo>
                                <a:cubicBezTo>
                                  <a:pt x="954950" y="60162"/>
                                  <a:pt x="929838" y="60162"/>
                                  <a:pt x="904727" y="60162"/>
                                </a:cubicBezTo>
                                <a:close/>
                                <a:moveTo>
                                  <a:pt x="599927" y="57565"/>
                                </a:moveTo>
                                <a:cubicBezTo>
                                  <a:pt x="601659" y="56699"/>
                                  <a:pt x="600793" y="56699"/>
                                  <a:pt x="599927" y="57565"/>
                                </a:cubicBezTo>
                                <a:lnTo>
                                  <a:pt x="599927" y="57565"/>
                                </a:lnTo>
                                <a:close/>
                                <a:moveTo>
                                  <a:pt x="1103020" y="174462"/>
                                </a:moveTo>
                                <a:cubicBezTo>
                                  <a:pt x="1103020" y="174462"/>
                                  <a:pt x="1103020" y="174462"/>
                                  <a:pt x="1103020" y="174462"/>
                                </a:cubicBezTo>
                                <a:cubicBezTo>
                                  <a:pt x="1100422" y="176194"/>
                                  <a:pt x="1102154" y="174462"/>
                                  <a:pt x="1103020" y="174462"/>
                                </a:cubicBezTo>
                                <a:close/>
                                <a:moveTo>
                                  <a:pt x="988720" y="99128"/>
                                </a:moveTo>
                                <a:cubicBezTo>
                                  <a:pt x="1012966" y="101726"/>
                                  <a:pt x="1039809" y="95665"/>
                                  <a:pt x="1064054" y="96530"/>
                                </a:cubicBezTo>
                                <a:cubicBezTo>
                                  <a:pt x="1117740" y="98262"/>
                                  <a:pt x="1179220" y="112117"/>
                                  <a:pt x="1232041" y="102592"/>
                                </a:cubicBezTo>
                                <a:cubicBezTo>
                                  <a:pt x="1250225" y="99128"/>
                                  <a:pt x="1255420" y="81810"/>
                                  <a:pt x="1232907" y="85274"/>
                                </a:cubicBezTo>
                                <a:cubicBezTo>
                                  <a:pt x="1207795" y="88737"/>
                                  <a:pt x="1181818" y="90469"/>
                                  <a:pt x="1155841" y="90469"/>
                                </a:cubicBezTo>
                                <a:cubicBezTo>
                                  <a:pt x="1127266" y="90469"/>
                                  <a:pt x="1098691" y="89603"/>
                                  <a:pt x="1070981" y="88737"/>
                                </a:cubicBezTo>
                                <a:cubicBezTo>
                                  <a:pt x="1048468" y="87871"/>
                                  <a:pt x="1027686" y="82676"/>
                                  <a:pt x="1005172" y="84408"/>
                                </a:cubicBezTo>
                                <a:cubicBezTo>
                                  <a:pt x="993916" y="84408"/>
                                  <a:pt x="960145" y="96530"/>
                                  <a:pt x="988720" y="99128"/>
                                </a:cubicBezTo>
                                <a:close/>
                                <a:moveTo>
                                  <a:pt x="2789811" y="1079337"/>
                                </a:moveTo>
                                <a:cubicBezTo>
                                  <a:pt x="2769895" y="1081935"/>
                                  <a:pt x="2775957" y="1097521"/>
                                  <a:pt x="2792409" y="1099253"/>
                                </a:cubicBezTo>
                                <a:cubicBezTo>
                                  <a:pt x="2811459" y="1100985"/>
                                  <a:pt x="2830509" y="1098387"/>
                                  <a:pt x="2848693" y="1100119"/>
                                </a:cubicBezTo>
                                <a:cubicBezTo>
                                  <a:pt x="2880732" y="1102717"/>
                                  <a:pt x="2911904" y="1105315"/>
                                  <a:pt x="2943943" y="1106181"/>
                                </a:cubicBezTo>
                                <a:cubicBezTo>
                                  <a:pt x="2953468" y="1106181"/>
                                  <a:pt x="2973384" y="1109644"/>
                                  <a:pt x="2988971" y="1108778"/>
                                </a:cubicBezTo>
                                <a:lnTo>
                                  <a:pt x="2988971" y="1092326"/>
                                </a:lnTo>
                                <a:cubicBezTo>
                                  <a:pt x="2975116" y="1090594"/>
                                  <a:pt x="2959529" y="1090594"/>
                                  <a:pt x="2956066" y="1089728"/>
                                </a:cubicBezTo>
                                <a:cubicBezTo>
                                  <a:pt x="2902380" y="1087131"/>
                                  <a:pt x="2843497" y="1072410"/>
                                  <a:pt x="2789811" y="1079337"/>
                                </a:cubicBezTo>
                                <a:close/>
                                <a:moveTo>
                                  <a:pt x="1212125" y="295690"/>
                                </a:moveTo>
                                <a:cubicBezTo>
                                  <a:pt x="1174025" y="303483"/>
                                  <a:pt x="1131595" y="308678"/>
                                  <a:pt x="1091763" y="306946"/>
                                </a:cubicBezTo>
                                <a:cubicBezTo>
                                  <a:pt x="1081372" y="306080"/>
                                  <a:pt x="1058859" y="293092"/>
                                  <a:pt x="1053663" y="307812"/>
                                </a:cubicBezTo>
                                <a:cubicBezTo>
                                  <a:pt x="1049334" y="319935"/>
                                  <a:pt x="1099557" y="317337"/>
                                  <a:pt x="1106484" y="315606"/>
                                </a:cubicBezTo>
                                <a:cubicBezTo>
                                  <a:pt x="1110813" y="314740"/>
                                  <a:pt x="1109081" y="314740"/>
                                  <a:pt x="1106484" y="315606"/>
                                </a:cubicBezTo>
                                <a:cubicBezTo>
                                  <a:pt x="1123802" y="311276"/>
                                  <a:pt x="1144584" y="315606"/>
                                  <a:pt x="1162768" y="314740"/>
                                </a:cubicBezTo>
                                <a:cubicBezTo>
                                  <a:pt x="1185282" y="313008"/>
                                  <a:pt x="1207795" y="313008"/>
                                  <a:pt x="1231175" y="312142"/>
                                </a:cubicBezTo>
                                <a:cubicBezTo>
                                  <a:pt x="1232907" y="312142"/>
                                  <a:pt x="1276202" y="309544"/>
                                  <a:pt x="1264079" y="298287"/>
                                </a:cubicBezTo>
                                <a:cubicBezTo>
                                  <a:pt x="1253688" y="288762"/>
                                  <a:pt x="1224247" y="293958"/>
                                  <a:pt x="1212125" y="295690"/>
                                </a:cubicBezTo>
                                <a:close/>
                                <a:moveTo>
                                  <a:pt x="1063188" y="280969"/>
                                </a:moveTo>
                                <a:lnTo>
                                  <a:pt x="1063188" y="280969"/>
                                </a:lnTo>
                                <a:cubicBezTo>
                                  <a:pt x="1060591" y="282701"/>
                                  <a:pt x="1062322" y="280969"/>
                                  <a:pt x="1063188" y="280969"/>
                                </a:cubicBezTo>
                                <a:close/>
                                <a:moveTo>
                                  <a:pt x="2812325" y="1033444"/>
                                </a:moveTo>
                                <a:cubicBezTo>
                                  <a:pt x="2799336" y="1033444"/>
                                  <a:pt x="2791543" y="1035176"/>
                                  <a:pt x="2788945" y="1047299"/>
                                </a:cubicBezTo>
                                <a:cubicBezTo>
                                  <a:pt x="2787213" y="1053360"/>
                                  <a:pt x="2769029" y="1049896"/>
                                  <a:pt x="2770761" y="1058556"/>
                                </a:cubicBezTo>
                                <a:cubicBezTo>
                                  <a:pt x="2773359" y="1070678"/>
                                  <a:pt x="2814057" y="1069812"/>
                                  <a:pt x="2822716" y="1070678"/>
                                </a:cubicBezTo>
                                <a:cubicBezTo>
                                  <a:pt x="2847827" y="1072410"/>
                                  <a:pt x="2872073" y="1072410"/>
                                  <a:pt x="2897184" y="1073276"/>
                                </a:cubicBezTo>
                                <a:cubicBezTo>
                                  <a:pt x="2914502" y="1073276"/>
                                  <a:pt x="2970786" y="1085399"/>
                                  <a:pt x="2985507" y="1074142"/>
                                </a:cubicBezTo>
                                <a:lnTo>
                                  <a:pt x="2985507" y="1074142"/>
                                </a:lnTo>
                                <a:cubicBezTo>
                                  <a:pt x="2995898" y="1065483"/>
                                  <a:pt x="2976848" y="1061153"/>
                                  <a:pt x="2970786" y="1061153"/>
                                </a:cubicBezTo>
                                <a:cubicBezTo>
                                  <a:pt x="2947406" y="1059421"/>
                                  <a:pt x="2924027" y="1061153"/>
                                  <a:pt x="2900648" y="1060287"/>
                                </a:cubicBezTo>
                                <a:cubicBezTo>
                                  <a:pt x="2878134" y="1060287"/>
                                  <a:pt x="2856486" y="1055958"/>
                                  <a:pt x="2833973" y="1055092"/>
                                </a:cubicBezTo>
                                <a:cubicBezTo>
                                  <a:pt x="2824448" y="1055092"/>
                                  <a:pt x="2801934" y="1049031"/>
                                  <a:pt x="2792409" y="1051628"/>
                                </a:cubicBezTo>
                                <a:cubicBezTo>
                                  <a:pt x="2824448" y="1042969"/>
                                  <a:pt x="2863414" y="1050762"/>
                                  <a:pt x="2896318" y="1051628"/>
                                </a:cubicBezTo>
                                <a:cubicBezTo>
                                  <a:pt x="2916234" y="1051628"/>
                                  <a:pt x="2935284" y="1052494"/>
                                  <a:pt x="2955200" y="1051628"/>
                                </a:cubicBezTo>
                                <a:cubicBezTo>
                                  <a:pt x="2964725" y="1051628"/>
                                  <a:pt x="2977713" y="1053360"/>
                                  <a:pt x="2989836" y="1053360"/>
                                </a:cubicBezTo>
                                <a:lnTo>
                                  <a:pt x="2989836" y="1036908"/>
                                </a:lnTo>
                                <a:cubicBezTo>
                                  <a:pt x="2974250" y="1036908"/>
                                  <a:pt x="2957797" y="1036908"/>
                                  <a:pt x="2942211" y="1036908"/>
                                </a:cubicBezTo>
                                <a:cubicBezTo>
                                  <a:pt x="2898916" y="1035176"/>
                                  <a:pt x="2855620" y="1031712"/>
                                  <a:pt x="2812325" y="1033444"/>
                                </a:cubicBezTo>
                                <a:close/>
                                <a:moveTo>
                                  <a:pt x="1106484" y="315606"/>
                                </a:moveTo>
                                <a:lnTo>
                                  <a:pt x="1106484" y="315606"/>
                                </a:lnTo>
                                <a:cubicBezTo>
                                  <a:pt x="1098691" y="318203"/>
                                  <a:pt x="1103020" y="316471"/>
                                  <a:pt x="1106484" y="315606"/>
                                </a:cubicBezTo>
                                <a:close/>
                                <a:moveTo>
                                  <a:pt x="1067518" y="210830"/>
                                </a:moveTo>
                                <a:cubicBezTo>
                                  <a:pt x="1111679" y="202171"/>
                                  <a:pt x="1160170" y="203903"/>
                                  <a:pt x="1205197" y="204769"/>
                                </a:cubicBezTo>
                                <a:cubicBezTo>
                                  <a:pt x="1216454" y="204769"/>
                                  <a:pt x="1244163" y="213428"/>
                                  <a:pt x="1244163" y="194378"/>
                                </a:cubicBezTo>
                                <a:cubicBezTo>
                                  <a:pt x="1244163" y="183121"/>
                                  <a:pt x="1212990" y="190049"/>
                                  <a:pt x="1206929" y="190915"/>
                                </a:cubicBezTo>
                                <a:cubicBezTo>
                                  <a:pt x="1187013" y="194378"/>
                                  <a:pt x="1166231" y="194378"/>
                                  <a:pt x="1146316" y="196110"/>
                                </a:cubicBezTo>
                                <a:cubicBezTo>
                                  <a:pt x="1126400" y="196976"/>
                                  <a:pt x="1103886" y="202171"/>
                                  <a:pt x="1083970" y="199574"/>
                                </a:cubicBezTo>
                                <a:cubicBezTo>
                                  <a:pt x="1071847" y="197842"/>
                                  <a:pt x="1056261" y="190049"/>
                                  <a:pt x="1046736" y="202171"/>
                                </a:cubicBezTo>
                                <a:cubicBezTo>
                                  <a:pt x="1034613" y="214294"/>
                                  <a:pt x="1060591" y="212562"/>
                                  <a:pt x="1067518" y="210830"/>
                                </a:cubicBezTo>
                                <a:cubicBezTo>
                                  <a:pt x="1095227" y="205635"/>
                                  <a:pt x="1070981" y="209965"/>
                                  <a:pt x="1067518" y="210830"/>
                                </a:cubicBezTo>
                                <a:close/>
                                <a:moveTo>
                                  <a:pt x="1067518" y="210830"/>
                                </a:moveTo>
                                <a:lnTo>
                                  <a:pt x="1067518" y="210830"/>
                                </a:lnTo>
                                <a:cubicBezTo>
                                  <a:pt x="1066652" y="210830"/>
                                  <a:pt x="1066652" y="210830"/>
                                  <a:pt x="1067518" y="210830"/>
                                </a:cubicBezTo>
                                <a:close/>
                                <a:moveTo>
                                  <a:pt x="2863414" y="1120035"/>
                                </a:moveTo>
                                <a:cubicBezTo>
                                  <a:pt x="2846095" y="1114840"/>
                                  <a:pt x="2805398" y="1107046"/>
                                  <a:pt x="2788079" y="1116571"/>
                                </a:cubicBezTo>
                                <a:cubicBezTo>
                                  <a:pt x="2762102" y="1132158"/>
                                  <a:pt x="2796739" y="1133024"/>
                                  <a:pt x="2808861" y="1133024"/>
                                </a:cubicBezTo>
                                <a:cubicBezTo>
                                  <a:pt x="2834838" y="1133890"/>
                                  <a:pt x="2860816" y="1136487"/>
                                  <a:pt x="2886793" y="1139951"/>
                                </a:cubicBezTo>
                                <a:cubicBezTo>
                                  <a:pt x="2897184" y="1140817"/>
                                  <a:pt x="2953468" y="1151208"/>
                                  <a:pt x="2989836" y="1151208"/>
                                </a:cubicBezTo>
                                <a:lnTo>
                                  <a:pt x="2989836" y="1129560"/>
                                </a:lnTo>
                                <a:cubicBezTo>
                                  <a:pt x="2969054" y="1127828"/>
                                  <a:pt x="2945675" y="1127828"/>
                                  <a:pt x="2942211" y="1127828"/>
                                </a:cubicBezTo>
                                <a:cubicBezTo>
                                  <a:pt x="2917966" y="1126962"/>
                                  <a:pt x="2885927" y="1126962"/>
                                  <a:pt x="2863414" y="1120035"/>
                                </a:cubicBezTo>
                                <a:close/>
                                <a:moveTo>
                                  <a:pt x="1238102" y="259321"/>
                                </a:moveTo>
                                <a:cubicBezTo>
                                  <a:pt x="1187013" y="267981"/>
                                  <a:pt x="1135925" y="269712"/>
                                  <a:pt x="1083970" y="269712"/>
                                </a:cubicBezTo>
                                <a:cubicBezTo>
                                  <a:pt x="1071847" y="269712"/>
                                  <a:pt x="1053663" y="261919"/>
                                  <a:pt x="1041541" y="268846"/>
                                </a:cubicBezTo>
                                <a:cubicBezTo>
                                  <a:pt x="1029418" y="276640"/>
                                  <a:pt x="1055395" y="286165"/>
                                  <a:pt x="1062322" y="280103"/>
                                </a:cubicBezTo>
                                <a:cubicBezTo>
                                  <a:pt x="1063188" y="279237"/>
                                  <a:pt x="1063188" y="279237"/>
                                  <a:pt x="1062322" y="280103"/>
                                </a:cubicBezTo>
                                <a:cubicBezTo>
                                  <a:pt x="1069250" y="274042"/>
                                  <a:pt x="1103020" y="279237"/>
                                  <a:pt x="1111679" y="279237"/>
                                </a:cubicBezTo>
                                <a:cubicBezTo>
                                  <a:pt x="1140254" y="278371"/>
                                  <a:pt x="1168829" y="278371"/>
                                  <a:pt x="1197404" y="277505"/>
                                </a:cubicBezTo>
                                <a:cubicBezTo>
                                  <a:pt x="1213856" y="276640"/>
                                  <a:pt x="1232041" y="278371"/>
                                  <a:pt x="1249359" y="275774"/>
                                </a:cubicBezTo>
                                <a:cubicBezTo>
                                  <a:pt x="1276202" y="270578"/>
                                  <a:pt x="1257152" y="256724"/>
                                  <a:pt x="1238102" y="259321"/>
                                </a:cubicBezTo>
                                <a:close/>
                                <a:moveTo>
                                  <a:pt x="1083104" y="242003"/>
                                </a:moveTo>
                                <a:cubicBezTo>
                                  <a:pt x="1116009" y="239405"/>
                                  <a:pt x="1148913" y="239405"/>
                                  <a:pt x="1181818" y="238540"/>
                                </a:cubicBezTo>
                                <a:cubicBezTo>
                                  <a:pt x="1184416" y="238540"/>
                                  <a:pt x="1257152" y="237674"/>
                                  <a:pt x="1241566" y="224685"/>
                                </a:cubicBezTo>
                                <a:cubicBezTo>
                                  <a:pt x="1233772" y="218624"/>
                                  <a:pt x="1212125" y="224685"/>
                                  <a:pt x="1203466" y="225551"/>
                                </a:cubicBezTo>
                                <a:cubicBezTo>
                                  <a:pt x="1185282" y="227283"/>
                                  <a:pt x="1166231" y="228149"/>
                                  <a:pt x="1148047" y="229015"/>
                                </a:cubicBezTo>
                                <a:cubicBezTo>
                                  <a:pt x="1111679" y="231612"/>
                                  <a:pt x="1046736" y="220356"/>
                                  <a:pt x="1039809" y="231612"/>
                                </a:cubicBezTo>
                                <a:cubicBezTo>
                                  <a:pt x="1039809" y="248930"/>
                                  <a:pt x="1073579" y="242003"/>
                                  <a:pt x="1083104" y="242003"/>
                                </a:cubicBezTo>
                                <a:close/>
                                <a:moveTo>
                                  <a:pt x="1229443" y="120776"/>
                                </a:moveTo>
                                <a:cubicBezTo>
                                  <a:pt x="1207795" y="126837"/>
                                  <a:pt x="1185282" y="126837"/>
                                  <a:pt x="1162768" y="126837"/>
                                </a:cubicBezTo>
                                <a:cubicBezTo>
                                  <a:pt x="1139388" y="126837"/>
                                  <a:pt x="1116875" y="125971"/>
                                  <a:pt x="1093495" y="125106"/>
                                </a:cubicBezTo>
                                <a:cubicBezTo>
                                  <a:pt x="1074445" y="124240"/>
                                  <a:pt x="1049334" y="115580"/>
                                  <a:pt x="1031150" y="119044"/>
                                </a:cubicBezTo>
                                <a:cubicBezTo>
                                  <a:pt x="1007770" y="123374"/>
                                  <a:pt x="1025954" y="136362"/>
                                  <a:pt x="1040675" y="135496"/>
                                </a:cubicBezTo>
                                <a:cubicBezTo>
                                  <a:pt x="1062322" y="134630"/>
                                  <a:pt x="1083970" y="134630"/>
                                  <a:pt x="1105618" y="135496"/>
                                </a:cubicBezTo>
                                <a:cubicBezTo>
                                  <a:pt x="1129863" y="136362"/>
                                  <a:pt x="1154109" y="137228"/>
                                  <a:pt x="1179220" y="138094"/>
                                </a:cubicBezTo>
                                <a:cubicBezTo>
                                  <a:pt x="1193941" y="138960"/>
                                  <a:pt x="1234638" y="146753"/>
                                  <a:pt x="1246761" y="136362"/>
                                </a:cubicBezTo>
                                <a:cubicBezTo>
                                  <a:pt x="1245029" y="138094"/>
                                  <a:pt x="1244163" y="138960"/>
                                  <a:pt x="1246761" y="136362"/>
                                </a:cubicBezTo>
                                <a:cubicBezTo>
                                  <a:pt x="1250225" y="132899"/>
                                  <a:pt x="1248493" y="134630"/>
                                  <a:pt x="1246761" y="136362"/>
                                </a:cubicBezTo>
                                <a:cubicBezTo>
                                  <a:pt x="1264079" y="120776"/>
                                  <a:pt x="1239834" y="118178"/>
                                  <a:pt x="1229443" y="120776"/>
                                </a:cubicBezTo>
                                <a:close/>
                                <a:moveTo>
                                  <a:pt x="2941346" y="1239531"/>
                                </a:moveTo>
                                <a:cubicBezTo>
                                  <a:pt x="2913636" y="1239531"/>
                                  <a:pt x="2885927" y="1239531"/>
                                  <a:pt x="2857352" y="1238665"/>
                                </a:cubicBezTo>
                                <a:cubicBezTo>
                                  <a:pt x="2839168" y="1238665"/>
                                  <a:pt x="2818386" y="1228274"/>
                                  <a:pt x="2801068" y="1231737"/>
                                </a:cubicBezTo>
                                <a:cubicBezTo>
                                  <a:pt x="2786348" y="1235201"/>
                                  <a:pt x="2781152" y="1245592"/>
                                  <a:pt x="2798470" y="1249921"/>
                                </a:cubicBezTo>
                                <a:cubicBezTo>
                                  <a:pt x="2821850" y="1255983"/>
                                  <a:pt x="2849559" y="1253385"/>
                                  <a:pt x="2872938" y="1253385"/>
                                </a:cubicBezTo>
                                <a:cubicBezTo>
                                  <a:pt x="2902380" y="1254251"/>
                                  <a:pt x="2931820" y="1253385"/>
                                  <a:pt x="2961261" y="1254251"/>
                                </a:cubicBezTo>
                                <a:cubicBezTo>
                                  <a:pt x="2966457" y="1254251"/>
                                  <a:pt x="2977713" y="1256849"/>
                                  <a:pt x="2988971" y="1259446"/>
                                </a:cubicBezTo>
                                <a:lnTo>
                                  <a:pt x="2988971" y="1240396"/>
                                </a:lnTo>
                                <a:cubicBezTo>
                                  <a:pt x="2969054" y="1238665"/>
                                  <a:pt x="2944809" y="1239531"/>
                                  <a:pt x="2941346" y="1239531"/>
                                </a:cubicBezTo>
                                <a:close/>
                                <a:moveTo>
                                  <a:pt x="93370" y="1395394"/>
                                </a:moveTo>
                                <a:cubicBezTo>
                                  <a:pt x="140129" y="1391931"/>
                                  <a:pt x="186888" y="1393662"/>
                                  <a:pt x="233647" y="1392796"/>
                                </a:cubicBezTo>
                                <a:cubicBezTo>
                                  <a:pt x="250966" y="1391931"/>
                                  <a:pt x="250100" y="1381540"/>
                                  <a:pt x="234513" y="1377210"/>
                                </a:cubicBezTo>
                                <a:cubicBezTo>
                                  <a:pt x="218061" y="1372881"/>
                                  <a:pt x="199877" y="1373747"/>
                                  <a:pt x="183424" y="1375478"/>
                                </a:cubicBezTo>
                                <a:cubicBezTo>
                                  <a:pt x="179095" y="1375478"/>
                                  <a:pt x="144459" y="1378076"/>
                                  <a:pt x="181693" y="1375478"/>
                                </a:cubicBezTo>
                                <a:cubicBezTo>
                                  <a:pt x="131470" y="1378942"/>
                                  <a:pt x="81247" y="1382406"/>
                                  <a:pt x="31024" y="1386735"/>
                                </a:cubicBezTo>
                                <a:cubicBezTo>
                                  <a:pt x="19768" y="1387601"/>
                                  <a:pt x="4181" y="1391065"/>
                                  <a:pt x="18902" y="1402321"/>
                                </a:cubicBezTo>
                                <a:cubicBezTo>
                                  <a:pt x="30159" y="1410115"/>
                                  <a:pt x="78649" y="1396260"/>
                                  <a:pt x="93370" y="1395394"/>
                                </a:cubicBezTo>
                                <a:close/>
                                <a:moveTo>
                                  <a:pt x="206804" y="1258581"/>
                                </a:moveTo>
                                <a:lnTo>
                                  <a:pt x="206804" y="1258581"/>
                                </a:lnTo>
                                <a:cubicBezTo>
                                  <a:pt x="201609" y="1258581"/>
                                  <a:pt x="164375" y="1259446"/>
                                  <a:pt x="206804" y="1258581"/>
                                </a:cubicBezTo>
                                <a:close/>
                                <a:moveTo>
                                  <a:pt x="558363" y="73151"/>
                                </a:moveTo>
                                <a:cubicBezTo>
                                  <a:pt x="607720" y="71419"/>
                                  <a:pt x="654479" y="68821"/>
                                  <a:pt x="703836" y="71419"/>
                                </a:cubicBezTo>
                                <a:cubicBezTo>
                                  <a:pt x="722886" y="72285"/>
                                  <a:pt x="741070" y="76615"/>
                                  <a:pt x="759254" y="77480"/>
                                </a:cubicBezTo>
                                <a:cubicBezTo>
                                  <a:pt x="780036" y="78346"/>
                                  <a:pt x="774841" y="57565"/>
                                  <a:pt x="754925" y="61894"/>
                                </a:cubicBezTo>
                                <a:cubicBezTo>
                                  <a:pt x="732411" y="67090"/>
                                  <a:pt x="708166" y="61894"/>
                                  <a:pt x="684786" y="61028"/>
                                </a:cubicBezTo>
                                <a:cubicBezTo>
                                  <a:pt x="653613" y="59296"/>
                                  <a:pt x="624172" y="56699"/>
                                  <a:pt x="593000" y="57565"/>
                                </a:cubicBezTo>
                                <a:cubicBezTo>
                                  <a:pt x="593865" y="57565"/>
                                  <a:pt x="595597" y="57565"/>
                                  <a:pt x="597329" y="57565"/>
                                </a:cubicBezTo>
                                <a:cubicBezTo>
                                  <a:pt x="596463" y="57565"/>
                                  <a:pt x="594731" y="57565"/>
                                  <a:pt x="593000" y="57565"/>
                                </a:cubicBezTo>
                                <a:cubicBezTo>
                                  <a:pt x="580011" y="57565"/>
                                  <a:pt x="567888" y="55833"/>
                                  <a:pt x="554899" y="57565"/>
                                </a:cubicBezTo>
                                <a:cubicBezTo>
                                  <a:pt x="538447" y="60162"/>
                                  <a:pt x="541911" y="73151"/>
                                  <a:pt x="558363" y="73151"/>
                                </a:cubicBezTo>
                                <a:close/>
                                <a:moveTo>
                                  <a:pt x="2807995" y="1194503"/>
                                </a:moveTo>
                                <a:cubicBezTo>
                                  <a:pt x="2798470" y="1196235"/>
                                  <a:pt x="2774225" y="1212687"/>
                                  <a:pt x="2794141" y="1218749"/>
                                </a:cubicBezTo>
                                <a:cubicBezTo>
                                  <a:pt x="2801934" y="1221346"/>
                                  <a:pt x="2811459" y="1215285"/>
                                  <a:pt x="2819252" y="1214419"/>
                                </a:cubicBezTo>
                                <a:cubicBezTo>
                                  <a:pt x="2834838" y="1212687"/>
                                  <a:pt x="2851291" y="1212687"/>
                                  <a:pt x="2867743" y="1213553"/>
                                </a:cubicBezTo>
                                <a:cubicBezTo>
                                  <a:pt x="2894586" y="1214419"/>
                                  <a:pt x="2920563" y="1216151"/>
                                  <a:pt x="2946541" y="1218749"/>
                                </a:cubicBezTo>
                                <a:cubicBezTo>
                                  <a:pt x="2959529" y="1219615"/>
                                  <a:pt x="2975116" y="1223078"/>
                                  <a:pt x="2988971" y="1223944"/>
                                </a:cubicBezTo>
                                <a:lnTo>
                                  <a:pt x="2988971" y="1204894"/>
                                </a:lnTo>
                                <a:cubicBezTo>
                                  <a:pt x="2969054" y="1204894"/>
                                  <a:pt x="2950870" y="1202296"/>
                                  <a:pt x="2930088" y="1200565"/>
                                </a:cubicBezTo>
                                <a:cubicBezTo>
                                  <a:pt x="2892854" y="1197967"/>
                                  <a:pt x="2846961" y="1189308"/>
                                  <a:pt x="2807995" y="1194503"/>
                                </a:cubicBezTo>
                                <a:close/>
                                <a:moveTo>
                                  <a:pt x="78649" y="1358160"/>
                                </a:moveTo>
                                <a:cubicBezTo>
                                  <a:pt x="124543" y="1354696"/>
                                  <a:pt x="169570" y="1348635"/>
                                  <a:pt x="216329" y="1351233"/>
                                </a:cubicBezTo>
                                <a:cubicBezTo>
                                  <a:pt x="221524" y="1351233"/>
                                  <a:pt x="261356" y="1354696"/>
                                  <a:pt x="244038" y="1339110"/>
                                </a:cubicBezTo>
                                <a:cubicBezTo>
                                  <a:pt x="228452" y="1326122"/>
                                  <a:pt x="195547" y="1333049"/>
                                  <a:pt x="177363" y="1333915"/>
                                </a:cubicBezTo>
                                <a:cubicBezTo>
                                  <a:pt x="180827" y="1333915"/>
                                  <a:pt x="181693" y="1333915"/>
                                  <a:pt x="177363" y="1333915"/>
                                </a:cubicBezTo>
                                <a:lnTo>
                                  <a:pt x="177363" y="1333915"/>
                                </a:lnTo>
                                <a:cubicBezTo>
                                  <a:pt x="166972" y="1333915"/>
                                  <a:pt x="136665" y="1335646"/>
                                  <a:pt x="177363" y="1333915"/>
                                </a:cubicBezTo>
                                <a:cubicBezTo>
                                  <a:pt x="127140" y="1335646"/>
                                  <a:pt x="78649" y="1346903"/>
                                  <a:pt x="28427" y="1348635"/>
                                </a:cubicBezTo>
                                <a:cubicBezTo>
                                  <a:pt x="21500" y="1348635"/>
                                  <a:pt x="7645" y="1346903"/>
                                  <a:pt x="1584" y="1352965"/>
                                </a:cubicBezTo>
                                <a:cubicBezTo>
                                  <a:pt x="-4478" y="1359026"/>
                                  <a:pt x="8511" y="1365953"/>
                                  <a:pt x="12841" y="1365953"/>
                                </a:cubicBezTo>
                                <a:cubicBezTo>
                                  <a:pt x="32756" y="1369417"/>
                                  <a:pt x="58734" y="1359026"/>
                                  <a:pt x="78649" y="1358160"/>
                                </a:cubicBezTo>
                                <a:close/>
                                <a:moveTo>
                                  <a:pt x="199877" y="1454276"/>
                                </a:moveTo>
                                <a:cubicBezTo>
                                  <a:pt x="201609" y="1452544"/>
                                  <a:pt x="202475" y="1451678"/>
                                  <a:pt x="199877" y="1454276"/>
                                </a:cubicBezTo>
                                <a:lnTo>
                                  <a:pt x="199877" y="1454276"/>
                                </a:lnTo>
                                <a:close/>
                                <a:moveTo>
                                  <a:pt x="2818386" y="1268971"/>
                                </a:moveTo>
                                <a:cubicBezTo>
                                  <a:pt x="2813191" y="1268971"/>
                                  <a:pt x="2771627" y="1282826"/>
                                  <a:pt x="2794141" y="1288887"/>
                                </a:cubicBezTo>
                                <a:cubicBezTo>
                                  <a:pt x="2814057" y="1294083"/>
                                  <a:pt x="2841766" y="1288887"/>
                                  <a:pt x="2862547" y="1288887"/>
                                </a:cubicBezTo>
                                <a:cubicBezTo>
                                  <a:pt x="2891122" y="1289753"/>
                                  <a:pt x="2919698" y="1289753"/>
                                  <a:pt x="2948273" y="1293217"/>
                                </a:cubicBezTo>
                                <a:cubicBezTo>
                                  <a:pt x="2955200" y="1294083"/>
                                  <a:pt x="2973384" y="1299278"/>
                                  <a:pt x="2989836" y="1301010"/>
                                </a:cubicBezTo>
                                <a:lnTo>
                                  <a:pt x="2989836" y="1280228"/>
                                </a:lnTo>
                                <a:cubicBezTo>
                                  <a:pt x="2979445" y="1278497"/>
                                  <a:pt x="2969920" y="1278497"/>
                                  <a:pt x="2966457" y="1277631"/>
                                </a:cubicBezTo>
                                <a:cubicBezTo>
                                  <a:pt x="2917100" y="1273301"/>
                                  <a:pt x="2868609" y="1266374"/>
                                  <a:pt x="2818386" y="1268971"/>
                                </a:cubicBezTo>
                                <a:close/>
                                <a:moveTo>
                                  <a:pt x="56136" y="1475924"/>
                                </a:moveTo>
                                <a:cubicBezTo>
                                  <a:pt x="109822" y="1471594"/>
                                  <a:pt x="162643" y="1466399"/>
                                  <a:pt x="216329" y="1468131"/>
                                </a:cubicBezTo>
                                <a:cubicBezTo>
                                  <a:pt x="224988" y="1468131"/>
                                  <a:pt x="233647" y="1469862"/>
                                  <a:pt x="242306" y="1469862"/>
                                </a:cubicBezTo>
                                <a:cubicBezTo>
                                  <a:pt x="251831" y="1468997"/>
                                  <a:pt x="255295" y="1458605"/>
                                  <a:pt x="244904" y="1456008"/>
                                </a:cubicBezTo>
                                <a:cubicBezTo>
                                  <a:pt x="235379" y="1452544"/>
                                  <a:pt x="207670" y="1447349"/>
                                  <a:pt x="199011" y="1455142"/>
                                </a:cubicBezTo>
                                <a:cubicBezTo>
                                  <a:pt x="197279" y="1456874"/>
                                  <a:pt x="198145" y="1456008"/>
                                  <a:pt x="199011" y="1455142"/>
                                </a:cubicBezTo>
                                <a:cubicBezTo>
                                  <a:pt x="191218" y="1462069"/>
                                  <a:pt x="163509" y="1456874"/>
                                  <a:pt x="153118" y="1456874"/>
                                </a:cubicBezTo>
                                <a:cubicBezTo>
                                  <a:pt x="124543" y="1457740"/>
                                  <a:pt x="96834" y="1460337"/>
                                  <a:pt x="68259" y="1462935"/>
                                </a:cubicBezTo>
                                <a:cubicBezTo>
                                  <a:pt x="64795" y="1462935"/>
                                  <a:pt x="14572" y="1462069"/>
                                  <a:pt x="16304" y="1470728"/>
                                </a:cubicBezTo>
                                <a:cubicBezTo>
                                  <a:pt x="21500" y="1488046"/>
                                  <a:pt x="44013" y="1476790"/>
                                  <a:pt x="56136" y="1475924"/>
                                </a:cubicBezTo>
                                <a:close/>
                                <a:moveTo>
                                  <a:pt x="199877" y="1454276"/>
                                </a:moveTo>
                                <a:cubicBezTo>
                                  <a:pt x="199877" y="1454276"/>
                                  <a:pt x="199877" y="1454276"/>
                                  <a:pt x="199877" y="1454276"/>
                                </a:cubicBezTo>
                                <a:lnTo>
                                  <a:pt x="199877" y="1454276"/>
                                </a:lnTo>
                                <a:cubicBezTo>
                                  <a:pt x="199877" y="1454276"/>
                                  <a:pt x="199877" y="1454276"/>
                                  <a:pt x="199877" y="1454276"/>
                                </a:cubicBezTo>
                                <a:close/>
                                <a:moveTo>
                                  <a:pt x="14572" y="1285424"/>
                                </a:moveTo>
                                <a:cubicBezTo>
                                  <a:pt x="25829" y="1288021"/>
                                  <a:pt x="38818" y="1288887"/>
                                  <a:pt x="50075" y="1288021"/>
                                </a:cubicBezTo>
                                <a:cubicBezTo>
                                  <a:pt x="105493" y="1282826"/>
                                  <a:pt x="162643" y="1272435"/>
                                  <a:pt x="218061" y="1274167"/>
                                </a:cubicBezTo>
                                <a:cubicBezTo>
                                  <a:pt x="221524" y="1274167"/>
                                  <a:pt x="262222" y="1268971"/>
                                  <a:pt x="243172" y="1260312"/>
                                </a:cubicBezTo>
                                <a:cubicBezTo>
                                  <a:pt x="232781" y="1255117"/>
                                  <a:pt x="218061" y="1258581"/>
                                  <a:pt x="206804" y="1258581"/>
                                </a:cubicBezTo>
                                <a:cubicBezTo>
                                  <a:pt x="207670" y="1258581"/>
                                  <a:pt x="207670" y="1258581"/>
                                  <a:pt x="206804" y="1258581"/>
                                </a:cubicBezTo>
                                <a:cubicBezTo>
                                  <a:pt x="150520" y="1260312"/>
                                  <a:pt x="95968" y="1271569"/>
                                  <a:pt x="39684" y="1273301"/>
                                </a:cubicBezTo>
                                <a:cubicBezTo>
                                  <a:pt x="35354" y="1272435"/>
                                  <a:pt x="-5344" y="1280228"/>
                                  <a:pt x="14572" y="1285424"/>
                                </a:cubicBezTo>
                                <a:close/>
                                <a:moveTo>
                                  <a:pt x="262222" y="89603"/>
                                </a:moveTo>
                                <a:lnTo>
                                  <a:pt x="262222" y="89603"/>
                                </a:lnTo>
                                <a:lnTo>
                                  <a:pt x="262222" y="89603"/>
                                </a:lnTo>
                                <a:lnTo>
                                  <a:pt x="262222" y="89603"/>
                                </a:lnTo>
                                <a:close/>
                                <a:moveTo>
                                  <a:pt x="262222" y="89603"/>
                                </a:moveTo>
                                <a:lnTo>
                                  <a:pt x="262222" y="89603"/>
                                </a:lnTo>
                                <a:cubicBezTo>
                                  <a:pt x="262222" y="89603"/>
                                  <a:pt x="262222" y="89603"/>
                                  <a:pt x="262222" y="89603"/>
                                </a:cubicBezTo>
                                <a:cubicBezTo>
                                  <a:pt x="262222" y="89603"/>
                                  <a:pt x="262222" y="89603"/>
                                  <a:pt x="262222" y="89603"/>
                                </a:cubicBezTo>
                                <a:close/>
                                <a:moveTo>
                                  <a:pt x="298591" y="34185"/>
                                </a:moveTo>
                                <a:cubicBezTo>
                                  <a:pt x="325434" y="33319"/>
                                  <a:pt x="352277" y="34185"/>
                                  <a:pt x="379120" y="35917"/>
                                </a:cubicBezTo>
                                <a:cubicBezTo>
                                  <a:pt x="402500" y="37649"/>
                                  <a:pt x="425879" y="39380"/>
                                  <a:pt x="450125" y="41978"/>
                                </a:cubicBezTo>
                                <a:cubicBezTo>
                                  <a:pt x="468309" y="44576"/>
                                  <a:pt x="503811" y="55833"/>
                                  <a:pt x="520263" y="43710"/>
                                </a:cubicBezTo>
                                <a:cubicBezTo>
                                  <a:pt x="534984" y="31587"/>
                                  <a:pt x="501213" y="32453"/>
                                  <a:pt x="496884" y="32453"/>
                                </a:cubicBezTo>
                                <a:cubicBezTo>
                                  <a:pt x="470906" y="31587"/>
                                  <a:pt x="444063" y="29855"/>
                                  <a:pt x="418086" y="27258"/>
                                </a:cubicBezTo>
                                <a:cubicBezTo>
                                  <a:pt x="392975" y="25526"/>
                                  <a:pt x="368729" y="22928"/>
                                  <a:pt x="343618" y="21196"/>
                                </a:cubicBezTo>
                                <a:cubicBezTo>
                                  <a:pt x="325434" y="20330"/>
                                  <a:pt x="294261" y="11671"/>
                                  <a:pt x="276943" y="17733"/>
                                </a:cubicBezTo>
                                <a:lnTo>
                                  <a:pt x="276943" y="17733"/>
                                </a:lnTo>
                                <a:cubicBezTo>
                                  <a:pt x="274345" y="18599"/>
                                  <a:pt x="275211" y="18599"/>
                                  <a:pt x="276943" y="17733"/>
                                </a:cubicBezTo>
                                <a:cubicBezTo>
                                  <a:pt x="250100" y="27258"/>
                                  <a:pt x="289931" y="35051"/>
                                  <a:pt x="298591" y="34185"/>
                                </a:cubicBezTo>
                                <a:close/>
                                <a:moveTo>
                                  <a:pt x="19768" y="510435"/>
                                </a:moveTo>
                                <a:cubicBezTo>
                                  <a:pt x="36220" y="519094"/>
                                  <a:pt x="69125" y="506106"/>
                                  <a:pt x="87309" y="506106"/>
                                </a:cubicBezTo>
                                <a:cubicBezTo>
                                  <a:pt x="130604" y="505240"/>
                                  <a:pt x="174765" y="512167"/>
                                  <a:pt x="217195" y="509569"/>
                                </a:cubicBezTo>
                                <a:cubicBezTo>
                                  <a:pt x="224988" y="509569"/>
                                  <a:pt x="249234" y="494849"/>
                                  <a:pt x="233647" y="487921"/>
                                </a:cubicBezTo>
                                <a:cubicBezTo>
                                  <a:pt x="221524" y="482726"/>
                                  <a:pt x="192950" y="480128"/>
                                  <a:pt x="180827" y="483592"/>
                                </a:cubicBezTo>
                                <a:cubicBezTo>
                                  <a:pt x="180827" y="483592"/>
                                  <a:pt x="180827" y="483592"/>
                                  <a:pt x="179961" y="483592"/>
                                </a:cubicBezTo>
                                <a:cubicBezTo>
                                  <a:pt x="160045" y="488787"/>
                                  <a:pt x="138397" y="485324"/>
                                  <a:pt x="117615" y="485324"/>
                                </a:cubicBezTo>
                                <a:cubicBezTo>
                                  <a:pt x="94236" y="485324"/>
                                  <a:pt x="71722" y="488787"/>
                                  <a:pt x="48343" y="491385"/>
                                </a:cubicBezTo>
                                <a:cubicBezTo>
                                  <a:pt x="44879" y="492251"/>
                                  <a:pt x="-1880" y="498312"/>
                                  <a:pt x="19768" y="510435"/>
                                </a:cubicBezTo>
                                <a:close/>
                                <a:moveTo>
                                  <a:pt x="318506" y="104324"/>
                                </a:moveTo>
                                <a:cubicBezTo>
                                  <a:pt x="349679" y="105190"/>
                                  <a:pt x="379986" y="106055"/>
                                  <a:pt x="410293" y="108653"/>
                                </a:cubicBezTo>
                                <a:cubicBezTo>
                                  <a:pt x="441466" y="110385"/>
                                  <a:pt x="472638" y="112117"/>
                                  <a:pt x="502945" y="118178"/>
                                </a:cubicBezTo>
                                <a:cubicBezTo>
                                  <a:pt x="513336" y="119910"/>
                                  <a:pt x="550570" y="132033"/>
                                  <a:pt x="557497" y="117312"/>
                                </a:cubicBezTo>
                                <a:cubicBezTo>
                                  <a:pt x="562693" y="105190"/>
                                  <a:pt x="514202" y="107787"/>
                                  <a:pt x="509006" y="106921"/>
                                </a:cubicBezTo>
                                <a:cubicBezTo>
                                  <a:pt x="477834" y="104324"/>
                                  <a:pt x="446661" y="99994"/>
                                  <a:pt x="415488" y="97396"/>
                                </a:cubicBezTo>
                                <a:cubicBezTo>
                                  <a:pt x="386047" y="93933"/>
                                  <a:pt x="356606" y="93933"/>
                                  <a:pt x="327165" y="91335"/>
                                </a:cubicBezTo>
                                <a:cubicBezTo>
                                  <a:pt x="311579" y="90469"/>
                                  <a:pt x="275211" y="79212"/>
                                  <a:pt x="262222" y="89603"/>
                                </a:cubicBezTo>
                                <a:cubicBezTo>
                                  <a:pt x="262222" y="89603"/>
                                  <a:pt x="262222" y="89603"/>
                                  <a:pt x="262222" y="89603"/>
                                </a:cubicBezTo>
                                <a:cubicBezTo>
                                  <a:pt x="241440" y="106055"/>
                                  <a:pt x="311579" y="104324"/>
                                  <a:pt x="318506" y="104324"/>
                                </a:cubicBezTo>
                                <a:close/>
                                <a:moveTo>
                                  <a:pt x="37086" y="35917"/>
                                </a:moveTo>
                                <a:cubicBezTo>
                                  <a:pt x="58734" y="35051"/>
                                  <a:pt x="79515" y="35051"/>
                                  <a:pt x="101163" y="37649"/>
                                </a:cubicBezTo>
                                <a:cubicBezTo>
                                  <a:pt x="125409" y="40246"/>
                                  <a:pt x="149654" y="42844"/>
                                  <a:pt x="174765" y="44576"/>
                                </a:cubicBezTo>
                                <a:cubicBezTo>
                                  <a:pt x="186888" y="45442"/>
                                  <a:pt x="230184" y="54967"/>
                                  <a:pt x="239709" y="46308"/>
                                </a:cubicBezTo>
                                <a:cubicBezTo>
                                  <a:pt x="254429" y="31587"/>
                                  <a:pt x="231915" y="30721"/>
                                  <a:pt x="221524" y="30721"/>
                                </a:cubicBezTo>
                                <a:cubicBezTo>
                                  <a:pt x="201609" y="31587"/>
                                  <a:pt x="181693" y="28124"/>
                                  <a:pt x="161777" y="25526"/>
                                </a:cubicBezTo>
                                <a:cubicBezTo>
                                  <a:pt x="122811" y="20330"/>
                                  <a:pt x="66527" y="6476"/>
                                  <a:pt x="28427" y="19465"/>
                                </a:cubicBezTo>
                                <a:cubicBezTo>
                                  <a:pt x="11109" y="25526"/>
                                  <a:pt x="27561" y="35917"/>
                                  <a:pt x="37086" y="35917"/>
                                </a:cubicBezTo>
                                <a:close/>
                                <a:moveTo>
                                  <a:pt x="93370" y="117312"/>
                                </a:moveTo>
                                <a:cubicBezTo>
                                  <a:pt x="121079" y="117312"/>
                                  <a:pt x="148788" y="117312"/>
                                  <a:pt x="177363" y="118178"/>
                                </a:cubicBezTo>
                                <a:cubicBezTo>
                                  <a:pt x="195547" y="118178"/>
                                  <a:pt x="216329" y="128569"/>
                                  <a:pt x="233647" y="125106"/>
                                </a:cubicBezTo>
                                <a:cubicBezTo>
                                  <a:pt x="248368" y="121642"/>
                                  <a:pt x="253563" y="111251"/>
                                  <a:pt x="236245" y="106921"/>
                                </a:cubicBezTo>
                                <a:cubicBezTo>
                                  <a:pt x="212865" y="100860"/>
                                  <a:pt x="185156" y="103458"/>
                                  <a:pt x="161777" y="103458"/>
                                </a:cubicBezTo>
                                <a:cubicBezTo>
                                  <a:pt x="132336" y="102592"/>
                                  <a:pt x="102895" y="103458"/>
                                  <a:pt x="73454" y="102592"/>
                                </a:cubicBezTo>
                                <a:cubicBezTo>
                                  <a:pt x="63063" y="102592"/>
                                  <a:pt x="20634" y="94799"/>
                                  <a:pt x="16304" y="99994"/>
                                </a:cubicBezTo>
                                <a:lnTo>
                                  <a:pt x="16304" y="99994"/>
                                </a:lnTo>
                                <a:cubicBezTo>
                                  <a:pt x="-2746" y="119910"/>
                                  <a:pt x="88174" y="117312"/>
                                  <a:pt x="93370" y="117312"/>
                                </a:cubicBezTo>
                                <a:close/>
                                <a:moveTo>
                                  <a:pt x="68259" y="78346"/>
                                </a:moveTo>
                                <a:cubicBezTo>
                                  <a:pt x="118481" y="82676"/>
                                  <a:pt x="166106" y="90469"/>
                                  <a:pt x="217195" y="87871"/>
                                </a:cubicBezTo>
                                <a:cubicBezTo>
                                  <a:pt x="222390" y="87871"/>
                                  <a:pt x="263954" y="74017"/>
                                  <a:pt x="241440" y="67955"/>
                                </a:cubicBezTo>
                                <a:cubicBezTo>
                                  <a:pt x="221524" y="62760"/>
                                  <a:pt x="193815" y="67955"/>
                                  <a:pt x="173034" y="67955"/>
                                </a:cubicBezTo>
                                <a:cubicBezTo>
                                  <a:pt x="144459" y="67090"/>
                                  <a:pt x="115884" y="67090"/>
                                  <a:pt x="87309" y="63626"/>
                                </a:cubicBezTo>
                                <a:cubicBezTo>
                                  <a:pt x="74320" y="61894"/>
                                  <a:pt x="25829" y="47174"/>
                                  <a:pt x="15438" y="59296"/>
                                </a:cubicBezTo>
                                <a:cubicBezTo>
                                  <a:pt x="3315" y="74017"/>
                                  <a:pt x="61331" y="77480"/>
                                  <a:pt x="68259" y="78346"/>
                                </a:cubicBezTo>
                                <a:close/>
                                <a:moveTo>
                                  <a:pt x="38818" y="152815"/>
                                </a:moveTo>
                                <a:cubicBezTo>
                                  <a:pt x="61331" y="154546"/>
                                  <a:pt x="81247" y="155412"/>
                                  <a:pt x="103761" y="157144"/>
                                </a:cubicBezTo>
                                <a:cubicBezTo>
                                  <a:pt x="142727" y="158876"/>
                                  <a:pt x="188620" y="168401"/>
                                  <a:pt x="226720" y="163205"/>
                                </a:cubicBezTo>
                                <a:cubicBezTo>
                                  <a:pt x="236245" y="161474"/>
                                  <a:pt x="260490" y="145021"/>
                                  <a:pt x="240575" y="138960"/>
                                </a:cubicBezTo>
                                <a:cubicBezTo>
                                  <a:pt x="232781" y="136362"/>
                                  <a:pt x="223256" y="142424"/>
                                  <a:pt x="215463" y="143290"/>
                                </a:cubicBezTo>
                                <a:cubicBezTo>
                                  <a:pt x="199877" y="145021"/>
                                  <a:pt x="183424" y="145021"/>
                                  <a:pt x="166972" y="144155"/>
                                </a:cubicBezTo>
                                <a:cubicBezTo>
                                  <a:pt x="140129" y="143290"/>
                                  <a:pt x="114152" y="143290"/>
                                  <a:pt x="88174" y="138960"/>
                                </a:cubicBezTo>
                                <a:cubicBezTo>
                                  <a:pt x="-5344" y="122508"/>
                                  <a:pt x="-7076" y="148485"/>
                                  <a:pt x="38818" y="152815"/>
                                </a:cubicBezTo>
                                <a:close/>
                                <a:moveTo>
                                  <a:pt x="176497" y="183987"/>
                                </a:moveTo>
                                <a:cubicBezTo>
                                  <a:pt x="149654" y="183121"/>
                                  <a:pt x="122811" y="180524"/>
                                  <a:pt x="96834" y="179658"/>
                                </a:cubicBezTo>
                                <a:cubicBezTo>
                                  <a:pt x="74320" y="178792"/>
                                  <a:pt x="40549" y="165803"/>
                                  <a:pt x="19768" y="172731"/>
                                </a:cubicBezTo>
                                <a:lnTo>
                                  <a:pt x="20634" y="172731"/>
                                </a:lnTo>
                                <a:lnTo>
                                  <a:pt x="19768" y="172731"/>
                                </a:lnTo>
                                <a:cubicBezTo>
                                  <a:pt x="11975" y="175328"/>
                                  <a:pt x="8511" y="184853"/>
                                  <a:pt x="16304" y="189183"/>
                                </a:cubicBezTo>
                                <a:cubicBezTo>
                                  <a:pt x="25829" y="195244"/>
                                  <a:pt x="40549" y="191780"/>
                                  <a:pt x="50940" y="192646"/>
                                </a:cubicBezTo>
                                <a:cubicBezTo>
                                  <a:pt x="74320" y="195244"/>
                                  <a:pt x="92504" y="196110"/>
                                  <a:pt x="115884" y="193512"/>
                                </a:cubicBezTo>
                                <a:cubicBezTo>
                                  <a:pt x="140129" y="190915"/>
                                  <a:pt x="164375" y="201305"/>
                                  <a:pt x="189486" y="202171"/>
                                </a:cubicBezTo>
                                <a:cubicBezTo>
                                  <a:pt x="204206" y="203037"/>
                                  <a:pt x="250100" y="212562"/>
                                  <a:pt x="257893" y="193512"/>
                                </a:cubicBezTo>
                                <a:cubicBezTo>
                                  <a:pt x="261356" y="183121"/>
                                  <a:pt x="179095" y="183987"/>
                                  <a:pt x="176497" y="183987"/>
                                </a:cubicBezTo>
                                <a:close/>
                                <a:moveTo>
                                  <a:pt x="484761" y="893167"/>
                                </a:moveTo>
                                <a:cubicBezTo>
                                  <a:pt x="463979" y="890569"/>
                                  <a:pt x="440600" y="893167"/>
                                  <a:pt x="419818" y="893167"/>
                                </a:cubicBezTo>
                                <a:cubicBezTo>
                                  <a:pt x="391243" y="893167"/>
                                  <a:pt x="363534" y="893167"/>
                                  <a:pt x="334959" y="892301"/>
                                </a:cubicBezTo>
                                <a:cubicBezTo>
                                  <a:pt x="315909" y="892301"/>
                                  <a:pt x="291663" y="887106"/>
                                  <a:pt x="273479" y="892301"/>
                                </a:cubicBezTo>
                                <a:cubicBezTo>
                                  <a:pt x="251831" y="897496"/>
                                  <a:pt x="276077" y="908753"/>
                                  <a:pt x="287334" y="907021"/>
                                </a:cubicBezTo>
                                <a:cubicBezTo>
                                  <a:pt x="313311" y="902692"/>
                                  <a:pt x="341020" y="904424"/>
                                  <a:pt x="366997" y="903558"/>
                                </a:cubicBezTo>
                                <a:cubicBezTo>
                                  <a:pt x="390377" y="903558"/>
                                  <a:pt x="413756" y="903558"/>
                                  <a:pt x="438002" y="905290"/>
                                </a:cubicBezTo>
                                <a:cubicBezTo>
                                  <a:pt x="455320" y="906156"/>
                                  <a:pt x="473504" y="910485"/>
                                  <a:pt x="490822" y="906156"/>
                                </a:cubicBezTo>
                                <a:cubicBezTo>
                                  <a:pt x="506409" y="902692"/>
                                  <a:pt x="495152" y="894033"/>
                                  <a:pt x="484761" y="893167"/>
                                </a:cubicBezTo>
                                <a:close/>
                                <a:moveTo>
                                  <a:pt x="400768" y="923474"/>
                                </a:moveTo>
                                <a:cubicBezTo>
                                  <a:pt x="422415" y="920876"/>
                                  <a:pt x="379986" y="925206"/>
                                  <a:pt x="400768" y="923474"/>
                                </a:cubicBezTo>
                                <a:lnTo>
                                  <a:pt x="400768" y="923474"/>
                                </a:lnTo>
                                <a:close/>
                                <a:moveTo>
                                  <a:pt x="473504" y="926071"/>
                                </a:moveTo>
                                <a:cubicBezTo>
                                  <a:pt x="449259" y="922608"/>
                                  <a:pt x="425013" y="921742"/>
                                  <a:pt x="400768" y="923474"/>
                                </a:cubicBezTo>
                                <a:cubicBezTo>
                                  <a:pt x="376522" y="925206"/>
                                  <a:pt x="351411" y="927803"/>
                                  <a:pt x="327165" y="927803"/>
                                </a:cubicBezTo>
                                <a:cubicBezTo>
                                  <a:pt x="314177" y="927803"/>
                                  <a:pt x="273479" y="921742"/>
                                  <a:pt x="264820" y="931267"/>
                                </a:cubicBezTo>
                                <a:cubicBezTo>
                                  <a:pt x="255295" y="941658"/>
                                  <a:pt x="273479" y="950317"/>
                                  <a:pt x="282138" y="947719"/>
                                </a:cubicBezTo>
                                <a:cubicBezTo>
                                  <a:pt x="305518" y="941658"/>
                                  <a:pt x="330629" y="942524"/>
                                  <a:pt x="354875" y="939060"/>
                                </a:cubicBezTo>
                                <a:cubicBezTo>
                                  <a:pt x="379120" y="935596"/>
                                  <a:pt x="402500" y="933865"/>
                                  <a:pt x="427611" y="933865"/>
                                </a:cubicBezTo>
                                <a:cubicBezTo>
                                  <a:pt x="444063" y="933865"/>
                                  <a:pt x="459649" y="941658"/>
                                  <a:pt x="475236" y="939926"/>
                                </a:cubicBezTo>
                                <a:cubicBezTo>
                                  <a:pt x="489956" y="939060"/>
                                  <a:pt x="489091" y="927803"/>
                                  <a:pt x="473504" y="926071"/>
                                </a:cubicBezTo>
                                <a:close/>
                                <a:moveTo>
                                  <a:pt x="454454" y="960708"/>
                                </a:moveTo>
                                <a:cubicBezTo>
                                  <a:pt x="448393" y="965903"/>
                                  <a:pt x="431075" y="962440"/>
                                  <a:pt x="423281" y="962440"/>
                                </a:cubicBezTo>
                                <a:cubicBezTo>
                                  <a:pt x="405097" y="961574"/>
                                  <a:pt x="386913" y="961574"/>
                                  <a:pt x="368729" y="962440"/>
                                </a:cubicBezTo>
                                <a:cubicBezTo>
                                  <a:pt x="351411" y="963305"/>
                                  <a:pt x="274345" y="958110"/>
                                  <a:pt x="275211" y="984087"/>
                                </a:cubicBezTo>
                                <a:cubicBezTo>
                                  <a:pt x="322836" y="984087"/>
                                  <a:pt x="372193" y="973696"/>
                                  <a:pt x="419818" y="971099"/>
                                </a:cubicBezTo>
                                <a:cubicBezTo>
                                  <a:pt x="437136" y="970233"/>
                                  <a:pt x="451856" y="984953"/>
                                  <a:pt x="469175" y="976294"/>
                                </a:cubicBezTo>
                                <a:cubicBezTo>
                                  <a:pt x="489091" y="965037"/>
                                  <a:pt x="463113" y="953781"/>
                                  <a:pt x="454454" y="960708"/>
                                </a:cubicBezTo>
                                <a:cubicBezTo>
                                  <a:pt x="451856" y="963305"/>
                                  <a:pt x="453588" y="961574"/>
                                  <a:pt x="454454" y="960708"/>
                                </a:cubicBezTo>
                                <a:close/>
                                <a:moveTo>
                                  <a:pt x="273479" y="892301"/>
                                </a:moveTo>
                                <a:cubicBezTo>
                                  <a:pt x="285602" y="888837"/>
                                  <a:pt x="259625" y="895765"/>
                                  <a:pt x="273479" y="892301"/>
                                </a:cubicBezTo>
                                <a:lnTo>
                                  <a:pt x="273479" y="892301"/>
                                </a:lnTo>
                                <a:close/>
                                <a:moveTo>
                                  <a:pt x="2836570" y="1010065"/>
                                </a:moveTo>
                                <a:cubicBezTo>
                                  <a:pt x="2819252" y="1010065"/>
                                  <a:pt x="2789811" y="1005735"/>
                                  <a:pt x="2773359" y="1012662"/>
                                </a:cubicBezTo>
                                <a:cubicBezTo>
                                  <a:pt x="2756906" y="1019590"/>
                                  <a:pt x="2782884" y="1036908"/>
                                  <a:pt x="2793275" y="1027383"/>
                                </a:cubicBezTo>
                                <a:cubicBezTo>
                                  <a:pt x="2794141" y="1026517"/>
                                  <a:pt x="2794141" y="1026517"/>
                                  <a:pt x="2793275" y="1027383"/>
                                </a:cubicBezTo>
                                <a:cubicBezTo>
                                  <a:pt x="2800202" y="1021321"/>
                                  <a:pt x="2833107" y="1026517"/>
                                  <a:pt x="2840900" y="1025651"/>
                                </a:cubicBezTo>
                                <a:cubicBezTo>
                                  <a:pt x="2870341" y="1025651"/>
                                  <a:pt x="2899781" y="1024785"/>
                                  <a:pt x="2930088" y="1023919"/>
                                </a:cubicBezTo>
                                <a:cubicBezTo>
                                  <a:pt x="2949138" y="1023053"/>
                                  <a:pt x="2971652" y="1025651"/>
                                  <a:pt x="2990702" y="1022187"/>
                                </a:cubicBezTo>
                                <a:lnTo>
                                  <a:pt x="2990702" y="1004003"/>
                                </a:lnTo>
                                <a:cubicBezTo>
                                  <a:pt x="2989836" y="1004003"/>
                                  <a:pt x="2988971" y="1004003"/>
                                  <a:pt x="2988104" y="1004003"/>
                                </a:cubicBezTo>
                                <a:cubicBezTo>
                                  <a:pt x="2937016" y="1013528"/>
                                  <a:pt x="2887659" y="1010930"/>
                                  <a:pt x="2836570" y="1010065"/>
                                </a:cubicBezTo>
                                <a:close/>
                                <a:moveTo>
                                  <a:pt x="454454" y="960708"/>
                                </a:moveTo>
                                <a:cubicBezTo>
                                  <a:pt x="454454" y="960708"/>
                                  <a:pt x="455320" y="960708"/>
                                  <a:pt x="454454" y="960708"/>
                                </a:cubicBezTo>
                                <a:cubicBezTo>
                                  <a:pt x="456186" y="958976"/>
                                  <a:pt x="456186" y="959842"/>
                                  <a:pt x="454454" y="960708"/>
                                </a:cubicBezTo>
                                <a:close/>
                                <a:moveTo>
                                  <a:pt x="676993" y="1139085"/>
                                </a:moveTo>
                                <a:cubicBezTo>
                                  <a:pt x="676993" y="1139085"/>
                                  <a:pt x="676993" y="1139085"/>
                                  <a:pt x="676993" y="1139085"/>
                                </a:cubicBezTo>
                                <a:cubicBezTo>
                                  <a:pt x="678725" y="1139085"/>
                                  <a:pt x="678725" y="1139085"/>
                                  <a:pt x="676993" y="1139085"/>
                                </a:cubicBezTo>
                                <a:close/>
                                <a:moveTo>
                                  <a:pt x="501213" y="1116571"/>
                                </a:moveTo>
                                <a:cubicBezTo>
                                  <a:pt x="509872" y="1126962"/>
                                  <a:pt x="536716" y="1120035"/>
                                  <a:pt x="547106" y="1118303"/>
                                </a:cubicBezTo>
                                <a:cubicBezTo>
                                  <a:pt x="586072" y="1113974"/>
                                  <a:pt x="629368" y="1114840"/>
                                  <a:pt x="667468" y="1120901"/>
                                </a:cubicBezTo>
                                <a:cubicBezTo>
                                  <a:pt x="671797" y="1121767"/>
                                  <a:pt x="706434" y="1129560"/>
                                  <a:pt x="695177" y="1116571"/>
                                </a:cubicBezTo>
                                <a:cubicBezTo>
                                  <a:pt x="688250" y="1107912"/>
                                  <a:pt x="668334" y="1110510"/>
                                  <a:pt x="658809" y="1110510"/>
                                </a:cubicBezTo>
                                <a:cubicBezTo>
                                  <a:pt x="612915" y="1107912"/>
                                  <a:pt x="567022" y="1102717"/>
                                  <a:pt x="521129" y="1105315"/>
                                </a:cubicBezTo>
                                <a:cubicBezTo>
                                  <a:pt x="520263" y="1105315"/>
                                  <a:pt x="520263" y="1105315"/>
                                  <a:pt x="521129" y="1105315"/>
                                </a:cubicBezTo>
                                <a:cubicBezTo>
                                  <a:pt x="516800" y="1104449"/>
                                  <a:pt x="492554" y="1105315"/>
                                  <a:pt x="501213" y="1116571"/>
                                </a:cubicBezTo>
                                <a:close/>
                                <a:moveTo>
                                  <a:pt x="121945" y="1495840"/>
                                </a:moveTo>
                                <a:cubicBezTo>
                                  <a:pt x="131470" y="1494974"/>
                                  <a:pt x="147056" y="1494108"/>
                                  <a:pt x="121945" y="1495840"/>
                                </a:cubicBezTo>
                                <a:cubicBezTo>
                                  <a:pt x="99431" y="1497571"/>
                                  <a:pt x="76918" y="1497571"/>
                                  <a:pt x="54404" y="1500169"/>
                                </a:cubicBezTo>
                                <a:cubicBezTo>
                                  <a:pt x="50940" y="1500169"/>
                                  <a:pt x="6779" y="1507962"/>
                                  <a:pt x="27561" y="1514890"/>
                                </a:cubicBezTo>
                                <a:cubicBezTo>
                                  <a:pt x="42281" y="1520085"/>
                                  <a:pt x="61331" y="1511426"/>
                                  <a:pt x="76918" y="1510560"/>
                                </a:cubicBezTo>
                                <a:cubicBezTo>
                                  <a:pt x="103761" y="1510560"/>
                                  <a:pt x="130604" y="1508828"/>
                                  <a:pt x="157447" y="1509694"/>
                                </a:cubicBezTo>
                                <a:cubicBezTo>
                                  <a:pt x="174765" y="1510560"/>
                                  <a:pt x="252697" y="1529610"/>
                                  <a:pt x="257027" y="1502767"/>
                                </a:cubicBezTo>
                                <a:cubicBezTo>
                                  <a:pt x="259625" y="1488912"/>
                                  <a:pt x="137531" y="1494974"/>
                                  <a:pt x="121945" y="1495840"/>
                                </a:cubicBezTo>
                                <a:close/>
                                <a:moveTo>
                                  <a:pt x="492554" y="1081069"/>
                                </a:moveTo>
                                <a:cubicBezTo>
                                  <a:pt x="514202" y="1083667"/>
                                  <a:pt x="538447" y="1079337"/>
                                  <a:pt x="560095" y="1079337"/>
                                </a:cubicBezTo>
                                <a:cubicBezTo>
                                  <a:pt x="582609" y="1079337"/>
                                  <a:pt x="605988" y="1081069"/>
                                  <a:pt x="628502" y="1083667"/>
                                </a:cubicBezTo>
                                <a:cubicBezTo>
                                  <a:pt x="650149" y="1085399"/>
                                  <a:pt x="672663" y="1095790"/>
                                  <a:pt x="693445" y="1095790"/>
                                </a:cubicBezTo>
                                <a:cubicBezTo>
                                  <a:pt x="696043" y="1095790"/>
                                  <a:pt x="723752" y="1085399"/>
                                  <a:pt x="712495" y="1081935"/>
                                </a:cubicBezTo>
                                <a:cubicBezTo>
                                  <a:pt x="695177" y="1076740"/>
                                  <a:pt x="673529" y="1077605"/>
                                  <a:pt x="656211" y="1075874"/>
                                </a:cubicBezTo>
                                <a:cubicBezTo>
                                  <a:pt x="606854" y="1071544"/>
                                  <a:pt x="556631" y="1062019"/>
                                  <a:pt x="507274" y="1065483"/>
                                </a:cubicBezTo>
                                <a:cubicBezTo>
                                  <a:pt x="500347" y="1065483"/>
                                  <a:pt x="472638" y="1078471"/>
                                  <a:pt x="492554" y="1081069"/>
                                </a:cubicBezTo>
                                <a:close/>
                                <a:moveTo>
                                  <a:pt x="14572" y="545071"/>
                                </a:moveTo>
                                <a:cubicBezTo>
                                  <a:pt x="28427" y="559792"/>
                                  <a:pt x="76052" y="545937"/>
                                  <a:pt x="94236" y="545071"/>
                                </a:cubicBezTo>
                                <a:cubicBezTo>
                                  <a:pt x="123677" y="542474"/>
                                  <a:pt x="152252" y="542474"/>
                                  <a:pt x="181693" y="542474"/>
                                </a:cubicBezTo>
                                <a:cubicBezTo>
                                  <a:pt x="194681" y="542474"/>
                                  <a:pt x="231049" y="550267"/>
                                  <a:pt x="242306" y="540742"/>
                                </a:cubicBezTo>
                                <a:cubicBezTo>
                                  <a:pt x="269149" y="518228"/>
                                  <a:pt x="192084" y="523424"/>
                                  <a:pt x="185156" y="524290"/>
                                </a:cubicBezTo>
                                <a:cubicBezTo>
                                  <a:pt x="134934" y="526021"/>
                                  <a:pt x="84711" y="528619"/>
                                  <a:pt x="35354" y="533815"/>
                                </a:cubicBezTo>
                                <a:cubicBezTo>
                                  <a:pt x="30159" y="533815"/>
                                  <a:pt x="5913" y="535546"/>
                                  <a:pt x="14572" y="545071"/>
                                </a:cubicBezTo>
                                <a:close/>
                                <a:moveTo>
                                  <a:pt x="184290" y="1182381"/>
                                </a:moveTo>
                                <a:cubicBezTo>
                                  <a:pt x="185156" y="1182381"/>
                                  <a:pt x="188620" y="1182381"/>
                                  <a:pt x="195547" y="1181515"/>
                                </a:cubicBezTo>
                                <a:lnTo>
                                  <a:pt x="197279" y="1181515"/>
                                </a:lnTo>
                                <a:cubicBezTo>
                                  <a:pt x="195547" y="1181515"/>
                                  <a:pt x="186022" y="1182381"/>
                                  <a:pt x="184290" y="1182381"/>
                                </a:cubicBezTo>
                                <a:close/>
                                <a:moveTo>
                                  <a:pt x="61331" y="623869"/>
                                </a:moveTo>
                                <a:lnTo>
                                  <a:pt x="61331" y="623869"/>
                                </a:lnTo>
                                <a:cubicBezTo>
                                  <a:pt x="112420" y="612612"/>
                                  <a:pt x="166972" y="616076"/>
                                  <a:pt x="218061" y="622137"/>
                                </a:cubicBezTo>
                                <a:cubicBezTo>
                                  <a:pt x="226720" y="623003"/>
                                  <a:pt x="246636" y="628199"/>
                                  <a:pt x="246636" y="613478"/>
                                </a:cubicBezTo>
                                <a:cubicBezTo>
                                  <a:pt x="246636" y="607417"/>
                                  <a:pt x="239709" y="603087"/>
                                  <a:pt x="234513" y="602221"/>
                                </a:cubicBezTo>
                                <a:cubicBezTo>
                                  <a:pt x="205938" y="596160"/>
                                  <a:pt x="89040" y="603953"/>
                                  <a:pt x="39684" y="609149"/>
                                </a:cubicBezTo>
                                <a:cubicBezTo>
                                  <a:pt x="34488" y="610015"/>
                                  <a:pt x="4181" y="614344"/>
                                  <a:pt x="16304" y="625601"/>
                                </a:cubicBezTo>
                                <a:cubicBezTo>
                                  <a:pt x="24963" y="635126"/>
                                  <a:pt x="50940" y="626467"/>
                                  <a:pt x="61331" y="623869"/>
                                </a:cubicBezTo>
                                <a:close/>
                                <a:moveTo>
                                  <a:pt x="532386" y="1154671"/>
                                </a:moveTo>
                                <a:cubicBezTo>
                                  <a:pt x="589536" y="1151208"/>
                                  <a:pt x="645820" y="1147744"/>
                                  <a:pt x="702104" y="1153806"/>
                                </a:cubicBezTo>
                                <a:cubicBezTo>
                                  <a:pt x="712495" y="1154671"/>
                                  <a:pt x="737606" y="1144281"/>
                                  <a:pt x="715959" y="1139951"/>
                                </a:cubicBezTo>
                                <a:cubicBezTo>
                                  <a:pt x="703836" y="1137353"/>
                                  <a:pt x="689115" y="1137353"/>
                                  <a:pt x="676993" y="1139085"/>
                                </a:cubicBezTo>
                                <a:cubicBezTo>
                                  <a:pt x="676993" y="1139085"/>
                                  <a:pt x="676993" y="1139085"/>
                                  <a:pt x="676993" y="1139085"/>
                                </a:cubicBezTo>
                                <a:cubicBezTo>
                                  <a:pt x="629368" y="1146012"/>
                                  <a:pt x="577413" y="1142549"/>
                                  <a:pt x="529788" y="1139951"/>
                                </a:cubicBezTo>
                                <a:cubicBezTo>
                                  <a:pt x="527191" y="1139951"/>
                                  <a:pt x="482163" y="1143415"/>
                                  <a:pt x="495152" y="1153806"/>
                                </a:cubicBezTo>
                                <a:cubicBezTo>
                                  <a:pt x="503811" y="1161599"/>
                                  <a:pt x="522861" y="1155537"/>
                                  <a:pt x="532386" y="1154671"/>
                                </a:cubicBezTo>
                                <a:close/>
                                <a:moveTo>
                                  <a:pt x="154850" y="560658"/>
                                </a:moveTo>
                                <a:cubicBezTo>
                                  <a:pt x="141861" y="562390"/>
                                  <a:pt x="63929" y="559792"/>
                                  <a:pt x="24097" y="573646"/>
                                </a:cubicBezTo>
                                <a:cubicBezTo>
                                  <a:pt x="18036" y="575378"/>
                                  <a:pt x="15438" y="583171"/>
                                  <a:pt x="19768" y="588367"/>
                                </a:cubicBezTo>
                                <a:cubicBezTo>
                                  <a:pt x="24963" y="593562"/>
                                  <a:pt x="37086" y="590099"/>
                                  <a:pt x="43147" y="589233"/>
                                </a:cubicBezTo>
                                <a:cubicBezTo>
                                  <a:pt x="68259" y="584037"/>
                                  <a:pt x="95102" y="582305"/>
                                  <a:pt x="121079" y="580574"/>
                                </a:cubicBezTo>
                                <a:cubicBezTo>
                                  <a:pt x="144459" y="578842"/>
                                  <a:pt x="166972" y="579708"/>
                                  <a:pt x="190352" y="579708"/>
                                </a:cubicBezTo>
                                <a:cubicBezTo>
                                  <a:pt x="208536" y="580574"/>
                                  <a:pt x="222390" y="584903"/>
                                  <a:pt x="238843" y="575378"/>
                                </a:cubicBezTo>
                                <a:cubicBezTo>
                                  <a:pt x="256161" y="564987"/>
                                  <a:pt x="238843" y="562390"/>
                                  <a:pt x="228452" y="562390"/>
                                </a:cubicBezTo>
                                <a:cubicBezTo>
                                  <a:pt x="205072" y="561524"/>
                                  <a:pt x="179961" y="558060"/>
                                  <a:pt x="154850" y="560658"/>
                                </a:cubicBezTo>
                                <a:close/>
                                <a:moveTo>
                                  <a:pt x="2813191" y="990149"/>
                                </a:moveTo>
                                <a:cubicBezTo>
                                  <a:pt x="2813191" y="990149"/>
                                  <a:pt x="2813191" y="990149"/>
                                  <a:pt x="2813191" y="990149"/>
                                </a:cubicBezTo>
                                <a:cubicBezTo>
                                  <a:pt x="2810593" y="991881"/>
                                  <a:pt x="2812325" y="991015"/>
                                  <a:pt x="2813191" y="990149"/>
                                </a:cubicBezTo>
                                <a:close/>
                                <a:moveTo>
                                  <a:pt x="472638" y="1046433"/>
                                </a:moveTo>
                                <a:cubicBezTo>
                                  <a:pt x="478700" y="1033444"/>
                                  <a:pt x="419818" y="1035176"/>
                                  <a:pt x="413756" y="1035176"/>
                                </a:cubicBezTo>
                                <a:cubicBezTo>
                                  <a:pt x="363534" y="1036042"/>
                                  <a:pt x="307250" y="1023919"/>
                                  <a:pt x="257893" y="1036042"/>
                                </a:cubicBezTo>
                                <a:cubicBezTo>
                                  <a:pt x="250966" y="1037774"/>
                                  <a:pt x="229318" y="1043835"/>
                                  <a:pt x="242306" y="1054226"/>
                                </a:cubicBezTo>
                                <a:cubicBezTo>
                                  <a:pt x="250100" y="1060287"/>
                                  <a:pt x="283004" y="1046433"/>
                                  <a:pt x="292529" y="1046433"/>
                                </a:cubicBezTo>
                                <a:cubicBezTo>
                                  <a:pt x="334093" y="1044701"/>
                                  <a:pt x="379986" y="1044701"/>
                                  <a:pt x="421550" y="1048165"/>
                                </a:cubicBezTo>
                                <a:cubicBezTo>
                                  <a:pt x="432806" y="1048165"/>
                                  <a:pt x="464845" y="1062885"/>
                                  <a:pt x="472638" y="1046433"/>
                                </a:cubicBezTo>
                                <a:close/>
                                <a:moveTo>
                                  <a:pt x="2793275" y="1027383"/>
                                </a:moveTo>
                                <a:lnTo>
                                  <a:pt x="2793275" y="1027383"/>
                                </a:lnTo>
                                <a:cubicBezTo>
                                  <a:pt x="2789811" y="1030846"/>
                                  <a:pt x="2792409" y="1028249"/>
                                  <a:pt x="2793275" y="1027383"/>
                                </a:cubicBezTo>
                                <a:close/>
                                <a:moveTo>
                                  <a:pt x="245770" y="1184978"/>
                                </a:moveTo>
                                <a:cubicBezTo>
                                  <a:pt x="230184" y="1178917"/>
                                  <a:pt x="213731" y="1180649"/>
                                  <a:pt x="197279" y="1181515"/>
                                </a:cubicBezTo>
                                <a:cubicBezTo>
                                  <a:pt x="198145" y="1181515"/>
                                  <a:pt x="198145" y="1181515"/>
                                  <a:pt x="195547" y="1181515"/>
                                </a:cubicBezTo>
                                <a:cubicBezTo>
                                  <a:pt x="147922" y="1184978"/>
                                  <a:pt x="97700" y="1191040"/>
                                  <a:pt x="50075" y="1190174"/>
                                </a:cubicBezTo>
                                <a:cubicBezTo>
                                  <a:pt x="44013" y="1190174"/>
                                  <a:pt x="5047" y="1190174"/>
                                  <a:pt x="22365" y="1205760"/>
                                </a:cubicBezTo>
                                <a:cubicBezTo>
                                  <a:pt x="31024" y="1213553"/>
                                  <a:pt x="53538" y="1202296"/>
                                  <a:pt x="63929" y="1201431"/>
                                </a:cubicBezTo>
                                <a:cubicBezTo>
                                  <a:pt x="115884" y="1198833"/>
                                  <a:pt x="167838" y="1196235"/>
                                  <a:pt x="219793" y="1194503"/>
                                </a:cubicBezTo>
                                <a:cubicBezTo>
                                  <a:pt x="224988" y="1194503"/>
                                  <a:pt x="269149" y="1193637"/>
                                  <a:pt x="245770" y="1184978"/>
                                </a:cubicBezTo>
                                <a:close/>
                                <a:moveTo>
                                  <a:pt x="257893" y="1036042"/>
                                </a:moveTo>
                                <a:cubicBezTo>
                                  <a:pt x="275211" y="1031712"/>
                                  <a:pt x="253563" y="1036908"/>
                                  <a:pt x="257893" y="1036042"/>
                                </a:cubicBezTo>
                                <a:lnTo>
                                  <a:pt x="257893" y="1036042"/>
                                </a:lnTo>
                                <a:close/>
                                <a:moveTo>
                                  <a:pt x="389511" y="1082801"/>
                                </a:moveTo>
                                <a:cubicBezTo>
                                  <a:pt x="409427" y="1081935"/>
                                  <a:pt x="427611" y="1082801"/>
                                  <a:pt x="446661" y="1085399"/>
                                </a:cubicBezTo>
                                <a:cubicBezTo>
                                  <a:pt x="466577" y="1088862"/>
                                  <a:pt x="471772" y="1065483"/>
                                  <a:pt x="447527" y="1067215"/>
                                </a:cubicBezTo>
                                <a:cubicBezTo>
                                  <a:pt x="447527" y="1067215"/>
                                  <a:pt x="447527" y="1067215"/>
                                  <a:pt x="447527" y="1067215"/>
                                </a:cubicBezTo>
                                <a:cubicBezTo>
                                  <a:pt x="401634" y="1070678"/>
                                  <a:pt x="355740" y="1070678"/>
                                  <a:pt x="309847" y="1074142"/>
                                </a:cubicBezTo>
                                <a:cubicBezTo>
                                  <a:pt x="294261" y="1075008"/>
                                  <a:pt x="270881" y="1072410"/>
                                  <a:pt x="257027" y="1078471"/>
                                </a:cubicBezTo>
                                <a:cubicBezTo>
                                  <a:pt x="242306" y="1084533"/>
                                  <a:pt x="257893" y="1092326"/>
                                  <a:pt x="265686" y="1092326"/>
                                </a:cubicBezTo>
                                <a:cubicBezTo>
                                  <a:pt x="305518" y="1095790"/>
                                  <a:pt x="348813" y="1084533"/>
                                  <a:pt x="389511" y="1082801"/>
                                </a:cubicBezTo>
                                <a:close/>
                                <a:moveTo>
                                  <a:pt x="484761" y="999674"/>
                                </a:moveTo>
                                <a:cubicBezTo>
                                  <a:pt x="443197" y="999674"/>
                                  <a:pt x="400768" y="998808"/>
                                  <a:pt x="359204" y="1000540"/>
                                </a:cubicBezTo>
                                <a:cubicBezTo>
                                  <a:pt x="367863" y="1000540"/>
                                  <a:pt x="388645" y="998808"/>
                                  <a:pt x="359204" y="1000540"/>
                                </a:cubicBezTo>
                                <a:cubicBezTo>
                                  <a:pt x="334959" y="1001406"/>
                                  <a:pt x="295127" y="995344"/>
                                  <a:pt x="273479" y="1005735"/>
                                </a:cubicBezTo>
                                <a:cubicBezTo>
                                  <a:pt x="257027" y="1013528"/>
                                  <a:pt x="292529" y="1016126"/>
                                  <a:pt x="292529" y="1016126"/>
                                </a:cubicBezTo>
                                <a:cubicBezTo>
                                  <a:pt x="311579" y="1016126"/>
                                  <a:pt x="330629" y="1013528"/>
                                  <a:pt x="349679" y="1011796"/>
                                </a:cubicBezTo>
                                <a:cubicBezTo>
                                  <a:pt x="380852" y="1008333"/>
                                  <a:pt x="410293" y="1012662"/>
                                  <a:pt x="441466" y="1014394"/>
                                </a:cubicBezTo>
                                <a:cubicBezTo>
                                  <a:pt x="450990" y="1015260"/>
                                  <a:pt x="487359" y="1017858"/>
                                  <a:pt x="484761" y="999674"/>
                                </a:cubicBezTo>
                                <a:close/>
                                <a:moveTo>
                                  <a:pt x="1277934" y="1096656"/>
                                </a:moveTo>
                                <a:cubicBezTo>
                                  <a:pt x="1296984" y="1098387"/>
                                  <a:pt x="1316034" y="1095790"/>
                                  <a:pt x="1334218" y="1097521"/>
                                </a:cubicBezTo>
                                <a:cubicBezTo>
                                  <a:pt x="1366256" y="1100119"/>
                                  <a:pt x="1397429" y="1102717"/>
                                  <a:pt x="1429468" y="1103583"/>
                                </a:cubicBezTo>
                                <a:cubicBezTo>
                                  <a:pt x="1444188" y="1103583"/>
                                  <a:pt x="1484020" y="1111376"/>
                                  <a:pt x="1496143" y="1100985"/>
                                </a:cubicBezTo>
                                <a:cubicBezTo>
                                  <a:pt x="1496143" y="1100985"/>
                                  <a:pt x="1496143" y="1100985"/>
                                  <a:pt x="1496143" y="1100985"/>
                                </a:cubicBezTo>
                                <a:lnTo>
                                  <a:pt x="1496143" y="1100985"/>
                                </a:lnTo>
                                <a:cubicBezTo>
                                  <a:pt x="1509997" y="1089728"/>
                                  <a:pt x="1448518" y="1087997"/>
                                  <a:pt x="1441591" y="1087997"/>
                                </a:cubicBezTo>
                                <a:cubicBezTo>
                                  <a:pt x="1387904" y="1085399"/>
                                  <a:pt x="1328157" y="1070678"/>
                                  <a:pt x="1274470" y="1077605"/>
                                </a:cubicBezTo>
                                <a:cubicBezTo>
                                  <a:pt x="1255420" y="1079337"/>
                                  <a:pt x="1261481" y="1095790"/>
                                  <a:pt x="1277934" y="1096656"/>
                                </a:cubicBezTo>
                                <a:close/>
                                <a:moveTo>
                                  <a:pt x="1497875" y="1100985"/>
                                </a:moveTo>
                                <a:cubicBezTo>
                                  <a:pt x="1497875" y="1100985"/>
                                  <a:pt x="1497875" y="1100985"/>
                                  <a:pt x="1497875" y="1100985"/>
                                </a:cubicBezTo>
                                <a:cubicBezTo>
                                  <a:pt x="1495277" y="1102717"/>
                                  <a:pt x="1496143" y="1101851"/>
                                  <a:pt x="1497875" y="1100985"/>
                                </a:cubicBezTo>
                                <a:close/>
                                <a:moveTo>
                                  <a:pt x="1294386" y="1131292"/>
                                </a:moveTo>
                                <a:cubicBezTo>
                                  <a:pt x="1320363" y="1132158"/>
                                  <a:pt x="1346341" y="1134756"/>
                                  <a:pt x="1372318" y="1138219"/>
                                </a:cubicBezTo>
                                <a:cubicBezTo>
                                  <a:pt x="1387038" y="1139951"/>
                                  <a:pt x="1500472" y="1159867"/>
                                  <a:pt x="1504802" y="1141683"/>
                                </a:cubicBezTo>
                                <a:cubicBezTo>
                                  <a:pt x="1515193" y="1124365"/>
                                  <a:pt x="1433797" y="1126096"/>
                                  <a:pt x="1426870" y="1126096"/>
                                </a:cubicBezTo>
                                <a:cubicBezTo>
                                  <a:pt x="1402625" y="1125230"/>
                                  <a:pt x="1370586" y="1125230"/>
                                  <a:pt x="1347206" y="1118303"/>
                                </a:cubicBezTo>
                                <a:cubicBezTo>
                                  <a:pt x="1329888" y="1113108"/>
                                  <a:pt x="1289191" y="1105315"/>
                                  <a:pt x="1271872" y="1114840"/>
                                </a:cubicBezTo>
                                <a:cubicBezTo>
                                  <a:pt x="1247627" y="1129560"/>
                                  <a:pt x="1282263" y="1130426"/>
                                  <a:pt x="1294386" y="1131292"/>
                                </a:cubicBezTo>
                                <a:close/>
                                <a:moveTo>
                                  <a:pt x="1202600" y="1301876"/>
                                </a:moveTo>
                                <a:cubicBezTo>
                                  <a:pt x="1171427" y="1301010"/>
                                  <a:pt x="1141120" y="1300144"/>
                                  <a:pt x="1110813" y="1297546"/>
                                </a:cubicBezTo>
                                <a:cubicBezTo>
                                  <a:pt x="1079641" y="1295815"/>
                                  <a:pt x="1048468" y="1294083"/>
                                  <a:pt x="1018161" y="1288021"/>
                                </a:cubicBezTo>
                                <a:cubicBezTo>
                                  <a:pt x="1007770" y="1286290"/>
                                  <a:pt x="970536" y="1274167"/>
                                  <a:pt x="963609" y="1288887"/>
                                </a:cubicBezTo>
                                <a:cubicBezTo>
                                  <a:pt x="958413" y="1301010"/>
                                  <a:pt x="1006904" y="1298412"/>
                                  <a:pt x="1012100" y="1299278"/>
                                </a:cubicBezTo>
                                <a:cubicBezTo>
                                  <a:pt x="1043272" y="1301876"/>
                                  <a:pt x="1074445" y="1306206"/>
                                  <a:pt x="1105618" y="1308803"/>
                                </a:cubicBezTo>
                                <a:cubicBezTo>
                                  <a:pt x="1135059" y="1312267"/>
                                  <a:pt x="1164500" y="1312267"/>
                                  <a:pt x="1193941" y="1314865"/>
                                </a:cubicBezTo>
                                <a:cubicBezTo>
                                  <a:pt x="1209527" y="1315730"/>
                                  <a:pt x="1245895" y="1326987"/>
                                  <a:pt x="1258884" y="1316596"/>
                                </a:cubicBezTo>
                                <a:cubicBezTo>
                                  <a:pt x="1279666" y="1301010"/>
                                  <a:pt x="1209527" y="1301876"/>
                                  <a:pt x="1202600" y="1301876"/>
                                </a:cubicBezTo>
                                <a:close/>
                                <a:moveTo>
                                  <a:pt x="1207795" y="1334781"/>
                                </a:moveTo>
                                <a:cubicBezTo>
                                  <a:pt x="1178354" y="1334781"/>
                                  <a:pt x="1148913" y="1330451"/>
                                  <a:pt x="1119472" y="1328719"/>
                                </a:cubicBezTo>
                                <a:cubicBezTo>
                                  <a:pt x="1090032" y="1326987"/>
                                  <a:pt x="1058859" y="1329585"/>
                                  <a:pt x="1030284" y="1320926"/>
                                </a:cubicBezTo>
                                <a:cubicBezTo>
                                  <a:pt x="1012100" y="1315730"/>
                                  <a:pt x="995647" y="1330451"/>
                                  <a:pt x="1019027" y="1334781"/>
                                </a:cubicBezTo>
                                <a:cubicBezTo>
                                  <a:pt x="1046736" y="1339976"/>
                                  <a:pt x="1077043" y="1338244"/>
                                  <a:pt x="1105618" y="1339976"/>
                                </a:cubicBezTo>
                                <a:cubicBezTo>
                                  <a:pt x="1136791" y="1341708"/>
                                  <a:pt x="1167097" y="1344306"/>
                                  <a:pt x="1198270" y="1346903"/>
                                </a:cubicBezTo>
                                <a:cubicBezTo>
                                  <a:pt x="1212990" y="1348635"/>
                                  <a:pt x="1245895" y="1359892"/>
                                  <a:pt x="1258018" y="1349501"/>
                                </a:cubicBezTo>
                                <a:cubicBezTo>
                                  <a:pt x="1276202" y="1333915"/>
                                  <a:pt x="1215588" y="1334781"/>
                                  <a:pt x="1207795" y="1334781"/>
                                </a:cubicBezTo>
                                <a:close/>
                                <a:moveTo>
                                  <a:pt x="1332486" y="759817"/>
                                </a:moveTo>
                                <a:cubicBezTo>
                                  <a:pt x="1331620" y="759817"/>
                                  <a:pt x="1331620" y="759817"/>
                                  <a:pt x="1330754" y="759817"/>
                                </a:cubicBezTo>
                                <a:cubicBezTo>
                                  <a:pt x="1328157" y="760683"/>
                                  <a:pt x="1329022" y="759817"/>
                                  <a:pt x="1332486" y="759817"/>
                                </a:cubicBezTo>
                                <a:close/>
                                <a:moveTo>
                                  <a:pt x="1341145" y="874117"/>
                                </a:moveTo>
                                <a:cubicBezTo>
                                  <a:pt x="1340279" y="874117"/>
                                  <a:pt x="1340279" y="874983"/>
                                  <a:pt x="1341145" y="874117"/>
                                </a:cubicBezTo>
                                <a:cubicBezTo>
                                  <a:pt x="1335950" y="875849"/>
                                  <a:pt x="1337682" y="874983"/>
                                  <a:pt x="1341145" y="874117"/>
                                </a:cubicBezTo>
                                <a:close/>
                                <a:moveTo>
                                  <a:pt x="1506534" y="812637"/>
                                </a:moveTo>
                                <a:cubicBezTo>
                                  <a:pt x="1492679" y="797917"/>
                                  <a:pt x="1445054" y="811771"/>
                                  <a:pt x="1426870" y="812637"/>
                                </a:cubicBezTo>
                                <a:cubicBezTo>
                                  <a:pt x="1397429" y="815235"/>
                                  <a:pt x="1368854" y="815235"/>
                                  <a:pt x="1339413" y="815235"/>
                                </a:cubicBezTo>
                                <a:cubicBezTo>
                                  <a:pt x="1326425" y="815235"/>
                                  <a:pt x="1290057" y="807442"/>
                                  <a:pt x="1278800" y="816967"/>
                                </a:cubicBezTo>
                                <a:cubicBezTo>
                                  <a:pt x="1251956" y="839481"/>
                                  <a:pt x="1329022" y="834285"/>
                                  <a:pt x="1335950" y="833419"/>
                                </a:cubicBezTo>
                                <a:cubicBezTo>
                                  <a:pt x="1386172" y="831687"/>
                                  <a:pt x="1436395" y="829090"/>
                                  <a:pt x="1485752" y="823894"/>
                                </a:cubicBezTo>
                                <a:cubicBezTo>
                                  <a:pt x="1490947" y="824760"/>
                                  <a:pt x="1515193" y="822162"/>
                                  <a:pt x="1506534" y="812637"/>
                                </a:cubicBezTo>
                                <a:close/>
                                <a:moveTo>
                                  <a:pt x="1223381" y="1368551"/>
                                </a:moveTo>
                                <a:cubicBezTo>
                                  <a:pt x="1196538" y="1369417"/>
                                  <a:pt x="1169695" y="1368551"/>
                                  <a:pt x="1142852" y="1366819"/>
                                </a:cubicBezTo>
                                <a:cubicBezTo>
                                  <a:pt x="1119472" y="1365087"/>
                                  <a:pt x="1096093" y="1363355"/>
                                  <a:pt x="1071847" y="1360758"/>
                                </a:cubicBezTo>
                                <a:cubicBezTo>
                                  <a:pt x="1053663" y="1358160"/>
                                  <a:pt x="1018161" y="1346903"/>
                                  <a:pt x="1001709" y="1359026"/>
                                </a:cubicBezTo>
                                <a:cubicBezTo>
                                  <a:pt x="986988" y="1371149"/>
                                  <a:pt x="1020759" y="1370283"/>
                                  <a:pt x="1025088" y="1370283"/>
                                </a:cubicBezTo>
                                <a:cubicBezTo>
                                  <a:pt x="1051066" y="1371149"/>
                                  <a:pt x="1077909" y="1372881"/>
                                  <a:pt x="1103886" y="1375478"/>
                                </a:cubicBezTo>
                                <a:cubicBezTo>
                                  <a:pt x="1128997" y="1377210"/>
                                  <a:pt x="1153243" y="1379808"/>
                                  <a:pt x="1178354" y="1381540"/>
                                </a:cubicBezTo>
                                <a:cubicBezTo>
                                  <a:pt x="1196538" y="1382406"/>
                                  <a:pt x="1227711" y="1391065"/>
                                  <a:pt x="1245029" y="1385003"/>
                                </a:cubicBezTo>
                                <a:lnTo>
                                  <a:pt x="1245029" y="1385003"/>
                                </a:lnTo>
                                <a:cubicBezTo>
                                  <a:pt x="1247627" y="1384137"/>
                                  <a:pt x="1246761" y="1384137"/>
                                  <a:pt x="1245029" y="1385003"/>
                                </a:cubicBezTo>
                                <a:cubicBezTo>
                                  <a:pt x="1271872" y="1375478"/>
                                  <a:pt x="1231175" y="1367685"/>
                                  <a:pt x="1223381" y="1368551"/>
                                </a:cubicBezTo>
                                <a:close/>
                                <a:moveTo>
                                  <a:pt x="1501338" y="847274"/>
                                </a:moveTo>
                                <a:cubicBezTo>
                                  <a:pt x="1484886" y="838615"/>
                                  <a:pt x="1451981" y="851603"/>
                                  <a:pt x="1433797" y="851603"/>
                                </a:cubicBezTo>
                                <a:cubicBezTo>
                                  <a:pt x="1390502" y="852469"/>
                                  <a:pt x="1346341" y="845542"/>
                                  <a:pt x="1303911" y="848140"/>
                                </a:cubicBezTo>
                                <a:cubicBezTo>
                                  <a:pt x="1296118" y="848140"/>
                                  <a:pt x="1271872" y="862860"/>
                                  <a:pt x="1287459" y="869787"/>
                                </a:cubicBezTo>
                                <a:cubicBezTo>
                                  <a:pt x="1299581" y="874983"/>
                                  <a:pt x="1328157" y="877581"/>
                                  <a:pt x="1340279" y="874117"/>
                                </a:cubicBezTo>
                                <a:cubicBezTo>
                                  <a:pt x="1354134" y="869787"/>
                                  <a:pt x="1345475" y="872385"/>
                                  <a:pt x="1341145" y="874117"/>
                                </a:cubicBezTo>
                                <a:cubicBezTo>
                                  <a:pt x="1361061" y="868921"/>
                                  <a:pt x="1382709" y="872385"/>
                                  <a:pt x="1403490" y="872385"/>
                                </a:cubicBezTo>
                                <a:cubicBezTo>
                                  <a:pt x="1426870" y="872385"/>
                                  <a:pt x="1449384" y="868921"/>
                                  <a:pt x="1472763" y="866324"/>
                                </a:cubicBezTo>
                                <a:cubicBezTo>
                                  <a:pt x="1476227" y="866324"/>
                                  <a:pt x="1523852" y="860262"/>
                                  <a:pt x="1501338" y="847274"/>
                                </a:cubicBezTo>
                                <a:close/>
                                <a:moveTo>
                                  <a:pt x="537581" y="1223944"/>
                                </a:moveTo>
                                <a:cubicBezTo>
                                  <a:pt x="551436" y="1228274"/>
                                  <a:pt x="571352" y="1221346"/>
                                  <a:pt x="586072" y="1220480"/>
                                </a:cubicBezTo>
                                <a:cubicBezTo>
                                  <a:pt x="621575" y="1217017"/>
                                  <a:pt x="653613" y="1221346"/>
                                  <a:pt x="688250" y="1223944"/>
                                </a:cubicBezTo>
                                <a:cubicBezTo>
                                  <a:pt x="692579" y="1223944"/>
                                  <a:pt x="717691" y="1218749"/>
                                  <a:pt x="702970" y="1210956"/>
                                </a:cubicBezTo>
                                <a:cubicBezTo>
                                  <a:pt x="689981" y="1204894"/>
                                  <a:pt x="667468" y="1209224"/>
                                  <a:pt x="653613" y="1209224"/>
                                </a:cubicBezTo>
                                <a:cubicBezTo>
                                  <a:pt x="614647" y="1207492"/>
                                  <a:pt x="568754" y="1199699"/>
                                  <a:pt x="530654" y="1206626"/>
                                </a:cubicBezTo>
                                <a:cubicBezTo>
                                  <a:pt x="530654" y="1206626"/>
                                  <a:pt x="530654" y="1206626"/>
                                  <a:pt x="530654" y="1206626"/>
                                </a:cubicBezTo>
                                <a:lnTo>
                                  <a:pt x="530654" y="1206626"/>
                                </a:lnTo>
                                <a:cubicBezTo>
                                  <a:pt x="515068" y="1209224"/>
                                  <a:pt x="530654" y="1221346"/>
                                  <a:pt x="537581" y="1223944"/>
                                </a:cubicBezTo>
                                <a:close/>
                                <a:moveTo>
                                  <a:pt x="561827" y="1257715"/>
                                </a:moveTo>
                                <a:cubicBezTo>
                                  <a:pt x="600793" y="1255117"/>
                                  <a:pt x="637161" y="1249921"/>
                                  <a:pt x="676993" y="1252519"/>
                                </a:cubicBezTo>
                                <a:cubicBezTo>
                                  <a:pt x="683920" y="1252519"/>
                                  <a:pt x="719422" y="1260312"/>
                                  <a:pt x="722886" y="1251653"/>
                                </a:cubicBezTo>
                                <a:cubicBezTo>
                                  <a:pt x="728081" y="1239531"/>
                                  <a:pt x="692579" y="1241262"/>
                                  <a:pt x="688250" y="1241262"/>
                                </a:cubicBezTo>
                                <a:cubicBezTo>
                                  <a:pt x="644954" y="1242128"/>
                                  <a:pt x="600793" y="1236067"/>
                                  <a:pt x="557497" y="1242128"/>
                                </a:cubicBezTo>
                                <a:cubicBezTo>
                                  <a:pt x="562693" y="1241262"/>
                                  <a:pt x="587804" y="1237799"/>
                                  <a:pt x="557497" y="1242128"/>
                                </a:cubicBezTo>
                                <a:cubicBezTo>
                                  <a:pt x="557497" y="1242128"/>
                                  <a:pt x="557497" y="1242128"/>
                                  <a:pt x="557497" y="1242128"/>
                                </a:cubicBezTo>
                                <a:cubicBezTo>
                                  <a:pt x="556631" y="1242128"/>
                                  <a:pt x="556631" y="1242128"/>
                                  <a:pt x="557497" y="1242128"/>
                                </a:cubicBezTo>
                                <a:cubicBezTo>
                                  <a:pt x="528922" y="1246458"/>
                                  <a:pt x="532386" y="1260312"/>
                                  <a:pt x="561827" y="1257715"/>
                                </a:cubicBezTo>
                                <a:close/>
                                <a:moveTo>
                                  <a:pt x="1026820" y="1408383"/>
                                </a:moveTo>
                                <a:cubicBezTo>
                                  <a:pt x="1053663" y="1410115"/>
                                  <a:pt x="1079641" y="1408383"/>
                                  <a:pt x="1106484" y="1408383"/>
                                </a:cubicBezTo>
                                <a:cubicBezTo>
                                  <a:pt x="1134193" y="1408383"/>
                                  <a:pt x="1161036" y="1410115"/>
                                  <a:pt x="1188745" y="1410980"/>
                                </a:cubicBezTo>
                                <a:cubicBezTo>
                                  <a:pt x="1200868" y="1410980"/>
                                  <a:pt x="1238102" y="1421372"/>
                                  <a:pt x="1247627" y="1412712"/>
                                </a:cubicBezTo>
                                <a:cubicBezTo>
                                  <a:pt x="1270141" y="1393662"/>
                                  <a:pt x="1208661" y="1394528"/>
                                  <a:pt x="1202600" y="1395394"/>
                                </a:cubicBezTo>
                                <a:cubicBezTo>
                                  <a:pt x="1174891" y="1398858"/>
                                  <a:pt x="1146316" y="1396260"/>
                                  <a:pt x="1117740" y="1397126"/>
                                </a:cubicBezTo>
                                <a:cubicBezTo>
                                  <a:pt x="1090897" y="1397126"/>
                                  <a:pt x="1063188" y="1397992"/>
                                  <a:pt x="1036345" y="1394528"/>
                                </a:cubicBezTo>
                                <a:cubicBezTo>
                                  <a:pt x="1031150" y="1393662"/>
                                  <a:pt x="963609" y="1380674"/>
                                  <a:pt x="972268" y="1399724"/>
                                </a:cubicBezTo>
                                <a:cubicBezTo>
                                  <a:pt x="978329" y="1410115"/>
                                  <a:pt x="1018161" y="1407517"/>
                                  <a:pt x="1026820" y="1408383"/>
                                </a:cubicBezTo>
                                <a:close/>
                                <a:moveTo>
                                  <a:pt x="524593" y="1191040"/>
                                </a:moveTo>
                                <a:cubicBezTo>
                                  <a:pt x="569620" y="1189308"/>
                                  <a:pt x="615513" y="1188442"/>
                                  <a:pt x="660540" y="1188442"/>
                                </a:cubicBezTo>
                                <a:cubicBezTo>
                                  <a:pt x="668334" y="1188442"/>
                                  <a:pt x="689981" y="1196235"/>
                                  <a:pt x="694311" y="1184978"/>
                                </a:cubicBezTo>
                                <a:cubicBezTo>
                                  <a:pt x="697774" y="1175453"/>
                                  <a:pt x="687384" y="1166794"/>
                                  <a:pt x="678725" y="1172855"/>
                                </a:cubicBezTo>
                                <a:cubicBezTo>
                                  <a:pt x="670066" y="1178051"/>
                                  <a:pt x="674395" y="1175453"/>
                                  <a:pt x="678725" y="1172855"/>
                                </a:cubicBezTo>
                                <a:cubicBezTo>
                                  <a:pt x="653613" y="1189308"/>
                                  <a:pt x="600793" y="1177185"/>
                                  <a:pt x="572218" y="1176319"/>
                                </a:cubicBezTo>
                                <a:cubicBezTo>
                                  <a:pt x="549704" y="1175453"/>
                                  <a:pt x="527191" y="1173721"/>
                                  <a:pt x="504677" y="1176319"/>
                                </a:cubicBezTo>
                                <a:cubicBezTo>
                                  <a:pt x="500347" y="1177185"/>
                                  <a:pt x="492554" y="1180649"/>
                                  <a:pt x="493420" y="1186710"/>
                                </a:cubicBezTo>
                                <a:cubicBezTo>
                                  <a:pt x="494286" y="1195369"/>
                                  <a:pt x="519397" y="1191906"/>
                                  <a:pt x="524593" y="1191040"/>
                                </a:cubicBezTo>
                                <a:close/>
                                <a:moveTo>
                                  <a:pt x="531520" y="1206626"/>
                                </a:moveTo>
                                <a:cubicBezTo>
                                  <a:pt x="531520" y="1206626"/>
                                  <a:pt x="531520" y="1206626"/>
                                  <a:pt x="531520" y="1206626"/>
                                </a:cubicBezTo>
                                <a:cubicBezTo>
                                  <a:pt x="534984" y="1205760"/>
                                  <a:pt x="533252" y="1205760"/>
                                  <a:pt x="531520" y="1206626"/>
                                </a:cubicBezTo>
                                <a:close/>
                                <a:moveTo>
                                  <a:pt x="567022" y="1287156"/>
                                </a:moveTo>
                                <a:lnTo>
                                  <a:pt x="567022" y="1287156"/>
                                </a:lnTo>
                                <a:cubicBezTo>
                                  <a:pt x="604256" y="1283692"/>
                                  <a:pt x="642356" y="1280228"/>
                                  <a:pt x="679591" y="1283692"/>
                                </a:cubicBezTo>
                                <a:cubicBezTo>
                                  <a:pt x="690847" y="1284558"/>
                                  <a:pt x="704702" y="1299278"/>
                                  <a:pt x="714227" y="1289753"/>
                                </a:cubicBezTo>
                                <a:cubicBezTo>
                                  <a:pt x="725484" y="1278497"/>
                                  <a:pt x="702970" y="1275033"/>
                                  <a:pt x="696909" y="1275033"/>
                                </a:cubicBezTo>
                                <a:cubicBezTo>
                                  <a:pt x="653613" y="1272435"/>
                                  <a:pt x="611184" y="1272435"/>
                                  <a:pt x="567888" y="1273301"/>
                                </a:cubicBezTo>
                                <a:cubicBezTo>
                                  <a:pt x="544509" y="1274167"/>
                                  <a:pt x="539313" y="1289753"/>
                                  <a:pt x="567022" y="1287156"/>
                                </a:cubicBezTo>
                                <a:close/>
                                <a:moveTo>
                                  <a:pt x="568754" y="1273301"/>
                                </a:moveTo>
                                <a:cubicBezTo>
                                  <a:pt x="609452" y="1271569"/>
                                  <a:pt x="563559" y="1273301"/>
                                  <a:pt x="568754" y="1273301"/>
                                </a:cubicBezTo>
                                <a:lnTo>
                                  <a:pt x="568754" y="1273301"/>
                                </a:lnTo>
                                <a:close/>
                                <a:moveTo>
                                  <a:pt x="797354" y="1387601"/>
                                </a:moveTo>
                                <a:cubicBezTo>
                                  <a:pt x="814672" y="1387601"/>
                                  <a:pt x="831125" y="1389333"/>
                                  <a:pt x="848443" y="1391931"/>
                                </a:cubicBezTo>
                                <a:cubicBezTo>
                                  <a:pt x="867493" y="1394528"/>
                                  <a:pt x="887409" y="1396260"/>
                                  <a:pt x="907325" y="1397992"/>
                                </a:cubicBezTo>
                                <a:cubicBezTo>
                                  <a:pt x="917716" y="1398858"/>
                                  <a:pt x="949754" y="1406651"/>
                                  <a:pt x="958413" y="1398858"/>
                                </a:cubicBezTo>
                                <a:cubicBezTo>
                                  <a:pt x="976597" y="1385003"/>
                                  <a:pt x="902129" y="1383271"/>
                                  <a:pt x="898666" y="1383271"/>
                                </a:cubicBezTo>
                                <a:cubicBezTo>
                                  <a:pt x="879615" y="1383271"/>
                                  <a:pt x="859700" y="1382406"/>
                                  <a:pt x="840649" y="1381540"/>
                                </a:cubicBezTo>
                                <a:cubicBezTo>
                                  <a:pt x="828527" y="1380674"/>
                                  <a:pt x="793024" y="1365087"/>
                                  <a:pt x="783500" y="1370283"/>
                                </a:cubicBezTo>
                                <a:cubicBezTo>
                                  <a:pt x="768779" y="1378076"/>
                                  <a:pt x="789561" y="1387601"/>
                                  <a:pt x="797354" y="1387601"/>
                                </a:cubicBezTo>
                                <a:close/>
                                <a:moveTo>
                                  <a:pt x="765316" y="1356428"/>
                                </a:moveTo>
                                <a:cubicBezTo>
                                  <a:pt x="787829" y="1351233"/>
                                  <a:pt x="812075" y="1356428"/>
                                  <a:pt x="835454" y="1357294"/>
                                </a:cubicBezTo>
                                <a:cubicBezTo>
                                  <a:pt x="866627" y="1359026"/>
                                  <a:pt x="896068" y="1361624"/>
                                  <a:pt x="927240" y="1360758"/>
                                </a:cubicBezTo>
                                <a:cubicBezTo>
                                  <a:pt x="922911" y="1360758"/>
                                  <a:pt x="914252" y="1360758"/>
                                  <a:pt x="927240" y="1360758"/>
                                </a:cubicBezTo>
                                <a:cubicBezTo>
                                  <a:pt x="940229" y="1360758"/>
                                  <a:pt x="952352" y="1362490"/>
                                  <a:pt x="965341" y="1360758"/>
                                </a:cubicBezTo>
                                <a:cubicBezTo>
                                  <a:pt x="982659" y="1358160"/>
                                  <a:pt x="979195" y="1345171"/>
                                  <a:pt x="962743" y="1346037"/>
                                </a:cubicBezTo>
                                <a:cubicBezTo>
                                  <a:pt x="913386" y="1347769"/>
                                  <a:pt x="866627" y="1350367"/>
                                  <a:pt x="817270" y="1347769"/>
                                </a:cubicBezTo>
                                <a:cubicBezTo>
                                  <a:pt x="798220" y="1346903"/>
                                  <a:pt x="780036" y="1342574"/>
                                  <a:pt x="761852" y="1341708"/>
                                </a:cubicBezTo>
                                <a:cubicBezTo>
                                  <a:pt x="741070" y="1339110"/>
                                  <a:pt x="746265" y="1360758"/>
                                  <a:pt x="765316" y="1356428"/>
                                </a:cubicBezTo>
                                <a:close/>
                                <a:moveTo>
                                  <a:pt x="541911" y="1353831"/>
                                </a:moveTo>
                                <a:cubicBezTo>
                                  <a:pt x="566156" y="1357294"/>
                                  <a:pt x="591268" y="1356428"/>
                                  <a:pt x="616379" y="1356428"/>
                                </a:cubicBezTo>
                                <a:cubicBezTo>
                                  <a:pt x="641490" y="1356428"/>
                                  <a:pt x="666602" y="1357294"/>
                                  <a:pt x="691713" y="1357294"/>
                                </a:cubicBezTo>
                                <a:cubicBezTo>
                                  <a:pt x="699506" y="1357294"/>
                                  <a:pt x="743668" y="1368551"/>
                                  <a:pt x="742802" y="1355562"/>
                                </a:cubicBezTo>
                                <a:cubicBezTo>
                                  <a:pt x="741936" y="1342574"/>
                                  <a:pt x="673529" y="1347769"/>
                                  <a:pt x="660540" y="1346903"/>
                                </a:cubicBezTo>
                                <a:cubicBezTo>
                                  <a:pt x="637161" y="1345171"/>
                                  <a:pt x="612915" y="1344306"/>
                                  <a:pt x="589536" y="1342574"/>
                                </a:cubicBezTo>
                                <a:cubicBezTo>
                                  <a:pt x="575682" y="1341708"/>
                                  <a:pt x="551436" y="1333049"/>
                                  <a:pt x="537581" y="1337378"/>
                                </a:cubicBezTo>
                                <a:cubicBezTo>
                                  <a:pt x="523727" y="1343440"/>
                                  <a:pt x="531520" y="1352099"/>
                                  <a:pt x="541911" y="1353831"/>
                                </a:cubicBezTo>
                                <a:close/>
                                <a:moveTo>
                                  <a:pt x="942827" y="1328719"/>
                                </a:moveTo>
                                <a:cubicBezTo>
                                  <a:pt x="958413" y="1313133"/>
                                  <a:pt x="861432" y="1313133"/>
                                  <a:pt x="856236" y="1313133"/>
                                </a:cubicBezTo>
                                <a:cubicBezTo>
                                  <a:pt x="848443" y="1312267"/>
                                  <a:pt x="722886" y="1296681"/>
                                  <a:pt x="729813" y="1313999"/>
                                </a:cubicBezTo>
                                <a:cubicBezTo>
                                  <a:pt x="732411" y="1320926"/>
                                  <a:pt x="832856" y="1325256"/>
                                  <a:pt x="844113" y="1325256"/>
                                </a:cubicBezTo>
                                <a:cubicBezTo>
                                  <a:pt x="862297" y="1326122"/>
                                  <a:pt x="928972" y="1342574"/>
                                  <a:pt x="942827" y="1328719"/>
                                </a:cubicBezTo>
                                <a:close/>
                                <a:moveTo>
                                  <a:pt x="415488" y="64492"/>
                                </a:moveTo>
                                <a:cubicBezTo>
                                  <a:pt x="384316" y="62760"/>
                                  <a:pt x="354009" y="60162"/>
                                  <a:pt x="322836" y="57565"/>
                                </a:cubicBezTo>
                                <a:cubicBezTo>
                                  <a:pt x="315909" y="56699"/>
                                  <a:pt x="273479" y="48040"/>
                                  <a:pt x="270881" y="59296"/>
                                </a:cubicBezTo>
                                <a:cubicBezTo>
                                  <a:pt x="268284" y="71419"/>
                                  <a:pt x="309847" y="70553"/>
                                  <a:pt x="313311" y="70553"/>
                                </a:cubicBezTo>
                                <a:cubicBezTo>
                                  <a:pt x="342752" y="70553"/>
                                  <a:pt x="372193" y="74883"/>
                                  <a:pt x="401634" y="76615"/>
                                </a:cubicBezTo>
                                <a:cubicBezTo>
                                  <a:pt x="431075" y="78346"/>
                                  <a:pt x="462247" y="75749"/>
                                  <a:pt x="490822" y="84408"/>
                                </a:cubicBezTo>
                                <a:cubicBezTo>
                                  <a:pt x="509006" y="89603"/>
                                  <a:pt x="525459" y="74883"/>
                                  <a:pt x="502079" y="70553"/>
                                </a:cubicBezTo>
                                <a:cubicBezTo>
                                  <a:pt x="473504" y="64492"/>
                                  <a:pt x="443197" y="66224"/>
                                  <a:pt x="415488" y="64492"/>
                                </a:cubicBezTo>
                                <a:close/>
                                <a:moveTo>
                                  <a:pt x="1569745" y="1478521"/>
                                </a:moveTo>
                                <a:cubicBezTo>
                                  <a:pt x="1623432" y="1474192"/>
                                  <a:pt x="1676252" y="1468997"/>
                                  <a:pt x="1729938" y="1470728"/>
                                </a:cubicBezTo>
                                <a:cubicBezTo>
                                  <a:pt x="1738597" y="1470728"/>
                                  <a:pt x="1747257" y="1472460"/>
                                  <a:pt x="1755916" y="1472460"/>
                                </a:cubicBezTo>
                                <a:cubicBezTo>
                                  <a:pt x="1765441" y="1471594"/>
                                  <a:pt x="1768904" y="1461203"/>
                                  <a:pt x="1758513" y="1458605"/>
                                </a:cubicBezTo>
                                <a:cubicBezTo>
                                  <a:pt x="1748988" y="1455142"/>
                                  <a:pt x="1721279" y="1449946"/>
                                  <a:pt x="1712620" y="1457740"/>
                                </a:cubicBezTo>
                                <a:cubicBezTo>
                                  <a:pt x="1710888" y="1459471"/>
                                  <a:pt x="1711754" y="1458605"/>
                                  <a:pt x="1712620" y="1457740"/>
                                </a:cubicBezTo>
                                <a:cubicBezTo>
                                  <a:pt x="1704827" y="1464667"/>
                                  <a:pt x="1677118" y="1459471"/>
                                  <a:pt x="1666727" y="1459471"/>
                                </a:cubicBezTo>
                                <a:cubicBezTo>
                                  <a:pt x="1638152" y="1460337"/>
                                  <a:pt x="1610443" y="1462935"/>
                                  <a:pt x="1581868" y="1465533"/>
                                </a:cubicBezTo>
                                <a:cubicBezTo>
                                  <a:pt x="1578404" y="1465533"/>
                                  <a:pt x="1528182" y="1464667"/>
                                  <a:pt x="1529913" y="1473326"/>
                                </a:cubicBezTo>
                                <a:cubicBezTo>
                                  <a:pt x="1535109" y="1490644"/>
                                  <a:pt x="1558488" y="1479387"/>
                                  <a:pt x="1569745" y="1478521"/>
                                </a:cubicBezTo>
                                <a:close/>
                                <a:moveTo>
                                  <a:pt x="1635554" y="1498437"/>
                                </a:moveTo>
                                <a:cubicBezTo>
                                  <a:pt x="1645945" y="1497571"/>
                                  <a:pt x="1661532" y="1496706"/>
                                  <a:pt x="1635554" y="1498437"/>
                                </a:cubicBezTo>
                                <a:cubicBezTo>
                                  <a:pt x="1613041" y="1500169"/>
                                  <a:pt x="1590527" y="1500169"/>
                                  <a:pt x="1568013" y="1502767"/>
                                </a:cubicBezTo>
                                <a:cubicBezTo>
                                  <a:pt x="1564550" y="1502767"/>
                                  <a:pt x="1520388" y="1510560"/>
                                  <a:pt x="1541170" y="1517487"/>
                                </a:cubicBezTo>
                                <a:cubicBezTo>
                                  <a:pt x="1555891" y="1522683"/>
                                  <a:pt x="1574941" y="1514024"/>
                                  <a:pt x="1590527" y="1513158"/>
                                </a:cubicBezTo>
                                <a:cubicBezTo>
                                  <a:pt x="1617370" y="1513158"/>
                                  <a:pt x="1644213" y="1511426"/>
                                  <a:pt x="1671057" y="1512292"/>
                                </a:cubicBezTo>
                                <a:cubicBezTo>
                                  <a:pt x="1688375" y="1513158"/>
                                  <a:pt x="1766307" y="1532208"/>
                                  <a:pt x="1770636" y="1505365"/>
                                </a:cubicBezTo>
                                <a:cubicBezTo>
                                  <a:pt x="1773234" y="1491510"/>
                                  <a:pt x="1652007" y="1497571"/>
                                  <a:pt x="1635554" y="1498437"/>
                                </a:cubicBezTo>
                                <a:close/>
                                <a:moveTo>
                                  <a:pt x="2765566" y="1498437"/>
                                </a:moveTo>
                                <a:cubicBezTo>
                                  <a:pt x="2749979" y="1492376"/>
                                  <a:pt x="2724002" y="1501901"/>
                                  <a:pt x="2707550" y="1503633"/>
                                </a:cubicBezTo>
                                <a:cubicBezTo>
                                  <a:pt x="2678975" y="1506230"/>
                                  <a:pt x="2650400" y="1506230"/>
                                  <a:pt x="2621825" y="1507096"/>
                                </a:cubicBezTo>
                                <a:cubicBezTo>
                                  <a:pt x="2601043" y="1507962"/>
                                  <a:pt x="2585457" y="1507096"/>
                                  <a:pt x="2565541" y="1503633"/>
                                </a:cubicBezTo>
                                <a:cubicBezTo>
                                  <a:pt x="2557747" y="1501901"/>
                                  <a:pt x="2517916" y="1514890"/>
                                  <a:pt x="2535234" y="1520085"/>
                                </a:cubicBezTo>
                                <a:cubicBezTo>
                                  <a:pt x="2553418" y="1525281"/>
                                  <a:pt x="2578529" y="1521817"/>
                                  <a:pt x="2597579" y="1521817"/>
                                </a:cubicBezTo>
                                <a:cubicBezTo>
                                  <a:pt x="2626154" y="1521817"/>
                                  <a:pt x="2654729" y="1520951"/>
                                  <a:pt x="2683304" y="1520085"/>
                                </a:cubicBezTo>
                                <a:cubicBezTo>
                                  <a:pt x="2677243" y="1520085"/>
                                  <a:pt x="2669450" y="1520085"/>
                                  <a:pt x="2668584" y="1520951"/>
                                </a:cubicBezTo>
                                <a:cubicBezTo>
                                  <a:pt x="2669450" y="1520951"/>
                                  <a:pt x="2673779" y="1520951"/>
                                  <a:pt x="2685036" y="1520085"/>
                                </a:cubicBezTo>
                                <a:cubicBezTo>
                                  <a:pt x="2704086" y="1519219"/>
                                  <a:pt x="2723136" y="1520951"/>
                                  <a:pt x="2741320" y="1517487"/>
                                </a:cubicBezTo>
                                <a:cubicBezTo>
                                  <a:pt x="2743918" y="1518353"/>
                                  <a:pt x="2781152" y="1504499"/>
                                  <a:pt x="2765566" y="1498437"/>
                                </a:cubicBezTo>
                                <a:close/>
                                <a:moveTo>
                                  <a:pt x="1714352" y="1456874"/>
                                </a:moveTo>
                                <a:cubicBezTo>
                                  <a:pt x="1713486" y="1456874"/>
                                  <a:pt x="1713486" y="1456874"/>
                                  <a:pt x="1714352" y="1456874"/>
                                </a:cubicBezTo>
                                <a:lnTo>
                                  <a:pt x="1714352" y="1456874"/>
                                </a:lnTo>
                                <a:cubicBezTo>
                                  <a:pt x="1713486" y="1456874"/>
                                  <a:pt x="1713486" y="1456874"/>
                                  <a:pt x="1714352" y="1456874"/>
                                </a:cubicBezTo>
                                <a:close/>
                                <a:moveTo>
                                  <a:pt x="1714352" y="1456874"/>
                                </a:moveTo>
                                <a:cubicBezTo>
                                  <a:pt x="1715218" y="1455142"/>
                                  <a:pt x="1716084" y="1454276"/>
                                  <a:pt x="1714352" y="1456874"/>
                                </a:cubicBezTo>
                                <a:lnTo>
                                  <a:pt x="1714352" y="1456874"/>
                                </a:lnTo>
                                <a:close/>
                                <a:moveTo>
                                  <a:pt x="1607845" y="1397992"/>
                                </a:moveTo>
                                <a:cubicBezTo>
                                  <a:pt x="1654604" y="1394528"/>
                                  <a:pt x="1701363" y="1396260"/>
                                  <a:pt x="1748122" y="1395394"/>
                                </a:cubicBezTo>
                                <a:cubicBezTo>
                                  <a:pt x="1765441" y="1394528"/>
                                  <a:pt x="1764575" y="1384137"/>
                                  <a:pt x="1748988" y="1379808"/>
                                </a:cubicBezTo>
                                <a:cubicBezTo>
                                  <a:pt x="1732536" y="1375478"/>
                                  <a:pt x="1714352" y="1376344"/>
                                  <a:pt x="1697900" y="1378076"/>
                                </a:cubicBezTo>
                                <a:cubicBezTo>
                                  <a:pt x="1693570" y="1378076"/>
                                  <a:pt x="1658934" y="1380674"/>
                                  <a:pt x="1696168" y="1378076"/>
                                </a:cubicBezTo>
                                <a:cubicBezTo>
                                  <a:pt x="1645945" y="1381540"/>
                                  <a:pt x="1595722" y="1385003"/>
                                  <a:pt x="1545500" y="1389333"/>
                                </a:cubicBezTo>
                                <a:cubicBezTo>
                                  <a:pt x="1534243" y="1390199"/>
                                  <a:pt x="1518657" y="1393662"/>
                                  <a:pt x="1533377" y="1404919"/>
                                </a:cubicBezTo>
                                <a:cubicBezTo>
                                  <a:pt x="1544634" y="1412712"/>
                                  <a:pt x="1593125" y="1398858"/>
                                  <a:pt x="1607845" y="1397992"/>
                                </a:cubicBezTo>
                                <a:close/>
                                <a:moveTo>
                                  <a:pt x="1797479" y="1165928"/>
                                </a:moveTo>
                                <a:cubicBezTo>
                                  <a:pt x="1848568" y="1157269"/>
                                  <a:pt x="1899657" y="1155537"/>
                                  <a:pt x="1951611" y="1155537"/>
                                </a:cubicBezTo>
                                <a:cubicBezTo>
                                  <a:pt x="1963734" y="1155537"/>
                                  <a:pt x="1981918" y="1163331"/>
                                  <a:pt x="1994041" y="1156403"/>
                                </a:cubicBezTo>
                                <a:cubicBezTo>
                                  <a:pt x="2006163" y="1148610"/>
                                  <a:pt x="1980186" y="1139085"/>
                                  <a:pt x="1973259" y="1145146"/>
                                </a:cubicBezTo>
                                <a:cubicBezTo>
                                  <a:pt x="1972393" y="1146012"/>
                                  <a:pt x="1972393" y="1146012"/>
                                  <a:pt x="1973259" y="1145146"/>
                                </a:cubicBezTo>
                                <a:cubicBezTo>
                                  <a:pt x="1966331" y="1151208"/>
                                  <a:pt x="1932561" y="1146012"/>
                                  <a:pt x="1923902" y="1146012"/>
                                </a:cubicBezTo>
                                <a:cubicBezTo>
                                  <a:pt x="1895327" y="1146878"/>
                                  <a:pt x="1866752" y="1146878"/>
                                  <a:pt x="1838177" y="1147744"/>
                                </a:cubicBezTo>
                                <a:cubicBezTo>
                                  <a:pt x="1821725" y="1148610"/>
                                  <a:pt x="1803541" y="1146878"/>
                                  <a:pt x="1786222" y="1149476"/>
                                </a:cubicBezTo>
                                <a:cubicBezTo>
                                  <a:pt x="1759379" y="1154671"/>
                                  <a:pt x="1778429" y="1169392"/>
                                  <a:pt x="1797479" y="1165928"/>
                                </a:cubicBezTo>
                                <a:close/>
                                <a:moveTo>
                                  <a:pt x="1968063" y="1216151"/>
                                </a:moveTo>
                                <a:cubicBezTo>
                                  <a:pt x="1968063" y="1216151"/>
                                  <a:pt x="1968063" y="1216151"/>
                                  <a:pt x="1968063" y="1216151"/>
                                </a:cubicBezTo>
                                <a:cubicBezTo>
                                  <a:pt x="1923902" y="1224810"/>
                                  <a:pt x="1875411" y="1223078"/>
                                  <a:pt x="1830384" y="1222212"/>
                                </a:cubicBezTo>
                                <a:cubicBezTo>
                                  <a:pt x="1819127" y="1222212"/>
                                  <a:pt x="1791418" y="1213553"/>
                                  <a:pt x="1791418" y="1232603"/>
                                </a:cubicBezTo>
                                <a:cubicBezTo>
                                  <a:pt x="1791418" y="1243860"/>
                                  <a:pt x="1822591" y="1236933"/>
                                  <a:pt x="1828652" y="1236067"/>
                                </a:cubicBezTo>
                                <a:cubicBezTo>
                                  <a:pt x="1848568" y="1232603"/>
                                  <a:pt x="1869350" y="1232603"/>
                                  <a:pt x="1889266" y="1230872"/>
                                </a:cubicBezTo>
                                <a:cubicBezTo>
                                  <a:pt x="1909182" y="1230006"/>
                                  <a:pt x="1931695" y="1224810"/>
                                  <a:pt x="1951611" y="1227408"/>
                                </a:cubicBezTo>
                                <a:cubicBezTo>
                                  <a:pt x="1963734" y="1229140"/>
                                  <a:pt x="1979320" y="1236933"/>
                                  <a:pt x="1988845" y="1224810"/>
                                </a:cubicBezTo>
                                <a:cubicBezTo>
                                  <a:pt x="2000968" y="1212687"/>
                                  <a:pt x="1974991" y="1215285"/>
                                  <a:pt x="1968063" y="1216151"/>
                                </a:cubicBezTo>
                                <a:cubicBezTo>
                                  <a:pt x="1968929" y="1216151"/>
                                  <a:pt x="1968929" y="1216151"/>
                                  <a:pt x="1968063" y="1216151"/>
                                </a:cubicBezTo>
                                <a:close/>
                                <a:moveTo>
                                  <a:pt x="1955941" y="1218749"/>
                                </a:moveTo>
                                <a:cubicBezTo>
                                  <a:pt x="1958538" y="1217883"/>
                                  <a:pt x="1965466" y="1217017"/>
                                  <a:pt x="1968063" y="1216151"/>
                                </a:cubicBezTo>
                                <a:cubicBezTo>
                                  <a:pt x="1961136" y="1217883"/>
                                  <a:pt x="1957672" y="1218749"/>
                                  <a:pt x="1955941" y="1218749"/>
                                </a:cubicBezTo>
                                <a:close/>
                                <a:moveTo>
                                  <a:pt x="2678109" y="1485449"/>
                                </a:moveTo>
                                <a:cubicBezTo>
                                  <a:pt x="2690232" y="1483717"/>
                                  <a:pt x="2684170" y="1484583"/>
                                  <a:pt x="2678109" y="1485449"/>
                                </a:cubicBezTo>
                                <a:cubicBezTo>
                                  <a:pt x="2698891" y="1481985"/>
                                  <a:pt x="2719672" y="1484583"/>
                                  <a:pt x="2739588" y="1481119"/>
                                </a:cubicBezTo>
                                <a:cubicBezTo>
                                  <a:pt x="2754309" y="1478521"/>
                                  <a:pt x="2775957" y="1460337"/>
                                  <a:pt x="2749979" y="1462069"/>
                                </a:cubicBezTo>
                                <a:cubicBezTo>
                                  <a:pt x="2702354" y="1465533"/>
                                  <a:pt x="2656461" y="1474192"/>
                                  <a:pt x="2608836" y="1470728"/>
                                </a:cubicBezTo>
                                <a:cubicBezTo>
                                  <a:pt x="2588054" y="1468997"/>
                                  <a:pt x="2567273" y="1468131"/>
                                  <a:pt x="2546491" y="1468131"/>
                                </a:cubicBezTo>
                                <a:cubicBezTo>
                                  <a:pt x="2525709" y="1468131"/>
                                  <a:pt x="2507525" y="1482851"/>
                                  <a:pt x="2537832" y="1484583"/>
                                </a:cubicBezTo>
                                <a:cubicBezTo>
                                  <a:pt x="2581993" y="1489778"/>
                                  <a:pt x="2633948" y="1492376"/>
                                  <a:pt x="2678109" y="1485449"/>
                                </a:cubicBezTo>
                                <a:close/>
                                <a:moveTo>
                                  <a:pt x="1823456" y="1128694"/>
                                </a:moveTo>
                                <a:cubicBezTo>
                                  <a:pt x="1861557" y="1120901"/>
                                  <a:pt x="1903986" y="1115706"/>
                                  <a:pt x="1943818" y="1117437"/>
                                </a:cubicBezTo>
                                <a:cubicBezTo>
                                  <a:pt x="1954209" y="1118303"/>
                                  <a:pt x="1976722" y="1131292"/>
                                  <a:pt x="1981918" y="1116571"/>
                                </a:cubicBezTo>
                                <a:cubicBezTo>
                                  <a:pt x="1986247" y="1104449"/>
                                  <a:pt x="1936025" y="1107046"/>
                                  <a:pt x="1929097" y="1108778"/>
                                </a:cubicBezTo>
                                <a:cubicBezTo>
                                  <a:pt x="1924768" y="1109644"/>
                                  <a:pt x="1926500" y="1109644"/>
                                  <a:pt x="1929097" y="1108778"/>
                                </a:cubicBezTo>
                                <a:cubicBezTo>
                                  <a:pt x="1911779" y="1113108"/>
                                  <a:pt x="1890997" y="1108778"/>
                                  <a:pt x="1872813" y="1109644"/>
                                </a:cubicBezTo>
                                <a:cubicBezTo>
                                  <a:pt x="1850300" y="1111376"/>
                                  <a:pt x="1827786" y="1111376"/>
                                  <a:pt x="1804407" y="1112242"/>
                                </a:cubicBezTo>
                                <a:cubicBezTo>
                                  <a:pt x="1802675" y="1112242"/>
                                  <a:pt x="1759379" y="1114840"/>
                                  <a:pt x="1771502" y="1126096"/>
                                </a:cubicBezTo>
                                <a:cubicBezTo>
                                  <a:pt x="1781893" y="1135622"/>
                                  <a:pt x="1811334" y="1131292"/>
                                  <a:pt x="1823456" y="1128694"/>
                                </a:cubicBezTo>
                                <a:close/>
                                <a:moveTo>
                                  <a:pt x="1952477" y="1182381"/>
                                </a:moveTo>
                                <a:cubicBezTo>
                                  <a:pt x="1919572" y="1184978"/>
                                  <a:pt x="1886668" y="1184978"/>
                                  <a:pt x="1853763" y="1185844"/>
                                </a:cubicBezTo>
                                <a:cubicBezTo>
                                  <a:pt x="1851166" y="1185844"/>
                                  <a:pt x="1778429" y="1186710"/>
                                  <a:pt x="1794016" y="1199699"/>
                                </a:cubicBezTo>
                                <a:cubicBezTo>
                                  <a:pt x="1801809" y="1205760"/>
                                  <a:pt x="1823456" y="1199699"/>
                                  <a:pt x="1832116" y="1198833"/>
                                </a:cubicBezTo>
                                <a:cubicBezTo>
                                  <a:pt x="1850300" y="1197101"/>
                                  <a:pt x="1869350" y="1196235"/>
                                  <a:pt x="1887534" y="1195369"/>
                                </a:cubicBezTo>
                                <a:cubicBezTo>
                                  <a:pt x="1923902" y="1192771"/>
                                  <a:pt x="1960270" y="1192771"/>
                                  <a:pt x="1995773" y="1192771"/>
                                </a:cubicBezTo>
                                <a:cubicBezTo>
                                  <a:pt x="1995773" y="1175453"/>
                                  <a:pt x="1962002" y="1182381"/>
                                  <a:pt x="1952477" y="1182381"/>
                                </a:cubicBezTo>
                                <a:close/>
                                <a:moveTo>
                                  <a:pt x="1929097" y="1108778"/>
                                </a:moveTo>
                                <a:lnTo>
                                  <a:pt x="1929097" y="1108778"/>
                                </a:lnTo>
                                <a:cubicBezTo>
                                  <a:pt x="1936891" y="1107046"/>
                                  <a:pt x="1932561" y="1107912"/>
                                  <a:pt x="1929097" y="1108778"/>
                                </a:cubicBezTo>
                                <a:close/>
                                <a:moveTo>
                                  <a:pt x="1482288" y="1202296"/>
                                </a:moveTo>
                                <a:cubicBezTo>
                                  <a:pt x="1459775" y="1203162"/>
                                  <a:pt x="1439859" y="1199699"/>
                                  <a:pt x="1417345" y="1197967"/>
                                </a:cubicBezTo>
                                <a:cubicBezTo>
                                  <a:pt x="1378379" y="1196235"/>
                                  <a:pt x="1332486" y="1186710"/>
                                  <a:pt x="1294386" y="1191906"/>
                                </a:cubicBezTo>
                                <a:cubicBezTo>
                                  <a:pt x="1284861" y="1193637"/>
                                  <a:pt x="1260615" y="1210090"/>
                                  <a:pt x="1280532" y="1216151"/>
                                </a:cubicBezTo>
                                <a:cubicBezTo>
                                  <a:pt x="1288325" y="1218749"/>
                                  <a:pt x="1297850" y="1212687"/>
                                  <a:pt x="1305643" y="1211821"/>
                                </a:cubicBezTo>
                                <a:cubicBezTo>
                                  <a:pt x="1321229" y="1210090"/>
                                  <a:pt x="1337682" y="1210090"/>
                                  <a:pt x="1354134" y="1210956"/>
                                </a:cubicBezTo>
                                <a:cubicBezTo>
                                  <a:pt x="1380977" y="1211821"/>
                                  <a:pt x="1406954" y="1213553"/>
                                  <a:pt x="1432932" y="1216151"/>
                                </a:cubicBezTo>
                                <a:cubicBezTo>
                                  <a:pt x="1454579" y="1217883"/>
                                  <a:pt x="1482288" y="1225676"/>
                                  <a:pt x="1503070" y="1218749"/>
                                </a:cubicBezTo>
                                <a:lnTo>
                                  <a:pt x="1503070" y="1218749"/>
                                </a:lnTo>
                                <a:cubicBezTo>
                                  <a:pt x="1506534" y="1217883"/>
                                  <a:pt x="1505668" y="1217883"/>
                                  <a:pt x="1503070" y="1218749"/>
                                </a:cubicBezTo>
                                <a:cubicBezTo>
                                  <a:pt x="1523852" y="1210956"/>
                                  <a:pt x="1488350" y="1201431"/>
                                  <a:pt x="1482288" y="1202296"/>
                                </a:cubicBezTo>
                                <a:close/>
                                <a:moveTo>
                                  <a:pt x="1393966" y="1482851"/>
                                </a:moveTo>
                                <a:cubicBezTo>
                                  <a:pt x="1392234" y="1482851"/>
                                  <a:pt x="1391368" y="1482851"/>
                                  <a:pt x="1393966" y="1482851"/>
                                </a:cubicBezTo>
                                <a:cubicBezTo>
                                  <a:pt x="1407820" y="1480253"/>
                                  <a:pt x="1490081" y="1491510"/>
                                  <a:pt x="1496143" y="1480253"/>
                                </a:cubicBezTo>
                                <a:cubicBezTo>
                                  <a:pt x="1505668" y="1461203"/>
                                  <a:pt x="1396563" y="1465533"/>
                                  <a:pt x="1386172" y="1466399"/>
                                </a:cubicBezTo>
                                <a:cubicBezTo>
                                  <a:pt x="1372318" y="1467265"/>
                                  <a:pt x="1265811" y="1462935"/>
                                  <a:pt x="1267543" y="1475924"/>
                                </a:cubicBezTo>
                                <a:cubicBezTo>
                                  <a:pt x="1269275" y="1488912"/>
                                  <a:pt x="1380977" y="1485449"/>
                                  <a:pt x="1393966" y="1482851"/>
                                </a:cubicBezTo>
                                <a:close/>
                                <a:moveTo>
                                  <a:pt x="1593125" y="1360758"/>
                                </a:moveTo>
                                <a:cubicBezTo>
                                  <a:pt x="1639018" y="1357294"/>
                                  <a:pt x="1684045" y="1351233"/>
                                  <a:pt x="1730804" y="1353831"/>
                                </a:cubicBezTo>
                                <a:cubicBezTo>
                                  <a:pt x="1736000" y="1353831"/>
                                  <a:pt x="1775831" y="1357294"/>
                                  <a:pt x="1758513" y="1341708"/>
                                </a:cubicBezTo>
                                <a:cubicBezTo>
                                  <a:pt x="1742927" y="1328719"/>
                                  <a:pt x="1710023" y="1335646"/>
                                  <a:pt x="1691838" y="1336512"/>
                                </a:cubicBezTo>
                                <a:cubicBezTo>
                                  <a:pt x="1695302" y="1336512"/>
                                  <a:pt x="1696168" y="1336512"/>
                                  <a:pt x="1691838" y="1336512"/>
                                </a:cubicBezTo>
                                <a:lnTo>
                                  <a:pt x="1691838" y="1336512"/>
                                </a:lnTo>
                                <a:cubicBezTo>
                                  <a:pt x="1681447" y="1336512"/>
                                  <a:pt x="1651141" y="1338244"/>
                                  <a:pt x="1691838" y="1336512"/>
                                </a:cubicBezTo>
                                <a:cubicBezTo>
                                  <a:pt x="1641615" y="1338244"/>
                                  <a:pt x="1593125" y="1349501"/>
                                  <a:pt x="1542902" y="1351233"/>
                                </a:cubicBezTo>
                                <a:cubicBezTo>
                                  <a:pt x="1535975" y="1351233"/>
                                  <a:pt x="1522120" y="1349501"/>
                                  <a:pt x="1516059" y="1355562"/>
                                </a:cubicBezTo>
                                <a:cubicBezTo>
                                  <a:pt x="1509997" y="1361624"/>
                                  <a:pt x="1522986" y="1368551"/>
                                  <a:pt x="1527316" y="1368551"/>
                                </a:cubicBezTo>
                                <a:cubicBezTo>
                                  <a:pt x="1547231" y="1372015"/>
                                  <a:pt x="1572343" y="1361624"/>
                                  <a:pt x="1593125" y="1360758"/>
                                </a:cubicBezTo>
                                <a:close/>
                                <a:moveTo>
                                  <a:pt x="1452847" y="1275899"/>
                                </a:moveTo>
                                <a:cubicBezTo>
                                  <a:pt x="1402625" y="1271569"/>
                                  <a:pt x="1355000" y="1263776"/>
                                  <a:pt x="1303911" y="1266374"/>
                                </a:cubicBezTo>
                                <a:cubicBezTo>
                                  <a:pt x="1298716" y="1266374"/>
                                  <a:pt x="1257152" y="1280228"/>
                                  <a:pt x="1279666" y="1286290"/>
                                </a:cubicBezTo>
                                <a:cubicBezTo>
                                  <a:pt x="1299581" y="1291485"/>
                                  <a:pt x="1327291" y="1286290"/>
                                  <a:pt x="1348072" y="1286290"/>
                                </a:cubicBezTo>
                                <a:cubicBezTo>
                                  <a:pt x="1376648" y="1287156"/>
                                  <a:pt x="1405222" y="1287156"/>
                                  <a:pt x="1433797" y="1290619"/>
                                </a:cubicBezTo>
                                <a:cubicBezTo>
                                  <a:pt x="1446786" y="1292351"/>
                                  <a:pt x="1495277" y="1307071"/>
                                  <a:pt x="1505668" y="1294949"/>
                                </a:cubicBezTo>
                                <a:cubicBezTo>
                                  <a:pt x="1517791" y="1279362"/>
                                  <a:pt x="1459775" y="1276765"/>
                                  <a:pt x="1452847" y="1275899"/>
                                </a:cubicBezTo>
                                <a:close/>
                                <a:moveTo>
                                  <a:pt x="1490081" y="1509694"/>
                                </a:moveTo>
                                <a:cubicBezTo>
                                  <a:pt x="1463238" y="1510560"/>
                                  <a:pt x="1436395" y="1508828"/>
                                  <a:pt x="1410418" y="1507962"/>
                                </a:cubicBezTo>
                                <a:cubicBezTo>
                                  <a:pt x="1396563" y="1507962"/>
                                  <a:pt x="1286593" y="1494974"/>
                                  <a:pt x="1285727" y="1510560"/>
                                </a:cubicBezTo>
                                <a:cubicBezTo>
                                  <a:pt x="1284861" y="1520951"/>
                                  <a:pt x="1358463" y="1518353"/>
                                  <a:pt x="1361927" y="1518353"/>
                                </a:cubicBezTo>
                                <a:cubicBezTo>
                                  <a:pt x="1389636" y="1518353"/>
                                  <a:pt x="1418211" y="1519219"/>
                                  <a:pt x="1445920" y="1520085"/>
                                </a:cubicBezTo>
                                <a:cubicBezTo>
                                  <a:pt x="1458043" y="1520085"/>
                                  <a:pt x="1497009" y="1527878"/>
                                  <a:pt x="1507400" y="1519219"/>
                                </a:cubicBezTo>
                                <a:cubicBezTo>
                                  <a:pt x="1506534" y="1520085"/>
                                  <a:pt x="1505668" y="1520951"/>
                                  <a:pt x="1507400" y="1519219"/>
                                </a:cubicBezTo>
                                <a:lnTo>
                                  <a:pt x="1507400" y="1519219"/>
                                </a:lnTo>
                                <a:cubicBezTo>
                                  <a:pt x="1519523" y="1509694"/>
                                  <a:pt x="1496143" y="1509694"/>
                                  <a:pt x="1490081" y="1509694"/>
                                </a:cubicBezTo>
                                <a:close/>
                                <a:moveTo>
                                  <a:pt x="1427736" y="1236933"/>
                                </a:moveTo>
                                <a:cubicBezTo>
                                  <a:pt x="1400027" y="1236933"/>
                                  <a:pt x="1372318" y="1236933"/>
                                  <a:pt x="1343743" y="1236067"/>
                                </a:cubicBezTo>
                                <a:cubicBezTo>
                                  <a:pt x="1325559" y="1236067"/>
                                  <a:pt x="1304777" y="1225676"/>
                                  <a:pt x="1287459" y="1229140"/>
                                </a:cubicBezTo>
                                <a:cubicBezTo>
                                  <a:pt x="1272738" y="1232603"/>
                                  <a:pt x="1267543" y="1242994"/>
                                  <a:pt x="1284861" y="1247324"/>
                                </a:cubicBezTo>
                                <a:cubicBezTo>
                                  <a:pt x="1308240" y="1253385"/>
                                  <a:pt x="1335950" y="1250787"/>
                                  <a:pt x="1359329" y="1250787"/>
                                </a:cubicBezTo>
                                <a:cubicBezTo>
                                  <a:pt x="1388770" y="1251653"/>
                                  <a:pt x="1418211" y="1250787"/>
                                  <a:pt x="1447652" y="1251653"/>
                                </a:cubicBezTo>
                                <a:cubicBezTo>
                                  <a:pt x="1458043" y="1251653"/>
                                  <a:pt x="1496143" y="1264642"/>
                                  <a:pt x="1504802" y="1254251"/>
                                </a:cubicBezTo>
                                <a:cubicBezTo>
                                  <a:pt x="1523852" y="1234335"/>
                                  <a:pt x="1432932" y="1236933"/>
                                  <a:pt x="1427736" y="1236933"/>
                                </a:cubicBezTo>
                                <a:close/>
                                <a:moveTo>
                                  <a:pt x="1507400" y="80078"/>
                                </a:moveTo>
                                <a:cubicBezTo>
                                  <a:pt x="1496143" y="77480"/>
                                  <a:pt x="1483154" y="76615"/>
                                  <a:pt x="1471898" y="77480"/>
                                </a:cubicBezTo>
                                <a:cubicBezTo>
                                  <a:pt x="1416479" y="82676"/>
                                  <a:pt x="1359329" y="93067"/>
                                  <a:pt x="1303911" y="91335"/>
                                </a:cubicBezTo>
                                <a:cubicBezTo>
                                  <a:pt x="1300447" y="91335"/>
                                  <a:pt x="1259750" y="96530"/>
                                  <a:pt x="1278800" y="105190"/>
                                </a:cubicBezTo>
                                <a:cubicBezTo>
                                  <a:pt x="1289191" y="110385"/>
                                  <a:pt x="1303911" y="106921"/>
                                  <a:pt x="1315168" y="106921"/>
                                </a:cubicBezTo>
                                <a:cubicBezTo>
                                  <a:pt x="1314302" y="106921"/>
                                  <a:pt x="1314302" y="106921"/>
                                  <a:pt x="1315168" y="106921"/>
                                </a:cubicBezTo>
                                <a:cubicBezTo>
                                  <a:pt x="1371452" y="105190"/>
                                  <a:pt x="1426004" y="93933"/>
                                  <a:pt x="1482288" y="92201"/>
                                </a:cubicBezTo>
                                <a:cubicBezTo>
                                  <a:pt x="1486618" y="93067"/>
                                  <a:pt x="1527316" y="85274"/>
                                  <a:pt x="1507400" y="80078"/>
                                </a:cubicBezTo>
                                <a:close/>
                                <a:moveTo>
                                  <a:pt x="2594982" y="1449946"/>
                                </a:moveTo>
                                <a:cubicBezTo>
                                  <a:pt x="2593250" y="1449946"/>
                                  <a:pt x="2588920" y="1449946"/>
                                  <a:pt x="2581127" y="1450812"/>
                                </a:cubicBezTo>
                                <a:cubicBezTo>
                                  <a:pt x="2581127" y="1450812"/>
                                  <a:pt x="2581127" y="1450812"/>
                                  <a:pt x="2580261" y="1450812"/>
                                </a:cubicBezTo>
                                <a:cubicBezTo>
                                  <a:pt x="2585457" y="1450812"/>
                                  <a:pt x="2593250" y="1449946"/>
                                  <a:pt x="2594982" y="1449946"/>
                                </a:cubicBezTo>
                                <a:close/>
                                <a:moveTo>
                                  <a:pt x="2757773" y="1427433"/>
                                </a:moveTo>
                                <a:cubicBezTo>
                                  <a:pt x="2725734" y="1430031"/>
                                  <a:pt x="2693695" y="1430896"/>
                                  <a:pt x="2662523" y="1433494"/>
                                </a:cubicBezTo>
                                <a:cubicBezTo>
                                  <a:pt x="2616630" y="1436092"/>
                                  <a:pt x="2572468" y="1437824"/>
                                  <a:pt x="2526575" y="1435226"/>
                                </a:cubicBezTo>
                                <a:cubicBezTo>
                                  <a:pt x="2522245" y="1435226"/>
                                  <a:pt x="2495402" y="1432628"/>
                                  <a:pt x="2502329" y="1443885"/>
                                </a:cubicBezTo>
                                <a:cubicBezTo>
                                  <a:pt x="2511854" y="1460337"/>
                                  <a:pt x="2564675" y="1452544"/>
                                  <a:pt x="2579395" y="1451678"/>
                                </a:cubicBezTo>
                                <a:cubicBezTo>
                                  <a:pt x="2580261" y="1451678"/>
                                  <a:pt x="2580261" y="1451678"/>
                                  <a:pt x="2581127" y="1451678"/>
                                </a:cubicBezTo>
                                <a:cubicBezTo>
                                  <a:pt x="2642607" y="1448215"/>
                                  <a:pt x="2704952" y="1443885"/>
                                  <a:pt x="2767297" y="1444751"/>
                                </a:cubicBezTo>
                                <a:cubicBezTo>
                                  <a:pt x="2788945" y="1443885"/>
                                  <a:pt x="2775091" y="1425701"/>
                                  <a:pt x="2757773" y="1427433"/>
                                </a:cubicBezTo>
                                <a:close/>
                                <a:moveTo>
                                  <a:pt x="1314302" y="107787"/>
                                </a:moveTo>
                                <a:lnTo>
                                  <a:pt x="1314302" y="107787"/>
                                </a:lnTo>
                                <a:cubicBezTo>
                                  <a:pt x="1320363" y="106921"/>
                                  <a:pt x="1356731" y="106055"/>
                                  <a:pt x="1314302" y="107787"/>
                                </a:cubicBezTo>
                                <a:close/>
                                <a:moveTo>
                                  <a:pt x="1484020" y="1317462"/>
                                </a:moveTo>
                                <a:cubicBezTo>
                                  <a:pt x="1462372" y="1318328"/>
                                  <a:pt x="1441591" y="1318328"/>
                                  <a:pt x="1419943" y="1315730"/>
                                </a:cubicBezTo>
                                <a:cubicBezTo>
                                  <a:pt x="1395697" y="1313133"/>
                                  <a:pt x="1371452" y="1310535"/>
                                  <a:pt x="1346341" y="1308803"/>
                                </a:cubicBezTo>
                                <a:cubicBezTo>
                                  <a:pt x="1334218" y="1307937"/>
                                  <a:pt x="1290922" y="1298412"/>
                                  <a:pt x="1281397" y="1307071"/>
                                </a:cubicBezTo>
                                <a:cubicBezTo>
                                  <a:pt x="1266677" y="1321792"/>
                                  <a:pt x="1289191" y="1322658"/>
                                  <a:pt x="1299581" y="1322658"/>
                                </a:cubicBezTo>
                                <a:cubicBezTo>
                                  <a:pt x="1319497" y="1321792"/>
                                  <a:pt x="1339413" y="1325256"/>
                                  <a:pt x="1359329" y="1327853"/>
                                </a:cubicBezTo>
                                <a:cubicBezTo>
                                  <a:pt x="1398295" y="1333049"/>
                                  <a:pt x="1454579" y="1346903"/>
                                  <a:pt x="1492679" y="1333915"/>
                                </a:cubicBezTo>
                                <a:cubicBezTo>
                                  <a:pt x="1509997" y="1327853"/>
                                  <a:pt x="1494411" y="1317462"/>
                                  <a:pt x="1484020" y="1317462"/>
                                </a:cubicBezTo>
                                <a:close/>
                                <a:moveTo>
                                  <a:pt x="2072838" y="1410115"/>
                                </a:moveTo>
                                <a:cubicBezTo>
                                  <a:pt x="2065911" y="1410115"/>
                                  <a:pt x="2045995" y="1408383"/>
                                  <a:pt x="2052057" y="1421372"/>
                                </a:cubicBezTo>
                                <a:cubicBezTo>
                                  <a:pt x="2058118" y="1435226"/>
                                  <a:pt x="2097084" y="1424835"/>
                                  <a:pt x="2107475" y="1423969"/>
                                </a:cubicBezTo>
                                <a:cubicBezTo>
                                  <a:pt x="2143843" y="1421372"/>
                                  <a:pt x="2185406" y="1418774"/>
                                  <a:pt x="2220909" y="1428299"/>
                                </a:cubicBezTo>
                                <a:cubicBezTo>
                                  <a:pt x="2226104" y="1430031"/>
                                  <a:pt x="2250350" y="1436092"/>
                                  <a:pt x="2250350" y="1423969"/>
                                </a:cubicBezTo>
                                <a:cubicBezTo>
                                  <a:pt x="2250350" y="1412712"/>
                                  <a:pt x="2211384" y="1414444"/>
                                  <a:pt x="2204457" y="1414444"/>
                                </a:cubicBezTo>
                                <a:cubicBezTo>
                                  <a:pt x="2160295" y="1414444"/>
                                  <a:pt x="2117000" y="1407517"/>
                                  <a:pt x="2072838" y="1410115"/>
                                </a:cubicBezTo>
                                <a:cubicBezTo>
                                  <a:pt x="2076302" y="1409249"/>
                                  <a:pt x="2107475" y="1407517"/>
                                  <a:pt x="2072838" y="1410115"/>
                                </a:cubicBezTo>
                                <a:close/>
                                <a:moveTo>
                                  <a:pt x="2678109" y="1485449"/>
                                </a:moveTo>
                                <a:cubicBezTo>
                                  <a:pt x="2678109" y="1485449"/>
                                  <a:pt x="2678109" y="1485449"/>
                                  <a:pt x="2678109" y="1485449"/>
                                </a:cubicBezTo>
                                <a:cubicBezTo>
                                  <a:pt x="2663388" y="1488046"/>
                                  <a:pt x="2671182" y="1487181"/>
                                  <a:pt x="2678109" y="1485449"/>
                                </a:cubicBezTo>
                                <a:close/>
                                <a:moveTo>
                                  <a:pt x="2266802" y="1384137"/>
                                </a:moveTo>
                                <a:cubicBezTo>
                                  <a:pt x="2246020" y="1383271"/>
                                  <a:pt x="2224372" y="1383271"/>
                                  <a:pt x="2203591" y="1383271"/>
                                </a:cubicBezTo>
                                <a:cubicBezTo>
                                  <a:pt x="2158563" y="1382406"/>
                                  <a:pt x="2110072" y="1372015"/>
                                  <a:pt x="2065045" y="1378076"/>
                                </a:cubicBezTo>
                                <a:cubicBezTo>
                                  <a:pt x="2069375" y="1377210"/>
                                  <a:pt x="2084961" y="1375478"/>
                                  <a:pt x="2065045" y="1378076"/>
                                </a:cubicBezTo>
                                <a:cubicBezTo>
                                  <a:pt x="2064179" y="1378076"/>
                                  <a:pt x="2064179" y="1378076"/>
                                  <a:pt x="2065045" y="1378076"/>
                                </a:cubicBezTo>
                                <a:cubicBezTo>
                                  <a:pt x="2051191" y="1379808"/>
                                  <a:pt x="2040800" y="1395394"/>
                                  <a:pt x="2061581" y="1396260"/>
                                </a:cubicBezTo>
                                <a:cubicBezTo>
                                  <a:pt x="2084095" y="1397126"/>
                                  <a:pt x="2107475" y="1394528"/>
                                  <a:pt x="2129989" y="1393662"/>
                                </a:cubicBezTo>
                                <a:cubicBezTo>
                                  <a:pt x="2154234" y="1393662"/>
                                  <a:pt x="2179345" y="1394528"/>
                                  <a:pt x="2203591" y="1393662"/>
                                </a:cubicBezTo>
                                <a:cubicBezTo>
                                  <a:pt x="2226104" y="1392796"/>
                                  <a:pt x="2247752" y="1398858"/>
                                  <a:pt x="2270266" y="1397126"/>
                                </a:cubicBezTo>
                                <a:cubicBezTo>
                                  <a:pt x="2294511" y="1395394"/>
                                  <a:pt x="2283255" y="1385003"/>
                                  <a:pt x="2266802" y="1384137"/>
                                </a:cubicBezTo>
                                <a:close/>
                                <a:moveTo>
                                  <a:pt x="2245154" y="1455142"/>
                                </a:moveTo>
                                <a:cubicBezTo>
                                  <a:pt x="2220909" y="1456008"/>
                                  <a:pt x="2196664" y="1450812"/>
                                  <a:pt x="2172418" y="1449081"/>
                                </a:cubicBezTo>
                                <a:cubicBezTo>
                                  <a:pt x="2149904" y="1447349"/>
                                  <a:pt x="2128257" y="1443019"/>
                                  <a:pt x="2105743" y="1440421"/>
                                </a:cubicBezTo>
                                <a:cubicBezTo>
                                  <a:pt x="2092754" y="1439556"/>
                                  <a:pt x="2060716" y="1428299"/>
                                  <a:pt x="2047727" y="1434360"/>
                                </a:cubicBezTo>
                                <a:cubicBezTo>
                                  <a:pt x="2027811" y="1444751"/>
                                  <a:pt x="2067643" y="1453410"/>
                                  <a:pt x="2072838" y="1453410"/>
                                </a:cubicBezTo>
                                <a:cubicBezTo>
                                  <a:pt x="2097950" y="1454276"/>
                                  <a:pt x="2123061" y="1456008"/>
                                  <a:pt x="2148172" y="1457740"/>
                                </a:cubicBezTo>
                                <a:cubicBezTo>
                                  <a:pt x="2171552" y="1459471"/>
                                  <a:pt x="2195797" y="1462935"/>
                                  <a:pt x="2219177" y="1463801"/>
                                </a:cubicBezTo>
                                <a:cubicBezTo>
                                  <a:pt x="2229568" y="1464667"/>
                                  <a:pt x="2259875" y="1480253"/>
                                  <a:pt x="2265936" y="1471594"/>
                                </a:cubicBezTo>
                                <a:cubicBezTo>
                                  <a:pt x="2275461" y="1456008"/>
                                  <a:pt x="2255545" y="1454276"/>
                                  <a:pt x="2245154" y="1455142"/>
                                </a:cubicBezTo>
                                <a:close/>
                                <a:moveTo>
                                  <a:pt x="2243422" y="1511426"/>
                                </a:moveTo>
                                <a:cubicBezTo>
                                  <a:pt x="2242557" y="1511426"/>
                                  <a:pt x="2242557" y="1511426"/>
                                  <a:pt x="2243422" y="1511426"/>
                                </a:cubicBezTo>
                                <a:cubicBezTo>
                                  <a:pt x="2227836" y="1519219"/>
                                  <a:pt x="2194065" y="1513158"/>
                                  <a:pt x="2177614" y="1514024"/>
                                </a:cubicBezTo>
                                <a:cubicBezTo>
                                  <a:pt x="2154234" y="1514024"/>
                                  <a:pt x="2130854" y="1514890"/>
                                  <a:pt x="2107475" y="1515756"/>
                                </a:cubicBezTo>
                                <a:cubicBezTo>
                                  <a:pt x="2095352" y="1516622"/>
                                  <a:pt x="2064179" y="1512292"/>
                                  <a:pt x="2058118" y="1526146"/>
                                </a:cubicBezTo>
                                <a:cubicBezTo>
                                  <a:pt x="2051191" y="1541733"/>
                                  <a:pt x="2092754" y="1531342"/>
                                  <a:pt x="2097084" y="1530476"/>
                                </a:cubicBezTo>
                                <a:cubicBezTo>
                                  <a:pt x="2122195" y="1526146"/>
                                  <a:pt x="2147307" y="1526146"/>
                                  <a:pt x="2173284" y="1526146"/>
                                </a:cubicBezTo>
                                <a:cubicBezTo>
                                  <a:pt x="2191468" y="1526146"/>
                                  <a:pt x="2217445" y="1521817"/>
                                  <a:pt x="2234763" y="1529610"/>
                                </a:cubicBezTo>
                                <a:cubicBezTo>
                                  <a:pt x="2265936" y="1541733"/>
                                  <a:pt x="2252948" y="1506230"/>
                                  <a:pt x="2243422" y="1511426"/>
                                </a:cubicBezTo>
                                <a:close/>
                                <a:moveTo>
                                  <a:pt x="2450375" y="1483717"/>
                                </a:moveTo>
                                <a:cubicBezTo>
                                  <a:pt x="2402750" y="1487181"/>
                                  <a:pt x="2350795" y="1490644"/>
                                  <a:pt x="2304036" y="1481119"/>
                                </a:cubicBezTo>
                                <a:cubicBezTo>
                                  <a:pt x="2296243" y="1479387"/>
                                  <a:pt x="2263338" y="1476790"/>
                                  <a:pt x="2275461" y="1494974"/>
                                </a:cubicBezTo>
                                <a:cubicBezTo>
                                  <a:pt x="2281523" y="1503633"/>
                                  <a:pt x="2317025" y="1494108"/>
                                  <a:pt x="2327416" y="1494974"/>
                                </a:cubicBezTo>
                                <a:cubicBezTo>
                                  <a:pt x="2380236" y="1497571"/>
                                  <a:pt x="2432191" y="1504499"/>
                                  <a:pt x="2485011" y="1498437"/>
                                </a:cubicBezTo>
                                <a:lnTo>
                                  <a:pt x="2485011" y="1498437"/>
                                </a:lnTo>
                                <a:lnTo>
                                  <a:pt x="2485011" y="1498437"/>
                                </a:lnTo>
                                <a:lnTo>
                                  <a:pt x="2485011" y="1498437"/>
                                </a:lnTo>
                                <a:cubicBezTo>
                                  <a:pt x="2489341" y="1497571"/>
                                  <a:pt x="2513586" y="1497571"/>
                                  <a:pt x="2504927" y="1488046"/>
                                </a:cubicBezTo>
                                <a:cubicBezTo>
                                  <a:pt x="2496268" y="1476790"/>
                                  <a:pt x="2462497" y="1482851"/>
                                  <a:pt x="2450375" y="1483717"/>
                                </a:cubicBezTo>
                                <a:close/>
                                <a:moveTo>
                                  <a:pt x="2362052" y="1532208"/>
                                </a:moveTo>
                                <a:lnTo>
                                  <a:pt x="2362052" y="1532208"/>
                                </a:lnTo>
                                <a:lnTo>
                                  <a:pt x="2362052" y="1532208"/>
                                </a:lnTo>
                                <a:lnTo>
                                  <a:pt x="2362052" y="1532208"/>
                                </a:lnTo>
                                <a:close/>
                                <a:moveTo>
                                  <a:pt x="2485011" y="1498437"/>
                                </a:moveTo>
                                <a:cubicBezTo>
                                  <a:pt x="2484145" y="1498437"/>
                                  <a:pt x="2479816" y="1499303"/>
                                  <a:pt x="2476352" y="1499303"/>
                                </a:cubicBezTo>
                                <a:cubicBezTo>
                                  <a:pt x="2478950" y="1499303"/>
                                  <a:pt x="2481547" y="1498437"/>
                                  <a:pt x="2485011" y="1498437"/>
                                </a:cubicBezTo>
                                <a:close/>
                                <a:moveTo>
                                  <a:pt x="2489341" y="1513158"/>
                                </a:moveTo>
                                <a:cubicBezTo>
                                  <a:pt x="2470291" y="1514890"/>
                                  <a:pt x="2451241" y="1515756"/>
                                  <a:pt x="2432191" y="1516622"/>
                                </a:cubicBezTo>
                                <a:cubicBezTo>
                                  <a:pt x="2389761" y="1517487"/>
                                  <a:pt x="2349929" y="1518353"/>
                                  <a:pt x="2307500" y="1513158"/>
                                </a:cubicBezTo>
                                <a:cubicBezTo>
                                  <a:pt x="2297109" y="1512292"/>
                                  <a:pt x="2282388" y="1522683"/>
                                  <a:pt x="2294511" y="1532208"/>
                                </a:cubicBezTo>
                                <a:cubicBezTo>
                                  <a:pt x="2305768" y="1540867"/>
                                  <a:pt x="2348198" y="1533074"/>
                                  <a:pt x="2362052" y="1533074"/>
                                </a:cubicBezTo>
                                <a:cubicBezTo>
                                  <a:pt x="2357723" y="1533074"/>
                                  <a:pt x="2355125" y="1533074"/>
                                  <a:pt x="2362052" y="1533074"/>
                                </a:cubicBezTo>
                                <a:cubicBezTo>
                                  <a:pt x="2372443" y="1533074"/>
                                  <a:pt x="2375906" y="1533074"/>
                                  <a:pt x="2376773" y="1533074"/>
                                </a:cubicBezTo>
                                <a:cubicBezTo>
                                  <a:pt x="2375906" y="1533074"/>
                                  <a:pt x="2368114" y="1533074"/>
                                  <a:pt x="2362052" y="1533074"/>
                                </a:cubicBezTo>
                                <a:cubicBezTo>
                                  <a:pt x="2403616" y="1532208"/>
                                  <a:pt x="2452107" y="1534806"/>
                                  <a:pt x="2491938" y="1523549"/>
                                </a:cubicBezTo>
                                <a:cubicBezTo>
                                  <a:pt x="2504927" y="1518353"/>
                                  <a:pt x="2501463" y="1511426"/>
                                  <a:pt x="2489341" y="1513158"/>
                                </a:cubicBezTo>
                                <a:close/>
                                <a:moveTo>
                                  <a:pt x="2114402" y="1492376"/>
                                </a:moveTo>
                                <a:cubicBezTo>
                                  <a:pt x="2129122" y="1493242"/>
                                  <a:pt x="2143843" y="1494108"/>
                                  <a:pt x="2158563" y="1494108"/>
                                </a:cubicBezTo>
                                <a:cubicBezTo>
                                  <a:pt x="2169820" y="1494108"/>
                                  <a:pt x="2195797" y="1505365"/>
                                  <a:pt x="2204457" y="1498437"/>
                                </a:cubicBezTo>
                                <a:cubicBezTo>
                                  <a:pt x="2233898" y="1476790"/>
                                  <a:pt x="2161161" y="1479387"/>
                                  <a:pt x="2152502" y="1479387"/>
                                </a:cubicBezTo>
                                <a:cubicBezTo>
                                  <a:pt x="2131720" y="1478521"/>
                                  <a:pt x="2079766" y="1465533"/>
                                  <a:pt x="2060716" y="1477656"/>
                                </a:cubicBezTo>
                                <a:cubicBezTo>
                                  <a:pt x="2033872" y="1495840"/>
                                  <a:pt x="2108341" y="1492376"/>
                                  <a:pt x="2114402" y="1492376"/>
                                </a:cubicBezTo>
                                <a:close/>
                                <a:moveTo>
                                  <a:pt x="1813932" y="1375478"/>
                                </a:moveTo>
                                <a:cubicBezTo>
                                  <a:pt x="1832116" y="1372881"/>
                                  <a:pt x="1852032" y="1373747"/>
                                  <a:pt x="1871081" y="1372881"/>
                                </a:cubicBezTo>
                                <a:cubicBezTo>
                                  <a:pt x="1892729" y="1371149"/>
                                  <a:pt x="1914377" y="1370283"/>
                                  <a:pt x="1936025" y="1370283"/>
                                </a:cubicBezTo>
                                <a:cubicBezTo>
                                  <a:pt x="1944684" y="1370283"/>
                                  <a:pt x="1956807" y="1369417"/>
                                  <a:pt x="1964600" y="1374612"/>
                                </a:cubicBezTo>
                                <a:cubicBezTo>
                                  <a:pt x="1970661" y="1378076"/>
                                  <a:pt x="1975856" y="1384137"/>
                                  <a:pt x="1983650" y="1382406"/>
                                </a:cubicBezTo>
                                <a:cubicBezTo>
                                  <a:pt x="1999236" y="1379808"/>
                                  <a:pt x="2009627" y="1362490"/>
                                  <a:pt x="1987979" y="1360758"/>
                                </a:cubicBezTo>
                                <a:cubicBezTo>
                                  <a:pt x="1965466" y="1359892"/>
                                  <a:pt x="1943818" y="1360758"/>
                                  <a:pt x="1921304" y="1360758"/>
                                </a:cubicBezTo>
                                <a:cubicBezTo>
                                  <a:pt x="1897925" y="1360758"/>
                                  <a:pt x="1873679" y="1360758"/>
                                  <a:pt x="1850300" y="1360758"/>
                                </a:cubicBezTo>
                                <a:cubicBezTo>
                                  <a:pt x="1838177" y="1360758"/>
                                  <a:pt x="1801809" y="1354696"/>
                                  <a:pt x="1792284" y="1363355"/>
                                </a:cubicBezTo>
                                <a:cubicBezTo>
                                  <a:pt x="1772368" y="1379808"/>
                                  <a:pt x="1807870" y="1376344"/>
                                  <a:pt x="1813932" y="1375478"/>
                                </a:cubicBezTo>
                                <a:close/>
                                <a:moveTo>
                                  <a:pt x="2061581" y="1477656"/>
                                </a:moveTo>
                                <a:cubicBezTo>
                                  <a:pt x="2066777" y="1473326"/>
                                  <a:pt x="2058118" y="1479387"/>
                                  <a:pt x="2061581" y="1477656"/>
                                </a:cubicBezTo>
                                <a:lnTo>
                                  <a:pt x="2061581" y="1477656"/>
                                </a:lnTo>
                                <a:close/>
                                <a:moveTo>
                                  <a:pt x="1790552" y="1363355"/>
                                </a:moveTo>
                                <a:cubicBezTo>
                                  <a:pt x="1793150" y="1360758"/>
                                  <a:pt x="1779295" y="1373747"/>
                                  <a:pt x="1790552" y="1363355"/>
                                </a:cubicBezTo>
                                <a:lnTo>
                                  <a:pt x="1790552" y="1363355"/>
                                </a:lnTo>
                                <a:close/>
                                <a:moveTo>
                                  <a:pt x="1797479" y="1275033"/>
                                </a:moveTo>
                                <a:cubicBezTo>
                                  <a:pt x="1821725" y="1272435"/>
                                  <a:pt x="1845970" y="1266374"/>
                                  <a:pt x="1870216" y="1264642"/>
                                </a:cubicBezTo>
                                <a:cubicBezTo>
                                  <a:pt x="1892729" y="1262910"/>
                                  <a:pt x="1915243" y="1261178"/>
                                  <a:pt x="1936891" y="1262910"/>
                                </a:cubicBezTo>
                                <a:cubicBezTo>
                                  <a:pt x="1955941" y="1264642"/>
                                  <a:pt x="1981052" y="1277631"/>
                                  <a:pt x="2000102" y="1269837"/>
                                </a:cubicBezTo>
                                <a:cubicBezTo>
                                  <a:pt x="2031275" y="1256849"/>
                                  <a:pt x="1981052" y="1253385"/>
                                  <a:pt x="1973259" y="1253385"/>
                                </a:cubicBezTo>
                                <a:cubicBezTo>
                                  <a:pt x="1965466" y="1253385"/>
                                  <a:pt x="1938622" y="1248190"/>
                                  <a:pt x="1932561" y="1253385"/>
                                </a:cubicBezTo>
                                <a:cubicBezTo>
                                  <a:pt x="1931695" y="1254251"/>
                                  <a:pt x="1931695" y="1254251"/>
                                  <a:pt x="1932561" y="1253385"/>
                                </a:cubicBezTo>
                                <a:cubicBezTo>
                                  <a:pt x="1926500" y="1258581"/>
                                  <a:pt x="1896193" y="1254251"/>
                                  <a:pt x="1889266" y="1254251"/>
                                </a:cubicBezTo>
                                <a:cubicBezTo>
                                  <a:pt x="1861557" y="1255117"/>
                                  <a:pt x="1832981" y="1256849"/>
                                  <a:pt x="1805273" y="1258581"/>
                                </a:cubicBezTo>
                                <a:cubicBezTo>
                                  <a:pt x="1800077" y="1258581"/>
                                  <a:pt x="1785356" y="1256849"/>
                                  <a:pt x="1781893" y="1262910"/>
                                </a:cubicBezTo>
                                <a:cubicBezTo>
                                  <a:pt x="1774966" y="1272435"/>
                                  <a:pt x="1791418" y="1275033"/>
                                  <a:pt x="1797479" y="1275033"/>
                                </a:cubicBezTo>
                                <a:close/>
                                <a:moveTo>
                                  <a:pt x="1806138" y="1307071"/>
                                </a:moveTo>
                                <a:cubicBezTo>
                                  <a:pt x="1827786" y="1301010"/>
                                  <a:pt x="1850300" y="1301010"/>
                                  <a:pt x="1872813" y="1301010"/>
                                </a:cubicBezTo>
                                <a:cubicBezTo>
                                  <a:pt x="1896193" y="1301010"/>
                                  <a:pt x="1918706" y="1301876"/>
                                  <a:pt x="1942086" y="1302742"/>
                                </a:cubicBezTo>
                                <a:cubicBezTo>
                                  <a:pt x="1961136" y="1303608"/>
                                  <a:pt x="1986247" y="1312267"/>
                                  <a:pt x="2004432" y="1308803"/>
                                </a:cubicBezTo>
                                <a:cubicBezTo>
                                  <a:pt x="2027811" y="1304474"/>
                                  <a:pt x="2009627" y="1291485"/>
                                  <a:pt x="1994907" y="1292351"/>
                                </a:cubicBezTo>
                                <a:cubicBezTo>
                                  <a:pt x="1973259" y="1293217"/>
                                  <a:pt x="1951611" y="1293217"/>
                                  <a:pt x="1929963" y="1292351"/>
                                </a:cubicBezTo>
                                <a:cubicBezTo>
                                  <a:pt x="1905718" y="1291485"/>
                                  <a:pt x="1881472" y="1290619"/>
                                  <a:pt x="1856361" y="1289753"/>
                                </a:cubicBezTo>
                                <a:cubicBezTo>
                                  <a:pt x="1841641" y="1288887"/>
                                  <a:pt x="1800943" y="1281094"/>
                                  <a:pt x="1788820" y="1291485"/>
                                </a:cubicBezTo>
                                <a:cubicBezTo>
                                  <a:pt x="1790552" y="1289753"/>
                                  <a:pt x="1791418" y="1288887"/>
                                  <a:pt x="1788820" y="1291485"/>
                                </a:cubicBezTo>
                                <a:cubicBezTo>
                                  <a:pt x="1785356" y="1294949"/>
                                  <a:pt x="1787088" y="1293217"/>
                                  <a:pt x="1788820" y="1291485"/>
                                </a:cubicBezTo>
                                <a:cubicBezTo>
                                  <a:pt x="1771502" y="1307937"/>
                                  <a:pt x="1795747" y="1310535"/>
                                  <a:pt x="1806138" y="1307071"/>
                                </a:cubicBezTo>
                                <a:close/>
                                <a:moveTo>
                                  <a:pt x="1884936" y="1410115"/>
                                </a:moveTo>
                                <a:cubicBezTo>
                                  <a:pt x="1914377" y="1410115"/>
                                  <a:pt x="1943818" y="1410980"/>
                                  <a:pt x="1974125" y="1412712"/>
                                </a:cubicBezTo>
                                <a:cubicBezTo>
                                  <a:pt x="1976722" y="1412712"/>
                                  <a:pt x="2033872" y="1426567"/>
                                  <a:pt x="2023481" y="1407517"/>
                                </a:cubicBezTo>
                                <a:cubicBezTo>
                                  <a:pt x="2016554" y="1395394"/>
                                  <a:pt x="1938622" y="1401456"/>
                                  <a:pt x="1929963" y="1401456"/>
                                </a:cubicBezTo>
                                <a:cubicBezTo>
                                  <a:pt x="1899657" y="1399724"/>
                                  <a:pt x="1868484" y="1397992"/>
                                  <a:pt x="1838177" y="1397126"/>
                                </a:cubicBezTo>
                                <a:cubicBezTo>
                                  <a:pt x="1828652" y="1397126"/>
                                  <a:pt x="1794016" y="1390199"/>
                                  <a:pt x="1788820" y="1398858"/>
                                </a:cubicBezTo>
                                <a:cubicBezTo>
                                  <a:pt x="1789686" y="1397992"/>
                                  <a:pt x="1789686" y="1397126"/>
                                  <a:pt x="1788820" y="1398858"/>
                                </a:cubicBezTo>
                                <a:lnTo>
                                  <a:pt x="1788820" y="1398858"/>
                                </a:lnTo>
                                <a:cubicBezTo>
                                  <a:pt x="1776697" y="1418774"/>
                                  <a:pt x="1877143" y="1410115"/>
                                  <a:pt x="1884936" y="1410115"/>
                                </a:cubicBezTo>
                                <a:close/>
                                <a:moveTo>
                                  <a:pt x="1932561" y="1253385"/>
                                </a:moveTo>
                                <a:cubicBezTo>
                                  <a:pt x="1932561" y="1253385"/>
                                  <a:pt x="1932561" y="1253385"/>
                                  <a:pt x="1932561" y="1253385"/>
                                </a:cubicBezTo>
                                <a:cubicBezTo>
                                  <a:pt x="1935159" y="1251653"/>
                                  <a:pt x="1933427" y="1252519"/>
                                  <a:pt x="1932561" y="1253385"/>
                                </a:cubicBezTo>
                                <a:close/>
                                <a:moveTo>
                                  <a:pt x="2046861" y="1329585"/>
                                </a:moveTo>
                                <a:cubicBezTo>
                                  <a:pt x="2022616" y="1326987"/>
                                  <a:pt x="1995773" y="1333049"/>
                                  <a:pt x="1971527" y="1332183"/>
                                </a:cubicBezTo>
                                <a:cubicBezTo>
                                  <a:pt x="1917841" y="1330451"/>
                                  <a:pt x="1856361" y="1316596"/>
                                  <a:pt x="1803541" y="1326122"/>
                                </a:cubicBezTo>
                                <a:cubicBezTo>
                                  <a:pt x="1785356" y="1329585"/>
                                  <a:pt x="1780161" y="1346903"/>
                                  <a:pt x="1802675" y="1343440"/>
                                </a:cubicBezTo>
                                <a:cubicBezTo>
                                  <a:pt x="1827786" y="1339976"/>
                                  <a:pt x="1853763" y="1338244"/>
                                  <a:pt x="1879741" y="1338244"/>
                                </a:cubicBezTo>
                                <a:cubicBezTo>
                                  <a:pt x="1908316" y="1338244"/>
                                  <a:pt x="1936891" y="1339110"/>
                                  <a:pt x="1964600" y="1339976"/>
                                </a:cubicBezTo>
                                <a:cubicBezTo>
                                  <a:pt x="1987113" y="1340842"/>
                                  <a:pt x="2007895" y="1346037"/>
                                  <a:pt x="2030409" y="1344306"/>
                                </a:cubicBezTo>
                                <a:cubicBezTo>
                                  <a:pt x="2041666" y="1344306"/>
                                  <a:pt x="2074570" y="1332183"/>
                                  <a:pt x="2046861" y="1329585"/>
                                </a:cubicBezTo>
                                <a:close/>
                                <a:moveTo>
                                  <a:pt x="1983650" y="1506230"/>
                                </a:moveTo>
                                <a:cubicBezTo>
                                  <a:pt x="1932561" y="1507096"/>
                                  <a:pt x="1882338" y="1504499"/>
                                  <a:pt x="1831250" y="1507096"/>
                                </a:cubicBezTo>
                                <a:cubicBezTo>
                                  <a:pt x="1834713" y="1507096"/>
                                  <a:pt x="1875411" y="1504499"/>
                                  <a:pt x="1831250" y="1507096"/>
                                </a:cubicBezTo>
                                <a:cubicBezTo>
                                  <a:pt x="1831250" y="1507096"/>
                                  <a:pt x="1831250" y="1507096"/>
                                  <a:pt x="1831250" y="1507096"/>
                                </a:cubicBezTo>
                                <a:cubicBezTo>
                                  <a:pt x="1820859" y="1507962"/>
                                  <a:pt x="1781893" y="1526146"/>
                                  <a:pt x="1808736" y="1526146"/>
                                </a:cubicBezTo>
                                <a:cubicBezTo>
                                  <a:pt x="1850300" y="1526146"/>
                                  <a:pt x="1890997" y="1515756"/>
                                  <a:pt x="1933427" y="1517487"/>
                                </a:cubicBezTo>
                                <a:cubicBezTo>
                                  <a:pt x="1951611" y="1518353"/>
                                  <a:pt x="1977588" y="1527012"/>
                                  <a:pt x="1995773" y="1522683"/>
                                </a:cubicBezTo>
                                <a:cubicBezTo>
                                  <a:pt x="2019152" y="1517487"/>
                                  <a:pt x="1994041" y="1506230"/>
                                  <a:pt x="1983650" y="1506230"/>
                                </a:cubicBezTo>
                                <a:close/>
                                <a:moveTo>
                                  <a:pt x="1908316" y="1436092"/>
                                </a:moveTo>
                                <a:lnTo>
                                  <a:pt x="1908316" y="1436092"/>
                                </a:lnTo>
                                <a:cubicBezTo>
                                  <a:pt x="1885802" y="1434360"/>
                                  <a:pt x="1863288" y="1434360"/>
                                  <a:pt x="1840775" y="1432628"/>
                                </a:cubicBezTo>
                                <a:cubicBezTo>
                                  <a:pt x="1829518" y="1431762"/>
                                  <a:pt x="1808736" y="1426567"/>
                                  <a:pt x="1799211" y="1434360"/>
                                </a:cubicBezTo>
                                <a:cubicBezTo>
                                  <a:pt x="1780161" y="1451678"/>
                                  <a:pt x="1835579" y="1449946"/>
                                  <a:pt x="1839909" y="1449946"/>
                                </a:cubicBezTo>
                                <a:cubicBezTo>
                                  <a:pt x="1862422" y="1446483"/>
                                  <a:pt x="1884070" y="1446483"/>
                                  <a:pt x="1907450" y="1448215"/>
                                </a:cubicBezTo>
                                <a:cubicBezTo>
                                  <a:pt x="1920438" y="1449081"/>
                                  <a:pt x="2030409" y="1464667"/>
                                  <a:pt x="2028677" y="1449081"/>
                                </a:cubicBezTo>
                                <a:cubicBezTo>
                                  <a:pt x="2027811" y="1436092"/>
                                  <a:pt x="1923036" y="1437824"/>
                                  <a:pt x="1908316" y="1436092"/>
                                </a:cubicBezTo>
                                <a:close/>
                                <a:moveTo>
                                  <a:pt x="1991443" y="1470728"/>
                                </a:moveTo>
                                <a:cubicBezTo>
                                  <a:pt x="1969795" y="1472460"/>
                                  <a:pt x="1949013" y="1476790"/>
                                  <a:pt x="1927366" y="1477656"/>
                                </a:cubicBezTo>
                                <a:cubicBezTo>
                                  <a:pt x="1903120" y="1477656"/>
                                  <a:pt x="1878875" y="1476790"/>
                                  <a:pt x="1855495" y="1473326"/>
                                </a:cubicBezTo>
                                <a:cubicBezTo>
                                  <a:pt x="1846836" y="1472460"/>
                                  <a:pt x="1821725" y="1460337"/>
                                  <a:pt x="1815663" y="1470728"/>
                                </a:cubicBezTo>
                                <a:lnTo>
                                  <a:pt x="1815663" y="1470728"/>
                                </a:lnTo>
                                <a:cubicBezTo>
                                  <a:pt x="1804407" y="1489778"/>
                                  <a:pt x="1879741" y="1491510"/>
                                  <a:pt x="1886668" y="1491510"/>
                                </a:cubicBezTo>
                                <a:cubicBezTo>
                                  <a:pt x="1910047" y="1493242"/>
                                  <a:pt x="1932561" y="1495840"/>
                                  <a:pt x="1955941" y="1490644"/>
                                </a:cubicBezTo>
                                <a:cubicBezTo>
                                  <a:pt x="1969795" y="1487181"/>
                                  <a:pt x="2003566" y="1496706"/>
                                  <a:pt x="2013091" y="1485449"/>
                                </a:cubicBezTo>
                                <a:cubicBezTo>
                                  <a:pt x="2026079" y="1468997"/>
                                  <a:pt x="2000102" y="1469862"/>
                                  <a:pt x="1991443" y="1470728"/>
                                </a:cubicBezTo>
                                <a:close/>
                                <a:moveTo>
                                  <a:pt x="2933552" y="1318328"/>
                                </a:moveTo>
                                <a:cubicBezTo>
                                  <a:pt x="2909307" y="1315730"/>
                                  <a:pt x="2885061" y="1313133"/>
                                  <a:pt x="2859950" y="1311401"/>
                                </a:cubicBezTo>
                                <a:cubicBezTo>
                                  <a:pt x="2847827" y="1310535"/>
                                  <a:pt x="2804531" y="1301010"/>
                                  <a:pt x="2795007" y="1309669"/>
                                </a:cubicBezTo>
                                <a:cubicBezTo>
                                  <a:pt x="2780286" y="1324390"/>
                                  <a:pt x="2802800" y="1325256"/>
                                  <a:pt x="2813191" y="1325256"/>
                                </a:cubicBezTo>
                                <a:cubicBezTo>
                                  <a:pt x="2833107" y="1324390"/>
                                  <a:pt x="2853023" y="1327853"/>
                                  <a:pt x="2872938" y="1330451"/>
                                </a:cubicBezTo>
                                <a:cubicBezTo>
                                  <a:pt x="2905843" y="1334781"/>
                                  <a:pt x="2952602" y="1345171"/>
                                  <a:pt x="2988971" y="1340842"/>
                                </a:cubicBezTo>
                                <a:lnTo>
                                  <a:pt x="2988971" y="1320926"/>
                                </a:lnTo>
                                <a:cubicBezTo>
                                  <a:pt x="2970786" y="1320926"/>
                                  <a:pt x="2952602" y="1320926"/>
                                  <a:pt x="2933552" y="1318328"/>
                                </a:cubicBezTo>
                                <a:close/>
                                <a:moveTo>
                                  <a:pt x="476968" y="1468131"/>
                                </a:moveTo>
                                <a:cubicBezTo>
                                  <a:pt x="455320" y="1469862"/>
                                  <a:pt x="434538" y="1474192"/>
                                  <a:pt x="412890" y="1475058"/>
                                </a:cubicBezTo>
                                <a:cubicBezTo>
                                  <a:pt x="388645" y="1475058"/>
                                  <a:pt x="364399" y="1474192"/>
                                  <a:pt x="341020" y="1470728"/>
                                </a:cubicBezTo>
                                <a:cubicBezTo>
                                  <a:pt x="332361" y="1469862"/>
                                  <a:pt x="307250" y="1457740"/>
                                  <a:pt x="301188" y="1468131"/>
                                </a:cubicBezTo>
                                <a:lnTo>
                                  <a:pt x="301188" y="1468131"/>
                                </a:lnTo>
                                <a:cubicBezTo>
                                  <a:pt x="289931" y="1487181"/>
                                  <a:pt x="365265" y="1488912"/>
                                  <a:pt x="372193" y="1488912"/>
                                </a:cubicBezTo>
                                <a:cubicBezTo>
                                  <a:pt x="395572" y="1490644"/>
                                  <a:pt x="418086" y="1493242"/>
                                  <a:pt x="441466" y="1488046"/>
                                </a:cubicBezTo>
                                <a:cubicBezTo>
                                  <a:pt x="455320" y="1484583"/>
                                  <a:pt x="489091" y="1494108"/>
                                  <a:pt x="498615" y="1482851"/>
                                </a:cubicBezTo>
                                <a:cubicBezTo>
                                  <a:pt x="511604" y="1466399"/>
                                  <a:pt x="486493" y="1467265"/>
                                  <a:pt x="476968" y="1468131"/>
                                </a:cubicBezTo>
                                <a:close/>
                                <a:moveTo>
                                  <a:pt x="533252" y="1326987"/>
                                </a:moveTo>
                                <a:cubicBezTo>
                                  <a:pt x="509006" y="1324390"/>
                                  <a:pt x="482163" y="1330451"/>
                                  <a:pt x="457918" y="1329585"/>
                                </a:cubicBezTo>
                                <a:cubicBezTo>
                                  <a:pt x="404231" y="1327853"/>
                                  <a:pt x="342752" y="1313999"/>
                                  <a:pt x="289931" y="1323524"/>
                                </a:cubicBezTo>
                                <a:cubicBezTo>
                                  <a:pt x="271747" y="1326987"/>
                                  <a:pt x="266552" y="1344306"/>
                                  <a:pt x="289066" y="1340842"/>
                                </a:cubicBezTo>
                                <a:cubicBezTo>
                                  <a:pt x="314177" y="1337378"/>
                                  <a:pt x="340154" y="1335646"/>
                                  <a:pt x="366131" y="1335646"/>
                                </a:cubicBezTo>
                                <a:cubicBezTo>
                                  <a:pt x="394706" y="1335646"/>
                                  <a:pt x="423281" y="1336512"/>
                                  <a:pt x="450990" y="1337378"/>
                                </a:cubicBezTo>
                                <a:cubicBezTo>
                                  <a:pt x="473504" y="1338244"/>
                                  <a:pt x="494286" y="1343440"/>
                                  <a:pt x="516800" y="1341708"/>
                                </a:cubicBezTo>
                                <a:cubicBezTo>
                                  <a:pt x="527191" y="1341708"/>
                                  <a:pt x="560961" y="1329585"/>
                                  <a:pt x="533252" y="1326987"/>
                                </a:cubicBezTo>
                                <a:close/>
                                <a:moveTo>
                                  <a:pt x="393841" y="1433494"/>
                                </a:moveTo>
                                <a:cubicBezTo>
                                  <a:pt x="371327" y="1431762"/>
                                  <a:pt x="348813" y="1431762"/>
                                  <a:pt x="326299" y="1430031"/>
                                </a:cubicBezTo>
                                <a:cubicBezTo>
                                  <a:pt x="315043" y="1429165"/>
                                  <a:pt x="294261" y="1423969"/>
                                  <a:pt x="284736" y="1431762"/>
                                </a:cubicBezTo>
                                <a:cubicBezTo>
                                  <a:pt x="265686" y="1449081"/>
                                  <a:pt x="321104" y="1447349"/>
                                  <a:pt x="325434" y="1447349"/>
                                </a:cubicBezTo>
                                <a:cubicBezTo>
                                  <a:pt x="347947" y="1443885"/>
                                  <a:pt x="369595" y="1443885"/>
                                  <a:pt x="392975" y="1445617"/>
                                </a:cubicBezTo>
                                <a:cubicBezTo>
                                  <a:pt x="405963" y="1446483"/>
                                  <a:pt x="515934" y="1462069"/>
                                  <a:pt x="514202" y="1446483"/>
                                </a:cubicBezTo>
                                <a:cubicBezTo>
                                  <a:pt x="513336" y="1433494"/>
                                  <a:pt x="409427" y="1435226"/>
                                  <a:pt x="393841" y="1433494"/>
                                </a:cubicBezTo>
                                <a:close/>
                                <a:moveTo>
                                  <a:pt x="370461" y="1407517"/>
                                </a:moveTo>
                                <a:cubicBezTo>
                                  <a:pt x="399902" y="1407517"/>
                                  <a:pt x="429343" y="1408383"/>
                                  <a:pt x="459649" y="1410115"/>
                                </a:cubicBezTo>
                                <a:cubicBezTo>
                                  <a:pt x="462247" y="1410115"/>
                                  <a:pt x="519397" y="1423969"/>
                                  <a:pt x="509006" y="1404919"/>
                                </a:cubicBezTo>
                                <a:cubicBezTo>
                                  <a:pt x="502079" y="1392796"/>
                                  <a:pt x="424147" y="1398858"/>
                                  <a:pt x="415488" y="1398858"/>
                                </a:cubicBezTo>
                                <a:cubicBezTo>
                                  <a:pt x="385181" y="1397126"/>
                                  <a:pt x="354009" y="1395394"/>
                                  <a:pt x="323702" y="1394528"/>
                                </a:cubicBezTo>
                                <a:cubicBezTo>
                                  <a:pt x="314177" y="1394528"/>
                                  <a:pt x="279540" y="1387601"/>
                                  <a:pt x="274345" y="1396260"/>
                                </a:cubicBezTo>
                                <a:cubicBezTo>
                                  <a:pt x="275211" y="1395394"/>
                                  <a:pt x="275211" y="1394528"/>
                                  <a:pt x="274345" y="1396260"/>
                                </a:cubicBezTo>
                                <a:lnTo>
                                  <a:pt x="274345" y="1396260"/>
                                </a:lnTo>
                                <a:cubicBezTo>
                                  <a:pt x="262222" y="1416176"/>
                                  <a:pt x="363534" y="1407517"/>
                                  <a:pt x="370461" y="1407517"/>
                                </a:cubicBezTo>
                                <a:close/>
                                <a:moveTo>
                                  <a:pt x="469175" y="1503633"/>
                                </a:moveTo>
                                <a:cubicBezTo>
                                  <a:pt x="418086" y="1504499"/>
                                  <a:pt x="367863" y="1501901"/>
                                  <a:pt x="316774" y="1504499"/>
                                </a:cubicBezTo>
                                <a:cubicBezTo>
                                  <a:pt x="320238" y="1504499"/>
                                  <a:pt x="360936" y="1501901"/>
                                  <a:pt x="316774" y="1504499"/>
                                </a:cubicBezTo>
                                <a:cubicBezTo>
                                  <a:pt x="316774" y="1504499"/>
                                  <a:pt x="316774" y="1504499"/>
                                  <a:pt x="316774" y="1504499"/>
                                </a:cubicBezTo>
                                <a:cubicBezTo>
                                  <a:pt x="306384" y="1505365"/>
                                  <a:pt x="267418" y="1523549"/>
                                  <a:pt x="294261" y="1523549"/>
                                </a:cubicBezTo>
                                <a:cubicBezTo>
                                  <a:pt x="335825" y="1523549"/>
                                  <a:pt x="376522" y="1513158"/>
                                  <a:pt x="418952" y="1514890"/>
                                </a:cubicBezTo>
                                <a:cubicBezTo>
                                  <a:pt x="437136" y="1515756"/>
                                  <a:pt x="463113" y="1524415"/>
                                  <a:pt x="481297" y="1520085"/>
                                </a:cubicBezTo>
                                <a:cubicBezTo>
                                  <a:pt x="505543" y="1514890"/>
                                  <a:pt x="480431" y="1503633"/>
                                  <a:pt x="469175" y="1503633"/>
                                </a:cubicBezTo>
                                <a:close/>
                                <a:moveTo>
                                  <a:pt x="730679" y="1452544"/>
                                </a:moveTo>
                                <a:cubicBezTo>
                                  <a:pt x="706434" y="1453410"/>
                                  <a:pt x="682188" y="1448215"/>
                                  <a:pt x="657943" y="1446483"/>
                                </a:cubicBezTo>
                                <a:cubicBezTo>
                                  <a:pt x="635429" y="1444751"/>
                                  <a:pt x="613781" y="1440421"/>
                                  <a:pt x="591268" y="1437824"/>
                                </a:cubicBezTo>
                                <a:cubicBezTo>
                                  <a:pt x="578279" y="1436958"/>
                                  <a:pt x="546240" y="1425701"/>
                                  <a:pt x="533252" y="1431762"/>
                                </a:cubicBezTo>
                                <a:cubicBezTo>
                                  <a:pt x="513336" y="1442153"/>
                                  <a:pt x="553168" y="1450812"/>
                                  <a:pt x="558363" y="1450812"/>
                                </a:cubicBezTo>
                                <a:cubicBezTo>
                                  <a:pt x="583475" y="1451678"/>
                                  <a:pt x="608586" y="1453410"/>
                                  <a:pt x="633697" y="1455142"/>
                                </a:cubicBezTo>
                                <a:cubicBezTo>
                                  <a:pt x="657077" y="1456874"/>
                                  <a:pt x="681322" y="1460337"/>
                                  <a:pt x="704702" y="1461203"/>
                                </a:cubicBezTo>
                                <a:cubicBezTo>
                                  <a:pt x="715093" y="1462069"/>
                                  <a:pt x="745399" y="1477656"/>
                                  <a:pt x="751461" y="1468997"/>
                                </a:cubicBezTo>
                                <a:cubicBezTo>
                                  <a:pt x="760986" y="1453410"/>
                                  <a:pt x="741936" y="1451678"/>
                                  <a:pt x="730679" y="1452544"/>
                                </a:cubicBezTo>
                                <a:close/>
                                <a:moveTo>
                                  <a:pt x="299456" y="1372881"/>
                                </a:moveTo>
                                <a:cubicBezTo>
                                  <a:pt x="317640" y="1370283"/>
                                  <a:pt x="337556" y="1371149"/>
                                  <a:pt x="356606" y="1370283"/>
                                </a:cubicBezTo>
                                <a:cubicBezTo>
                                  <a:pt x="378254" y="1368551"/>
                                  <a:pt x="399902" y="1367685"/>
                                  <a:pt x="421550" y="1367685"/>
                                </a:cubicBezTo>
                                <a:cubicBezTo>
                                  <a:pt x="430209" y="1367685"/>
                                  <a:pt x="442331" y="1366819"/>
                                  <a:pt x="450125" y="1372015"/>
                                </a:cubicBezTo>
                                <a:cubicBezTo>
                                  <a:pt x="456186" y="1375478"/>
                                  <a:pt x="461381" y="1381540"/>
                                  <a:pt x="469175" y="1379808"/>
                                </a:cubicBezTo>
                                <a:cubicBezTo>
                                  <a:pt x="484761" y="1377210"/>
                                  <a:pt x="495152" y="1359892"/>
                                  <a:pt x="473504" y="1358160"/>
                                </a:cubicBezTo>
                                <a:cubicBezTo>
                                  <a:pt x="450990" y="1357294"/>
                                  <a:pt x="429343" y="1358160"/>
                                  <a:pt x="406829" y="1358160"/>
                                </a:cubicBezTo>
                                <a:cubicBezTo>
                                  <a:pt x="383450" y="1358160"/>
                                  <a:pt x="359204" y="1358160"/>
                                  <a:pt x="335825" y="1358160"/>
                                </a:cubicBezTo>
                                <a:cubicBezTo>
                                  <a:pt x="323702" y="1358160"/>
                                  <a:pt x="287334" y="1352099"/>
                                  <a:pt x="277809" y="1360758"/>
                                </a:cubicBezTo>
                                <a:cubicBezTo>
                                  <a:pt x="258759" y="1377210"/>
                                  <a:pt x="294261" y="1373747"/>
                                  <a:pt x="299456" y="1372881"/>
                                </a:cubicBezTo>
                                <a:close/>
                                <a:moveTo>
                                  <a:pt x="728947" y="1508828"/>
                                </a:moveTo>
                                <a:cubicBezTo>
                                  <a:pt x="728081" y="1508828"/>
                                  <a:pt x="728081" y="1508828"/>
                                  <a:pt x="728947" y="1508828"/>
                                </a:cubicBezTo>
                                <a:cubicBezTo>
                                  <a:pt x="713361" y="1516622"/>
                                  <a:pt x="679591" y="1510560"/>
                                  <a:pt x="663138" y="1511426"/>
                                </a:cubicBezTo>
                                <a:cubicBezTo>
                                  <a:pt x="639759" y="1511426"/>
                                  <a:pt x="616379" y="1512292"/>
                                  <a:pt x="593000" y="1513158"/>
                                </a:cubicBezTo>
                                <a:cubicBezTo>
                                  <a:pt x="580877" y="1514024"/>
                                  <a:pt x="549704" y="1509694"/>
                                  <a:pt x="543643" y="1523549"/>
                                </a:cubicBezTo>
                                <a:cubicBezTo>
                                  <a:pt x="536716" y="1539135"/>
                                  <a:pt x="578279" y="1528744"/>
                                  <a:pt x="582609" y="1527878"/>
                                </a:cubicBezTo>
                                <a:cubicBezTo>
                                  <a:pt x="607720" y="1523549"/>
                                  <a:pt x="632831" y="1523549"/>
                                  <a:pt x="658809" y="1523549"/>
                                </a:cubicBezTo>
                                <a:cubicBezTo>
                                  <a:pt x="676993" y="1523549"/>
                                  <a:pt x="702970" y="1519219"/>
                                  <a:pt x="720288" y="1527012"/>
                                </a:cubicBezTo>
                                <a:cubicBezTo>
                                  <a:pt x="751461" y="1539135"/>
                                  <a:pt x="739338" y="1503633"/>
                                  <a:pt x="728947" y="1508828"/>
                                </a:cubicBezTo>
                                <a:close/>
                                <a:moveTo>
                                  <a:pt x="599927" y="1489778"/>
                                </a:moveTo>
                                <a:cubicBezTo>
                                  <a:pt x="614647" y="1490644"/>
                                  <a:pt x="629368" y="1491510"/>
                                  <a:pt x="644088" y="1491510"/>
                                </a:cubicBezTo>
                                <a:cubicBezTo>
                                  <a:pt x="655345" y="1491510"/>
                                  <a:pt x="681322" y="1502767"/>
                                  <a:pt x="689981" y="1495840"/>
                                </a:cubicBezTo>
                                <a:cubicBezTo>
                                  <a:pt x="719422" y="1474192"/>
                                  <a:pt x="646686" y="1476790"/>
                                  <a:pt x="638027" y="1476790"/>
                                </a:cubicBezTo>
                                <a:cubicBezTo>
                                  <a:pt x="617245" y="1475924"/>
                                  <a:pt x="565290" y="1462935"/>
                                  <a:pt x="546240" y="1475058"/>
                                </a:cubicBezTo>
                                <a:cubicBezTo>
                                  <a:pt x="520263" y="1493242"/>
                                  <a:pt x="594731" y="1489778"/>
                                  <a:pt x="599927" y="1489778"/>
                                </a:cubicBezTo>
                                <a:close/>
                                <a:moveTo>
                                  <a:pt x="547106" y="1475058"/>
                                </a:moveTo>
                                <a:cubicBezTo>
                                  <a:pt x="553168" y="1470728"/>
                                  <a:pt x="544509" y="1476790"/>
                                  <a:pt x="547106" y="1475058"/>
                                </a:cubicBezTo>
                                <a:lnTo>
                                  <a:pt x="547106" y="1475058"/>
                                </a:lnTo>
                                <a:close/>
                                <a:moveTo>
                                  <a:pt x="276943" y="1360758"/>
                                </a:moveTo>
                                <a:cubicBezTo>
                                  <a:pt x="279540" y="1358160"/>
                                  <a:pt x="265686" y="1371149"/>
                                  <a:pt x="276943" y="1360758"/>
                                </a:cubicBezTo>
                                <a:lnTo>
                                  <a:pt x="276943" y="1360758"/>
                                </a:lnTo>
                                <a:close/>
                                <a:moveTo>
                                  <a:pt x="454454" y="1213553"/>
                                </a:moveTo>
                                <a:cubicBezTo>
                                  <a:pt x="454454" y="1213553"/>
                                  <a:pt x="454454" y="1213553"/>
                                  <a:pt x="454454" y="1213553"/>
                                </a:cubicBezTo>
                                <a:cubicBezTo>
                                  <a:pt x="410293" y="1222212"/>
                                  <a:pt x="361802" y="1220480"/>
                                  <a:pt x="316774" y="1219615"/>
                                </a:cubicBezTo>
                                <a:cubicBezTo>
                                  <a:pt x="305518" y="1219615"/>
                                  <a:pt x="277809" y="1210956"/>
                                  <a:pt x="277809" y="1230006"/>
                                </a:cubicBezTo>
                                <a:cubicBezTo>
                                  <a:pt x="277809" y="1241262"/>
                                  <a:pt x="308981" y="1234335"/>
                                  <a:pt x="315043" y="1233469"/>
                                </a:cubicBezTo>
                                <a:cubicBezTo>
                                  <a:pt x="334959" y="1230006"/>
                                  <a:pt x="355740" y="1230006"/>
                                  <a:pt x="375656" y="1228274"/>
                                </a:cubicBezTo>
                                <a:cubicBezTo>
                                  <a:pt x="395572" y="1227408"/>
                                  <a:pt x="418086" y="1222212"/>
                                  <a:pt x="438002" y="1224810"/>
                                </a:cubicBezTo>
                                <a:cubicBezTo>
                                  <a:pt x="450125" y="1226542"/>
                                  <a:pt x="465711" y="1234335"/>
                                  <a:pt x="475236" y="1222212"/>
                                </a:cubicBezTo>
                                <a:cubicBezTo>
                                  <a:pt x="486493" y="1210956"/>
                                  <a:pt x="460515" y="1212687"/>
                                  <a:pt x="454454" y="1213553"/>
                                </a:cubicBezTo>
                                <a:cubicBezTo>
                                  <a:pt x="454454" y="1213553"/>
                                  <a:pt x="455320" y="1213553"/>
                                  <a:pt x="454454" y="1213553"/>
                                </a:cubicBezTo>
                                <a:close/>
                                <a:moveTo>
                                  <a:pt x="450990" y="1214419"/>
                                </a:moveTo>
                                <a:cubicBezTo>
                                  <a:pt x="431941" y="1217883"/>
                                  <a:pt x="444063" y="1216151"/>
                                  <a:pt x="450990" y="1214419"/>
                                </a:cubicBezTo>
                                <a:lnTo>
                                  <a:pt x="450990" y="1214419"/>
                                </a:lnTo>
                                <a:close/>
                                <a:moveTo>
                                  <a:pt x="283004" y="1163331"/>
                                </a:moveTo>
                                <a:cubicBezTo>
                                  <a:pt x="334093" y="1154671"/>
                                  <a:pt x="385181" y="1152940"/>
                                  <a:pt x="437136" y="1152940"/>
                                </a:cubicBezTo>
                                <a:cubicBezTo>
                                  <a:pt x="449259" y="1152940"/>
                                  <a:pt x="467443" y="1160733"/>
                                  <a:pt x="479566" y="1153806"/>
                                </a:cubicBezTo>
                                <a:cubicBezTo>
                                  <a:pt x="491688" y="1146012"/>
                                  <a:pt x="465711" y="1136487"/>
                                  <a:pt x="458784" y="1142549"/>
                                </a:cubicBezTo>
                                <a:cubicBezTo>
                                  <a:pt x="457918" y="1143415"/>
                                  <a:pt x="457918" y="1143415"/>
                                  <a:pt x="458784" y="1142549"/>
                                </a:cubicBezTo>
                                <a:cubicBezTo>
                                  <a:pt x="451856" y="1148610"/>
                                  <a:pt x="418086" y="1143415"/>
                                  <a:pt x="409427" y="1143415"/>
                                </a:cubicBezTo>
                                <a:cubicBezTo>
                                  <a:pt x="380852" y="1144281"/>
                                  <a:pt x="352277" y="1144281"/>
                                  <a:pt x="323702" y="1145146"/>
                                </a:cubicBezTo>
                                <a:cubicBezTo>
                                  <a:pt x="307250" y="1146012"/>
                                  <a:pt x="289066" y="1144281"/>
                                  <a:pt x="271747" y="1146878"/>
                                </a:cubicBezTo>
                                <a:cubicBezTo>
                                  <a:pt x="244904" y="1152074"/>
                                  <a:pt x="264820" y="1166794"/>
                                  <a:pt x="283004" y="1163331"/>
                                </a:cubicBezTo>
                                <a:close/>
                                <a:moveTo>
                                  <a:pt x="2977713" y="1359026"/>
                                </a:moveTo>
                                <a:cubicBezTo>
                                  <a:pt x="2953468" y="1359026"/>
                                  <a:pt x="2930088" y="1359892"/>
                                  <a:pt x="2905843" y="1358160"/>
                                </a:cubicBezTo>
                                <a:cubicBezTo>
                                  <a:pt x="2883329" y="1357294"/>
                                  <a:pt x="2859950" y="1352965"/>
                                  <a:pt x="2837436" y="1353831"/>
                                </a:cubicBezTo>
                                <a:cubicBezTo>
                                  <a:pt x="2825313" y="1354696"/>
                                  <a:pt x="2801934" y="1345171"/>
                                  <a:pt x="2792409" y="1353831"/>
                                </a:cubicBezTo>
                                <a:cubicBezTo>
                                  <a:pt x="2777688" y="1368551"/>
                                  <a:pt x="2819252" y="1369417"/>
                                  <a:pt x="2825313" y="1369417"/>
                                </a:cubicBezTo>
                                <a:cubicBezTo>
                                  <a:pt x="2848693" y="1371149"/>
                                  <a:pt x="2871207" y="1371149"/>
                                  <a:pt x="2894586" y="1371149"/>
                                </a:cubicBezTo>
                                <a:cubicBezTo>
                                  <a:pt x="2917966" y="1371149"/>
                                  <a:pt x="2940479" y="1371149"/>
                                  <a:pt x="2963859" y="1371149"/>
                                </a:cubicBezTo>
                                <a:cubicBezTo>
                                  <a:pt x="2969054" y="1371149"/>
                                  <a:pt x="2979445" y="1372881"/>
                                  <a:pt x="2990702" y="1373747"/>
                                </a:cubicBezTo>
                                <a:lnTo>
                                  <a:pt x="2990702" y="1358160"/>
                                </a:lnTo>
                                <a:cubicBezTo>
                                  <a:pt x="2983775" y="1359026"/>
                                  <a:pt x="2978579" y="1359026"/>
                                  <a:pt x="2977713" y="1359026"/>
                                </a:cubicBezTo>
                                <a:close/>
                                <a:moveTo>
                                  <a:pt x="308981" y="1126096"/>
                                </a:moveTo>
                                <a:cubicBezTo>
                                  <a:pt x="347081" y="1118303"/>
                                  <a:pt x="389511" y="1113108"/>
                                  <a:pt x="429343" y="1114840"/>
                                </a:cubicBezTo>
                                <a:cubicBezTo>
                                  <a:pt x="439734" y="1115706"/>
                                  <a:pt x="462247" y="1128694"/>
                                  <a:pt x="467443" y="1113974"/>
                                </a:cubicBezTo>
                                <a:cubicBezTo>
                                  <a:pt x="471772" y="1101851"/>
                                  <a:pt x="421550" y="1104449"/>
                                  <a:pt x="414622" y="1106181"/>
                                </a:cubicBezTo>
                                <a:cubicBezTo>
                                  <a:pt x="410293" y="1107046"/>
                                  <a:pt x="412024" y="1107046"/>
                                  <a:pt x="414622" y="1106181"/>
                                </a:cubicBezTo>
                                <a:cubicBezTo>
                                  <a:pt x="397304" y="1110510"/>
                                  <a:pt x="376522" y="1106181"/>
                                  <a:pt x="358338" y="1107046"/>
                                </a:cubicBezTo>
                                <a:cubicBezTo>
                                  <a:pt x="335825" y="1108778"/>
                                  <a:pt x="313311" y="1108778"/>
                                  <a:pt x="289931" y="1109644"/>
                                </a:cubicBezTo>
                                <a:cubicBezTo>
                                  <a:pt x="288200" y="1109644"/>
                                  <a:pt x="244904" y="1112242"/>
                                  <a:pt x="257027" y="1123499"/>
                                </a:cubicBezTo>
                                <a:cubicBezTo>
                                  <a:pt x="267418" y="1133024"/>
                                  <a:pt x="296859" y="1128694"/>
                                  <a:pt x="308981" y="1126096"/>
                                </a:cubicBezTo>
                                <a:close/>
                                <a:moveTo>
                                  <a:pt x="414622" y="1106181"/>
                                </a:moveTo>
                                <a:lnTo>
                                  <a:pt x="414622" y="1106181"/>
                                </a:lnTo>
                                <a:cubicBezTo>
                                  <a:pt x="423281" y="1104449"/>
                                  <a:pt x="418086" y="1105315"/>
                                  <a:pt x="414622" y="1106181"/>
                                </a:cubicBezTo>
                                <a:close/>
                                <a:moveTo>
                                  <a:pt x="418086" y="1250787"/>
                                </a:moveTo>
                                <a:cubicBezTo>
                                  <a:pt x="418952" y="1250787"/>
                                  <a:pt x="418952" y="1250787"/>
                                  <a:pt x="418086" y="1250787"/>
                                </a:cubicBezTo>
                                <a:cubicBezTo>
                                  <a:pt x="420684" y="1249056"/>
                                  <a:pt x="418952" y="1249921"/>
                                  <a:pt x="418086" y="1250787"/>
                                </a:cubicBezTo>
                                <a:close/>
                                <a:moveTo>
                                  <a:pt x="291663" y="1304474"/>
                                </a:moveTo>
                                <a:cubicBezTo>
                                  <a:pt x="313311" y="1298412"/>
                                  <a:pt x="335825" y="1298412"/>
                                  <a:pt x="358338" y="1298412"/>
                                </a:cubicBezTo>
                                <a:cubicBezTo>
                                  <a:pt x="381718" y="1298412"/>
                                  <a:pt x="404231" y="1299278"/>
                                  <a:pt x="427611" y="1300144"/>
                                </a:cubicBezTo>
                                <a:cubicBezTo>
                                  <a:pt x="446661" y="1301010"/>
                                  <a:pt x="471772" y="1309669"/>
                                  <a:pt x="489956" y="1306206"/>
                                </a:cubicBezTo>
                                <a:cubicBezTo>
                                  <a:pt x="513336" y="1301876"/>
                                  <a:pt x="495152" y="1288887"/>
                                  <a:pt x="480431" y="1289753"/>
                                </a:cubicBezTo>
                                <a:cubicBezTo>
                                  <a:pt x="458784" y="1290619"/>
                                  <a:pt x="437136" y="1290619"/>
                                  <a:pt x="415488" y="1289753"/>
                                </a:cubicBezTo>
                                <a:cubicBezTo>
                                  <a:pt x="391243" y="1288887"/>
                                  <a:pt x="366997" y="1288021"/>
                                  <a:pt x="341886" y="1287156"/>
                                </a:cubicBezTo>
                                <a:cubicBezTo>
                                  <a:pt x="327165" y="1286290"/>
                                  <a:pt x="286468" y="1278497"/>
                                  <a:pt x="274345" y="1288887"/>
                                </a:cubicBezTo>
                                <a:cubicBezTo>
                                  <a:pt x="276077" y="1287156"/>
                                  <a:pt x="276943" y="1286290"/>
                                  <a:pt x="274345" y="1288887"/>
                                </a:cubicBezTo>
                                <a:cubicBezTo>
                                  <a:pt x="270881" y="1292351"/>
                                  <a:pt x="272613" y="1290619"/>
                                  <a:pt x="274345" y="1288887"/>
                                </a:cubicBezTo>
                                <a:cubicBezTo>
                                  <a:pt x="257027" y="1305340"/>
                                  <a:pt x="281272" y="1307937"/>
                                  <a:pt x="291663" y="1304474"/>
                                </a:cubicBezTo>
                                <a:close/>
                                <a:moveTo>
                                  <a:pt x="283004" y="1272435"/>
                                </a:moveTo>
                                <a:cubicBezTo>
                                  <a:pt x="307250" y="1269837"/>
                                  <a:pt x="331495" y="1263776"/>
                                  <a:pt x="355740" y="1262044"/>
                                </a:cubicBezTo>
                                <a:cubicBezTo>
                                  <a:pt x="378254" y="1260312"/>
                                  <a:pt x="400768" y="1258581"/>
                                  <a:pt x="422415" y="1260312"/>
                                </a:cubicBezTo>
                                <a:cubicBezTo>
                                  <a:pt x="441466" y="1262044"/>
                                  <a:pt x="466577" y="1275033"/>
                                  <a:pt x="485627" y="1267240"/>
                                </a:cubicBezTo>
                                <a:cubicBezTo>
                                  <a:pt x="516800" y="1254251"/>
                                  <a:pt x="466577" y="1250787"/>
                                  <a:pt x="458784" y="1250787"/>
                                </a:cubicBezTo>
                                <a:cubicBezTo>
                                  <a:pt x="450990" y="1250787"/>
                                  <a:pt x="424147" y="1245592"/>
                                  <a:pt x="418086" y="1250787"/>
                                </a:cubicBezTo>
                                <a:cubicBezTo>
                                  <a:pt x="417220" y="1251653"/>
                                  <a:pt x="417220" y="1251653"/>
                                  <a:pt x="418086" y="1250787"/>
                                </a:cubicBezTo>
                                <a:cubicBezTo>
                                  <a:pt x="412024" y="1255983"/>
                                  <a:pt x="381718" y="1251653"/>
                                  <a:pt x="374790" y="1251653"/>
                                </a:cubicBezTo>
                                <a:cubicBezTo>
                                  <a:pt x="347081" y="1252519"/>
                                  <a:pt x="318506" y="1254251"/>
                                  <a:pt x="290797" y="1255983"/>
                                </a:cubicBezTo>
                                <a:cubicBezTo>
                                  <a:pt x="285602" y="1255983"/>
                                  <a:pt x="270881" y="1254251"/>
                                  <a:pt x="267418" y="1260312"/>
                                </a:cubicBezTo>
                                <a:cubicBezTo>
                                  <a:pt x="260490" y="1269837"/>
                                  <a:pt x="276943" y="1272435"/>
                                  <a:pt x="283004" y="1272435"/>
                                </a:cubicBezTo>
                                <a:close/>
                                <a:moveTo>
                                  <a:pt x="438002" y="1179783"/>
                                </a:moveTo>
                                <a:cubicBezTo>
                                  <a:pt x="405097" y="1182381"/>
                                  <a:pt x="372193" y="1182381"/>
                                  <a:pt x="339288" y="1183247"/>
                                </a:cubicBezTo>
                                <a:cubicBezTo>
                                  <a:pt x="336691" y="1183247"/>
                                  <a:pt x="263954" y="1184112"/>
                                  <a:pt x="279540" y="1197101"/>
                                </a:cubicBezTo>
                                <a:cubicBezTo>
                                  <a:pt x="287334" y="1203162"/>
                                  <a:pt x="308981" y="1197101"/>
                                  <a:pt x="317640" y="1196235"/>
                                </a:cubicBezTo>
                                <a:cubicBezTo>
                                  <a:pt x="335825" y="1194503"/>
                                  <a:pt x="354875" y="1193637"/>
                                  <a:pt x="373059" y="1192771"/>
                                </a:cubicBezTo>
                                <a:cubicBezTo>
                                  <a:pt x="409427" y="1190174"/>
                                  <a:pt x="445795" y="1190174"/>
                                  <a:pt x="481297" y="1190174"/>
                                </a:cubicBezTo>
                                <a:cubicBezTo>
                                  <a:pt x="481297" y="1172855"/>
                                  <a:pt x="448393" y="1179783"/>
                                  <a:pt x="438002" y="1179783"/>
                                </a:cubicBezTo>
                                <a:close/>
                                <a:moveTo>
                                  <a:pt x="559229" y="1407517"/>
                                </a:moveTo>
                                <a:cubicBezTo>
                                  <a:pt x="552302" y="1407517"/>
                                  <a:pt x="532386" y="1405785"/>
                                  <a:pt x="538447" y="1418774"/>
                                </a:cubicBezTo>
                                <a:cubicBezTo>
                                  <a:pt x="544509" y="1432628"/>
                                  <a:pt x="583475" y="1422237"/>
                                  <a:pt x="593865" y="1421372"/>
                                </a:cubicBezTo>
                                <a:cubicBezTo>
                                  <a:pt x="630234" y="1418774"/>
                                  <a:pt x="671797" y="1416176"/>
                                  <a:pt x="707300" y="1425701"/>
                                </a:cubicBezTo>
                                <a:cubicBezTo>
                                  <a:pt x="712495" y="1427433"/>
                                  <a:pt x="736740" y="1433494"/>
                                  <a:pt x="736740" y="1421372"/>
                                </a:cubicBezTo>
                                <a:cubicBezTo>
                                  <a:pt x="736740" y="1410115"/>
                                  <a:pt x="697774" y="1411846"/>
                                  <a:pt x="690847" y="1411846"/>
                                </a:cubicBezTo>
                                <a:cubicBezTo>
                                  <a:pt x="646686" y="1411846"/>
                                  <a:pt x="603390" y="1404919"/>
                                  <a:pt x="559229" y="1407517"/>
                                </a:cubicBezTo>
                                <a:cubicBezTo>
                                  <a:pt x="561827" y="1406651"/>
                                  <a:pt x="593865" y="1404919"/>
                                  <a:pt x="559229" y="1407517"/>
                                </a:cubicBezTo>
                                <a:close/>
                                <a:moveTo>
                                  <a:pt x="1345475" y="1442153"/>
                                </a:moveTo>
                                <a:cubicBezTo>
                                  <a:pt x="1377513" y="1442153"/>
                                  <a:pt x="1409552" y="1442153"/>
                                  <a:pt x="1440725" y="1442153"/>
                                </a:cubicBezTo>
                                <a:cubicBezTo>
                                  <a:pt x="1448518" y="1442153"/>
                                  <a:pt x="1496143" y="1452544"/>
                                  <a:pt x="1500472" y="1443019"/>
                                </a:cubicBezTo>
                                <a:lnTo>
                                  <a:pt x="1500472" y="1443019"/>
                                </a:lnTo>
                                <a:cubicBezTo>
                                  <a:pt x="1510863" y="1421372"/>
                                  <a:pt x="1451115" y="1428299"/>
                                  <a:pt x="1440725" y="1427433"/>
                                </a:cubicBezTo>
                                <a:cubicBezTo>
                                  <a:pt x="1409552" y="1426567"/>
                                  <a:pt x="1378379" y="1423969"/>
                                  <a:pt x="1347206" y="1423969"/>
                                </a:cubicBezTo>
                                <a:cubicBezTo>
                                  <a:pt x="1328157" y="1423969"/>
                                  <a:pt x="1292654" y="1417908"/>
                                  <a:pt x="1275336" y="1430031"/>
                                </a:cubicBezTo>
                                <a:cubicBezTo>
                                  <a:pt x="1256286" y="1444751"/>
                                  <a:pt x="1342877" y="1442153"/>
                                  <a:pt x="1345475" y="1442153"/>
                                </a:cubicBezTo>
                                <a:close/>
                                <a:moveTo>
                                  <a:pt x="1066652" y="1448215"/>
                                </a:moveTo>
                                <a:cubicBezTo>
                                  <a:pt x="1066652" y="1448215"/>
                                  <a:pt x="1066652" y="1448215"/>
                                  <a:pt x="1066652" y="1448215"/>
                                </a:cubicBezTo>
                                <a:cubicBezTo>
                                  <a:pt x="1066652" y="1448215"/>
                                  <a:pt x="1066652" y="1448215"/>
                                  <a:pt x="1066652" y="1448215"/>
                                </a:cubicBezTo>
                                <a:cubicBezTo>
                                  <a:pt x="1066652" y="1448215"/>
                                  <a:pt x="1066652" y="1448215"/>
                                  <a:pt x="1066652" y="1448215"/>
                                </a:cubicBezTo>
                                <a:close/>
                                <a:moveTo>
                                  <a:pt x="2800202" y="1514024"/>
                                </a:moveTo>
                                <a:cubicBezTo>
                                  <a:pt x="2799336" y="1524415"/>
                                  <a:pt x="2872938" y="1521817"/>
                                  <a:pt x="2876402" y="1521817"/>
                                </a:cubicBezTo>
                                <a:cubicBezTo>
                                  <a:pt x="2904111" y="1521817"/>
                                  <a:pt x="2931820" y="1522683"/>
                                  <a:pt x="2960395" y="1523549"/>
                                </a:cubicBezTo>
                                <a:cubicBezTo>
                                  <a:pt x="2966457" y="1523549"/>
                                  <a:pt x="2977713" y="1525281"/>
                                  <a:pt x="2989836" y="1526146"/>
                                </a:cubicBezTo>
                                <a:lnTo>
                                  <a:pt x="2989836" y="1512292"/>
                                </a:lnTo>
                                <a:cubicBezTo>
                                  <a:pt x="2968188" y="1512292"/>
                                  <a:pt x="2946541" y="1511426"/>
                                  <a:pt x="2924027" y="1510560"/>
                                </a:cubicBezTo>
                                <a:cubicBezTo>
                                  <a:pt x="2911039" y="1510560"/>
                                  <a:pt x="2801068" y="1498437"/>
                                  <a:pt x="2800202" y="1514024"/>
                                </a:cubicBezTo>
                                <a:close/>
                                <a:moveTo>
                                  <a:pt x="1244163" y="1424835"/>
                                </a:moveTo>
                                <a:cubicBezTo>
                                  <a:pt x="1212125" y="1427433"/>
                                  <a:pt x="1180086" y="1428299"/>
                                  <a:pt x="1148913" y="1430896"/>
                                </a:cubicBezTo>
                                <a:cubicBezTo>
                                  <a:pt x="1103020" y="1433494"/>
                                  <a:pt x="1058859" y="1435226"/>
                                  <a:pt x="1012966" y="1432628"/>
                                </a:cubicBezTo>
                                <a:cubicBezTo>
                                  <a:pt x="1008636" y="1432628"/>
                                  <a:pt x="981793" y="1430031"/>
                                  <a:pt x="988720" y="1441287"/>
                                </a:cubicBezTo>
                                <a:cubicBezTo>
                                  <a:pt x="998245" y="1457740"/>
                                  <a:pt x="1051066" y="1449946"/>
                                  <a:pt x="1065786" y="1449081"/>
                                </a:cubicBezTo>
                                <a:cubicBezTo>
                                  <a:pt x="1065786" y="1449081"/>
                                  <a:pt x="1066652" y="1449081"/>
                                  <a:pt x="1066652" y="1449081"/>
                                </a:cubicBezTo>
                                <a:cubicBezTo>
                                  <a:pt x="1066652" y="1449081"/>
                                  <a:pt x="1066652" y="1449081"/>
                                  <a:pt x="1066652" y="1449081"/>
                                </a:cubicBezTo>
                                <a:cubicBezTo>
                                  <a:pt x="1066652" y="1449081"/>
                                  <a:pt x="1066652" y="1449081"/>
                                  <a:pt x="1066652" y="1449081"/>
                                </a:cubicBezTo>
                                <a:cubicBezTo>
                                  <a:pt x="1128997" y="1445617"/>
                                  <a:pt x="1190477" y="1441287"/>
                                  <a:pt x="1252822" y="1442153"/>
                                </a:cubicBezTo>
                                <a:cubicBezTo>
                                  <a:pt x="1274470" y="1441287"/>
                                  <a:pt x="1261481" y="1423103"/>
                                  <a:pt x="1244163" y="1424835"/>
                                </a:cubicBezTo>
                                <a:close/>
                                <a:moveTo>
                                  <a:pt x="1066652" y="1448215"/>
                                </a:moveTo>
                                <a:cubicBezTo>
                                  <a:pt x="1070115" y="1448215"/>
                                  <a:pt x="1073579" y="1448215"/>
                                  <a:pt x="1075311" y="1447349"/>
                                </a:cubicBezTo>
                                <a:cubicBezTo>
                                  <a:pt x="1073579" y="1448215"/>
                                  <a:pt x="1070115" y="1448215"/>
                                  <a:pt x="1066652" y="1448215"/>
                                </a:cubicBezTo>
                                <a:close/>
                                <a:moveTo>
                                  <a:pt x="1251956" y="1495840"/>
                                </a:moveTo>
                                <a:cubicBezTo>
                                  <a:pt x="1236370" y="1489778"/>
                                  <a:pt x="1210393" y="1499303"/>
                                  <a:pt x="1193941" y="1501035"/>
                                </a:cubicBezTo>
                                <a:cubicBezTo>
                                  <a:pt x="1165365" y="1503633"/>
                                  <a:pt x="1136791" y="1503633"/>
                                  <a:pt x="1108216" y="1504499"/>
                                </a:cubicBezTo>
                                <a:cubicBezTo>
                                  <a:pt x="1087434" y="1505365"/>
                                  <a:pt x="1071847" y="1504499"/>
                                  <a:pt x="1051932" y="1501035"/>
                                </a:cubicBezTo>
                                <a:cubicBezTo>
                                  <a:pt x="1044138" y="1499303"/>
                                  <a:pt x="1004307" y="1512292"/>
                                  <a:pt x="1021625" y="1517487"/>
                                </a:cubicBezTo>
                                <a:cubicBezTo>
                                  <a:pt x="1039809" y="1522683"/>
                                  <a:pt x="1064920" y="1519219"/>
                                  <a:pt x="1083970" y="1519219"/>
                                </a:cubicBezTo>
                                <a:cubicBezTo>
                                  <a:pt x="1112545" y="1519219"/>
                                  <a:pt x="1141120" y="1518353"/>
                                  <a:pt x="1169695" y="1517487"/>
                                </a:cubicBezTo>
                                <a:cubicBezTo>
                                  <a:pt x="1159304" y="1517487"/>
                                  <a:pt x="1141120" y="1518353"/>
                                  <a:pt x="1170561" y="1517487"/>
                                </a:cubicBezTo>
                                <a:cubicBezTo>
                                  <a:pt x="1189611" y="1516622"/>
                                  <a:pt x="1208661" y="1518353"/>
                                  <a:pt x="1226845" y="1514890"/>
                                </a:cubicBezTo>
                                <a:cubicBezTo>
                                  <a:pt x="1229443" y="1515756"/>
                                  <a:pt x="1267543" y="1501901"/>
                                  <a:pt x="1251956" y="1495840"/>
                                </a:cubicBezTo>
                                <a:close/>
                                <a:moveTo>
                                  <a:pt x="1463238" y="1356428"/>
                                </a:moveTo>
                                <a:cubicBezTo>
                                  <a:pt x="1438993" y="1356428"/>
                                  <a:pt x="1415613" y="1357294"/>
                                  <a:pt x="1391368" y="1355562"/>
                                </a:cubicBezTo>
                                <a:cubicBezTo>
                                  <a:pt x="1368854" y="1354696"/>
                                  <a:pt x="1345475" y="1350367"/>
                                  <a:pt x="1322961" y="1351233"/>
                                </a:cubicBezTo>
                                <a:cubicBezTo>
                                  <a:pt x="1310838" y="1352099"/>
                                  <a:pt x="1287459" y="1342574"/>
                                  <a:pt x="1277934" y="1351233"/>
                                </a:cubicBezTo>
                                <a:cubicBezTo>
                                  <a:pt x="1263213" y="1365953"/>
                                  <a:pt x="1304777" y="1366819"/>
                                  <a:pt x="1310838" y="1366819"/>
                                </a:cubicBezTo>
                                <a:cubicBezTo>
                                  <a:pt x="1334218" y="1368551"/>
                                  <a:pt x="1356731" y="1368551"/>
                                  <a:pt x="1380111" y="1368551"/>
                                </a:cubicBezTo>
                                <a:cubicBezTo>
                                  <a:pt x="1403490" y="1368551"/>
                                  <a:pt x="1426004" y="1368551"/>
                                  <a:pt x="1449384" y="1368551"/>
                                </a:cubicBezTo>
                                <a:cubicBezTo>
                                  <a:pt x="1459775" y="1368551"/>
                                  <a:pt x="1493545" y="1375478"/>
                                  <a:pt x="1501338" y="1368551"/>
                                </a:cubicBezTo>
                                <a:cubicBezTo>
                                  <a:pt x="1500472" y="1369417"/>
                                  <a:pt x="1499606" y="1370283"/>
                                  <a:pt x="1501338" y="1368551"/>
                                </a:cubicBezTo>
                                <a:cubicBezTo>
                                  <a:pt x="1503070" y="1366819"/>
                                  <a:pt x="1502204" y="1367685"/>
                                  <a:pt x="1501338" y="1368551"/>
                                </a:cubicBezTo>
                                <a:cubicBezTo>
                                  <a:pt x="1519523" y="1355562"/>
                                  <a:pt x="1466702" y="1356428"/>
                                  <a:pt x="1463238" y="1356428"/>
                                </a:cubicBezTo>
                                <a:close/>
                                <a:moveTo>
                                  <a:pt x="1493545" y="1333049"/>
                                </a:moveTo>
                                <a:cubicBezTo>
                                  <a:pt x="1490081" y="1333915"/>
                                  <a:pt x="1488350" y="1334781"/>
                                  <a:pt x="1488350" y="1334781"/>
                                </a:cubicBezTo>
                                <a:cubicBezTo>
                                  <a:pt x="1489216" y="1334781"/>
                                  <a:pt x="1497009" y="1332183"/>
                                  <a:pt x="1493545" y="1333049"/>
                                </a:cubicBezTo>
                                <a:close/>
                                <a:moveTo>
                                  <a:pt x="1345475" y="1171124"/>
                                </a:moveTo>
                                <a:cubicBezTo>
                                  <a:pt x="1372318" y="1171990"/>
                                  <a:pt x="1399161" y="1174587"/>
                                  <a:pt x="1425138" y="1175453"/>
                                </a:cubicBezTo>
                                <a:cubicBezTo>
                                  <a:pt x="1447652" y="1176319"/>
                                  <a:pt x="1480557" y="1189308"/>
                                  <a:pt x="1502204" y="1182381"/>
                                </a:cubicBezTo>
                                <a:cubicBezTo>
                                  <a:pt x="1499606" y="1183247"/>
                                  <a:pt x="1496143" y="1184112"/>
                                  <a:pt x="1502204" y="1182381"/>
                                </a:cubicBezTo>
                                <a:cubicBezTo>
                                  <a:pt x="1505668" y="1181515"/>
                                  <a:pt x="1503936" y="1181515"/>
                                  <a:pt x="1502204" y="1182381"/>
                                </a:cubicBezTo>
                                <a:cubicBezTo>
                                  <a:pt x="1509997" y="1179783"/>
                                  <a:pt x="1512595" y="1170258"/>
                                  <a:pt x="1505668" y="1165928"/>
                                </a:cubicBezTo>
                                <a:cubicBezTo>
                                  <a:pt x="1496143" y="1159867"/>
                                  <a:pt x="1481422" y="1163331"/>
                                  <a:pt x="1471032" y="1162465"/>
                                </a:cubicBezTo>
                                <a:cubicBezTo>
                                  <a:pt x="1447652" y="1159867"/>
                                  <a:pt x="1429468" y="1159001"/>
                                  <a:pt x="1406088" y="1161599"/>
                                </a:cubicBezTo>
                                <a:cubicBezTo>
                                  <a:pt x="1380977" y="1164196"/>
                                  <a:pt x="1357597" y="1153806"/>
                                  <a:pt x="1332486" y="1152940"/>
                                </a:cubicBezTo>
                                <a:cubicBezTo>
                                  <a:pt x="1317766" y="1152074"/>
                                  <a:pt x="1271872" y="1142549"/>
                                  <a:pt x="1264079" y="1161599"/>
                                </a:cubicBezTo>
                                <a:cubicBezTo>
                                  <a:pt x="1259750" y="1171990"/>
                                  <a:pt x="1342011" y="1171124"/>
                                  <a:pt x="1345475" y="1171124"/>
                                </a:cubicBezTo>
                                <a:close/>
                                <a:moveTo>
                                  <a:pt x="1451981" y="1405785"/>
                                </a:moveTo>
                                <a:cubicBezTo>
                                  <a:pt x="1465836" y="1405785"/>
                                  <a:pt x="1485752" y="1412712"/>
                                  <a:pt x="1498740" y="1404053"/>
                                </a:cubicBezTo>
                                <a:cubicBezTo>
                                  <a:pt x="1509131" y="1397126"/>
                                  <a:pt x="1486618" y="1391065"/>
                                  <a:pt x="1482288" y="1390199"/>
                                </a:cubicBezTo>
                                <a:cubicBezTo>
                                  <a:pt x="1458909" y="1388467"/>
                                  <a:pt x="1434663" y="1389333"/>
                                  <a:pt x="1411284" y="1389333"/>
                                </a:cubicBezTo>
                                <a:cubicBezTo>
                                  <a:pt x="1396563" y="1389333"/>
                                  <a:pt x="1278800" y="1379808"/>
                                  <a:pt x="1277068" y="1391065"/>
                                </a:cubicBezTo>
                                <a:cubicBezTo>
                                  <a:pt x="1274470" y="1404919"/>
                                  <a:pt x="1368854" y="1403187"/>
                                  <a:pt x="1380977" y="1403187"/>
                                </a:cubicBezTo>
                                <a:cubicBezTo>
                                  <a:pt x="1404356" y="1404919"/>
                                  <a:pt x="1428602" y="1404919"/>
                                  <a:pt x="1451981" y="1405785"/>
                                </a:cubicBezTo>
                                <a:close/>
                                <a:moveTo>
                                  <a:pt x="1081372" y="1447349"/>
                                </a:moveTo>
                                <a:cubicBezTo>
                                  <a:pt x="1082238" y="1447349"/>
                                  <a:pt x="1082238" y="1447349"/>
                                  <a:pt x="1081372" y="1447349"/>
                                </a:cubicBezTo>
                                <a:lnTo>
                                  <a:pt x="1081372" y="1447349"/>
                                </a:lnTo>
                                <a:close/>
                                <a:moveTo>
                                  <a:pt x="959279" y="1496706"/>
                                </a:moveTo>
                                <a:cubicBezTo>
                                  <a:pt x="956682" y="1496706"/>
                                  <a:pt x="954950" y="1497571"/>
                                  <a:pt x="954084" y="1497571"/>
                                </a:cubicBezTo>
                                <a:cubicBezTo>
                                  <a:pt x="954950" y="1497571"/>
                                  <a:pt x="956682" y="1497571"/>
                                  <a:pt x="959279" y="1496706"/>
                                </a:cubicBezTo>
                                <a:close/>
                                <a:moveTo>
                                  <a:pt x="974865" y="1510560"/>
                                </a:moveTo>
                                <a:cubicBezTo>
                                  <a:pt x="955816" y="1512292"/>
                                  <a:pt x="936765" y="1513158"/>
                                  <a:pt x="917716" y="1514024"/>
                                </a:cubicBezTo>
                                <a:cubicBezTo>
                                  <a:pt x="875286" y="1514890"/>
                                  <a:pt x="835454" y="1515756"/>
                                  <a:pt x="793024" y="1510560"/>
                                </a:cubicBezTo>
                                <a:cubicBezTo>
                                  <a:pt x="782634" y="1509694"/>
                                  <a:pt x="767913" y="1520085"/>
                                  <a:pt x="780036" y="1529610"/>
                                </a:cubicBezTo>
                                <a:cubicBezTo>
                                  <a:pt x="791293" y="1538269"/>
                                  <a:pt x="833722" y="1530476"/>
                                  <a:pt x="847577" y="1530476"/>
                                </a:cubicBezTo>
                                <a:cubicBezTo>
                                  <a:pt x="843247" y="1530476"/>
                                  <a:pt x="840649" y="1530476"/>
                                  <a:pt x="847577" y="1530476"/>
                                </a:cubicBezTo>
                                <a:cubicBezTo>
                                  <a:pt x="856236" y="1530476"/>
                                  <a:pt x="860566" y="1530476"/>
                                  <a:pt x="862297" y="1530476"/>
                                </a:cubicBezTo>
                                <a:cubicBezTo>
                                  <a:pt x="859700" y="1530476"/>
                                  <a:pt x="853638" y="1530476"/>
                                  <a:pt x="848443" y="1530476"/>
                                </a:cubicBezTo>
                                <a:cubicBezTo>
                                  <a:pt x="890006" y="1529610"/>
                                  <a:pt x="938497" y="1532208"/>
                                  <a:pt x="978329" y="1520951"/>
                                </a:cubicBezTo>
                                <a:cubicBezTo>
                                  <a:pt x="991318" y="1515756"/>
                                  <a:pt x="987854" y="1508828"/>
                                  <a:pt x="974865" y="1510560"/>
                                </a:cubicBezTo>
                                <a:close/>
                                <a:moveTo>
                                  <a:pt x="2955200" y="1430896"/>
                                </a:moveTo>
                                <a:cubicBezTo>
                                  <a:pt x="2924027" y="1430031"/>
                                  <a:pt x="2892854" y="1427433"/>
                                  <a:pt x="2861682" y="1427433"/>
                                </a:cubicBezTo>
                                <a:cubicBezTo>
                                  <a:pt x="2842632" y="1427433"/>
                                  <a:pt x="2807130" y="1421372"/>
                                  <a:pt x="2789811" y="1433494"/>
                                </a:cubicBezTo>
                                <a:cubicBezTo>
                                  <a:pt x="2769895" y="1447349"/>
                                  <a:pt x="2856486" y="1445617"/>
                                  <a:pt x="2859084" y="1444751"/>
                                </a:cubicBezTo>
                                <a:cubicBezTo>
                                  <a:pt x="2891122" y="1444751"/>
                                  <a:pt x="2923161" y="1444751"/>
                                  <a:pt x="2954334" y="1444751"/>
                                </a:cubicBezTo>
                                <a:cubicBezTo>
                                  <a:pt x="2958664" y="1444751"/>
                                  <a:pt x="2975116" y="1448215"/>
                                  <a:pt x="2988971" y="1449081"/>
                                </a:cubicBezTo>
                                <a:lnTo>
                                  <a:pt x="2988971" y="1430031"/>
                                </a:lnTo>
                                <a:cubicBezTo>
                                  <a:pt x="2975982" y="1429165"/>
                                  <a:pt x="2959529" y="1430896"/>
                                  <a:pt x="2955200" y="1430896"/>
                                </a:cubicBezTo>
                                <a:close/>
                                <a:moveTo>
                                  <a:pt x="971402" y="1495840"/>
                                </a:moveTo>
                                <a:cubicBezTo>
                                  <a:pt x="969670" y="1495840"/>
                                  <a:pt x="963609" y="1496706"/>
                                  <a:pt x="959279" y="1497571"/>
                                </a:cubicBezTo>
                                <a:cubicBezTo>
                                  <a:pt x="961877" y="1496706"/>
                                  <a:pt x="965341" y="1495840"/>
                                  <a:pt x="971402" y="1495840"/>
                                </a:cubicBezTo>
                                <a:close/>
                                <a:moveTo>
                                  <a:pt x="2925759" y="1392796"/>
                                </a:moveTo>
                                <a:cubicBezTo>
                                  <a:pt x="2911039" y="1392796"/>
                                  <a:pt x="2793275" y="1383271"/>
                                  <a:pt x="2791543" y="1394528"/>
                                </a:cubicBezTo>
                                <a:cubicBezTo>
                                  <a:pt x="2788945" y="1408383"/>
                                  <a:pt x="2883329" y="1406651"/>
                                  <a:pt x="2895452" y="1406651"/>
                                </a:cubicBezTo>
                                <a:cubicBezTo>
                                  <a:pt x="2919698" y="1407517"/>
                                  <a:pt x="2943077" y="1407517"/>
                                  <a:pt x="2967323" y="1408383"/>
                                </a:cubicBezTo>
                                <a:cubicBezTo>
                                  <a:pt x="2974250" y="1408383"/>
                                  <a:pt x="2982909" y="1410115"/>
                                  <a:pt x="2990702" y="1410980"/>
                                </a:cubicBezTo>
                                <a:lnTo>
                                  <a:pt x="2990702" y="1392796"/>
                                </a:lnTo>
                                <a:cubicBezTo>
                                  <a:pt x="2968188" y="1391931"/>
                                  <a:pt x="2946541" y="1392796"/>
                                  <a:pt x="2925759" y="1392796"/>
                                </a:cubicBezTo>
                                <a:close/>
                                <a:moveTo>
                                  <a:pt x="1163634" y="1482851"/>
                                </a:moveTo>
                                <a:cubicBezTo>
                                  <a:pt x="1175756" y="1481119"/>
                                  <a:pt x="1170561" y="1481985"/>
                                  <a:pt x="1163634" y="1482851"/>
                                </a:cubicBezTo>
                                <a:cubicBezTo>
                                  <a:pt x="1184416" y="1479387"/>
                                  <a:pt x="1205197" y="1481985"/>
                                  <a:pt x="1225113" y="1478521"/>
                                </a:cubicBezTo>
                                <a:cubicBezTo>
                                  <a:pt x="1239834" y="1475924"/>
                                  <a:pt x="1261481" y="1457740"/>
                                  <a:pt x="1235504" y="1459471"/>
                                </a:cubicBezTo>
                                <a:cubicBezTo>
                                  <a:pt x="1187879" y="1462935"/>
                                  <a:pt x="1141986" y="1471594"/>
                                  <a:pt x="1094361" y="1468131"/>
                                </a:cubicBezTo>
                                <a:cubicBezTo>
                                  <a:pt x="1073579" y="1466399"/>
                                  <a:pt x="1052797" y="1465533"/>
                                  <a:pt x="1032015" y="1465533"/>
                                </a:cubicBezTo>
                                <a:cubicBezTo>
                                  <a:pt x="1011234" y="1465533"/>
                                  <a:pt x="993050" y="1480253"/>
                                  <a:pt x="1023356" y="1481985"/>
                                </a:cubicBezTo>
                                <a:cubicBezTo>
                                  <a:pt x="1067518" y="1487181"/>
                                  <a:pt x="1120338" y="1489778"/>
                                  <a:pt x="1163634" y="1482851"/>
                                </a:cubicBezTo>
                                <a:close/>
                                <a:moveTo>
                                  <a:pt x="847577" y="1529610"/>
                                </a:moveTo>
                                <a:lnTo>
                                  <a:pt x="847577" y="1529610"/>
                                </a:lnTo>
                                <a:lnTo>
                                  <a:pt x="847577" y="1529610"/>
                                </a:lnTo>
                                <a:lnTo>
                                  <a:pt x="847577" y="1529610"/>
                                </a:lnTo>
                                <a:close/>
                                <a:moveTo>
                                  <a:pt x="1164500" y="1482851"/>
                                </a:moveTo>
                                <a:cubicBezTo>
                                  <a:pt x="1163634" y="1482851"/>
                                  <a:pt x="1163634" y="1482851"/>
                                  <a:pt x="1164500" y="1482851"/>
                                </a:cubicBezTo>
                                <a:cubicBezTo>
                                  <a:pt x="1148913" y="1485449"/>
                                  <a:pt x="1157572" y="1484583"/>
                                  <a:pt x="1164500" y="1482851"/>
                                </a:cubicBezTo>
                                <a:close/>
                                <a:moveTo>
                                  <a:pt x="2900648" y="1468997"/>
                                </a:moveTo>
                                <a:cubicBezTo>
                                  <a:pt x="2886793" y="1469862"/>
                                  <a:pt x="2780286" y="1465533"/>
                                  <a:pt x="2782018" y="1478521"/>
                                </a:cubicBezTo>
                                <a:cubicBezTo>
                                  <a:pt x="2783750" y="1491510"/>
                                  <a:pt x="2895452" y="1488046"/>
                                  <a:pt x="2908441" y="1485449"/>
                                </a:cubicBezTo>
                                <a:cubicBezTo>
                                  <a:pt x="2906709" y="1485449"/>
                                  <a:pt x="2905843" y="1486315"/>
                                  <a:pt x="2908441" y="1485449"/>
                                </a:cubicBezTo>
                                <a:cubicBezTo>
                                  <a:pt x="2917966" y="1483717"/>
                                  <a:pt x="2962993" y="1488912"/>
                                  <a:pt x="2989836" y="1488046"/>
                                </a:cubicBezTo>
                                <a:lnTo>
                                  <a:pt x="2989836" y="1471594"/>
                                </a:lnTo>
                                <a:cubicBezTo>
                                  <a:pt x="2959529" y="1466399"/>
                                  <a:pt x="2907575" y="1468997"/>
                                  <a:pt x="2900648" y="1468997"/>
                                </a:cubicBezTo>
                                <a:close/>
                                <a:moveTo>
                                  <a:pt x="935900" y="1481119"/>
                                </a:moveTo>
                                <a:cubicBezTo>
                                  <a:pt x="888274" y="1484583"/>
                                  <a:pt x="836320" y="1488046"/>
                                  <a:pt x="789561" y="1478521"/>
                                </a:cubicBezTo>
                                <a:cubicBezTo>
                                  <a:pt x="781768" y="1476790"/>
                                  <a:pt x="748863" y="1474192"/>
                                  <a:pt x="760986" y="1492376"/>
                                </a:cubicBezTo>
                                <a:cubicBezTo>
                                  <a:pt x="767047" y="1501035"/>
                                  <a:pt x="802550" y="1491510"/>
                                  <a:pt x="812941" y="1492376"/>
                                </a:cubicBezTo>
                                <a:cubicBezTo>
                                  <a:pt x="865761" y="1494974"/>
                                  <a:pt x="917716" y="1501901"/>
                                  <a:pt x="970536" y="1495840"/>
                                </a:cubicBezTo>
                                <a:lnTo>
                                  <a:pt x="970536" y="1495840"/>
                                </a:lnTo>
                                <a:lnTo>
                                  <a:pt x="970536" y="1495840"/>
                                </a:lnTo>
                                <a:lnTo>
                                  <a:pt x="970536" y="1495840"/>
                                </a:lnTo>
                                <a:cubicBezTo>
                                  <a:pt x="974865" y="1494974"/>
                                  <a:pt x="999111" y="1494974"/>
                                  <a:pt x="990452" y="1485449"/>
                                </a:cubicBezTo>
                                <a:cubicBezTo>
                                  <a:pt x="981793" y="1474192"/>
                                  <a:pt x="948888" y="1480253"/>
                                  <a:pt x="935900" y="1481119"/>
                                </a:cubicBezTo>
                                <a:close/>
                                <a:moveTo>
                                  <a:pt x="753193" y="1381540"/>
                                </a:moveTo>
                                <a:cubicBezTo>
                                  <a:pt x="732411" y="1380674"/>
                                  <a:pt x="710763" y="1380674"/>
                                  <a:pt x="689981" y="1380674"/>
                                </a:cubicBezTo>
                                <a:cubicBezTo>
                                  <a:pt x="644954" y="1379808"/>
                                  <a:pt x="596463" y="1369417"/>
                                  <a:pt x="551436" y="1375478"/>
                                </a:cubicBezTo>
                                <a:cubicBezTo>
                                  <a:pt x="555765" y="1374612"/>
                                  <a:pt x="571352" y="1372881"/>
                                  <a:pt x="551436" y="1375478"/>
                                </a:cubicBezTo>
                                <a:cubicBezTo>
                                  <a:pt x="550570" y="1375478"/>
                                  <a:pt x="550570" y="1375478"/>
                                  <a:pt x="551436" y="1375478"/>
                                </a:cubicBezTo>
                                <a:cubicBezTo>
                                  <a:pt x="537581" y="1377210"/>
                                  <a:pt x="527191" y="1392796"/>
                                  <a:pt x="547972" y="1393662"/>
                                </a:cubicBezTo>
                                <a:cubicBezTo>
                                  <a:pt x="570486" y="1394528"/>
                                  <a:pt x="593865" y="1391931"/>
                                  <a:pt x="616379" y="1391065"/>
                                </a:cubicBezTo>
                                <a:cubicBezTo>
                                  <a:pt x="640625" y="1391065"/>
                                  <a:pt x="665736" y="1391931"/>
                                  <a:pt x="689981" y="1391065"/>
                                </a:cubicBezTo>
                                <a:cubicBezTo>
                                  <a:pt x="712495" y="1390199"/>
                                  <a:pt x="734143" y="1396260"/>
                                  <a:pt x="756656" y="1394528"/>
                                </a:cubicBezTo>
                                <a:cubicBezTo>
                                  <a:pt x="780902" y="1392796"/>
                                  <a:pt x="769645" y="1382406"/>
                                  <a:pt x="753193" y="1381540"/>
                                </a:cubicBezTo>
                                <a:close/>
                                <a:moveTo>
                                  <a:pt x="242306" y="331192"/>
                                </a:moveTo>
                                <a:lnTo>
                                  <a:pt x="242306" y="331192"/>
                                </a:lnTo>
                                <a:cubicBezTo>
                                  <a:pt x="245770" y="328594"/>
                                  <a:pt x="243172" y="330326"/>
                                  <a:pt x="242306" y="331192"/>
                                </a:cubicBezTo>
                                <a:close/>
                                <a:moveTo>
                                  <a:pt x="553168" y="650712"/>
                                </a:moveTo>
                                <a:cubicBezTo>
                                  <a:pt x="572218" y="651578"/>
                                  <a:pt x="591268" y="644651"/>
                                  <a:pt x="611184" y="643785"/>
                                </a:cubicBezTo>
                                <a:cubicBezTo>
                                  <a:pt x="639759" y="642919"/>
                                  <a:pt x="667468" y="643785"/>
                                  <a:pt x="696043" y="643785"/>
                                </a:cubicBezTo>
                                <a:cubicBezTo>
                                  <a:pt x="715959" y="643785"/>
                                  <a:pt x="736740" y="650712"/>
                                  <a:pt x="755791" y="650712"/>
                                </a:cubicBezTo>
                                <a:cubicBezTo>
                                  <a:pt x="760986" y="650712"/>
                                  <a:pt x="768779" y="646383"/>
                                  <a:pt x="766182" y="639456"/>
                                </a:cubicBezTo>
                                <a:cubicBezTo>
                                  <a:pt x="761852" y="628199"/>
                                  <a:pt x="745399" y="629930"/>
                                  <a:pt x="735875" y="630796"/>
                                </a:cubicBezTo>
                                <a:cubicBezTo>
                                  <a:pt x="682188" y="639456"/>
                                  <a:pt x="625904" y="627333"/>
                                  <a:pt x="571352" y="629930"/>
                                </a:cubicBezTo>
                                <a:cubicBezTo>
                                  <a:pt x="558363" y="632528"/>
                                  <a:pt x="518531" y="649846"/>
                                  <a:pt x="553168" y="650712"/>
                                </a:cubicBezTo>
                                <a:close/>
                                <a:moveTo>
                                  <a:pt x="760120" y="604819"/>
                                </a:moveTo>
                                <a:cubicBezTo>
                                  <a:pt x="737606" y="600490"/>
                                  <a:pt x="715093" y="603087"/>
                                  <a:pt x="692579" y="602221"/>
                                </a:cubicBezTo>
                                <a:cubicBezTo>
                                  <a:pt x="645820" y="600490"/>
                                  <a:pt x="598195" y="592696"/>
                                  <a:pt x="551436" y="597026"/>
                                </a:cubicBezTo>
                                <a:lnTo>
                                  <a:pt x="551436" y="597026"/>
                                </a:lnTo>
                                <a:cubicBezTo>
                                  <a:pt x="547106" y="597892"/>
                                  <a:pt x="547972" y="597026"/>
                                  <a:pt x="551436" y="597026"/>
                                </a:cubicBezTo>
                                <a:cubicBezTo>
                                  <a:pt x="541045" y="597892"/>
                                  <a:pt x="537581" y="609149"/>
                                  <a:pt x="547972" y="613478"/>
                                </a:cubicBezTo>
                                <a:cubicBezTo>
                                  <a:pt x="563559" y="621271"/>
                                  <a:pt x="593865" y="613478"/>
                                  <a:pt x="611184" y="612612"/>
                                </a:cubicBezTo>
                                <a:cubicBezTo>
                                  <a:pt x="654479" y="609149"/>
                                  <a:pt x="696909" y="617808"/>
                                  <a:pt x="740204" y="618674"/>
                                </a:cubicBezTo>
                                <a:cubicBezTo>
                                  <a:pt x="747131" y="618674"/>
                                  <a:pt x="761852" y="621271"/>
                                  <a:pt x="767047" y="616076"/>
                                </a:cubicBezTo>
                                <a:cubicBezTo>
                                  <a:pt x="772243" y="610881"/>
                                  <a:pt x="764450" y="605685"/>
                                  <a:pt x="760120" y="604819"/>
                                </a:cubicBezTo>
                                <a:close/>
                                <a:moveTo>
                                  <a:pt x="572218" y="631662"/>
                                </a:moveTo>
                                <a:cubicBezTo>
                                  <a:pt x="621575" y="629065"/>
                                  <a:pt x="569620" y="631662"/>
                                  <a:pt x="572218" y="631662"/>
                                </a:cubicBezTo>
                                <a:lnTo>
                                  <a:pt x="572218" y="631662"/>
                                </a:lnTo>
                                <a:close/>
                                <a:moveTo>
                                  <a:pt x="779170" y="749426"/>
                                </a:moveTo>
                                <a:cubicBezTo>
                                  <a:pt x="813807" y="761549"/>
                                  <a:pt x="865761" y="753756"/>
                                  <a:pt x="902129" y="752890"/>
                                </a:cubicBezTo>
                                <a:cubicBezTo>
                                  <a:pt x="893470" y="752890"/>
                                  <a:pt x="877018" y="753756"/>
                                  <a:pt x="902129" y="752890"/>
                                </a:cubicBezTo>
                                <a:cubicBezTo>
                                  <a:pt x="908191" y="752890"/>
                                  <a:pt x="906459" y="752890"/>
                                  <a:pt x="902129" y="752890"/>
                                </a:cubicBezTo>
                                <a:cubicBezTo>
                                  <a:pt x="919447" y="752024"/>
                                  <a:pt x="936765" y="752890"/>
                                  <a:pt x="953218" y="750292"/>
                                </a:cubicBezTo>
                                <a:cubicBezTo>
                                  <a:pt x="976597" y="745962"/>
                                  <a:pt x="965341" y="730376"/>
                                  <a:pt x="947156" y="732974"/>
                                </a:cubicBezTo>
                                <a:cubicBezTo>
                                  <a:pt x="905593" y="739035"/>
                                  <a:pt x="867493" y="742499"/>
                                  <a:pt x="825929" y="741633"/>
                                </a:cubicBezTo>
                                <a:cubicBezTo>
                                  <a:pt x="809477" y="740767"/>
                                  <a:pt x="793890" y="735571"/>
                                  <a:pt x="778304" y="735571"/>
                                </a:cubicBezTo>
                                <a:cubicBezTo>
                                  <a:pt x="764450" y="734706"/>
                                  <a:pt x="769645" y="746828"/>
                                  <a:pt x="779170" y="749426"/>
                                </a:cubicBezTo>
                                <a:close/>
                                <a:moveTo>
                                  <a:pt x="870091" y="718253"/>
                                </a:moveTo>
                                <a:cubicBezTo>
                                  <a:pt x="882213" y="719119"/>
                                  <a:pt x="954084" y="731242"/>
                                  <a:pt x="964475" y="719119"/>
                                </a:cubicBezTo>
                                <a:lnTo>
                                  <a:pt x="964475" y="719119"/>
                                </a:lnTo>
                                <a:cubicBezTo>
                                  <a:pt x="983525" y="697471"/>
                                  <a:pt x="909922" y="706131"/>
                                  <a:pt x="903861" y="706131"/>
                                </a:cubicBezTo>
                                <a:cubicBezTo>
                                  <a:pt x="881347" y="706131"/>
                                  <a:pt x="859700" y="707862"/>
                                  <a:pt x="837186" y="707862"/>
                                </a:cubicBezTo>
                                <a:cubicBezTo>
                                  <a:pt x="825929" y="707862"/>
                                  <a:pt x="799952" y="693142"/>
                                  <a:pt x="790427" y="695740"/>
                                </a:cubicBezTo>
                                <a:cubicBezTo>
                                  <a:pt x="769645" y="702667"/>
                                  <a:pt x="800818" y="716521"/>
                                  <a:pt x="807745" y="717387"/>
                                </a:cubicBezTo>
                                <a:cubicBezTo>
                                  <a:pt x="828527" y="719119"/>
                                  <a:pt x="850175" y="717387"/>
                                  <a:pt x="870091" y="718253"/>
                                </a:cubicBezTo>
                                <a:close/>
                                <a:moveTo>
                                  <a:pt x="2844364" y="782331"/>
                                </a:moveTo>
                                <a:cubicBezTo>
                                  <a:pt x="2826179" y="781465"/>
                                  <a:pt x="2812325" y="777135"/>
                                  <a:pt x="2795872" y="786660"/>
                                </a:cubicBezTo>
                                <a:cubicBezTo>
                                  <a:pt x="2778554" y="797051"/>
                                  <a:pt x="2795872" y="799649"/>
                                  <a:pt x="2806263" y="799649"/>
                                </a:cubicBezTo>
                                <a:cubicBezTo>
                                  <a:pt x="2831375" y="800515"/>
                                  <a:pt x="2855620" y="803112"/>
                                  <a:pt x="2880732" y="800515"/>
                                </a:cubicBezTo>
                                <a:cubicBezTo>
                                  <a:pt x="2893721" y="798783"/>
                                  <a:pt x="2887659" y="799649"/>
                                  <a:pt x="2880732" y="800515"/>
                                </a:cubicBezTo>
                                <a:cubicBezTo>
                                  <a:pt x="2915368" y="797051"/>
                                  <a:pt x="2954334" y="799649"/>
                                  <a:pt x="2989836" y="793587"/>
                                </a:cubicBezTo>
                                <a:lnTo>
                                  <a:pt x="2989836" y="773671"/>
                                </a:lnTo>
                                <a:cubicBezTo>
                                  <a:pt x="2964725" y="778867"/>
                                  <a:pt x="2938747" y="780599"/>
                                  <a:pt x="2913636" y="782331"/>
                                </a:cubicBezTo>
                                <a:cubicBezTo>
                                  <a:pt x="2890257" y="784062"/>
                                  <a:pt x="2867743" y="783196"/>
                                  <a:pt x="2844364" y="782331"/>
                                </a:cubicBezTo>
                                <a:close/>
                                <a:moveTo>
                                  <a:pt x="618977" y="664567"/>
                                </a:moveTo>
                                <a:lnTo>
                                  <a:pt x="618977" y="664567"/>
                                </a:lnTo>
                                <a:lnTo>
                                  <a:pt x="618977" y="664567"/>
                                </a:lnTo>
                                <a:lnTo>
                                  <a:pt x="618977" y="664567"/>
                                </a:lnTo>
                                <a:close/>
                                <a:moveTo>
                                  <a:pt x="556631" y="698337"/>
                                </a:moveTo>
                                <a:cubicBezTo>
                                  <a:pt x="556631" y="698337"/>
                                  <a:pt x="556631" y="698337"/>
                                  <a:pt x="556631" y="698337"/>
                                </a:cubicBezTo>
                                <a:cubicBezTo>
                                  <a:pt x="556631" y="697471"/>
                                  <a:pt x="557497" y="697471"/>
                                  <a:pt x="556631" y="698337"/>
                                </a:cubicBezTo>
                                <a:cubicBezTo>
                                  <a:pt x="557497" y="697471"/>
                                  <a:pt x="556631" y="697471"/>
                                  <a:pt x="556631" y="698337"/>
                                </a:cubicBezTo>
                                <a:close/>
                                <a:moveTo>
                                  <a:pt x="902129" y="752890"/>
                                </a:moveTo>
                                <a:lnTo>
                                  <a:pt x="902129" y="752890"/>
                                </a:lnTo>
                                <a:lnTo>
                                  <a:pt x="902129" y="752890"/>
                                </a:lnTo>
                                <a:lnTo>
                                  <a:pt x="902129" y="752890"/>
                                </a:lnTo>
                                <a:close/>
                                <a:moveTo>
                                  <a:pt x="2846095" y="762415"/>
                                </a:moveTo>
                                <a:cubicBezTo>
                                  <a:pt x="2845229" y="762415"/>
                                  <a:pt x="2845229" y="762415"/>
                                  <a:pt x="2844364" y="762415"/>
                                </a:cubicBezTo>
                                <a:cubicBezTo>
                                  <a:pt x="2841766" y="763281"/>
                                  <a:pt x="2843497" y="762415"/>
                                  <a:pt x="2846095" y="762415"/>
                                </a:cubicBezTo>
                                <a:close/>
                                <a:moveTo>
                                  <a:pt x="556631" y="698337"/>
                                </a:moveTo>
                                <a:cubicBezTo>
                                  <a:pt x="537581" y="719985"/>
                                  <a:pt x="612050" y="711326"/>
                                  <a:pt x="617245" y="711326"/>
                                </a:cubicBezTo>
                                <a:cubicBezTo>
                                  <a:pt x="639759" y="711326"/>
                                  <a:pt x="661406" y="709594"/>
                                  <a:pt x="683920" y="709594"/>
                                </a:cubicBezTo>
                                <a:cubicBezTo>
                                  <a:pt x="695177" y="709594"/>
                                  <a:pt x="721154" y="725180"/>
                                  <a:pt x="730679" y="721717"/>
                                </a:cubicBezTo>
                                <a:cubicBezTo>
                                  <a:pt x="751461" y="714790"/>
                                  <a:pt x="720288" y="700935"/>
                                  <a:pt x="713361" y="700069"/>
                                </a:cubicBezTo>
                                <a:cubicBezTo>
                                  <a:pt x="693445" y="698337"/>
                                  <a:pt x="671797" y="700069"/>
                                  <a:pt x="651881" y="699203"/>
                                </a:cubicBezTo>
                                <a:cubicBezTo>
                                  <a:pt x="638893" y="698337"/>
                                  <a:pt x="567022" y="686215"/>
                                  <a:pt x="556631" y="698337"/>
                                </a:cubicBezTo>
                                <a:cubicBezTo>
                                  <a:pt x="556631" y="698337"/>
                                  <a:pt x="556631" y="698337"/>
                                  <a:pt x="556631" y="698337"/>
                                </a:cubicBezTo>
                                <a:lnTo>
                                  <a:pt x="556631" y="698337"/>
                                </a:lnTo>
                                <a:close/>
                                <a:moveTo>
                                  <a:pt x="961011" y="874983"/>
                                </a:moveTo>
                                <a:cubicBezTo>
                                  <a:pt x="951486" y="863726"/>
                                  <a:pt x="922045" y="870653"/>
                                  <a:pt x="909922" y="872385"/>
                                </a:cubicBezTo>
                                <a:cubicBezTo>
                                  <a:pt x="893470" y="874983"/>
                                  <a:pt x="877884" y="876715"/>
                                  <a:pt x="861432" y="875849"/>
                                </a:cubicBezTo>
                                <a:cubicBezTo>
                                  <a:pt x="841515" y="875849"/>
                                  <a:pt x="823331" y="868055"/>
                                  <a:pt x="803416" y="867190"/>
                                </a:cubicBezTo>
                                <a:cubicBezTo>
                                  <a:pt x="793890" y="867190"/>
                                  <a:pt x="767913" y="864592"/>
                                  <a:pt x="761852" y="873251"/>
                                </a:cubicBezTo>
                                <a:cubicBezTo>
                                  <a:pt x="755791" y="881910"/>
                                  <a:pt x="803416" y="882776"/>
                                  <a:pt x="807745" y="883642"/>
                                </a:cubicBezTo>
                                <a:cubicBezTo>
                                  <a:pt x="853638" y="887106"/>
                                  <a:pt x="899531" y="888837"/>
                                  <a:pt x="945425" y="886240"/>
                                </a:cubicBezTo>
                                <a:cubicBezTo>
                                  <a:pt x="949754" y="886240"/>
                                  <a:pt x="969670" y="885374"/>
                                  <a:pt x="961011" y="874983"/>
                                </a:cubicBezTo>
                                <a:close/>
                                <a:moveTo>
                                  <a:pt x="2817520" y="739035"/>
                                </a:moveTo>
                                <a:cubicBezTo>
                                  <a:pt x="2808861" y="738169"/>
                                  <a:pt x="2788945" y="732974"/>
                                  <a:pt x="2788945" y="747694"/>
                                </a:cubicBezTo>
                                <a:cubicBezTo>
                                  <a:pt x="2788945" y="753756"/>
                                  <a:pt x="2795872" y="757219"/>
                                  <a:pt x="2801068" y="758951"/>
                                </a:cubicBezTo>
                                <a:cubicBezTo>
                                  <a:pt x="2814057" y="763281"/>
                                  <a:pt x="2830509" y="764146"/>
                                  <a:pt x="2844364" y="761549"/>
                                </a:cubicBezTo>
                                <a:cubicBezTo>
                                  <a:pt x="2875536" y="756353"/>
                                  <a:pt x="2854755" y="759817"/>
                                  <a:pt x="2846095" y="761549"/>
                                </a:cubicBezTo>
                                <a:cubicBezTo>
                                  <a:pt x="2892854" y="754621"/>
                                  <a:pt x="2942211" y="754621"/>
                                  <a:pt x="2989836" y="752024"/>
                                </a:cubicBezTo>
                                <a:lnTo>
                                  <a:pt x="2989836" y="732974"/>
                                </a:lnTo>
                                <a:cubicBezTo>
                                  <a:pt x="2983775" y="734706"/>
                                  <a:pt x="2977713" y="735571"/>
                                  <a:pt x="2974250" y="736437"/>
                                </a:cubicBezTo>
                                <a:cubicBezTo>
                                  <a:pt x="2923161" y="748560"/>
                                  <a:pt x="2868609" y="745096"/>
                                  <a:pt x="2817520" y="739035"/>
                                </a:cubicBezTo>
                                <a:close/>
                                <a:moveTo>
                                  <a:pt x="944559" y="887106"/>
                                </a:moveTo>
                                <a:cubicBezTo>
                                  <a:pt x="906459" y="888837"/>
                                  <a:pt x="949754" y="886240"/>
                                  <a:pt x="944559" y="887106"/>
                                </a:cubicBezTo>
                                <a:lnTo>
                                  <a:pt x="944559" y="887106"/>
                                </a:lnTo>
                                <a:close/>
                                <a:moveTo>
                                  <a:pt x="967072" y="835151"/>
                                </a:moveTo>
                                <a:cubicBezTo>
                                  <a:pt x="948888" y="834285"/>
                                  <a:pt x="929838" y="838615"/>
                                  <a:pt x="910788" y="838615"/>
                                </a:cubicBezTo>
                                <a:cubicBezTo>
                                  <a:pt x="866627" y="839481"/>
                                  <a:pt x="824197" y="836017"/>
                                  <a:pt x="780902" y="834285"/>
                                </a:cubicBezTo>
                                <a:cubicBezTo>
                                  <a:pt x="767047" y="833419"/>
                                  <a:pt x="766182" y="848140"/>
                                  <a:pt x="780902" y="849871"/>
                                </a:cubicBezTo>
                                <a:cubicBezTo>
                                  <a:pt x="800818" y="852469"/>
                                  <a:pt x="822466" y="851603"/>
                                  <a:pt x="842381" y="851603"/>
                                </a:cubicBezTo>
                                <a:cubicBezTo>
                                  <a:pt x="882213" y="852469"/>
                                  <a:pt x="931570" y="861128"/>
                                  <a:pt x="971402" y="854201"/>
                                </a:cubicBezTo>
                                <a:cubicBezTo>
                                  <a:pt x="968804" y="855067"/>
                                  <a:pt x="966206" y="855067"/>
                                  <a:pt x="971402" y="854201"/>
                                </a:cubicBezTo>
                                <a:cubicBezTo>
                                  <a:pt x="975731" y="853335"/>
                                  <a:pt x="974000" y="854201"/>
                                  <a:pt x="971402" y="854201"/>
                                </a:cubicBezTo>
                                <a:cubicBezTo>
                                  <a:pt x="987854" y="850737"/>
                                  <a:pt x="980927" y="835151"/>
                                  <a:pt x="967072" y="835151"/>
                                </a:cubicBezTo>
                                <a:close/>
                                <a:moveTo>
                                  <a:pt x="1226845" y="769342"/>
                                </a:moveTo>
                                <a:cubicBezTo>
                                  <a:pt x="1225979" y="769342"/>
                                  <a:pt x="1225979" y="769342"/>
                                  <a:pt x="1226845" y="769342"/>
                                </a:cubicBezTo>
                                <a:lnTo>
                                  <a:pt x="1226845" y="769342"/>
                                </a:lnTo>
                                <a:close/>
                                <a:moveTo>
                                  <a:pt x="782634" y="798783"/>
                                </a:moveTo>
                                <a:cubicBezTo>
                                  <a:pt x="775706" y="798783"/>
                                  <a:pt x="760986" y="796185"/>
                                  <a:pt x="755791" y="801381"/>
                                </a:cubicBezTo>
                                <a:cubicBezTo>
                                  <a:pt x="749729" y="806576"/>
                                  <a:pt x="758388" y="811771"/>
                                  <a:pt x="762718" y="812637"/>
                                </a:cubicBezTo>
                                <a:cubicBezTo>
                                  <a:pt x="785231" y="816967"/>
                                  <a:pt x="807745" y="814369"/>
                                  <a:pt x="830259" y="815235"/>
                                </a:cubicBezTo>
                                <a:cubicBezTo>
                                  <a:pt x="877018" y="816967"/>
                                  <a:pt x="924643" y="824760"/>
                                  <a:pt x="971402" y="820430"/>
                                </a:cubicBezTo>
                                <a:cubicBezTo>
                                  <a:pt x="961877" y="821296"/>
                                  <a:pt x="937631" y="823894"/>
                                  <a:pt x="971402" y="820430"/>
                                </a:cubicBezTo>
                                <a:cubicBezTo>
                                  <a:pt x="975731" y="819565"/>
                                  <a:pt x="974865" y="820430"/>
                                  <a:pt x="971402" y="820430"/>
                                </a:cubicBezTo>
                                <a:cubicBezTo>
                                  <a:pt x="981793" y="819565"/>
                                  <a:pt x="985256" y="808308"/>
                                  <a:pt x="974865" y="803978"/>
                                </a:cubicBezTo>
                                <a:cubicBezTo>
                                  <a:pt x="959279" y="796185"/>
                                  <a:pt x="928972" y="803978"/>
                                  <a:pt x="911654" y="804844"/>
                                </a:cubicBezTo>
                                <a:cubicBezTo>
                                  <a:pt x="868359" y="808308"/>
                                  <a:pt x="825063" y="800515"/>
                                  <a:pt x="782634" y="798783"/>
                                </a:cubicBezTo>
                                <a:close/>
                                <a:moveTo>
                                  <a:pt x="741936" y="668031"/>
                                </a:moveTo>
                                <a:cubicBezTo>
                                  <a:pt x="707300" y="655908"/>
                                  <a:pt x="655345" y="663701"/>
                                  <a:pt x="618977" y="664567"/>
                                </a:cubicBezTo>
                                <a:cubicBezTo>
                                  <a:pt x="627636" y="664567"/>
                                  <a:pt x="644088" y="663701"/>
                                  <a:pt x="618977" y="664567"/>
                                </a:cubicBezTo>
                                <a:cubicBezTo>
                                  <a:pt x="618111" y="664567"/>
                                  <a:pt x="617245" y="664567"/>
                                  <a:pt x="617245" y="664567"/>
                                </a:cubicBezTo>
                                <a:cubicBezTo>
                                  <a:pt x="618111" y="664567"/>
                                  <a:pt x="618111" y="664567"/>
                                  <a:pt x="618977" y="664567"/>
                                </a:cubicBezTo>
                                <a:cubicBezTo>
                                  <a:pt x="601659" y="665433"/>
                                  <a:pt x="584341" y="664567"/>
                                  <a:pt x="567022" y="667165"/>
                                </a:cubicBezTo>
                                <a:cubicBezTo>
                                  <a:pt x="543643" y="671494"/>
                                  <a:pt x="554899" y="687081"/>
                                  <a:pt x="573084" y="684483"/>
                                </a:cubicBezTo>
                                <a:cubicBezTo>
                                  <a:pt x="614647" y="678421"/>
                                  <a:pt x="652747" y="674958"/>
                                  <a:pt x="694311" y="675824"/>
                                </a:cubicBezTo>
                                <a:cubicBezTo>
                                  <a:pt x="710763" y="676690"/>
                                  <a:pt x="726350" y="681885"/>
                                  <a:pt x="741936" y="681885"/>
                                </a:cubicBezTo>
                                <a:cubicBezTo>
                                  <a:pt x="756656" y="682751"/>
                                  <a:pt x="751461" y="670628"/>
                                  <a:pt x="741936" y="668031"/>
                                </a:cubicBezTo>
                                <a:close/>
                                <a:moveTo>
                                  <a:pt x="936765" y="786660"/>
                                </a:moveTo>
                                <a:cubicBezTo>
                                  <a:pt x="934168" y="786660"/>
                                  <a:pt x="931570" y="786660"/>
                                  <a:pt x="929838" y="786660"/>
                                </a:cubicBezTo>
                                <a:cubicBezTo>
                                  <a:pt x="931570" y="787526"/>
                                  <a:pt x="933302" y="786660"/>
                                  <a:pt x="936765" y="786660"/>
                                </a:cubicBezTo>
                                <a:close/>
                                <a:moveTo>
                                  <a:pt x="948022" y="785794"/>
                                </a:moveTo>
                                <a:cubicBezTo>
                                  <a:pt x="946291" y="785794"/>
                                  <a:pt x="945425" y="785794"/>
                                  <a:pt x="944559" y="785794"/>
                                </a:cubicBezTo>
                                <a:cubicBezTo>
                                  <a:pt x="946291" y="786660"/>
                                  <a:pt x="947156" y="786660"/>
                                  <a:pt x="948022" y="785794"/>
                                </a:cubicBezTo>
                                <a:close/>
                                <a:moveTo>
                                  <a:pt x="2476352" y="1499303"/>
                                </a:moveTo>
                                <a:cubicBezTo>
                                  <a:pt x="2471156" y="1500169"/>
                                  <a:pt x="2469425" y="1500169"/>
                                  <a:pt x="2468559" y="1500169"/>
                                </a:cubicBezTo>
                                <a:cubicBezTo>
                                  <a:pt x="2469425" y="1500169"/>
                                  <a:pt x="2472888" y="1499303"/>
                                  <a:pt x="2476352" y="1499303"/>
                                </a:cubicBezTo>
                                <a:close/>
                                <a:moveTo>
                                  <a:pt x="948888" y="785794"/>
                                </a:moveTo>
                                <a:lnTo>
                                  <a:pt x="948888" y="785794"/>
                                </a:lnTo>
                                <a:cubicBezTo>
                                  <a:pt x="948888" y="785794"/>
                                  <a:pt x="948888" y="785794"/>
                                  <a:pt x="948888" y="785794"/>
                                </a:cubicBezTo>
                                <a:close/>
                                <a:moveTo>
                                  <a:pt x="1229443" y="629065"/>
                                </a:moveTo>
                                <a:cubicBezTo>
                                  <a:pt x="1178354" y="633394"/>
                                  <a:pt x="1236370" y="629065"/>
                                  <a:pt x="1229443" y="629065"/>
                                </a:cubicBezTo>
                                <a:lnTo>
                                  <a:pt x="1229443" y="629065"/>
                                </a:lnTo>
                                <a:close/>
                                <a:moveTo>
                                  <a:pt x="1257152" y="823894"/>
                                </a:moveTo>
                                <a:cubicBezTo>
                                  <a:pt x="1232907" y="820430"/>
                                  <a:pt x="1202600" y="829956"/>
                                  <a:pt x="1178354" y="829956"/>
                                </a:cubicBezTo>
                                <a:cubicBezTo>
                                  <a:pt x="1126400" y="829956"/>
                                  <a:pt x="1070981" y="819565"/>
                                  <a:pt x="1019027" y="824760"/>
                                </a:cubicBezTo>
                                <a:cubicBezTo>
                                  <a:pt x="1015563" y="824760"/>
                                  <a:pt x="981793" y="833419"/>
                                  <a:pt x="999111" y="838615"/>
                                </a:cubicBezTo>
                                <a:cubicBezTo>
                                  <a:pt x="1012966" y="842944"/>
                                  <a:pt x="1030284" y="839481"/>
                                  <a:pt x="1045004" y="838615"/>
                                </a:cubicBezTo>
                                <a:cubicBezTo>
                                  <a:pt x="1109081" y="832553"/>
                                  <a:pt x="1174891" y="846408"/>
                                  <a:pt x="1238968" y="843810"/>
                                </a:cubicBezTo>
                                <a:cubicBezTo>
                                  <a:pt x="1248493" y="842944"/>
                                  <a:pt x="1258018" y="845542"/>
                                  <a:pt x="1264079" y="840346"/>
                                </a:cubicBezTo>
                                <a:cubicBezTo>
                                  <a:pt x="1272738" y="831687"/>
                                  <a:pt x="1266677" y="825626"/>
                                  <a:pt x="1257152" y="823894"/>
                                </a:cubicBezTo>
                                <a:close/>
                                <a:moveTo>
                                  <a:pt x="1259750" y="859396"/>
                                </a:moveTo>
                                <a:cubicBezTo>
                                  <a:pt x="1251091" y="858531"/>
                                  <a:pt x="1240700" y="862860"/>
                                  <a:pt x="1232907" y="863726"/>
                                </a:cubicBezTo>
                                <a:cubicBezTo>
                                  <a:pt x="1218186" y="864592"/>
                                  <a:pt x="1203466" y="864592"/>
                                  <a:pt x="1189611" y="864592"/>
                                </a:cubicBezTo>
                                <a:cubicBezTo>
                                  <a:pt x="1140254" y="864592"/>
                                  <a:pt x="1091763" y="865458"/>
                                  <a:pt x="1043272" y="861994"/>
                                </a:cubicBezTo>
                                <a:cubicBezTo>
                                  <a:pt x="1038077" y="861994"/>
                                  <a:pt x="1016429" y="861128"/>
                                  <a:pt x="1023356" y="871519"/>
                                </a:cubicBezTo>
                                <a:cubicBezTo>
                                  <a:pt x="1031150" y="884508"/>
                                  <a:pt x="1070115" y="874117"/>
                                  <a:pt x="1081372" y="874117"/>
                                </a:cubicBezTo>
                                <a:cubicBezTo>
                                  <a:pt x="1139388" y="873251"/>
                                  <a:pt x="1196538" y="880178"/>
                                  <a:pt x="1254554" y="876715"/>
                                </a:cubicBezTo>
                                <a:cubicBezTo>
                                  <a:pt x="1263213" y="874983"/>
                                  <a:pt x="1276202" y="861128"/>
                                  <a:pt x="1259750" y="859396"/>
                                </a:cubicBezTo>
                                <a:close/>
                                <a:moveTo>
                                  <a:pt x="1205197" y="935596"/>
                                </a:moveTo>
                                <a:lnTo>
                                  <a:pt x="1205197" y="935596"/>
                                </a:lnTo>
                                <a:cubicBezTo>
                                  <a:pt x="1184416" y="939060"/>
                                  <a:pt x="1162768" y="939060"/>
                                  <a:pt x="1141120" y="938194"/>
                                </a:cubicBezTo>
                                <a:cubicBezTo>
                                  <a:pt x="1116009" y="937328"/>
                                  <a:pt x="1090897" y="936462"/>
                                  <a:pt x="1065786" y="934730"/>
                                </a:cubicBezTo>
                                <a:cubicBezTo>
                                  <a:pt x="1047602" y="932999"/>
                                  <a:pt x="1021625" y="924340"/>
                                  <a:pt x="1004307" y="930401"/>
                                </a:cubicBezTo>
                                <a:cubicBezTo>
                                  <a:pt x="987854" y="935596"/>
                                  <a:pt x="1015563" y="941658"/>
                                  <a:pt x="1019027" y="941658"/>
                                </a:cubicBezTo>
                                <a:cubicBezTo>
                                  <a:pt x="1040675" y="942524"/>
                                  <a:pt x="1062322" y="944256"/>
                                  <a:pt x="1083970" y="945121"/>
                                </a:cubicBezTo>
                                <a:cubicBezTo>
                                  <a:pt x="1109081" y="946853"/>
                                  <a:pt x="1134193" y="947719"/>
                                  <a:pt x="1159304" y="947719"/>
                                </a:cubicBezTo>
                                <a:cubicBezTo>
                                  <a:pt x="1174891" y="948585"/>
                                  <a:pt x="1220784" y="958110"/>
                                  <a:pt x="1233772" y="947719"/>
                                </a:cubicBezTo>
                                <a:cubicBezTo>
                                  <a:pt x="1233772" y="947719"/>
                                  <a:pt x="1232907" y="948585"/>
                                  <a:pt x="1232907" y="948585"/>
                                </a:cubicBezTo>
                                <a:cubicBezTo>
                                  <a:pt x="1232907" y="948585"/>
                                  <a:pt x="1232907" y="948585"/>
                                  <a:pt x="1233772" y="947719"/>
                                </a:cubicBezTo>
                                <a:cubicBezTo>
                                  <a:pt x="1238968" y="943390"/>
                                  <a:pt x="1235504" y="945987"/>
                                  <a:pt x="1233772" y="947719"/>
                                </a:cubicBezTo>
                                <a:cubicBezTo>
                                  <a:pt x="1252822" y="932999"/>
                                  <a:pt x="1210393" y="934730"/>
                                  <a:pt x="1205197" y="935596"/>
                                </a:cubicBezTo>
                                <a:close/>
                                <a:moveTo>
                                  <a:pt x="1243297" y="970233"/>
                                </a:moveTo>
                                <a:cubicBezTo>
                                  <a:pt x="1239834" y="960708"/>
                                  <a:pt x="1222516" y="966769"/>
                                  <a:pt x="1216454" y="968501"/>
                                </a:cubicBezTo>
                                <a:cubicBezTo>
                                  <a:pt x="1183550" y="973696"/>
                                  <a:pt x="1150645" y="972831"/>
                                  <a:pt x="1117740" y="971965"/>
                                </a:cubicBezTo>
                                <a:cubicBezTo>
                                  <a:pt x="1084836" y="971099"/>
                                  <a:pt x="1052797" y="971965"/>
                                  <a:pt x="1019893" y="969367"/>
                                </a:cubicBezTo>
                                <a:cubicBezTo>
                                  <a:pt x="1011234" y="968501"/>
                                  <a:pt x="974865" y="961574"/>
                                  <a:pt x="980061" y="979758"/>
                                </a:cubicBezTo>
                                <a:cubicBezTo>
                                  <a:pt x="980927" y="989283"/>
                                  <a:pt x="1147182" y="991015"/>
                                  <a:pt x="1228577" y="982355"/>
                                </a:cubicBezTo>
                                <a:cubicBezTo>
                                  <a:pt x="1232907" y="981490"/>
                                  <a:pt x="1245895" y="976294"/>
                                  <a:pt x="1243297" y="970233"/>
                                </a:cubicBezTo>
                                <a:close/>
                                <a:moveTo>
                                  <a:pt x="1055395" y="673226"/>
                                </a:moveTo>
                                <a:lnTo>
                                  <a:pt x="1055395" y="673226"/>
                                </a:lnTo>
                                <a:cubicBezTo>
                                  <a:pt x="1051066" y="674958"/>
                                  <a:pt x="1053663" y="674092"/>
                                  <a:pt x="1055395" y="673226"/>
                                </a:cubicBezTo>
                                <a:close/>
                                <a:moveTo>
                                  <a:pt x="1253688" y="875849"/>
                                </a:moveTo>
                                <a:cubicBezTo>
                                  <a:pt x="1208661" y="878446"/>
                                  <a:pt x="1264079" y="874983"/>
                                  <a:pt x="1253688" y="875849"/>
                                </a:cubicBezTo>
                                <a:lnTo>
                                  <a:pt x="1253688" y="875849"/>
                                </a:lnTo>
                                <a:close/>
                                <a:moveTo>
                                  <a:pt x="1264945" y="588367"/>
                                </a:moveTo>
                                <a:cubicBezTo>
                                  <a:pt x="1241566" y="581440"/>
                                  <a:pt x="1209527" y="588367"/>
                                  <a:pt x="1186147" y="589233"/>
                                </a:cubicBezTo>
                                <a:cubicBezTo>
                                  <a:pt x="1140254" y="590965"/>
                                  <a:pt x="1083970" y="597892"/>
                                  <a:pt x="1039809" y="584037"/>
                                </a:cubicBezTo>
                                <a:cubicBezTo>
                                  <a:pt x="1032881" y="582305"/>
                                  <a:pt x="1026820" y="577110"/>
                                  <a:pt x="1019893" y="576244"/>
                                </a:cubicBezTo>
                                <a:cubicBezTo>
                                  <a:pt x="1013831" y="575378"/>
                                  <a:pt x="999111" y="586635"/>
                                  <a:pt x="1009502" y="590965"/>
                                </a:cubicBezTo>
                                <a:cubicBezTo>
                                  <a:pt x="1030284" y="599624"/>
                                  <a:pt x="1054529" y="597892"/>
                                  <a:pt x="1076177" y="598758"/>
                                </a:cubicBezTo>
                                <a:cubicBezTo>
                                  <a:pt x="1131595" y="601356"/>
                                  <a:pt x="1187013" y="606551"/>
                                  <a:pt x="1243297" y="601356"/>
                                </a:cubicBezTo>
                                <a:cubicBezTo>
                                  <a:pt x="1238102" y="602221"/>
                                  <a:pt x="1193941" y="605685"/>
                                  <a:pt x="1243297" y="601356"/>
                                </a:cubicBezTo>
                                <a:cubicBezTo>
                                  <a:pt x="1244163" y="601356"/>
                                  <a:pt x="1244163" y="601356"/>
                                  <a:pt x="1243297" y="601356"/>
                                </a:cubicBezTo>
                                <a:cubicBezTo>
                                  <a:pt x="1247627" y="601356"/>
                                  <a:pt x="1284861" y="594428"/>
                                  <a:pt x="1264945" y="588367"/>
                                </a:cubicBezTo>
                                <a:close/>
                                <a:moveTo>
                                  <a:pt x="1250225" y="614344"/>
                                </a:moveTo>
                                <a:cubicBezTo>
                                  <a:pt x="1233772" y="607417"/>
                                  <a:pt x="1206929" y="614344"/>
                                  <a:pt x="1189611" y="615210"/>
                                </a:cubicBezTo>
                                <a:cubicBezTo>
                                  <a:pt x="1151511" y="616942"/>
                                  <a:pt x="1094361" y="628199"/>
                                  <a:pt x="1058859" y="613478"/>
                                </a:cubicBezTo>
                                <a:cubicBezTo>
                                  <a:pt x="1054529" y="611746"/>
                                  <a:pt x="1028552" y="613478"/>
                                  <a:pt x="1032881" y="623003"/>
                                </a:cubicBezTo>
                                <a:cubicBezTo>
                                  <a:pt x="1038077" y="634260"/>
                                  <a:pt x="1075311" y="628199"/>
                                  <a:pt x="1084836" y="629065"/>
                                </a:cubicBezTo>
                                <a:cubicBezTo>
                                  <a:pt x="1133327" y="629930"/>
                                  <a:pt x="1180952" y="632528"/>
                                  <a:pt x="1229443" y="629065"/>
                                </a:cubicBezTo>
                                <a:cubicBezTo>
                                  <a:pt x="1232907" y="629065"/>
                                  <a:pt x="1267543" y="621271"/>
                                  <a:pt x="1250225" y="614344"/>
                                </a:cubicBezTo>
                                <a:close/>
                                <a:moveTo>
                                  <a:pt x="1218186" y="653310"/>
                                </a:moveTo>
                                <a:cubicBezTo>
                                  <a:pt x="1158438" y="659371"/>
                                  <a:pt x="1096959" y="663701"/>
                                  <a:pt x="1037211" y="657640"/>
                                </a:cubicBezTo>
                                <a:cubicBezTo>
                                  <a:pt x="1032015" y="656774"/>
                                  <a:pt x="988720" y="659371"/>
                                  <a:pt x="1009502" y="669762"/>
                                </a:cubicBezTo>
                                <a:cubicBezTo>
                                  <a:pt x="1020759" y="675824"/>
                                  <a:pt x="1043272" y="677555"/>
                                  <a:pt x="1055395" y="673226"/>
                                </a:cubicBezTo>
                                <a:cubicBezTo>
                                  <a:pt x="1058859" y="672360"/>
                                  <a:pt x="1057127" y="672360"/>
                                  <a:pt x="1055395" y="673226"/>
                                </a:cubicBezTo>
                                <a:cubicBezTo>
                                  <a:pt x="1077043" y="665433"/>
                                  <a:pt x="1113411" y="671494"/>
                                  <a:pt x="1135925" y="671494"/>
                                </a:cubicBezTo>
                                <a:cubicBezTo>
                                  <a:pt x="1165365" y="671494"/>
                                  <a:pt x="1193941" y="668031"/>
                                  <a:pt x="1223381" y="667165"/>
                                </a:cubicBezTo>
                                <a:cubicBezTo>
                                  <a:pt x="1234638" y="666299"/>
                                  <a:pt x="1260615" y="668031"/>
                                  <a:pt x="1267543" y="656774"/>
                                </a:cubicBezTo>
                                <a:cubicBezTo>
                                  <a:pt x="1277068" y="640321"/>
                                  <a:pt x="1222516" y="652444"/>
                                  <a:pt x="1218186" y="653310"/>
                                </a:cubicBezTo>
                                <a:close/>
                                <a:moveTo>
                                  <a:pt x="1245895" y="767610"/>
                                </a:moveTo>
                                <a:cubicBezTo>
                                  <a:pt x="1245895" y="767610"/>
                                  <a:pt x="1245895" y="767610"/>
                                  <a:pt x="1245895" y="767610"/>
                                </a:cubicBezTo>
                                <a:cubicBezTo>
                                  <a:pt x="1251091" y="767610"/>
                                  <a:pt x="1262347" y="764146"/>
                                  <a:pt x="1264945" y="759817"/>
                                </a:cubicBezTo>
                                <a:cubicBezTo>
                                  <a:pt x="1269275" y="752890"/>
                                  <a:pt x="1230309" y="756353"/>
                                  <a:pt x="1226845" y="757219"/>
                                </a:cubicBezTo>
                                <a:cubicBezTo>
                                  <a:pt x="1182684" y="765012"/>
                                  <a:pt x="1130729" y="759817"/>
                                  <a:pt x="1086568" y="757219"/>
                                </a:cubicBezTo>
                                <a:cubicBezTo>
                                  <a:pt x="1082238" y="757219"/>
                                  <a:pt x="1034613" y="748560"/>
                                  <a:pt x="1038077" y="760683"/>
                                </a:cubicBezTo>
                                <a:cubicBezTo>
                                  <a:pt x="1040675" y="771940"/>
                                  <a:pt x="1088300" y="768476"/>
                                  <a:pt x="1096959" y="768476"/>
                                </a:cubicBezTo>
                                <a:cubicBezTo>
                                  <a:pt x="1146316" y="767610"/>
                                  <a:pt x="1195672" y="771074"/>
                                  <a:pt x="1245895" y="767610"/>
                                </a:cubicBezTo>
                                <a:cubicBezTo>
                                  <a:pt x="1244163" y="767610"/>
                                  <a:pt x="1231175" y="768476"/>
                                  <a:pt x="1227711" y="769342"/>
                                </a:cubicBezTo>
                                <a:cubicBezTo>
                                  <a:pt x="1229443" y="768476"/>
                                  <a:pt x="1234638" y="768476"/>
                                  <a:pt x="1245895" y="767610"/>
                                </a:cubicBezTo>
                                <a:close/>
                                <a:moveTo>
                                  <a:pt x="1188745" y="1081069"/>
                                </a:moveTo>
                                <a:cubicBezTo>
                                  <a:pt x="1163634" y="1081069"/>
                                  <a:pt x="1138522" y="1083667"/>
                                  <a:pt x="1113411" y="1082801"/>
                                </a:cubicBezTo>
                                <a:cubicBezTo>
                                  <a:pt x="1090897" y="1081935"/>
                                  <a:pt x="1068384" y="1081935"/>
                                  <a:pt x="1045870" y="1079337"/>
                                </a:cubicBezTo>
                                <a:cubicBezTo>
                                  <a:pt x="1041541" y="1078471"/>
                                  <a:pt x="988720" y="1063751"/>
                                  <a:pt x="993050" y="1080203"/>
                                </a:cubicBezTo>
                                <a:cubicBezTo>
                                  <a:pt x="996513" y="1093192"/>
                                  <a:pt x="1068384" y="1090594"/>
                                  <a:pt x="1076177" y="1091460"/>
                                </a:cubicBezTo>
                                <a:cubicBezTo>
                                  <a:pt x="1101288" y="1092326"/>
                                  <a:pt x="1125534" y="1093192"/>
                                  <a:pt x="1150645" y="1094058"/>
                                </a:cubicBezTo>
                                <a:cubicBezTo>
                                  <a:pt x="1166231" y="1094058"/>
                                  <a:pt x="1210393" y="1101851"/>
                                  <a:pt x="1223381" y="1090594"/>
                                </a:cubicBezTo>
                                <a:cubicBezTo>
                                  <a:pt x="1239834" y="1075874"/>
                                  <a:pt x="1193075" y="1081069"/>
                                  <a:pt x="1188745" y="1081069"/>
                                </a:cubicBezTo>
                                <a:close/>
                                <a:moveTo>
                                  <a:pt x="743668" y="833419"/>
                                </a:moveTo>
                                <a:cubicBezTo>
                                  <a:pt x="748863" y="819565"/>
                                  <a:pt x="687384" y="823894"/>
                                  <a:pt x="680456" y="823894"/>
                                </a:cubicBezTo>
                                <a:cubicBezTo>
                                  <a:pt x="659675" y="823028"/>
                                  <a:pt x="638027" y="823028"/>
                                  <a:pt x="617245" y="822162"/>
                                </a:cubicBezTo>
                                <a:cubicBezTo>
                                  <a:pt x="602524" y="822162"/>
                                  <a:pt x="567888" y="815235"/>
                                  <a:pt x="555765" y="823894"/>
                                </a:cubicBezTo>
                                <a:lnTo>
                                  <a:pt x="555765" y="823894"/>
                                </a:lnTo>
                                <a:lnTo>
                                  <a:pt x="555765" y="823894"/>
                                </a:lnTo>
                                <a:cubicBezTo>
                                  <a:pt x="553168" y="825626"/>
                                  <a:pt x="547106" y="849871"/>
                                  <a:pt x="546240" y="854201"/>
                                </a:cubicBezTo>
                                <a:cubicBezTo>
                                  <a:pt x="544509" y="865458"/>
                                  <a:pt x="570486" y="862860"/>
                                  <a:pt x="575682" y="861994"/>
                                </a:cubicBezTo>
                                <a:cubicBezTo>
                                  <a:pt x="610318" y="858531"/>
                                  <a:pt x="646686" y="853335"/>
                                  <a:pt x="681322" y="859396"/>
                                </a:cubicBezTo>
                                <a:cubicBezTo>
                                  <a:pt x="690847" y="861128"/>
                                  <a:pt x="716825" y="873251"/>
                                  <a:pt x="721154" y="857665"/>
                                </a:cubicBezTo>
                                <a:cubicBezTo>
                                  <a:pt x="722886" y="849871"/>
                                  <a:pt x="689981" y="850737"/>
                                  <a:pt x="685652" y="849871"/>
                                </a:cubicBezTo>
                                <a:cubicBezTo>
                                  <a:pt x="676993" y="849006"/>
                                  <a:pt x="572218" y="844676"/>
                                  <a:pt x="572218" y="841212"/>
                                </a:cubicBezTo>
                                <a:cubicBezTo>
                                  <a:pt x="572218" y="829956"/>
                                  <a:pt x="654479" y="833419"/>
                                  <a:pt x="663138" y="833419"/>
                                </a:cubicBezTo>
                                <a:cubicBezTo>
                                  <a:pt x="676993" y="833419"/>
                                  <a:pt x="736740" y="851603"/>
                                  <a:pt x="743668" y="833419"/>
                                </a:cubicBezTo>
                                <a:close/>
                                <a:moveTo>
                                  <a:pt x="1221650" y="1052494"/>
                                </a:moveTo>
                                <a:cubicBezTo>
                                  <a:pt x="1211259" y="1059421"/>
                                  <a:pt x="1227711" y="1049031"/>
                                  <a:pt x="1221650" y="1052494"/>
                                </a:cubicBezTo>
                                <a:lnTo>
                                  <a:pt x="1221650" y="1052494"/>
                                </a:lnTo>
                                <a:close/>
                                <a:moveTo>
                                  <a:pt x="987854" y="1021321"/>
                                </a:moveTo>
                                <a:cubicBezTo>
                                  <a:pt x="1049334" y="1023053"/>
                                  <a:pt x="1112545" y="1025651"/>
                                  <a:pt x="1174891" y="1021321"/>
                                </a:cubicBezTo>
                                <a:cubicBezTo>
                                  <a:pt x="1167963" y="1022187"/>
                                  <a:pt x="1154109" y="1023053"/>
                                  <a:pt x="1174891" y="1021321"/>
                                </a:cubicBezTo>
                                <a:cubicBezTo>
                                  <a:pt x="1186147" y="1020456"/>
                                  <a:pt x="1235504" y="1023053"/>
                                  <a:pt x="1238968" y="1009199"/>
                                </a:cubicBezTo>
                                <a:cubicBezTo>
                                  <a:pt x="1243297" y="992746"/>
                                  <a:pt x="1200868" y="1006601"/>
                                  <a:pt x="1193075" y="1007467"/>
                                </a:cubicBezTo>
                                <a:cubicBezTo>
                                  <a:pt x="1165365" y="1010930"/>
                                  <a:pt x="1138522" y="1011796"/>
                                  <a:pt x="1110813" y="1011796"/>
                                </a:cubicBezTo>
                                <a:cubicBezTo>
                                  <a:pt x="1082238" y="1012662"/>
                                  <a:pt x="1051932" y="1016992"/>
                                  <a:pt x="1024222" y="1010065"/>
                                </a:cubicBezTo>
                                <a:cubicBezTo>
                                  <a:pt x="1012966" y="1007467"/>
                                  <a:pt x="1000843" y="1005735"/>
                                  <a:pt x="988720" y="1006601"/>
                                </a:cubicBezTo>
                                <a:cubicBezTo>
                                  <a:pt x="971402" y="1008333"/>
                                  <a:pt x="969670" y="1020456"/>
                                  <a:pt x="987854" y="1021321"/>
                                </a:cubicBezTo>
                                <a:close/>
                                <a:moveTo>
                                  <a:pt x="555765" y="823894"/>
                                </a:moveTo>
                                <a:cubicBezTo>
                                  <a:pt x="555765" y="823894"/>
                                  <a:pt x="555765" y="823894"/>
                                  <a:pt x="555765" y="823894"/>
                                </a:cubicBezTo>
                                <a:lnTo>
                                  <a:pt x="555765" y="823894"/>
                                </a:lnTo>
                                <a:lnTo>
                                  <a:pt x="555765" y="823894"/>
                                </a:lnTo>
                                <a:close/>
                                <a:moveTo>
                                  <a:pt x="700372" y="767610"/>
                                </a:moveTo>
                                <a:cubicBezTo>
                                  <a:pt x="672663" y="766744"/>
                                  <a:pt x="644954" y="766744"/>
                                  <a:pt x="617245" y="766744"/>
                                </a:cubicBezTo>
                                <a:cubicBezTo>
                                  <a:pt x="605122" y="766744"/>
                                  <a:pt x="563559" y="758951"/>
                                  <a:pt x="554034" y="766744"/>
                                </a:cubicBezTo>
                                <a:cubicBezTo>
                                  <a:pt x="554899" y="765878"/>
                                  <a:pt x="554899" y="765878"/>
                                  <a:pt x="554034" y="766744"/>
                                </a:cubicBezTo>
                                <a:lnTo>
                                  <a:pt x="554034" y="766744"/>
                                </a:lnTo>
                                <a:cubicBezTo>
                                  <a:pt x="534118" y="784928"/>
                                  <a:pt x="593865" y="779733"/>
                                  <a:pt x="601659" y="778867"/>
                                </a:cubicBezTo>
                                <a:cubicBezTo>
                                  <a:pt x="629368" y="777135"/>
                                  <a:pt x="657943" y="778001"/>
                                  <a:pt x="685652" y="778867"/>
                                </a:cubicBezTo>
                                <a:cubicBezTo>
                                  <a:pt x="696909" y="779733"/>
                                  <a:pt x="733277" y="792721"/>
                                  <a:pt x="742802" y="784062"/>
                                </a:cubicBezTo>
                                <a:cubicBezTo>
                                  <a:pt x="758388" y="771074"/>
                                  <a:pt x="708166" y="767610"/>
                                  <a:pt x="700372" y="767610"/>
                                </a:cubicBezTo>
                                <a:close/>
                                <a:moveTo>
                                  <a:pt x="1200002" y="1037774"/>
                                </a:moveTo>
                                <a:cubicBezTo>
                                  <a:pt x="1176622" y="1040371"/>
                                  <a:pt x="1154109" y="1042103"/>
                                  <a:pt x="1130729" y="1042969"/>
                                </a:cubicBezTo>
                                <a:cubicBezTo>
                                  <a:pt x="1105618" y="1043835"/>
                                  <a:pt x="1080506" y="1042969"/>
                                  <a:pt x="1055395" y="1040371"/>
                                </a:cubicBezTo>
                                <a:cubicBezTo>
                                  <a:pt x="1039809" y="1038640"/>
                                  <a:pt x="1006038" y="1028249"/>
                                  <a:pt x="994781" y="1042969"/>
                                </a:cubicBezTo>
                                <a:cubicBezTo>
                                  <a:pt x="986988" y="1053360"/>
                                  <a:pt x="1020759" y="1051628"/>
                                  <a:pt x="1024222" y="1051628"/>
                                </a:cubicBezTo>
                                <a:cubicBezTo>
                                  <a:pt x="1051932" y="1052494"/>
                                  <a:pt x="1080506" y="1052494"/>
                                  <a:pt x="1108216" y="1052494"/>
                                </a:cubicBezTo>
                                <a:cubicBezTo>
                                  <a:pt x="1129863" y="1052494"/>
                                  <a:pt x="1152377" y="1051628"/>
                                  <a:pt x="1174025" y="1053360"/>
                                </a:cubicBezTo>
                                <a:cubicBezTo>
                                  <a:pt x="1187013" y="1054226"/>
                                  <a:pt x="1208661" y="1060287"/>
                                  <a:pt x="1220784" y="1052494"/>
                                </a:cubicBezTo>
                                <a:cubicBezTo>
                                  <a:pt x="1239834" y="1041237"/>
                                  <a:pt x="1206063" y="1036908"/>
                                  <a:pt x="1200002" y="1037774"/>
                                </a:cubicBezTo>
                                <a:close/>
                                <a:moveTo>
                                  <a:pt x="1010368" y="1122633"/>
                                </a:moveTo>
                                <a:cubicBezTo>
                                  <a:pt x="1033747" y="1124365"/>
                                  <a:pt x="1057127" y="1127828"/>
                                  <a:pt x="1080506" y="1129560"/>
                                </a:cubicBezTo>
                                <a:cubicBezTo>
                                  <a:pt x="1123802" y="1133024"/>
                                  <a:pt x="1176622" y="1140817"/>
                                  <a:pt x="1219052" y="1133024"/>
                                </a:cubicBezTo>
                                <a:cubicBezTo>
                                  <a:pt x="1224247" y="1132158"/>
                                  <a:pt x="1229443" y="1123499"/>
                                  <a:pt x="1222516" y="1120035"/>
                                </a:cubicBezTo>
                                <a:cubicBezTo>
                                  <a:pt x="1214722" y="1116571"/>
                                  <a:pt x="1206063" y="1118303"/>
                                  <a:pt x="1197404" y="1118303"/>
                                </a:cubicBezTo>
                                <a:cubicBezTo>
                                  <a:pt x="1174891" y="1119169"/>
                                  <a:pt x="1151511" y="1120035"/>
                                  <a:pt x="1128997" y="1119169"/>
                                </a:cubicBezTo>
                                <a:cubicBezTo>
                                  <a:pt x="1104752" y="1119169"/>
                                  <a:pt x="1079641" y="1118303"/>
                                  <a:pt x="1055395" y="1116571"/>
                                </a:cubicBezTo>
                                <a:cubicBezTo>
                                  <a:pt x="1033747" y="1114840"/>
                                  <a:pt x="1014697" y="1107912"/>
                                  <a:pt x="993050" y="1105315"/>
                                </a:cubicBezTo>
                                <a:cubicBezTo>
                                  <a:pt x="987854" y="1104449"/>
                                  <a:pt x="980927" y="1110510"/>
                                  <a:pt x="984390" y="1115706"/>
                                </a:cubicBezTo>
                                <a:cubicBezTo>
                                  <a:pt x="988720" y="1123499"/>
                                  <a:pt x="1005172" y="1121767"/>
                                  <a:pt x="1010368" y="1122633"/>
                                </a:cubicBezTo>
                                <a:close/>
                                <a:moveTo>
                                  <a:pt x="1242432" y="1174587"/>
                                </a:moveTo>
                                <a:lnTo>
                                  <a:pt x="1242432" y="1174587"/>
                                </a:lnTo>
                                <a:cubicBezTo>
                                  <a:pt x="1253688" y="1155537"/>
                                  <a:pt x="1143718" y="1153806"/>
                                  <a:pt x="1132461" y="1152940"/>
                                </a:cubicBezTo>
                                <a:cubicBezTo>
                                  <a:pt x="1106484" y="1150342"/>
                                  <a:pt x="1079641" y="1148610"/>
                                  <a:pt x="1052797" y="1146012"/>
                                </a:cubicBezTo>
                                <a:cubicBezTo>
                                  <a:pt x="1042406" y="1145146"/>
                                  <a:pt x="1025954" y="1137353"/>
                                  <a:pt x="1016429" y="1146012"/>
                                </a:cubicBezTo>
                                <a:cubicBezTo>
                                  <a:pt x="1012100" y="1150342"/>
                                  <a:pt x="1017295" y="1152940"/>
                                  <a:pt x="1020759" y="1153806"/>
                                </a:cubicBezTo>
                                <a:cubicBezTo>
                                  <a:pt x="1054529" y="1164196"/>
                                  <a:pt x="1096093" y="1159867"/>
                                  <a:pt x="1131595" y="1164196"/>
                                </a:cubicBezTo>
                                <a:cubicBezTo>
                                  <a:pt x="1142852" y="1165928"/>
                                  <a:pt x="1234638" y="1186710"/>
                                  <a:pt x="1242432" y="1174587"/>
                                </a:cubicBezTo>
                                <a:close/>
                                <a:moveTo>
                                  <a:pt x="1228577" y="982355"/>
                                </a:moveTo>
                                <a:cubicBezTo>
                                  <a:pt x="1186147" y="986685"/>
                                  <a:pt x="1234638" y="981490"/>
                                  <a:pt x="1228577" y="982355"/>
                                </a:cubicBezTo>
                                <a:lnTo>
                                  <a:pt x="1228577" y="982355"/>
                                </a:lnTo>
                                <a:close/>
                                <a:moveTo>
                                  <a:pt x="554899" y="816967"/>
                                </a:moveTo>
                                <a:cubicBezTo>
                                  <a:pt x="570486" y="817833"/>
                                  <a:pt x="586072" y="812637"/>
                                  <a:pt x="601659" y="813503"/>
                                </a:cubicBezTo>
                                <a:cubicBezTo>
                                  <a:pt x="639759" y="814369"/>
                                  <a:pt x="676127" y="813503"/>
                                  <a:pt x="714227" y="819565"/>
                                </a:cubicBezTo>
                                <a:cubicBezTo>
                                  <a:pt x="721154" y="820430"/>
                                  <a:pt x="747131" y="815235"/>
                                  <a:pt x="729813" y="808308"/>
                                </a:cubicBezTo>
                                <a:cubicBezTo>
                                  <a:pt x="715093" y="802246"/>
                                  <a:pt x="688250" y="803978"/>
                                  <a:pt x="671797" y="803112"/>
                                </a:cubicBezTo>
                                <a:cubicBezTo>
                                  <a:pt x="635429" y="801381"/>
                                  <a:pt x="586938" y="792721"/>
                                  <a:pt x="550570" y="801381"/>
                                </a:cubicBezTo>
                                <a:cubicBezTo>
                                  <a:pt x="553168" y="800515"/>
                                  <a:pt x="557497" y="799649"/>
                                  <a:pt x="550570" y="801381"/>
                                </a:cubicBezTo>
                                <a:cubicBezTo>
                                  <a:pt x="547106" y="802246"/>
                                  <a:pt x="548838" y="802246"/>
                                  <a:pt x="550570" y="801381"/>
                                </a:cubicBezTo>
                                <a:cubicBezTo>
                                  <a:pt x="533252" y="804844"/>
                                  <a:pt x="541045" y="816101"/>
                                  <a:pt x="554899" y="816967"/>
                                </a:cubicBezTo>
                                <a:close/>
                                <a:moveTo>
                                  <a:pt x="301188" y="564121"/>
                                </a:moveTo>
                                <a:lnTo>
                                  <a:pt x="305518" y="564121"/>
                                </a:lnTo>
                                <a:cubicBezTo>
                                  <a:pt x="304652" y="564121"/>
                                  <a:pt x="302920" y="564121"/>
                                  <a:pt x="301188" y="564121"/>
                                </a:cubicBezTo>
                                <a:close/>
                                <a:moveTo>
                                  <a:pt x="332361" y="542474"/>
                                </a:moveTo>
                                <a:cubicBezTo>
                                  <a:pt x="381718" y="542474"/>
                                  <a:pt x="430209" y="541608"/>
                                  <a:pt x="478700" y="545071"/>
                                </a:cubicBezTo>
                                <a:cubicBezTo>
                                  <a:pt x="483895" y="545071"/>
                                  <a:pt x="505543" y="545937"/>
                                  <a:pt x="498615" y="535546"/>
                                </a:cubicBezTo>
                                <a:cubicBezTo>
                                  <a:pt x="490822" y="522558"/>
                                  <a:pt x="451856" y="532949"/>
                                  <a:pt x="440600" y="532949"/>
                                </a:cubicBezTo>
                                <a:cubicBezTo>
                                  <a:pt x="382584" y="533815"/>
                                  <a:pt x="325434" y="526887"/>
                                  <a:pt x="267418" y="530351"/>
                                </a:cubicBezTo>
                                <a:cubicBezTo>
                                  <a:pt x="257893" y="531217"/>
                                  <a:pt x="244904" y="545071"/>
                                  <a:pt x="261356" y="546803"/>
                                </a:cubicBezTo>
                                <a:cubicBezTo>
                                  <a:pt x="270015" y="547669"/>
                                  <a:pt x="280406" y="543340"/>
                                  <a:pt x="288200" y="542474"/>
                                </a:cubicBezTo>
                                <a:cubicBezTo>
                                  <a:pt x="302920" y="541608"/>
                                  <a:pt x="317640" y="542474"/>
                                  <a:pt x="332361" y="542474"/>
                                </a:cubicBezTo>
                                <a:close/>
                                <a:moveTo>
                                  <a:pt x="498615" y="603953"/>
                                </a:moveTo>
                                <a:cubicBezTo>
                                  <a:pt x="432806" y="603087"/>
                                  <a:pt x="366131" y="601356"/>
                                  <a:pt x="300322" y="602221"/>
                                </a:cubicBezTo>
                                <a:cubicBezTo>
                                  <a:pt x="302920" y="602221"/>
                                  <a:pt x="314177" y="602221"/>
                                  <a:pt x="321104" y="602221"/>
                                </a:cubicBezTo>
                                <a:cubicBezTo>
                                  <a:pt x="316774" y="602221"/>
                                  <a:pt x="310713" y="602221"/>
                                  <a:pt x="300322" y="602221"/>
                                </a:cubicBezTo>
                                <a:cubicBezTo>
                                  <a:pt x="287334" y="602221"/>
                                  <a:pt x="273479" y="598758"/>
                                  <a:pt x="261356" y="603953"/>
                                </a:cubicBezTo>
                                <a:cubicBezTo>
                                  <a:pt x="243172" y="611746"/>
                                  <a:pt x="266552" y="619540"/>
                                  <a:pt x="274345" y="619540"/>
                                </a:cubicBezTo>
                                <a:cubicBezTo>
                                  <a:pt x="320238" y="618674"/>
                                  <a:pt x="365265" y="610015"/>
                                  <a:pt x="411159" y="610881"/>
                                </a:cubicBezTo>
                                <a:cubicBezTo>
                                  <a:pt x="439734" y="611746"/>
                                  <a:pt x="467443" y="611746"/>
                                  <a:pt x="495152" y="615210"/>
                                </a:cubicBezTo>
                                <a:cubicBezTo>
                                  <a:pt x="529788" y="618674"/>
                                  <a:pt x="535850" y="603953"/>
                                  <a:pt x="498615" y="603953"/>
                                </a:cubicBezTo>
                                <a:close/>
                                <a:moveTo>
                                  <a:pt x="465711" y="742499"/>
                                </a:moveTo>
                                <a:lnTo>
                                  <a:pt x="465711" y="742499"/>
                                </a:lnTo>
                                <a:cubicBezTo>
                                  <a:pt x="470906" y="740767"/>
                                  <a:pt x="468309" y="742499"/>
                                  <a:pt x="465711" y="742499"/>
                                </a:cubicBezTo>
                                <a:close/>
                                <a:moveTo>
                                  <a:pt x="1230309" y="545937"/>
                                </a:moveTo>
                                <a:cubicBezTo>
                                  <a:pt x="1177488" y="553731"/>
                                  <a:pt x="1113411" y="553731"/>
                                  <a:pt x="1060591" y="545071"/>
                                </a:cubicBezTo>
                                <a:cubicBezTo>
                                  <a:pt x="1053663" y="544206"/>
                                  <a:pt x="1012966" y="536412"/>
                                  <a:pt x="1012966" y="549401"/>
                                </a:cubicBezTo>
                                <a:cubicBezTo>
                                  <a:pt x="1012966" y="563256"/>
                                  <a:pt x="1064920" y="557194"/>
                                  <a:pt x="1073579" y="557194"/>
                                </a:cubicBezTo>
                                <a:cubicBezTo>
                                  <a:pt x="1130729" y="557194"/>
                                  <a:pt x="1187879" y="563256"/>
                                  <a:pt x="1245029" y="558060"/>
                                </a:cubicBezTo>
                                <a:cubicBezTo>
                                  <a:pt x="1238968" y="558926"/>
                                  <a:pt x="1206929" y="561524"/>
                                  <a:pt x="1245029" y="558060"/>
                                </a:cubicBezTo>
                                <a:cubicBezTo>
                                  <a:pt x="1251091" y="557194"/>
                                  <a:pt x="1266677" y="558060"/>
                                  <a:pt x="1270141" y="551133"/>
                                </a:cubicBezTo>
                                <a:cubicBezTo>
                                  <a:pt x="1277068" y="533815"/>
                                  <a:pt x="1234638" y="545071"/>
                                  <a:pt x="1230309" y="545937"/>
                                </a:cubicBezTo>
                                <a:close/>
                                <a:moveTo>
                                  <a:pt x="2848693" y="661103"/>
                                </a:moveTo>
                                <a:cubicBezTo>
                                  <a:pt x="2832241" y="661103"/>
                                  <a:pt x="2804531" y="657640"/>
                                  <a:pt x="2790677" y="668031"/>
                                </a:cubicBezTo>
                                <a:cubicBezTo>
                                  <a:pt x="2771627" y="682751"/>
                                  <a:pt x="2814057" y="684483"/>
                                  <a:pt x="2820984" y="683617"/>
                                </a:cubicBezTo>
                                <a:cubicBezTo>
                                  <a:pt x="2859950" y="680153"/>
                                  <a:pt x="2896318" y="675824"/>
                                  <a:pt x="2935284" y="675824"/>
                                </a:cubicBezTo>
                                <a:cubicBezTo>
                                  <a:pt x="2952602" y="675824"/>
                                  <a:pt x="2972518" y="678421"/>
                                  <a:pt x="2989836" y="676690"/>
                                </a:cubicBezTo>
                                <a:lnTo>
                                  <a:pt x="2989836" y="657640"/>
                                </a:lnTo>
                                <a:cubicBezTo>
                                  <a:pt x="2985507" y="657640"/>
                                  <a:pt x="2981177" y="657640"/>
                                  <a:pt x="2977713" y="657640"/>
                                </a:cubicBezTo>
                                <a:cubicBezTo>
                                  <a:pt x="2934418" y="658506"/>
                                  <a:pt x="2891989" y="659371"/>
                                  <a:pt x="2848693" y="661103"/>
                                </a:cubicBezTo>
                                <a:close/>
                                <a:moveTo>
                                  <a:pt x="331495" y="797051"/>
                                </a:moveTo>
                                <a:cubicBezTo>
                                  <a:pt x="369595" y="795319"/>
                                  <a:pt x="426745" y="784062"/>
                                  <a:pt x="462247" y="798783"/>
                                </a:cubicBezTo>
                                <a:cubicBezTo>
                                  <a:pt x="466577" y="800515"/>
                                  <a:pt x="492554" y="798783"/>
                                  <a:pt x="488225" y="789258"/>
                                </a:cubicBezTo>
                                <a:cubicBezTo>
                                  <a:pt x="483029" y="778001"/>
                                  <a:pt x="445795" y="784062"/>
                                  <a:pt x="436270" y="783196"/>
                                </a:cubicBezTo>
                                <a:cubicBezTo>
                                  <a:pt x="387779" y="782331"/>
                                  <a:pt x="340154" y="779733"/>
                                  <a:pt x="291663" y="783196"/>
                                </a:cubicBezTo>
                                <a:cubicBezTo>
                                  <a:pt x="288200" y="783196"/>
                                  <a:pt x="253563" y="790990"/>
                                  <a:pt x="270881" y="797917"/>
                                </a:cubicBezTo>
                                <a:cubicBezTo>
                                  <a:pt x="287334" y="804844"/>
                                  <a:pt x="314177" y="797917"/>
                                  <a:pt x="331495" y="797051"/>
                                </a:cubicBezTo>
                                <a:close/>
                                <a:moveTo>
                                  <a:pt x="264820" y="584037"/>
                                </a:moveTo>
                                <a:cubicBezTo>
                                  <a:pt x="289066" y="587501"/>
                                  <a:pt x="319372" y="577976"/>
                                  <a:pt x="343618" y="577976"/>
                                </a:cubicBezTo>
                                <a:cubicBezTo>
                                  <a:pt x="395572" y="577976"/>
                                  <a:pt x="450990" y="588367"/>
                                  <a:pt x="502945" y="583171"/>
                                </a:cubicBezTo>
                                <a:cubicBezTo>
                                  <a:pt x="506409" y="583171"/>
                                  <a:pt x="540179" y="574512"/>
                                  <a:pt x="522861" y="569317"/>
                                </a:cubicBezTo>
                                <a:cubicBezTo>
                                  <a:pt x="509006" y="564987"/>
                                  <a:pt x="491688" y="568451"/>
                                  <a:pt x="476968" y="569317"/>
                                </a:cubicBezTo>
                                <a:cubicBezTo>
                                  <a:pt x="412890" y="575378"/>
                                  <a:pt x="347081" y="561524"/>
                                  <a:pt x="283004" y="564121"/>
                                </a:cubicBezTo>
                                <a:cubicBezTo>
                                  <a:pt x="283870" y="564121"/>
                                  <a:pt x="287334" y="564121"/>
                                  <a:pt x="291663" y="564121"/>
                                </a:cubicBezTo>
                                <a:cubicBezTo>
                                  <a:pt x="289066" y="564121"/>
                                  <a:pt x="286468" y="564121"/>
                                  <a:pt x="283004" y="564121"/>
                                </a:cubicBezTo>
                                <a:cubicBezTo>
                                  <a:pt x="275211" y="564121"/>
                                  <a:pt x="263954" y="562390"/>
                                  <a:pt x="257893" y="567585"/>
                                </a:cubicBezTo>
                                <a:cubicBezTo>
                                  <a:pt x="248368" y="577110"/>
                                  <a:pt x="254429" y="583171"/>
                                  <a:pt x="264820" y="584037"/>
                                </a:cubicBezTo>
                                <a:close/>
                                <a:moveTo>
                                  <a:pt x="320238" y="602221"/>
                                </a:moveTo>
                                <a:cubicBezTo>
                                  <a:pt x="323702" y="602221"/>
                                  <a:pt x="325434" y="602221"/>
                                  <a:pt x="325434" y="602221"/>
                                </a:cubicBezTo>
                                <a:cubicBezTo>
                                  <a:pt x="324568" y="602221"/>
                                  <a:pt x="322836" y="602221"/>
                                  <a:pt x="320238" y="602221"/>
                                </a:cubicBezTo>
                                <a:close/>
                                <a:moveTo>
                                  <a:pt x="276077" y="640321"/>
                                </a:moveTo>
                                <a:cubicBezTo>
                                  <a:pt x="275211" y="640321"/>
                                  <a:pt x="275211" y="640321"/>
                                  <a:pt x="276077" y="640321"/>
                                </a:cubicBezTo>
                                <a:cubicBezTo>
                                  <a:pt x="270881" y="640321"/>
                                  <a:pt x="259625" y="643785"/>
                                  <a:pt x="257027" y="648115"/>
                                </a:cubicBezTo>
                                <a:cubicBezTo>
                                  <a:pt x="252697" y="655042"/>
                                  <a:pt x="291663" y="651578"/>
                                  <a:pt x="295127" y="650712"/>
                                </a:cubicBezTo>
                                <a:cubicBezTo>
                                  <a:pt x="339288" y="642919"/>
                                  <a:pt x="391243" y="648115"/>
                                  <a:pt x="435404" y="650712"/>
                                </a:cubicBezTo>
                                <a:cubicBezTo>
                                  <a:pt x="439734" y="650712"/>
                                  <a:pt x="487359" y="659371"/>
                                  <a:pt x="483895" y="647249"/>
                                </a:cubicBezTo>
                                <a:cubicBezTo>
                                  <a:pt x="481297" y="635992"/>
                                  <a:pt x="433672" y="639456"/>
                                  <a:pt x="425013" y="639456"/>
                                </a:cubicBezTo>
                                <a:cubicBezTo>
                                  <a:pt x="374790" y="640321"/>
                                  <a:pt x="325434" y="636858"/>
                                  <a:pt x="276077" y="640321"/>
                                </a:cubicBezTo>
                                <a:cubicBezTo>
                                  <a:pt x="278674" y="640321"/>
                                  <a:pt x="318506" y="637724"/>
                                  <a:pt x="276077" y="640321"/>
                                </a:cubicBezTo>
                                <a:close/>
                                <a:moveTo>
                                  <a:pt x="502079" y="464542"/>
                                </a:moveTo>
                                <a:cubicBezTo>
                                  <a:pt x="480431" y="463676"/>
                                  <a:pt x="458784" y="461944"/>
                                  <a:pt x="437136" y="461078"/>
                                </a:cubicBezTo>
                                <a:cubicBezTo>
                                  <a:pt x="412024" y="459346"/>
                                  <a:pt x="386913" y="458481"/>
                                  <a:pt x="361802" y="458481"/>
                                </a:cubicBezTo>
                                <a:cubicBezTo>
                                  <a:pt x="346216" y="458481"/>
                                  <a:pt x="300322" y="448090"/>
                                  <a:pt x="287334" y="458481"/>
                                </a:cubicBezTo>
                                <a:lnTo>
                                  <a:pt x="287334" y="458481"/>
                                </a:lnTo>
                                <a:cubicBezTo>
                                  <a:pt x="268284" y="474933"/>
                                  <a:pt x="309847" y="473201"/>
                                  <a:pt x="315909" y="472335"/>
                                </a:cubicBezTo>
                                <a:cubicBezTo>
                                  <a:pt x="336691" y="468871"/>
                                  <a:pt x="358338" y="468871"/>
                                  <a:pt x="379986" y="469737"/>
                                </a:cubicBezTo>
                                <a:cubicBezTo>
                                  <a:pt x="405097" y="470603"/>
                                  <a:pt x="430209" y="471469"/>
                                  <a:pt x="455320" y="473201"/>
                                </a:cubicBezTo>
                                <a:cubicBezTo>
                                  <a:pt x="473504" y="474933"/>
                                  <a:pt x="499481" y="483592"/>
                                  <a:pt x="516800" y="477530"/>
                                </a:cubicBezTo>
                                <a:cubicBezTo>
                                  <a:pt x="534118" y="470603"/>
                                  <a:pt x="505543" y="464542"/>
                                  <a:pt x="502079" y="464542"/>
                                </a:cubicBezTo>
                                <a:close/>
                                <a:moveTo>
                                  <a:pt x="511604" y="745962"/>
                                </a:moveTo>
                                <a:cubicBezTo>
                                  <a:pt x="500347" y="739901"/>
                                  <a:pt x="477834" y="738169"/>
                                  <a:pt x="465711" y="742499"/>
                                </a:cubicBezTo>
                                <a:cubicBezTo>
                                  <a:pt x="462247" y="743365"/>
                                  <a:pt x="463979" y="743365"/>
                                  <a:pt x="465711" y="742499"/>
                                </a:cubicBezTo>
                                <a:cubicBezTo>
                                  <a:pt x="444063" y="750292"/>
                                  <a:pt x="407695" y="744231"/>
                                  <a:pt x="385181" y="744231"/>
                                </a:cubicBezTo>
                                <a:cubicBezTo>
                                  <a:pt x="355740" y="744231"/>
                                  <a:pt x="327165" y="747694"/>
                                  <a:pt x="297725" y="748560"/>
                                </a:cubicBezTo>
                                <a:cubicBezTo>
                                  <a:pt x="286468" y="749426"/>
                                  <a:pt x="260490" y="747694"/>
                                  <a:pt x="253563" y="758951"/>
                                </a:cubicBezTo>
                                <a:cubicBezTo>
                                  <a:pt x="244038" y="774537"/>
                                  <a:pt x="298591" y="762415"/>
                                  <a:pt x="302920" y="762415"/>
                                </a:cubicBezTo>
                                <a:cubicBezTo>
                                  <a:pt x="362668" y="756353"/>
                                  <a:pt x="424147" y="752024"/>
                                  <a:pt x="483895" y="758085"/>
                                </a:cubicBezTo>
                                <a:cubicBezTo>
                                  <a:pt x="489091" y="758951"/>
                                  <a:pt x="532386" y="756353"/>
                                  <a:pt x="511604" y="745962"/>
                                </a:cubicBezTo>
                                <a:close/>
                                <a:moveTo>
                                  <a:pt x="1221650" y="805710"/>
                                </a:moveTo>
                                <a:cubicBezTo>
                                  <a:pt x="1234638" y="805710"/>
                                  <a:pt x="1248493" y="809174"/>
                                  <a:pt x="1260615" y="803978"/>
                                </a:cubicBezTo>
                                <a:cubicBezTo>
                                  <a:pt x="1278800" y="796185"/>
                                  <a:pt x="1255420" y="788392"/>
                                  <a:pt x="1247627" y="788392"/>
                                </a:cubicBezTo>
                                <a:cubicBezTo>
                                  <a:pt x="1201734" y="789258"/>
                                  <a:pt x="1156706" y="797917"/>
                                  <a:pt x="1110813" y="797051"/>
                                </a:cubicBezTo>
                                <a:cubicBezTo>
                                  <a:pt x="1082238" y="796185"/>
                                  <a:pt x="1054529" y="796185"/>
                                  <a:pt x="1026820" y="792721"/>
                                </a:cubicBezTo>
                                <a:cubicBezTo>
                                  <a:pt x="992184" y="789258"/>
                                  <a:pt x="986122" y="803978"/>
                                  <a:pt x="1024222" y="803978"/>
                                </a:cubicBezTo>
                                <a:cubicBezTo>
                                  <a:pt x="1089166" y="804844"/>
                                  <a:pt x="1155841" y="807442"/>
                                  <a:pt x="1221650" y="805710"/>
                                </a:cubicBezTo>
                                <a:cubicBezTo>
                                  <a:pt x="1218186" y="805710"/>
                                  <a:pt x="1201734" y="805710"/>
                                  <a:pt x="1197404" y="806576"/>
                                </a:cubicBezTo>
                                <a:cubicBezTo>
                                  <a:pt x="1200002" y="806576"/>
                                  <a:pt x="1206929" y="806576"/>
                                  <a:pt x="1221650" y="805710"/>
                                </a:cubicBezTo>
                                <a:close/>
                                <a:moveTo>
                                  <a:pt x="755791" y="972831"/>
                                </a:moveTo>
                                <a:cubicBezTo>
                                  <a:pt x="756656" y="995344"/>
                                  <a:pt x="936765" y="994478"/>
                                  <a:pt x="948888" y="990149"/>
                                </a:cubicBezTo>
                                <a:cubicBezTo>
                                  <a:pt x="947156" y="991015"/>
                                  <a:pt x="946291" y="991015"/>
                                  <a:pt x="948888" y="990149"/>
                                </a:cubicBezTo>
                                <a:cubicBezTo>
                                  <a:pt x="948888" y="990149"/>
                                  <a:pt x="948888" y="990149"/>
                                  <a:pt x="948888" y="990149"/>
                                </a:cubicBezTo>
                                <a:cubicBezTo>
                                  <a:pt x="973134" y="980624"/>
                                  <a:pt x="930704" y="972831"/>
                                  <a:pt x="923777" y="972831"/>
                                </a:cubicBezTo>
                                <a:cubicBezTo>
                                  <a:pt x="896068" y="973696"/>
                                  <a:pt x="868359" y="977160"/>
                                  <a:pt x="841515" y="978892"/>
                                </a:cubicBezTo>
                                <a:cubicBezTo>
                                  <a:pt x="832856" y="978892"/>
                                  <a:pt x="755791" y="968501"/>
                                  <a:pt x="755791" y="972831"/>
                                </a:cubicBezTo>
                                <a:close/>
                                <a:moveTo>
                                  <a:pt x="769645" y="1056824"/>
                                </a:moveTo>
                                <a:cubicBezTo>
                                  <a:pt x="804281" y="1045567"/>
                                  <a:pt x="854504" y="1055092"/>
                                  <a:pt x="890872" y="1054226"/>
                                </a:cubicBezTo>
                                <a:cubicBezTo>
                                  <a:pt x="904727" y="1054226"/>
                                  <a:pt x="948022" y="1059421"/>
                                  <a:pt x="956682" y="1046433"/>
                                </a:cubicBezTo>
                                <a:cubicBezTo>
                                  <a:pt x="964475" y="1034310"/>
                                  <a:pt x="917716" y="1038640"/>
                                  <a:pt x="913386" y="1038640"/>
                                </a:cubicBezTo>
                                <a:cubicBezTo>
                                  <a:pt x="866627" y="1037774"/>
                                  <a:pt x="823331" y="1047299"/>
                                  <a:pt x="775706" y="1039506"/>
                                </a:cubicBezTo>
                                <a:cubicBezTo>
                                  <a:pt x="769645" y="1038640"/>
                                  <a:pt x="737606" y="1032578"/>
                                  <a:pt x="741936" y="1049031"/>
                                </a:cubicBezTo>
                                <a:cubicBezTo>
                                  <a:pt x="743668" y="1056824"/>
                                  <a:pt x="763584" y="1058556"/>
                                  <a:pt x="769645" y="1056824"/>
                                </a:cubicBezTo>
                                <a:cubicBezTo>
                                  <a:pt x="768779" y="1056824"/>
                                  <a:pt x="767913" y="1057690"/>
                                  <a:pt x="769645" y="1056824"/>
                                </a:cubicBezTo>
                                <a:close/>
                                <a:moveTo>
                                  <a:pt x="1204331" y="1183247"/>
                                </a:moveTo>
                                <a:cubicBezTo>
                                  <a:pt x="1182684" y="1184978"/>
                                  <a:pt x="1161036" y="1184112"/>
                                  <a:pt x="1139388" y="1183247"/>
                                </a:cubicBezTo>
                                <a:cubicBezTo>
                                  <a:pt x="1096093" y="1182381"/>
                                  <a:pt x="1049334" y="1172855"/>
                                  <a:pt x="1006038" y="1177185"/>
                                </a:cubicBezTo>
                                <a:cubicBezTo>
                                  <a:pt x="1003441" y="1177185"/>
                                  <a:pt x="993050" y="1181515"/>
                                  <a:pt x="997379" y="1185844"/>
                                </a:cubicBezTo>
                                <a:cubicBezTo>
                                  <a:pt x="1001709" y="1191040"/>
                                  <a:pt x="1020759" y="1188442"/>
                                  <a:pt x="1026820" y="1189308"/>
                                </a:cubicBezTo>
                                <a:cubicBezTo>
                                  <a:pt x="1051066" y="1190174"/>
                                  <a:pt x="1074445" y="1191906"/>
                                  <a:pt x="1097825" y="1193637"/>
                                </a:cubicBezTo>
                                <a:cubicBezTo>
                                  <a:pt x="1121204" y="1195369"/>
                                  <a:pt x="1144584" y="1197967"/>
                                  <a:pt x="1167963" y="1197101"/>
                                </a:cubicBezTo>
                                <a:cubicBezTo>
                                  <a:pt x="1181818" y="1197101"/>
                                  <a:pt x="1216454" y="1205760"/>
                                  <a:pt x="1227711" y="1195369"/>
                                </a:cubicBezTo>
                                <a:cubicBezTo>
                                  <a:pt x="1247627" y="1178917"/>
                                  <a:pt x="1212125" y="1182381"/>
                                  <a:pt x="1204331" y="1183247"/>
                                </a:cubicBezTo>
                                <a:close/>
                                <a:moveTo>
                                  <a:pt x="1228577" y="1196235"/>
                                </a:moveTo>
                                <a:cubicBezTo>
                                  <a:pt x="1218186" y="1204894"/>
                                  <a:pt x="1235504" y="1190174"/>
                                  <a:pt x="1228577" y="1196235"/>
                                </a:cubicBezTo>
                                <a:lnTo>
                                  <a:pt x="1228577" y="1196235"/>
                                </a:lnTo>
                                <a:close/>
                                <a:moveTo>
                                  <a:pt x="681322" y="878446"/>
                                </a:moveTo>
                                <a:cubicBezTo>
                                  <a:pt x="695177" y="879312"/>
                                  <a:pt x="708166" y="893167"/>
                                  <a:pt x="722020" y="884508"/>
                                </a:cubicBezTo>
                                <a:cubicBezTo>
                                  <a:pt x="736740" y="875849"/>
                                  <a:pt x="715959" y="864592"/>
                                  <a:pt x="705568" y="867190"/>
                                </a:cubicBezTo>
                                <a:cubicBezTo>
                                  <a:pt x="702104" y="868055"/>
                                  <a:pt x="702970" y="868055"/>
                                  <a:pt x="705568" y="867190"/>
                                </a:cubicBezTo>
                                <a:cubicBezTo>
                                  <a:pt x="674395" y="875849"/>
                                  <a:pt x="632831" y="868055"/>
                                  <a:pt x="600793" y="868055"/>
                                </a:cubicBezTo>
                                <a:cubicBezTo>
                                  <a:pt x="580877" y="868055"/>
                                  <a:pt x="560095" y="867190"/>
                                  <a:pt x="540179" y="871519"/>
                                </a:cubicBezTo>
                                <a:cubicBezTo>
                                  <a:pt x="517665" y="875849"/>
                                  <a:pt x="549704" y="885374"/>
                                  <a:pt x="560095" y="883642"/>
                                </a:cubicBezTo>
                                <a:lnTo>
                                  <a:pt x="560095" y="883642"/>
                                </a:lnTo>
                                <a:cubicBezTo>
                                  <a:pt x="598195" y="878446"/>
                                  <a:pt x="643222" y="875849"/>
                                  <a:pt x="681322" y="878446"/>
                                </a:cubicBezTo>
                                <a:close/>
                                <a:moveTo>
                                  <a:pt x="978329" y="920010"/>
                                </a:moveTo>
                                <a:cubicBezTo>
                                  <a:pt x="977463" y="920876"/>
                                  <a:pt x="976597" y="921742"/>
                                  <a:pt x="978329" y="920010"/>
                                </a:cubicBezTo>
                                <a:lnTo>
                                  <a:pt x="978329" y="920010"/>
                                </a:lnTo>
                                <a:cubicBezTo>
                                  <a:pt x="999111" y="900960"/>
                                  <a:pt x="896068" y="903558"/>
                                  <a:pt x="886543" y="903558"/>
                                </a:cubicBezTo>
                                <a:cubicBezTo>
                                  <a:pt x="872688" y="903558"/>
                                  <a:pt x="740204" y="895765"/>
                                  <a:pt x="740204" y="905290"/>
                                </a:cubicBezTo>
                                <a:cubicBezTo>
                                  <a:pt x="741070" y="915680"/>
                                  <a:pt x="846711" y="913083"/>
                                  <a:pt x="857102" y="913949"/>
                                </a:cubicBezTo>
                                <a:cubicBezTo>
                                  <a:pt x="880481" y="914815"/>
                                  <a:pt x="904727" y="916546"/>
                                  <a:pt x="928106" y="918278"/>
                                </a:cubicBezTo>
                                <a:cubicBezTo>
                                  <a:pt x="937631" y="920010"/>
                                  <a:pt x="969670" y="927803"/>
                                  <a:pt x="978329" y="920010"/>
                                </a:cubicBezTo>
                                <a:close/>
                                <a:moveTo>
                                  <a:pt x="256161" y="829090"/>
                                </a:moveTo>
                                <a:cubicBezTo>
                                  <a:pt x="279540" y="836017"/>
                                  <a:pt x="311579" y="829090"/>
                                  <a:pt x="334959" y="828224"/>
                                </a:cubicBezTo>
                                <a:cubicBezTo>
                                  <a:pt x="379986" y="826492"/>
                                  <a:pt x="437136" y="819565"/>
                                  <a:pt x="481297" y="833419"/>
                                </a:cubicBezTo>
                                <a:cubicBezTo>
                                  <a:pt x="488225" y="835151"/>
                                  <a:pt x="494286" y="840346"/>
                                  <a:pt x="501213" y="841212"/>
                                </a:cubicBezTo>
                                <a:cubicBezTo>
                                  <a:pt x="507274" y="842078"/>
                                  <a:pt x="521995" y="830821"/>
                                  <a:pt x="511604" y="826492"/>
                                </a:cubicBezTo>
                                <a:cubicBezTo>
                                  <a:pt x="490822" y="817833"/>
                                  <a:pt x="466577" y="819565"/>
                                  <a:pt x="444929" y="818699"/>
                                </a:cubicBezTo>
                                <a:cubicBezTo>
                                  <a:pt x="389511" y="816101"/>
                                  <a:pt x="333227" y="810906"/>
                                  <a:pt x="277809" y="816101"/>
                                </a:cubicBezTo>
                                <a:cubicBezTo>
                                  <a:pt x="274345" y="816101"/>
                                  <a:pt x="236245" y="823028"/>
                                  <a:pt x="256161" y="829090"/>
                                </a:cubicBezTo>
                                <a:close/>
                                <a:moveTo>
                                  <a:pt x="941961" y="1006601"/>
                                </a:moveTo>
                                <a:cubicBezTo>
                                  <a:pt x="922911" y="1004869"/>
                                  <a:pt x="902129" y="1008333"/>
                                  <a:pt x="882213" y="1008333"/>
                                </a:cubicBezTo>
                                <a:cubicBezTo>
                                  <a:pt x="863163" y="1008333"/>
                                  <a:pt x="844113" y="1010065"/>
                                  <a:pt x="825063" y="1008333"/>
                                </a:cubicBezTo>
                                <a:cubicBezTo>
                                  <a:pt x="809477" y="1007467"/>
                                  <a:pt x="793024" y="997942"/>
                                  <a:pt x="778304" y="998808"/>
                                </a:cubicBezTo>
                                <a:cubicBezTo>
                                  <a:pt x="768779" y="999674"/>
                                  <a:pt x="751461" y="1008333"/>
                                  <a:pt x="769645" y="1014394"/>
                                </a:cubicBezTo>
                                <a:cubicBezTo>
                                  <a:pt x="787829" y="1019590"/>
                                  <a:pt x="809477" y="1013528"/>
                                  <a:pt x="828527" y="1017858"/>
                                </a:cubicBezTo>
                                <a:cubicBezTo>
                                  <a:pt x="850175" y="1022187"/>
                                  <a:pt x="871822" y="1020456"/>
                                  <a:pt x="892604" y="1023919"/>
                                </a:cubicBezTo>
                                <a:cubicBezTo>
                                  <a:pt x="909057" y="1026517"/>
                                  <a:pt x="930704" y="1032578"/>
                                  <a:pt x="947156" y="1025651"/>
                                </a:cubicBezTo>
                                <a:lnTo>
                                  <a:pt x="947156" y="1025651"/>
                                </a:lnTo>
                                <a:cubicBezTo>
                                  <a:pt x="948888" y="1024785"/>
                                  <a:pt x="948022" y="1024785"/>
                                  <a:pt x="947156" y="1025651"/>
                                </a:cubicBezTo>
                                <a:cubicBezTo>
                                  <a:pt x="960145" y="1019590"/>
                                  <a:pt x="954084" y="1007467"/>
                                  <a:pt x="941961" y="1006601"/>
                                </a:cubicBezTo>
                                <a:close/>
                                <a:moveTo>
                                  <a:pt x="954084" y="953781"/>
                                </a:moveTo>
                                <a:cubicBezTo>
                                  <a:pt x="962743" y="949451"/>
                                  <a:pt x="952352" y="940792"/>
                                  <a:pt x="948022" y="939926"/>
                                </a:cubicBezTo>
                                <a:cubicBezTo>
                                  <a:pt x="939363" y="938194"/>
                                  <a:pt x="930704" y="940792"/>
                                  <a:pt x="922045" y="942524"/>
                                </a:cubicBezTo>
                                <a:cubicBezTo>
                                  <a:pt x="899531" y="945987"/>
                                  <a:pt x="877018" y="942524"/>
                                  <a:pt x="854504" y="944256"/>
                                </a:cubicBezTo>
                                <a:cubicBezTo>
                                  <a:pt x="846711" y="945121"/>
                                  <a:pt x="777438" y="933865"/>
                                  <a:pt x="775706" y="940792"/>
                                </a:cubicBezTo>
                                <a:cubicBezTo>
                                  <a:pt x="769645" y="958976"/>
                                  <a:pt x="940229" y="960708"/>
                                  <a:pt x="954084" y="953781"/>
                                </a:cubicBezTo>
                                <a:close/>
                                <a:moveTo>
                                  <a:pt x="950620" y="989283"/>
                                </a:moveTo>
                                <a:cubicBezTo>
                                  <a:pt x="950620" y="989283"/>
                                  <a:pt x="949754" y="989283"/>
                                  <a:pt x="948888" y="990149"/>
                                </a:cubicBezTo>
                                <a:cubicBezTo>
                                  <a:pt x="948888" y="990149"/>
                                  <a:pt x="948888" y="990149"/>
                                  <a:pt x="948888" y="990149"/>
                                </a:cubicBezTo>
                                <a:cubicBezTo>
                                  <a:pt x="949754" y="989283"/>
                                  <a:pt x="949754" y="989283"/>
                                  <a:pt x="950620" y="989283"/>
                                </a:cubicBezTo>
                                <a:close/>
                                <a:moveTo>
                                  <a:pt x="2820984" y="683617"/>
                                </a:moveTo>
                                <a:cubicBezTo>
                                  <a:pt x="2809727" y="684483"/>
                                  <a:pt x="2833107" y="682751"/>
                                  <a:pt x="2820984" y="683617"/>
                                </a:cubicBezTo>
                                <a:lnTo>
                                  <a:pt x="2820984" y="683617"/>
                                </a:lnTo>
                                <a:close/>
                                <a:moveTo>
                                  <a:pt x="1251091" y="734706"/>
                                </a:moveTo>
                                <a:cubicBezTo>
                                  <a:pt x="1250225" y="734706"/>
                                  <a:pt x="1249359" y="735571"/>
                                  <a:pt x="1248493" y="735571"/>
                                </a:cubicBezTo>
                                <a:cubicBezTo>
                                  <a:pt x="1249359" y="735571"/>
                                  <a:pt x="1250225" y="735571"/>
                                  <a:pt x="1251091" y="734706"/>
                                </a:cubicBezTo>
                                <a:close/>
                                <a:moveTo>
                                  <a:pt x="1254554" y="733840"/>
                                </a:moveTo>
                                <a:cubicBezTo>
                                  <a:pt x="1254554" y="733840"/>
                                  <a:pt x="1254554" y="733840"/>
                                  <a:pt x="1254554" y="733840"/>
                                </a:cubicBezTo>
                                <a:cubicBezTo>
                                  <a:pt x="1255420" y="733840"/>
                                  <a:pt x="1255420" y="733840"/>
                                  <a:pt x="1254554" y="733840"/>
                                </a:cubicBezTo>
                                <a:close/>
                                <a:moveTo>
                                  <a:pt x="820734" y="649846"/>
                                </a:moveTo>
                                <a:cubicBezTo>
                                  <a:pt x="848443" y="650712"/>
                                  <a:pt x="876152" y="650712"/>
                                  <a:pt x="903861" y="650712"/>
                                </a:cubicBezTo>
                                <a:cubicBezTo>
                                  <a:pt x="915984" y="650712"/>
                                  <a:pt x="957547" y="658506"/>
                                  <a:pt x="967072" y="650712"/>
                                </a:cubicBezTo>
                                <a:cubicBezTo>
                                  <a:pt x="966206" y="651578"/>
                                  <a:pt x="966206" y="651578"/>
                                  <a:pt x="967072" y="650712"/>
                                </a:cubicBezTo>
                                <a:lnTo>
                                  <a:pt x="967072" y="650712"/>
                                </a:lnTo>
                                <a:cubicBezTo>
                                  <a:pt x="986988" y="632528"/>
                                  <a:pt x="927240" y="637724"/>
                                  <a:pt x="919447" y="638590"/>
                                </a:cubicBezTo>
                                <a:cubicBezTo>
                                  <a:pt x="891738" y="640321"/>
                                  <a:pt x="863163" y="639456"/>
                                  <a:pt x="835454" y="638590"/>
                                </a:cubicBezTo>
                                <a:cubicBezTo>
                                  <a:pt x="824197" y="637724"/>
                                  <a:pt x="787829" y="624735"/>
                                  <a:pt x="778304" y="633394"/>
                                </a:cubicBezTo>
                                <a:cubicBezTo>
                                  <a:pt x="762718" y="646383"/>
                                  <a:pt x="813807" y="649846"/>
                                  <a:pt x="820734" y="649846"/>
                                </a:cubicBezTo>
                                <a:close/>
                                <a:moveTo>
                                  <a:pt x="767047" y="669762"/>
                                </a:moveTo>
                                <a:cubicBezTo>
                                  <a:pt x="767913" y="682751"/>
                                  <a:pt x="830259" y="675824"/>
                                  <a:pt x="838918" y="676690"/>
                                </a:cubicBezTo>
                                <a:cubicBezTo>
                                  <a:pt x="887409" y="679287"/>
                                  <a:pt x="942827" y="696606"/>
                                  <a:pt x="991318" y="685349"/>
                                </a:cubicBezTo>
                                <a:lnTo>
                                  <a:pt x="991318" y="685349"/>
                                </a:lnTo>
                                <a:cubicBezTo>
                                  <a:pt x="993050" y="684483"/>
                                  <a:pt x="993050" y="685349"/>
                                  <a:pt x="991318" y="685349"/>
                                </a:cubicBezTo>
                                <a:cubicBezTo>
                                  <a:pt x="999111" y="683617"/>
                                  <a:pt x="1001709" y="677555"/>
                                  <a:pt x="992184" y="674092"/>
                                </a:cubicBezTo>
                                <a:cubicBezTo>
                                  <a:pt x="978329" y="669762"/>
                                  <a:pt x="961877" y="672360"/>
                                  <a:pt x="948022" y="672360"/>
                                </a:cubicBezTo>
                                <a:cubicBezTo>
                                  <a:pt x="918581" y="671494"/>
                                  <a:pt x="888274" y="669762"/>
                                  <a:pt x="858834" y="668031"/>
                                </a:cubicBezTo>
                                <a:cubicBezTo>
                                  <a:pt x="851906" y="668031"/>
                                  <a:pt x="767047" y="655042"/>
                                  <a:pt x="767047" y="669762"/>
                                </a:cubicBezTo>
                                <a:close/>
                                <a:moveTo>
                                  <a:pt x="1254554" y="733840"/>
                                </a:moveTo>
                                <a:cubicBezTo>
                                  <a:pt x="1254554" y="733840"/>
                                  <a:pt x="1254554" y="733840"/>
                                  <a:pt x="1254554" y="733840"/>
                                </a:cubicBezTo>
                                <a:cubicBezTo>
                                  <a:pt x="1252822" y="733840"/>
                                  <a:pt x="1251956" y="734706"/>
                                  <a:pt x="1251091" y="734706"/>
                                </a:cubicBezTo>
                                <a:cubicBezTo>
                                  <a:pt x="1251956" y="734706"/>
                                  <a:pt x="1253688" y="734706"/>
                                  <a:pt x="1254554" y="733840"/>
                                </a:cubicBezTo>
                                <a:close/>
                                <a:moveTo>
                                  <a:pt x="1096093" y="732108"/>
                                </a:moveTo>
                                <a:cubicBezTo>
                                  <a:pt x="1124668" y="733840"/>
                                  <a:pt x="1152377" y="735571"/>
                                  <a:pt x="1180952" y="736437"/>
                                </a:cubicBezTo>
                                <a:cubicBezTo>
                                  <a:pt x="1203466" y="737303"/>
                                  <a:pt x="1232041" y="741633"/>
                                  <a:pt x="1253688" y="734706"/>
                                </a:cubicBezTo>
                                <a:cubicBezTo>
                                  <a:pt x="1253688" y="734706"/>
                                  <a:pt x="1253688" y="734706"/>
                                  <a:pt x="1253688" y="734706"/>
                                </a:cubicBezTo>
                                <a:cubicBezTo>
                                  <a:pt x="1253688" y="734706"/>
                                  <a:pt x="1253688" y="734706"/>
                                  <a:pt x="1253688" y="734706"/>
                                </a:cubicBezTo>
                                <a:cubicBezTo>
                                  <a:pt x="1258018" y="732974"/>
                                  <a:pt x="1264079" y="729510"/>
                                  <a:pt x="1266677" y="726046"/>
                                </a:cubicBezTo>
                                <a:cubicBezTo>
                                  <a:pt x="1271006" y="717387"/>
                                  <a:pt x="1238968" y="724315"/>
                                  <a:pt x="1237236" y="724315"/>
                                </a:cubicBezTo>
                                <a:cubicBezTo>
                                  <a:pt x="1208661" y="726912"/>
                                  <a:pt x="1179220" y="726046"/>
                                  <a:pt x="1149779" y="724315"/>
                                </a:cubicBezTo>
                                <a:cubicBezTo>
                                  <a:pt x="1120338" y="723449"/>
                                  <a:pt x="1090897" y="720851"/>
                                  <a:pt x="1061456" y="719119"/>
                                </a:cubicBezTo>
                                <a:cubicBezTo>
                                  <a:pt x="1055395" y="719119"/>
                                  <a:pt x="990452" y="719119"/>
                                  <a:pt x="992184" y="721717"/>
                                </a:cubicBezTo>
                                <a:cubicBezTo>
                                  <a:pt x="999977" y="736437"/>
                                  <a:pt x="1083970" y="731242"/>
                                  <a:pt x="1096093" y="732108"/>
                                </a:cubicBezTo>
                                <a:close/>
                                <a:moveTo>
                                  <a:pt x="2833107" y="723449"/>
                                </a:moveTo>
                                <a:lnTo>
                                  <a:pt x="2833107" y="723449"/>
                                </a:lnTo>
                                <a:cubicBezTo>
                                  <a:pt x="2830509" y="724315"/>
                                  <a:pt x="2831375" y="723449"/>
                                  <a:pt x="2833107" y="723449"/>
                                </a:cubicBezTo>
                                <a:close/>
                                <a:moveTo>
                                  <a:pt x="1102154" y="701801"/>
                                </a:moveTo>
                                <a:cubicBezTo>
                                  <a:pt x="1100422" y="701801"/>
                                  <a:pt x="1099557" y="701801"/>
                                  <a:pt x="1102154" y="701801"/>
                                </a:cubicBezTo>
                                <a:cubicBezTo>
                                  <a:pt x="1114277" y="700935"/>
                                  <a:pt x="1117740" y="700935"/>
                                  <a:pt x="1117740" y="700935"/>
                                </a:cubicBezTo>
                                <a:cubicBezTo>
                                  <a:pt x="1159304" y="698337"/>
                                  <a:pt x="1200868" y="695740"/>
                                  <a:pt x="1242432" y="696606"/>
                                </a:cubicBezTo>
                                <a:cubicBezTo>
                                  <a:pt x="1249359" y="696606"/>
                                  <a:pt x="1278800" y="683617"/>
                                  <a:pt x="1261481" y="682751"/>
                                </a:cubicBezTo>
                                <a:cubicBezTo>
                                  <a:pt x="1238102" y="681885"/>
                                  <a:pt x="1214722" y="684483"/>
                                  <a:pt x="1192209" y="686215"/>
                                </a:cubicBezTo>
                                <a:cubicBezTo>
                                  <a:pt x="1147182" y="690544"/>
                                  <a:pt x="1103886" y="692276"/>
                                  <a:pt x="1058859" y="687946"/>
                                </a:cubicBezTo>
                                <a:cubicBezTo>
                                  <a:pt x="1044138" y="686215"/>
                                  <a:pt x="1045870" y="703533"/>
                                  <a:pt x="1060591" y="705265"/>
                                </a:cubicBezTo>
                                <a:cubicBezTo>
                                  <a:pt x="1073579" y="706996"/>
                                  <a:pt x="1087434" y="702667"/>
                                  <a:pt x="1102154" y="701801"/>
                                </a:cubicBezTo>
                                <a:close/>
                                <a:moveTo>
                                  <a:pt x="1102154" y="701801"/>
                                </a:moveTo>
                                <a:cubicBezTo>
                                  <a:pt x="1105618" y="701801"/>
                                  <a:pt x="1116875" y="700935"/>
                                  <a:pt x="1117740" y="700935"/>
                                </a:cubicBezTo>
                                <a:cubicBezTo>
                                  <a:pt x="1112545" y="701801"/>
                                  <a:pt x="1107350" y="701801"/>
                                  <a:pt x="1102154" y="701801"/>
                                </a:cubicBezTo>
                                <a:lnTo>
                                  <a:pt x="1102154" y="701801"/>
                                </a:lnTo>
                                <a:close/>
                                <a:moveTo>
                                  <a:pt x="961011" y="532949"/>
                                </a:moveTo>
                                <a:cubicBezTo>
                                  <a:pt x="922911" y="539010"/>
                                  <a:pt x="877884" y="541608"/>
                                  <a:pt x="839784" y="538144"/>
                                </a:cubicBezTo>
                                <a:cubicBezTo>
                                  <a:pt x="825929" y="537278"/>
                                  <a:pt x="812941" y="523424"/>
                                  <a:pt x="799086" y="532083"/>
                                </a:cubicBezTo>
                                <a:cubicBezTo>
                                  <a:pt x="784365" y="540742"/>
                                  <a:pt x="805147" y="551999"/>
                                  <a:pt x="815538" y="549401"/>
                                </a:cubicBezTo>
                                <a:lnTo>
                                  <a:pt x="815538" y="549401"/>
                                </a:lnTo>
                                <a:cubicBezTo>
                                  <a:pt x="846711" y="540742"/>
                                  <a:pt x="888274" y="548535"/>
                                  <a:pt x="920313" y="548535"/>
                                </a:cubicBezTo>
                                <a:cubicBezTo>
                                  <a:pt x="940229" y="548535"/>
                                  <a:pt x="961011" y="549401"/>
                                  <a:pt x="980927" y="545071"/>
                                </a:cubicBezTo>
                                <a:cubicBezTo>
                                  <a:pt x="1003441" y="540742"/>
                                  <a:pt x="971402" y="531217"/>
                                  <a:pt x="961011" y="532949"/>
                                </a:cubicBezTo>
                                <a:close/>
                                <a:moveTo>
                                  <a:pt x="920313" y="603953"/>
                                </a:moveTo>
                                <a:cubicBezTo>
                                  <a:pt x="882213" y="603087"/>
                                  <a:pt x="845845" y="603953"/>
                                  <a:pt x="807745" y="597892"/>
                                </a:cubicBezTo>
                                <a:cubicBezTo>
                                  <a:pt x="800818" y="597026"/>
                                  <a:pt x="774841" y="602221"/>
                                  <a:pt x="792159" y="609149"/>
                                </a:cubicBezTo>
                                <a:cubicBezTo>
                                  <a:pt x="806879" y="615210"/>
                                  <a:pt x="833722" y="613478"/>
                                  <a:pt x="850175" y="614344"/>
                                </a:cubicBezTo>
                                <a:cubicBezTo>
                                  <a:pt x="886543" y="616076"/>
                                  <a:pt x="935034" y="624735"/>
                                  <a:pt x="971402" y="616076"/>
                                </a:cubicBezTo>
                                <a:cubicBezTo>
                                  <a:pt x="968804" y="616942"/>
                                  <a:pt x="964475" y="617808"/>
                                  <a:pt x="971402" y="616076"/>
                                </a:cubicBezTo>
                                <a:cubicBezTo>
                                  <a:pt x="974865" y="615210"/>
                                  <a:pt x="973134" y="615210"/>
                                  <a:pt x="971402" y="616076"/>
                                </a:cubicBezTo>
                                <a:cubicBezTo>
                                  <a:pt x="988720" y="611746"/>
                                  <a:pt x="980927" y="601356"/>
                                  <a:pt x="967072" y="599624"/>
                                </a:cubicBezTo>
                                <a:cubicBezTo>
                                  <a:pt x="951486" y="599624"/>
                                  <a:pt x="935900" y="604819"/>
                                  <a:pt x="920313" y="603953"/>
                                </a:cubicBezTo>
                                <a:close/>
                                <a:moveTo>
                                  <a:pt x="528057" y="742499"/>
                                </a:moveTo>
                                <a:cubicBezTo>
                                  <a:pt x="541911" y="746828"/>
                                  <a:pt x="558363" y="744231"/>
                                  <a:pt x="572218" y="744231"/>
                                </a:cubicBezTo>
                                <a:cubicBezTo>
                                  <a:pt x="601659" y="745096"/>
                                  <a:pt x="631966" y="746828"/>
                                  <a:pt x="661406" y="748560"/>
                                </a:cubicBezTo>
                                <a:cubicBezTo>
                                  <a:pt x="670932" y="748560"/>
                                  <a:pt x="755791" y="762415"/>
                                  <a:pt x="754925" y="747694"/>
                                </a:cubicBezTo>
                                <a:cubicBezTo>
                                  <a:pt x="754059" y="734706"/>
                                  <a:pt x="691713" y="741633"/>
                                  <a:pt x="683054" y="740767"/>
                                </a:cubicBezTo>
                                <a:cubicBezTo>
                                  <a:pt x="634563" y="738169"/>
                                  <a:pt x="579145" y="720851"/>
                                  <a:pt x="530654" y="732108"/>
                                </a:cubicBezTo>
                                <a:lnTo>
                                  <a:pt x="530654" y="732108"/>
                                </a:lnTo>
                                <a:cubicBezTo>
                                  <a:pt x="528922" y="732974"/>
                                  <a:pt x="528922" y="732108"/>
                                  <a:pt x="530654" y="732108"/>
                                </a:cubicBezTo>
                                <a:cubicBezTo>
                                  <a:pt x="521129" y="733840"/>
                                  <a:pt x="518531" y="739901"/>
                                  <a:pt x="528057" y="742499"/>
                                </a:cubicBezTo>
                                <a:close/>
                                <a:moveTo>
                                  <a:pt x="425013" y="678421"/>
                                </a:moveTo>
                                <a:cubicBezTo>
                                  <a:pt x="396438" y="676690"/>
                                  <a:pt x="368729" y="674958"/>
                                  <a:pt x="340154" y="674092"/>
                                </a:cubicBezTo>
                                <a:cubicBezTo>
                                  <a:pt x="317640" y="673226"/>
                                  <a:pt x="289066" y="668896"/>
                                  <a:pt x="267418" y="675824"/>
                                </a:cubicBezTo>
                                <a:cubicBezTo>
                                  <a:pt x="263088" y="677555"/>
                                  <a:pt x="257027" y="681019"/>
                                  <a:pt x="254429" y="684483"/>
                                </a:cubicBezTo>
                                <a:cubicBezTo>
                                  <a:pt x="250100" y="693142"/>
                                  <a:pt x="282138" y="686215"/>
                                  <a:pt x="283870" y="686215"/>
                                </a:cubicBezTo>
                                <a:cubicBezTo>
                                  <a:pt x="312445" y="683617"/>
                                  <a:pt x="341886" y="684483"/>
                                  <a:pt x="371327" y="686215"/>
                                </a:cubicBezTo>
                                <a:cubicBezTo>
                                  <a:pt x="400768" y="687081"/>
                                  <a:pt x="430209" y="689678"/>
                                  <a:pt x="459649" y="691410"/>
                                </a:cubicBezTo>
                                <a:cubicBezTo>
                                  <a:pt x="465711" y="691410"/>
                                  <a:pt x="530654" y="691410"/>
                                  <a:pt x="528922" y="688812"/>
                                </a:cubicBezTo>
                                <a:cubicBezTo>
                                  <a:pt x="521129" y="674092"/>
                                  <a:pt x="437136" y="679287"/>
                                  <a:pt x="425013" y="678421"/>
                                </a:cubicBezTo>
                                <a:close/>
                                <a:moveTo>
                                  <a:pt x="419818" y="711326"/>
                                </a:moveTo>
                                <a:cubicBezTo>
                                  <a:pt x="415488" y="711326"/>
                                  <a:pt x="402500" y="712192"/>
                                  <a:pt x="405097" y="712192"/>
                                </a:cubicBezTo>
                                <a:cubicBezTo>
                                  <a:pt x="409427" y="711326"/>
                                  <a:pt x="414622" y="711326"/>
                                  <a:pt x="419818" y="711326"/>
                                </a:cubicBezTo>
                                <a:lnTo>
                                  <a:pt x="419818" y="711326"/>
                                </a:lnTo>
                                <a:close/>
                                <a:moveTo>
                                  <a:pt x="2857352" y="701801"/>
                                </a:moveTo>
                                <a:cubicBezTo>
                                  <a:pt x="2847827" y="702667"/>
                                  <a:pt x="2819252" y="701801"/>
                                  <a:pt x="2813191" y="712192"/>
                                </a:cubicBezTo>
                                <a:cubicBezTo>
                                  <a:pt x="2806263" y="725180"/>
                                  <a:pt x="2825313" y="725180"/>
                                  <a:pt x="2833107" y="723449"/>
                                </a:cubicBezTo>
                                <a:cubicBezTo>
                                  <a:pt x="2847827" y="719119"/>
                                  <a:pt x="2837436" y="722583"/>
                                  <a:pt x="2833107" y="723449"/>
                                </a:cubicBezTo>
                                <a:cubicBezTo>
                                  <a:pt x="2868609" y="713924"/>
                                  <a:pt x="2913636" y="716521"/>
                                  <a:pt x="2950005" y="715656"/>
                                </a:cubicBezTo>
                                <a:cubicBezTo>
                                  <a:pt x="2956932" y="715656"/>
                                  <a:pt x="2975116" y="718253"/>
                                  <a:pt x="2988971" y="718253"/>
                                </a:cubicBezTo>
                                <a:lnTo>
                                  <a:pt x="2988971" y="694874"/>
                                </a:lnTo>
                                <a:cubicBezTo>
                                  <a:pt x="2988104" y="694874"/>
                                  <a:pt x="2986372" y="694874"/>
                                  <a:pt x="2985507" y="694874"/>
                                </a:cubicBezTo>
                                <a:cubicBezTo>
                                  <a:pt x="2943077" y="698337"/>
                                  <a:pt x="2899781" y="696606"/>
                                  <a:pt x="2857352" y="701801"/>
                                </a:cubicBezTo>
                                <a:close/>
                                <a:moveTo>
                                  <a:pt x="260490" y="730376"/>
                                </a:moveTo>
                                <a:cubicBezTo>
                                  <a:pt x="283870" y="731242"/>
                                  <a:pt x="307250" y="728644"/>
                                  <a:pt x="329763" y="726912"/>
                                </a:cubicBezTo>
                                <a:cubicBezTo>
                                  <a:pt x="374790" y="722583"/>
                                  <a:pt x="418086" y="720851"/>
                                  <a:pt x="463113" y="725180"/>
                                </a:cubicBezTo>
                                <a:cubicBezTo>
                                  <a:pt x="477834" y="726912"/>
                                  <a:pt x="476102" y="709594"/>
                                  <a:pt x="461381" y="707862"/>
                                </a:cubicBezTo>
                                <a:cubicBezTo>
                                  <a:pt x="446661" y="706996"/>
                                  <a:pt x="432806" y="710460"/>
                                  <a:pt x="418952" y="711326"/>
                                </a:cubicBezTo>
                                <a:cubicBezTo>
                                  <a:pt x="420684" y="711326"/>
                                  <a:pt x="420684" y="711326"/>
                                  <a:pt x="418952" y="711326"/>
                                </a:cubicBezTo>
                                <a:cubicBezTo>
                                  <a:pt x="409427" y="712192"/>
                                  <a:pt x="405097" y="712192"/>
                                  <a:pt x="404231" y="712192"/>
                                </a:cubicBezTo>
                                <a:cubicBezTo>
                                  <a:pt x="362668" y="714790"/>
                                  <a:pt x="321104" y="717387"/>
                                  <a:pt x="279540" y="716521"/>
                                </a:cubicBezTo>
                                <a:cubicBezTo>
                                  <a:pt x="272613" y="716521"/>
                                  <a:pt x="243172" y="729510"/>
                                  <a:pt x="260490" y="730376"/>
                                </a:cubicBezTo>
                                <a:close/>
                                <a:moveTo>
                                  <a:pt x="560095" y="542474"/>
                                </a:moveTo>
                                <a:lnTo>
                                  <a:pt x="560095" y="542474"/>
                                </a:lnTo>
                                <a:cubicBezTo>
                                  <a:pt x="569620" y="553731"/>
                                  <a:pt x="599061" y="546803"/>
                                  <a:pt x="611184" y="545071"/>
                                </a:cubicBezTo>
                                <a:cubicBezTo>
                                  <a:pt x="627636" y="542474"/>
                                  <a:pt x="644088" y="540742"/>
                                  <a:pt x="659675" y="541608"/>
                                </a:cubicBezTo>
                                <a:cubicBezTo>
                                  <a:pt x="679591" y="541608"/>
                                  <a:pt x="697774" y="549401"/>
                                  <a:pt x="717691" y="550267"/>
                                </a:cubicBezTo>
                                <a:cubicBezTo>
                                  <a:pt x="727216" y="550267"/>
                                  <a:pt x="753193" y="552865"/>
                                  <a:pt x="759254" y="544206"/>
                                </a:cubicBezTo>
                                <a:cubicBezTo>
                                  <a:pt x="765316" y="535546"/>
                                  <a:pt x="717691" y="534680"/>
                                  <a:pt x="713361" y="533815"/>
                                </a:cubicBezTo>
                                <a:cubicBezTo>
                                  <a:pt x="667468" y="530351"/>
                                  <a:pt x="621575" y="528619"/>
                                  <a:pt x="575682" y="531217"/>
                                </a:cubicBezTo>
                                <a:cubicBezTo>
                                  <a:pt x="575682" y="531217"/>
                                  <a:pt x="575682" y="531217"/>
                                  <a:pt x="576547" y="531217"/>
                                </a:cubicBezTo>
                                <a:cubicBezTo>
                                  <a:pt x="576547" y="531217"/>
                                  <a:pt x="576547" y="531217"/>
                                  <a:pt x="575682" y="531217"/>
                                </a:cubicBezTo>
                                <a:cubicBezTo>
                                  <a:pt x="575682" y="531217"/>
                                  <a:pt x="575682" y="531217"/>
                                  <a:pt x="575682" y="531217"/>
                                </a:cubicBezTo>
                                <a:cubicBezTo>
                                  <a:pt x="571352" y="531217"/>
                                  <a:pt x="551436" y="532949"/>
                                  <a:pt x="560095" y="542474"/>
                                </a:cubicBezTo>
                                <a:close/>
                                <a:moveTo>
                                  <a:pt x="577413" y="530351"/>
                                </a:moveTo>
                                <a:cubicBezTo>
                                  <a:pt x="586072" y="529485"/>
                                  <a:pt x="590402" y="529485"/>
                                  <a:pt x="592134" y="529485"/>
                                </a:cubicBezTo>
                                <a:cubicBezTo>
                                  <a:pt x="588670" y="530351"/>
                                  <a:pt x="580011" y="530351"/>
                                  <a:pt x="577413" y="530351"/>
                                </a:cubicBezTo>
                                <a:close/>
                                <a:moveTo>
                                  <a:pt x="576547" y="531217"/>
                                </a:moveTo>
                                <a:cubicBezTo>
                                  <a:pt x="576547" y="531217"/>
                                  <a:pt x="576547" y="531217"/>
                                  <a:pt x="576547" y="531217"/>
                                </a:cubicBezTo>
                                <a:cubicBezTo>
                                  <a:pt x="576547" y="531217"/>
                                  <a:pt x="575682" y="531217"/>
                                  <a:pt x="576547" y="531217"/>
                                </a:cubicBezTo>
                                <a:close/>
                                <a:moveTo>
                                  <a:pt x="554899" y="582305"/>
                                </a:moveTo>
                                <a:cubicBezTo>
                                  <a:pt x="573084" y="583171"/>
                                  <a:pt x="592134" y="579708"/>
                                  <a:pt x="611184" y="578842"/>
                                </a:cubicBezTo>
                                <a:cubicBezTo>
                                  <a:pt x="655345" y="577976"/>
                                  <a:pt x="697774" y="581440"/>
                                  <a:pt x="741070" y="583171"/>
                                </a:cubicBezTo>
                                <a:cubicBezTo>
                                  <a:pt x="754925" y="584037"/>
                                  <a:pt x="755791" y="569317"/>
                                  <a:pt x="741070" y="567585"/>
                                </a:cubicBezTo>
                                <a:cubicBezTo>
                                  <a:pt x="721154" y="564987"/>
                                  <a:pt x="699506" y="565853"/>
                                  <a:pt x="679591" y="565853"/>
                                </a:cubicBezTo>
                                <a:cubicBezTo>
                                  <a:pt x="639759" y="564987"/>
                                  <a:pt x="590402" y="556328"/>
                                  <a:pt x="550570" y="563256"/>
                                </a:cubicBezTo>
                                <a:cubicBezTo>
                                  <a:pt x="553168" y="562390"/>
                                  <a:pt x="555765" y="562390"/>
                                  <a:pt x="550570" y="563256"/>
                                </a:cubicBezTo>
                                <a:cubicBezTo>
                                  <a:pt x="546240" y="564121"/>
                                  <a:pt x="547972" y="563256"/>
                                  <a:pt x="550570" y="563256"/>
                                </a:cubicBezTo>
                                <a:cubicBezTo>
                                  <a:pt x="533252" y="566719"/>
                                  <a:pt x="541045" y="582305"/>
                                  <a:pt x="554899" y="582305"/>
                                </a:cubicBezTo>
                                <a:close/>
                                <a:moveTo>
                                  <a:pt x="932436" y="502642"/>
                                </a:moveTo>
                                <a:cubicBezTo>
                                  <a:pt x="912520" y="502642"/>
                                  <a:pt x="890872" y="503508"/>
                                  <a:pt x="870956" y="500044"/>
                                </a:cubicBezTo>
                                <a:cubicBezTo>
                                  <a:pt x="857102" y="497446"/>
                                  <a:pt x="836320" y="486190"/>
                                  <a:pt x="825063" y="499178"/>
                                </a:cubicBezTo>
                                <a:cubicBezTo>
                                  <a:pt x="815538" y="509569"/>
                                  <a:pt x="896934" y="512167"/>
                                  <a:pt x="907325" y="513033"/>
                                </a:cubicBezTo>
                                <a:cubicBezTo>
                                  <a:pt x="927240" y="514765"/>
                                  <a:pt x="947156" y="515630"/>
                                  <a:pt x="967938" y="516496"/>
                                </a:cubicBezTo>
                                <a:cubicBezTo>
                                  <a:pt x="975731" y="516496"/>
                                  <a:pt x="1007770" y="524290"/>
                                  <a:pt x="1015563" y="517362"/>
                                </a:cubicBezTo>
                                <a:cubicBezTo>
                                  <a:pt x="1034613" y="499178"/>
                                  <a:pt x="939363" y="502642"/>
                                  <a:pt x="932436" y="502642"/>
                                </a:cubicBezTo>
                                <a:close/>
                                <a:moveTo>
                                  <a:pt x="1013831" y="351974"/>
                                </a:moveTo>
                                <a:lnTo>
                                  <a:pt x="1013831" y="351974"/>
                                </a:lnTo>
                                <a:lnTo>
                                  <a:pt x="1013831" y="351974"/>
                                </a:lnTo>
                                <a:lnTo>
                                  <a:pt x="1013831" y="351974"/>
                                </a:lnTo>
                                <a:close/>
                                <a:moveTo>
                                  <a:pt x="1066652" y="458481"/>
                                </a:moveTo>
                                <a:cubicBezTo>
                                  <a:pt x="1073579" y="453285"/>
                                  <a:pt x="1090032" y="456749"/>
                                  <a:pt x="1097825" y="456749"/>
                                </a:cubicBezTo>
                                <a:cubicBezTo>
                                  <a:pt x="1116009" y="457615"/>
                                  <a:pt x="1134193" y="457615"/>
                                  <a:pt x="1152377" y="456749"/>
                                </a:cubicBezTo>
                                <a:cubicBezTo>
                                  <a:pt x="1169695" y="455883"/>
                                  <a:pt x="1246761" y="461078"/>
                                  <a:pt x="1245895" y="435101"/>
                                </a:cubicBezTo>
                                <a:cubicBezTo>
                                  <a:pt x="1198270" y="435101"/>
                                  <a:pt x="1148913" y="445492"/>
                                  <a:pt x="1101288" y="448090"/>
                                </a:cubicBezTo>
                                <a:cubicBezTo>
                                  <a:pt x="1083970" y="448956"/>
                                  <a:pt x="1069250" y="434235"/>
                                  <a:pt x="1051932" y="442894"/>
                                </a:cubicBezTo>
                                <a:cubicBezTo>
                                  <a:pt x="1032881" y="454151"/>
                                  <a:pt x="1057993" y="466274"/>
                                  <a:pt x="1066652" y="458481"/>
                                </a:cubicBezTo>
                                <a:cubicBezTo>
                                  <a:pt x="1069250" y="455883"/>
                                  <a:pt x="1067518" y="457615"/>
                                  <a:pt x="1066652" y="458481"/>
                                </a:cubicBezTo>
                                <a:close/>
                                <a:moveTo>
                                  <a:pt x="1066652" y="458481"/>
                                </a:moveTo>
                                <a:cubicBezTo>
                                  <a:pt x="1066652" y="458481"/>
                                  <a:pt x="1066652" y="458481"/>
                                  <a:pt x="1066652" y="458481"/>
                                </a:cubicBezTo>
                                <a:cubicBezTo>
                                  <a:pt x="1064920" y="460212"/>
                                  <a:pt x="1065786" y="459346"/>
                                  <a:pt x="1066652" y="458481"/>
                                </a:cubicBezTo>
                                <a:close/>
                                <a:moveTo>
                                  <a:pt x="1048468" y="373621"/>
                                </a:moveTo>
                                <a:cubicBezTo>
                                  <a:pt x="1042406" y="386610"/>
                                  <a:pt x="1101288" y="384878"/>
                                  <a:pt x="1107350" y="384878"/>
                                </a:cubicBezTo>
                                <a:cubicBezTo>
                                  <a:pt x="1157572" y="384012"/>
                                  <a:pt x="1213856" y="396135"/>
                                  <a:pt x="1263213" y="384012"/>
                                </a:cubicBezTo>
                                <a:cubicBezTo>
                                  <a:pt x="1270141" y="382280"/>
                                  <a:pt x="1290057" y="376219"/>
                                  <a:pt x="1280532" y="367560"/>
                                </a:cubicBezTo>
                                <a:cubicBezTo>
                                  <a:pt x="1294386" y="370158"/>
                                  <a:pt x="1325559" y="366694"/>
                                  <a:pt x="1331620" y="367560"/>
                                </a:cubicBezTo>
                                <a:cubicBezTo>
                                  <a:pt x="1358463" y="371024"/>
                                  <a:pt x="1385307" y="371024"/>
                                  <a:pt x="1412150" y="371890"/>
                                </a:cubicBezTo>
                                <a:cubicBezTo>
                                  <a:pt x="1434663" y="372755"/>
                                  <a:pt x="1458909" y="377085"/>
                                  <a:pt x="1480557" y="371024"/>
                                </a:cubicBezTo>
                                <a:cubicBezTo>
                                  <a:pt x="1488350" y="369292"/>
                                  <a:pt x="1508266" y="358035"/>
                                  <a:pt x="1488350" y="355437"/>
                                </a:cubicBezTo>
                                <a:cubicBezTo>
                                  <a:pt x="1468434" y="352840"/>
                                  <a:pt x="1445054" y="360633"/>
                                  <a:pt x="1424273" y="360633"/>
                                </a:cubicBezTo>
                                <a:cubicBezTo>
                                  <a:pt x="1380977" y="359767"/>
                                  <a:pt x="1338547" y="355437"/>
                                  <a:pt x="1296118" y="350242"/>
                                </a:cubicBezTo>
                                <a:cubicBezTo>
                                  <a:pt x="1286593" y="349376"/>
                                  <a:pt x="1272738" y="349376"/>
                                  <a:pt x="1273604" y="362365"/>
                                </a:cubicBezTo>
                                <a:cubicBezTo>
                                  <a:pt x="1273604" y="363231"/>
                                  <a:pt x="1274470" y="364096"/>
                                  <a:pt x="1275336" y="364962"/>
                                </a:cubicBezTo>
                                <a:cubicBezTo>
                                  <a:pt x="1263213" y="364096"/>
                                  <a:pt x="1238102" y="374487"/>
                                  <a:pt x="1229443" y="374487"/>
                                </a:cubicBezTo>
                                <a:cubicBezTo>
                                  <a:pt x="1187879" y="376219"/>
                                  <a:pt x="1141986" y="376219"/>
                                  <a:pt x="1100422" y="372755"/>
                                </a:cubicBezTo>
                                <a:cubicBezTo>
                                  <a:pt x="1088300" y="371890"/>
                                  <a:pt x="1056261" y="357169"/>
                                  <a:pt x="1048468" y="373621"/>
                                </a:cubicBezTo>
                                <a:close/>
                                <a:moveTo>
                                  <a:pt x="1264079" y="384012"/>
                                </a:moveTo>
                                <a:cubicBezTo>
                                  <a:pt x="1246761" y="388342"/>
                                  <a:pt x="1268409" y="383146"/>
                                  <a:pt x="1264079" y="384012"/>
                                </a:cubicBezTo>
                                <a:lnTo>
                                  <a:pt x="1264079" y="384012"/>
                                </a:lnTo>
                                <a:close/>
                                <a:moveTo>
                                  <a:pt x="1121204" y="496581"/>
                                </a:moveTo>
                                <a:cubicBezTo>
                                  <a:pt x="1098691" y="498312"/>
                                  <a:pt x="1141986" y="494849"/>
                                  <a:pt x="1121204" y="496581"/>
                                </a:cubicBezTo>
                                <a:lnTo>
                                  <a:pt x="1121204" y="496581"/>
                                </a:lnTo>
                                <a:close/>
                                <a:moveTo>
                                  <a:pt x="1036345" y="520826"/>
                                </a:moveTo>
                                <a:cubicBezTo>
                                  <a:pt x="1057993" y="523424"/>
                                  <a:pt x="1080506" y="520826"/>
                                  <a:pt x="1101288" y="520826"/>
                                </a:cubicBezTo>
                                <a:cubicBezTo>
                                  <a:pt x="1129863" y="520826"/>
                                  <a:pt x="1157572" y="520826"/>
                                  <a:pt x="1186147" y="521692"/>
                                </a:cubicBezTo>
                                <a:cubicBezTo>
                                  <a:pt x="1205197" y="521692"/>
                                  <a:pt x="1229443" y="526887"/>
                                  <a:pt x="1247627" y="521692"/>
                                </a:cubicBezTo>
                                <a:cubicBezTo>
                                  <a:pt x="1269275" y="516496"/>
                                  <a:pt x="1245029" y="505240"/>
                                  <a:pt x="1233772" y="506971"/>
                                </a:cubicBezTo>
                                <a:cubicBezTo>
                                  <a:pt x="1207795" y="511301"/>
                                  <a:pt x="1180086" y="509569"/>
                                  <a:pt x="1154109" y="510435"/>
                                </a:cubicBezTo>
                                <a:cubicBezTo>
                                  <a:pt x="1130729" y="510435"/>
                                  <a:pt x="1107350" y="510435"/>
                                  <a:pt x="1083104" y="508703"/>
                                </a:cubicBezTo>
                                <a:cubicBezTo>
                                  <a:pt x="1065786" y="507837"/>
                                  <a:pt x="1047602" y="503508"/>
                                  <a:pt x="1030284" y="507837"/>
                                </a:cubicBezTo>
                                <a:cubicBezTo>
                                  <a:pt x="1014697" y="511301"/>
                                  <a:pt x="1025954" y="519960"/>
                                  <a:pt x="1036345" y="520826"/>
                                </a:cubicBezTo>
                                <a:close/>
                                <a:moveTo>
                                  <a:pt x="1247627" y="521692"/>
                                </a:moveTo>
                                <a:cubicBezTo>
                                  <a:pt x="1236370" y="525156"/>
                                  <a:pt x="1261481" y="518228"/>
                                  <a:pt x="1247627" y="521692"/>
                                </a:cubicBezTo>
                                <a:lnTo>
                                  <a:pt x="1247627" y="521692"/>
                                </a:lnTo>
                                <a:close/>
                                <a:moveTo>
                                  <a:pt x="1047602" y="493983"/>
                                </a:moveTo>
                                <a:cubicBezTo>
                                  <a:pt x="1071847" y="497446"/>
                                  <a:pt x="1096093" y="498312"/>
                                  <a:pt x="1120338" y="496581"/>
                                </a:cubicBezTo>
                                <a:cubicBezTo>
                                  <a:pt x="1144584" y="494849"/>
                                  <a:pt x="1169695" y="492251"/>
                                  <a:pt x="1193941" y="492251"/>
                                </a:cubicBezTo>
                                <a:cubicBezTo>
                                  <a:pt x="1206929" y="492251"/>
                                  <a:pt x="1247627" y="498312"/>
                                  <a:pt x="1256286" y="488787"/>
                                </a:cubicBezTo>
                                <a:cubicBezTo>
                                  <a:pt x="1265811" y="478396"/>
                                  <a:pt x="1247627" y="469737"/>
                                  <a:pt x="1238968" y="472335"/>
                                </a:cubicBezTo>
                                <a:cubicBezTo>
                                  <a:pt x="1215588" y="478396"/>
                                  <a:pt x="1190477" y="477530"/>
                                  <a:pt x="1166231" y="480994"/>
                                </a:cubicBezTo>
                                <a:cubicBezTo>
                                  <a:pt x="1141986" y="484458"/>
                                  <a:pt x="1118606" y="486190"/>
                                  <a:pt x="1093495" y="486190"/>
                                </a:cubicBezTo>
                                <a:cubicBezTo>
                                  <a:pt x="1077043" y="486190"/>
                                  <a:pt x="1061456" y="478396"/>
                                  <a:pt x="1045870" y="480128"/>
                                </a:cubicBezTo>
                                <a:cubicBezTo>
                                  <a:pt x="1032015" y="480994"/>
                                  <a:pt x="1032881" y="492251"/>
                                  <a:pt x="1047602" y="493983"/>
                                </a:cubicBezTo>
                                <a:close/>
                                <a:moveTo>
                                  <a:pt x="1131595" y="339851"/>
                                </a:moveTo>
                                <a:cubicBezTo>
                                  <a:pt x="1111679" y="340717"/>
                                  <a:pt x="1093495" y="339851"/>
                                  <a:pt x="1074445" y="337253"/>
                                </a:cubicBezTo>
                                <a:cubicBezTo>
                                  <a:pt x="1054529" y="333790"/>
                                  <a:pt x="1049334" y="357169"/>
                                  <a:pt x="1073579" y="355437"/>
                                </a:cubicBezTo>
                                <a:cubicBezTo>
                                  <a:pt x="1073579" y="355437"/>
                                  <a:pt x="1073579" y="355437"/>
                                  <a:pt x="1073579" y="355437"/>
                                </a:cubicBezTo>
                                <a:cubicBezTo>
                                  <a:pt x="1119472" y="351974"/>
                                  <a:pt x="1165365" y="351974"/>
                                  <a:pt x="1211259" y="348510"/>
                                </a:cubicBezTo>
                                <a:cubicBezTo>
                                  <a:pt x="1226845" y="347644"/>
                                  <a:pt x="1250225" y="350242"/>
                                  <a:pt x="1264079" y="344181"/>
                                </a:cubicBezTo>
                                <a:cubicBezTo>
                                  <a:pt x="1278800" y="338119"/>
                                  <a:pt x="1263213" y="330326"/>
                                  <a:pt x="1255420" y="330326"/>
                                </a:cubicBezTo>
                                <a:cubicBezTo>
                                  <a:pt x="1215588" y="326862"/>
                                  <a:pt x="1173159" y="338119"/>
                                  <a:pt x="1131595" y="339851"/>
                                </a:cubicBezTo>
                                <a:close/>
                                <a:moveTo>
                                  <a:pt x="1037211" y="416917"/>
                                </a:moveTo>
                                <a:cubicBezTo>
                                  <a:pt x="1078775" y="416917"/>
                                  <a:pt x="1121204" y="417783"/>
                                  <a:pt x="1162768" y="416051"/>
                                </a:cubicBezTo>
                                <a:cubicBezTo>
                                  <a:pt x="1154109" y="416051"/>
                                  <a:pt x="1133327" y="417783"/>
                                  <a:pt x="1163634" y="416051"/>
                                </a:cubicBezTo>
                                <a:cubicBezTo>
                                  <a:pt x="1187879" y="415185"/>
                                  <a:pt x="1227711" y="421246"/>
                                  <a:pt x="1249359" y="410856"/>
                                </a:cubicBezTo>
                                <a:cubicBezTo>
                                  <a:pt x="1265811" y="403062"/>
                                  <a:pt x="1230309" y="400465"/>
                                  <a:pt x="1230309" y="400465"/>
                                </a:cubicBezTo>
                                <a:cubicBezTo>
                                  <a:pt x="1211259" y="400465"/>
                                  <a:pt x="1192209" y="403062"/>
                                  <a:pt x="1173159" y="404794"/>
                                </a:cubicBezTo>
                                <a:cubicBezTo>
                                  <a:pt x="1141986" y="408258"/>
                                  <a:pt x="1112545" y="403928"/>
                                  <a:pt x="1081372" y="402196"/>
                                </a:cubicBezTo>
                                <a:cubicBezTo>
                                  <a:pt x="1070115" y="401331"/>
                                  <a:pt x="1033747" y="398733"/>
                                  <a:pt x="1037211" y="416917"/>
                                </a:cubicBezTo>
                                <a:close/>
                                <a:moveTo>
                                  <a:pt x="1319497" y="299153"/>
                                </a:moveTo>
                                <a:lnTo>
                                  <a:pt x="1319497" y="299153"/>
                                </a:lnTo>
                                <a:cubicBezTo>
                                  <a:pt x="1319497" y="299153"/>
                                  <a:pt x="1319497" y="299153"/>
                                  <a:pt x="1319497" y="299153"/>
                                </a:cubicBezTo>
                                <a:cubicBezTo>
                                  <a:pt x="1319497" y="299153"/>
                                  <a:pt x="1319497" y="299153"/>
                                  <a:pt x="1319497" y="299153"/>
                                </a:cubicBezTo>
                                <a:close/>
                                <a:moveTo>
                                  <a:pt x="2854755" y="876715"/>
                                </a:moveTo>
                                <a:cubicBezTo>
                                  <a:pt x="2854755" y="876715"/>
                                  <a:pt x="2854755" y="877581"/>
                                  <a:pt x="2854755" y="876715"/>
                                </a:cubicBezTo>
                                <a:cubicBezTo>
                                  <a:pt x="2850425" y="878446"/>
                                  <a:pt x="2852156" y="877581"/>
                                  <a:pt x="2854755" y="876715"/>
                                </a:cubicBezTo>
                                <a:close/>
                                <a:moveTo>
                                  <a:pt x="1498740" y="158876"/>
                                </a:moveTo>
                                <a:cubicBezTo>
                                  <a:pt x="1490081" y="151083"/>
                                  <a:pt x="1467568" y="162340"/>
                                  <a:pt x="1457177" y="163205"/>
                                </a:cubicBezTo>
                                <a:cubicBezTo>
                                  <a:pt x="1405222" y="165803"/>
                                  <a:pt x="1353268" y="168401"/>
                                  <a:pt x="1301313" y="170133"/>
                                </a:cubicBezTo>
                                <a:cubicBezTo>
                                  <a:pt x="1296118" y="170133"/>
                                  <a:pt x="1251956" y="170999"/>
                                  <a:pt x="1276202" y="180524"/>
                                </a:cubicBezTo>
                                <a:cubicBezTo>
                                  <a:pt x="1291788" y="186585"/>
                                  <a:pt x="1308240" y="184853"/>
                                  <a:pt x="1324693" y="183987"/>
                                </a:cubicBezTo>
                                <a:cubicBezTo>
                                  <a:pt x="1323827" y="183987"/>
                                  <a:pt x="1323827" y="183987"/>
                                  <a:pt x="1326425" y="183987"/>
                                </a:cubicBezTo>
                                <a:cubicBezTo>
                                  <a:pt x="1374050" y="180524"/>
                                  <a:pt x="1424273" y="174462"/>
                                  <a:pt x="1471898" y="175328"/>
                                </a:cubicBezTo>
                                <a:cubicBezTo>
                                  <a:pt x="1477093" y="174462"/>
                                  <a:pt x="1516059" y="173596"/>
                                  <a:pt x="1498740" y="158876"/>
                                </a:cubicBezTo>
                                <a:close/>
                                <a:moveTo>
                                  <a:pt x="1329022" y="335521"/>
                                </a:moveTo>
                                <a:cubicBezTo>
                                  <a:pt x="1366256" y="326862"/>
                                  <a:pt x="1406954" y="325996"/>
                                  <a:pt x="1445054" y="327728"/>
                                </a:cubicBezTo>
                                <a:cubicBezTo>
                                  <a:pt x="1454579" y="328594"/>
                                  <a:pt x="1481422" y="332924"/>
                                  <a:pt x="1486618" y="322533"/>
                                </a:cubicBezTo>
                                <a:cubicBezTo>
                                  <a:pt x="1497875" y="301751"/>
                                  <a:pt x="1461506" y="313008"/>
                                  <a:pt x="1453713" y="313874"/>
                                </a:cubicBezTo>
                                <a:cubicBezTo>
                                  <a:pt x="1414747" y="319069"/>
                                  <a:pt x="1368854" y="324265"/>
                                  <a:pt x="1329022" y="319069"/>
                                </a:cubicBezTo>
                                <a:cubicBezTo>
                                  <a:pt x="1296118" y="313874"/>
                                  <a:pt x="1294386" y="343315"/>
                                  <a:pt x="1329022" y="335521"/>
                                </a:cubicBezTo>
                                <a:cubicBezTo>
                                  <a:pt x="1326425" y="336387"/>
                                  <a:pt x="1325559" y="336387"/>
                                  <a:pt x="1329022" y="335521"/>
                                </a:cubicBezTo>
                                <a:close/>
                                <a:moveTo>
                                  <a:pt x="2938747" y="894899"/>
                                </a:moveTo>
                                <a:cubicBezTo>
                                  <a:pt x="2887659" y="892301"/>
                                  <a:pt x="2837436" y="889703"/>
                                  <a:pt x="2786348" y="898362"/>
                                </a:cubicBezTo>
                                <a:cubicBezTo>
                                  <a:pt x="2769029" y="900960"/>
                                  <a:pt x="2779420" y="914815"/>
                                  <a:pt x="2793275" y="913949"/>
                                </a:cubicBezTo>
                                <a:cubicBezTo>
                                  <a:pt x="2820118" y="913083"/>
                                  <a:pt x="2846961" y="912217"/>
                                  <a:pt x="2873804" y="912217"/>
                                </a:cubicBezTo>
                                <a:cubicBezTo>
                                  <a:pt x="2896318" y="912217"/>
                                  <a:pt x="2918832" y="913949"/>
                                  <a:pt x="2941346" y="913949"/>
                                </a:cubicBezTo>
                                <a:cubicBezTo>
                                  <a:pt x="2950870" y="913949"/>
                                  <a:pt x="2971652" y="916546"/>
                                  <a:pt x="2988971" y="915680"/>
                                </a:cubicBezTo>
                                <a:lnTo>
                                  <a:pt x="2988971" y="890569"/>
                                </a:lnTo>
                                <a:cubicBezTo>
                                  <a:pt x="2972518" y="892301"/>
                                  <a:pt x="2956932" y="895765"/>
                                  <a:pt x="2938747" y="894899"/>
                                </a:cubicBezTo>
                                <a:close/>
                                <a:moveTo>
                                  <a:pt x="1342877" y="220356"/>
                                </a:moveTo>
                                <a:cubicBezTo>
                                  <a:pt x="1351536" y="215160"/>
                                  <a:pt x="1377513" y="218624"/>
                                  <a:pt x="1387038" y="217758"/>
                                </a:cubicBezTo>
                                <a:cubicBezTo>
                                  <a:pt x="1408686" y="216892"/>
                                  <a:pt x="1431200" y="216026"/>
                                  <a:pt x="1452847" y="213428"/>
                                </a:cubicBezTo>
                                <a:cubicBezTo>
                                  <a:pt x="1462372" y="212562"/>
                                  <a:pt x="1496143" y="196110"/>
                                  <a:pt x="1468434" y="194378"/>
                                </a:cubicBezTo>
                                <a:cubicBezTo>
                                  <a:pt x="1446786" y="192646"/>
                                  <a:pt x="1421675" y="202171"/>
                                  <a:pt x="1399161" y="203903"/>
                                </a:cubicBezTo>
                                <a:cubicBezTo>
                                  <a:pt x="1378379" y="205635"/>
                                  <a:pt x="1356731" y="208233"/>
                                  <a:pt x="1335950" y="207367"/>
                                </a:cubicBezTo>
                                <a:cubicBezTo>
                                  <a:pt x="1322961" y="206501"/>
                                  <a:pt x="1292654" y="198708"/>
                                  <a:pt x="1280532" y="205635"/>
                                </a:cubicBezTo>
                                <a:cubicBezTo>
                                  <a:pt x="1264945" y="216026"/>
                                  <a:pt x="1332486" y="228149"/>
                                  <a:pt x="1342877" y="220356"/>
                                </a:cubicBezTo>
                                <a:cubicBezTo>
                                  <a:pt x="1344609" y="219490"/>
                                  <a:pt x="1343743" y="220356"/>
                                  <a:pt x="1342877" y="220356"/>
                                </a:cubicBezTo>
                                <a:close/>
                                <a:moveTo>
                                  <a:pt x="1342877" y="220356"/>
                                </a:moveTo>
                                <a:cubicBezTo>
                                  <a:pt x="1342877" y="221221"/>
                                  <a:pt x="1342877" y="221221"/>
                                  <a:pt x="1342877" y="220356"/>
                                </a:cubicBezTo>
                                <a:cubicBezTo>
                                  <a:pt x="1341145" y="222087"/>
                                  <a:pt x="1342011" y="221221"/>
                                  <a:pt x="1342877" y="220356"/>
                                </a:cubicBezTo>
                                <a:close/>
                                <a:moveTo>
                                  <a:pt x="2833107" y="934730"/>
                                </a:moveTo>
                                <a:cubicBezTo>
                                  <a:pt x="2816654" y="935596"/>
                                  <a:pt x="2791543" y="932999"/>
                                  <a:pt x="2775957" y="940792"/>
                                </a:cubicBezTo>
                                <a:cubicBezTo>
                                  <a:pt x="2755175" y="952049"/>
                                  <a:pt x="2785482" y="955512"/>
                                  <a:pt x="2794141" y="953781"/>
                                </a:cubicBezTo>
                                <a:cubicBezTo>
                                  <a:pt x="2793275" y="953781"/>
                                  <a:pt x="2793275" y="953781"/>
                                  <a:pt x="2794141" y="953781"/>
                                </a:cubicBezTo>
                                <a:cubicBezTo>
                                  <a:pt x="2794141" y="953781"/>
                                  <a:pt x="2794141" y="953781"/>
                                  <a:pt x="2794141" y="953781"/>
                                </a:cubicBezTo>
                                <a:cubicBezTo>
                                  <a:pt x="2839168" y="945121"/>
                                  <a:pt x="2885927" y="944256"/>
                                  <a:pt x="2931820" y="944256"/>
                                </a:cubicBezTo>
                                <a:cubicBezTo>
                                  <a:pt x="2950870" y="944256"/>
                                  <a:pt x="2969920" y="944256"/>
                                  <a:pt x="2989836" y="943390"/>
                                </a:cubicBezTo>
                                <a:lnTo>
                                  <a:pt x="2989836" y="924340"/>
                                </a:lnTo>
                                <a:cubicBezTo>
                                  <a:pt x="2985507" y="924340"/>
                                  <a:pt x="2982043" y="924340"/>
                                  <a:pt x="2979445" y="924340"/>
                                </a:cubicBezTo>
                                <a:cubicBezTo>
                                  <a:pt x="2930954" y="925206"/>
                                  <a:pt x="2881598" y="932133"/>
                                  <a:pt x="2833107" y="934730"/>
                                </a:cubicBezTo>
                                <a:close/>
                                <a:moveTo>
                                  <a:pt x="2797604" y="952915"/>
                                </a:moveTo>
                                <a:cubicBezTo>
                                  <a:pt x="2825313" y="947719"/>
                                  <a:pt x="2807130" y="951183"/>
                                  <a:pt x="2797604" y="952915"/>
                                </a:cubicBezTo>
                                <a:lnTo>
                                  <a:pt x="2797604" y="952915"/>
                                </a:lnTo>
                                <a:close/>
                                <a:moveTo>
                                  <a:pt x="1319497" y="299153"/>
                                </a:moveTo>
                                <a:cubicBezTo>
                                  <a:pt x="1329022" y="297421"/>
                                  <a:pt x="1322961" y="298287"/>
                                  <a:pt x="1319497" y="299153"/>
                                </a:cubicBezTo>
                                <a:cubicBezTo>
                                  <a:pt x="1361927" y="289628"/>
                                  <a:pt x="1408686" y="288762"/>
                                  <a:pt x="1451115" y="287896"/>
                                </a:cubicBezTo>
                                <a:cubicBezTo>
                                  <a:pt x="1455445" y="287896"/>
                                  <a:pt x="1481422" y="291360"/>
                                  <a:pt x="1480557" y="281835"/>
                                </a:cubicBezTo>
                                <a:cubicBezTo>
                                  <a:pt x="1478825" y="264517"/>
                                  <a:pt x="1460641" y="267981"/>
                                  <a:pt x="1449384" y="271444"/>
                                </a:cubicBezTo>
                                <a:cubicBezTo>
                                  <a:pt x="1413016" y="283567"/>
                                  <a:pt x="1370586" y="280103"/>
                                  <a:pt x="1332486" y="282701"/>
                                </a:cubicBezTo>
                                <a:cubicBezTo>
                                  <a:pt x="1322095" y="283567"/>
                                  <a:pt x="1298716" y="279237"/>
                                  <a:pt x="1289191" y="284433"/>
                                </a:cubicBezTo>
                                <a:cubicBezTo>
                                  <a:pt x="1280532" y="289628"/>
                                  <a:pt x="1288325" y="297421"/>
                                  <a:pt x="1293520" y="300019"/>
                                </a:cubicBezTo>
                                <a:cubicBezTo>
                                  <a:pt x="1302179" y="304349"/>
                                  <a:pt x="1311704" y="300885"/>
                                  <a:pt x="1319497" y="299153"/>
                                </a:cubicBezTo>
                                <a:cubicBezTo>
                                  <a:pt x="1317766" y="299153"/>
                                  <a:pt x="1317766" y="300019"/>
                                  <a:pt x="1319497" y="299153"/>
                                </a:cubicBezTo>
                                <a:close/>
                                <a:moveTo>
                                  <a:pt x="1480557" y="231612"/>
                                </a:moveTo>
                                <a:cubicBezTo>
                                  <a:pt x="1465836" y="234210"/>
                                  <a:pt x="1449384" y="242003"/>
                                  <a:pt x="1434663" y="242003"/>
                                </a:cubicBezTo>
                                <a:cubicBezTo>
                                  <a:pt x="1395697" y="243735"/>
                                  <a:pt x="1353268" y="247199"/>
                                  <a:pt x="1313436" y="244601"/>
                                </a:cubicBezTo>
                                <a:cubicBezTo>
                                  <a:pt x="1306509" y="243735"/>
                                  <a:pt x="1296984" y="240271"/>
                                  <a:pt x="1290057" y="243735"/>
                                </a:cubicBezTo>
                                <a:cubicBezTo>
                                  <a:pt x="1281397" y="248065"/>
                                  <a:pt x="1288325" y="255858"/>
                                  <a:pt x="1294386" y="257590"/>
                                </a:cubicBezTo>
                                <a:cubicBezTo>
                                  <a:pt x="1313436" y="263651"/>
                                  <a:pt x="1335084" y="261919"/>
                                  <a:pt x="1354134" y="258455"/>
                                </a:cubicBezTo>
                                <a:cubicBezTo>
                                  <a:pt x="1350670" y="259321"/>
                                  <a:pt x="1348938" y="259321"/>
                                  <a:pt x="1354134" y="258455"/>
                                </a:cubicBezTo>
                                <a:cubicBezTo>
                                  <a:pt x="1398295" y="250662"/>
                                  <a:pt x="1443322" y="257590"/>
                                  <a:pt x="1487484" y="247199"/>
                                </a:cubicBezTo>
                                <a:cubicBezTo>
                                  <a:pt x="1505668" y="243735"/>
                                  <a:pt x="1494411" y="229015"/>
                                  <a:pt x="1480557" y="231612"/>
                                </a:cubicBezTo>
                                <a:close/>
                                <a:moveTo>
                                  <a:pt x="999977" y="313008"/>
                                </a:moveTo>
                                <a:lnTo>
                                  <a:pt x="999977" y="313008"/>
                                </a:lnTo>
                                <a:cubicBezTo>
                                  <a:pt x="970536" y="314740"/>
                                  <a:pt x="996513" y="313008"/>
                                  <a:pt x="999977" y="313008"/>
                                </a:cubicBezTo>
                                <a:close/>
                                <a:moveTo>
                                  <a:pt x="761852" y="191780"/>
                                </a:moveTo>
                                <a:cubicBezTo>
                                  <a:pt x="710763" y="186585"/>
                                  <a:pt x="653613" y="190049"/>
                                  <a:pt x="601659" y="192646"/>
                                </a:cubicBezTo>
                                <a:cubicBezTo>
                                  <a:pt x="592134" y="193512"/>
                                  <a:pt x="579145" y="191780"/>
                                  <a:pt x="570486" y="196976"/>
                                </a:cubicBezTo>
                                <a:cubicBezTo>
                                  <a:pt x="554899" y="207367"/>
                                  <a:pt x="583475" y="208233"/>
                                  <a:pt x="588670" y="207367"/>
                                </a:cubicBezTo>
                                <a:cubicBezTo>
                                  <a:pt x="629368" y="203903"/>
                                  <a:pt x="668334" y="200440"/>
                                  <a:pt x="709031" y="200440"/>
                                </a:cubicBezTo>
                                <a:cubicBezTo>
                                  <a:pt x="729813" y="200440"/>
                                  <a:pt x="750595" y="201305"/>
                                  <a:pt x="769645" y="209099"/>
                                </a:cubicBezTo>
                                <a:cubicBezTo>
                                  <a:pt x="775706" y="211696"/>
                                  <a:pt x="786963" y="210830"/>
                                  <a:pt x="787829" y="202171"/>
                                </a:cubicBezTo>
                                <a:cubicBezTo>
                                  <a:pt x="789561" y="193512"/>
                                  <a:pt x="767047" y="192646"/>
                                  <a:pt x="761852" y="191780"/>
                                </a:cubicBezTo>
                                <a:close/>
                                <a:moveTo>
                                  <a:pt x="560961" y="241137"/>
                                </a:moveTo>
                                <a:cubicBezTo>
                                  <a:pt x="571352" y="243735"/>
                                  <a:pt x="585206" y="240271"/>
                                  <a:pt x="595597" y="239405"/>
                                </a:cubicBezTo>
                                <a:cubicBezTo>
                                  <a:pt x="618977" y="237674"/>
                                  <a:pt x="643222" y="238540"/>
                                  <a:pt x="667468" y="238540"/>
                                </a:cubicBezTo>
                                <a:cubicBezTo>
                                  <a:pt x="679591" y="238540"/>
                                  <a:pt x="788695" y="254992"/>
                                  <a:pt x="790427" y="242869"/>
                                </a:cubicBezTo>
                                <a:cubicBezTo>
                                  <a:pt x="791293" y="239405"/>
                                  <a:pt x="578279" y="213428"/>
                                  <a:pt x="555765" y="225551"/>
                                </a:cubicBezTo>
                                <a:cubicBezTo>
                                  <a:pt x="547106" y="230746"/>
                                  <a:pt x="555765" y="239405"/>
                                  <a:pt x="560961" y="241137"/>
                                </a:cubicBezTo>
                                <a:close/>
                                <a:moveTo>
                                  <a:pt x="1028552" y="335521"/>
                                </a:moveTo>
                                <a:cubicBezTo>
                                  <a:pt x="1006904" y="332924"/>
                                  <a:pt x="982659" y="337253"/>
                                  <a:pt x="961011" y="337253"/>
                                </a:cubicBezTo>
                                <a:cubicBezTo>
                                  <a:pt x="938497" y="337253"/>
                                  <a:pt x="915118" y="335521"/>
                                  <a:pt x="892604" y="332924"/>
                                </a:cubicBezTo>
                                <a:cubicBezTo>
                                  <a:pt x="870956" y="331192"/>
                                  <a:pt x="848443" y="320801"/>
                                  <a:pt x="827661" y="320801"/>
                                </a:cubicBezTo>
                                <a:cubicBezTo>
                                  <a:pt x="825063" y="320801"/>
                                  <a:pt x="797354" y="331192"/>
                                  <a:pt x="808611" y="334655"/>
                                </a:cubicBezTo>
                                <a:cubicBezTo>
                                  <a:pt x="825929" y="339851"/>
                                  <a:pt x="847577" y="338985"/>
                                  <a:pt x="864895" y="340717"/>
                                </a:cubicBezTo>
                                <a:cubicBezTo>
                                  <a:pt x="914252" y="345046"/>
                                  <a:pt x="964475" y="354571"/>
                                  <a:pt x="1013831" y="351108"/>
                                </a:cubicBezTo>
                                <a:cubicBezTo>
                                  <a:pt x="1021625" y="351974"/>
                                  <a:pt x="1048468" y="338985"/>
                                  <a:pt x="1028552" y="335521"/>
                                </a:cubicBezTo>
                                <a:close/>
                                <a:moveTo>
                                  <a:pt x="572218" y="304349"/>
                                </a:moveTo>
                                <a:cubicBezTo>
                                  <a:pt x="590402" y="306946"/>
                                  <a:pt x="609452" y="304349"/>
                                  <a:pt x="627636" y="303483"/>
                                </a:cubicBezTo>
                                <a:cubicBezTo>
                                  <a:pt x="666602" y="301751"/>
                                  <a:pt x="709897" y="300019"/>
                                  <a:pt x="746265" y="313874"/>
                                </a:cubicBezTo>
                                <a:cubicBezTo>
                                  <a:pt x="754059" y="317337"/>
                                  <a:pt x="785231" y="313008"/>
                                  <a:pt x="767047" y="303483"/>
                                </a:cubicBezTo>
                                <a:cubicBezTo>
                                  <a:pt x="749729" y="293958"/>
                                  <a:pt x="722886" y="296556"/>
                                  <a:pt x="703836" y="294824"/>
                                </a:cubicBezTo>
                                <a:cubicBezTo>
                                  <a:pt x="662272" y="292226"/>
                                  <a:pt x="619843" y="284433"/>
                                  <a:pt x="578279" y="289628"/>
                                </a:cubicBezTo>
                                <a:lnTo>
                                  <a:pt x="578279" y="289628"/>
                                </a:lnTo>
                                <a:cubicBezTo>
                                  <a:pt x="576547" y="289628"/>
                                  <a:pt x="576547" y="289628"/>
                                  <a:pt x="578279" y="289628"/>
                                </a:cubicBezTo>
                                <a:cubicBezTo>
                                  <a:pt x="570486" y="291360"/>
                                  <a:pt x="557497" y="302617"/>
                                  <a:pt x="572218" y="304349"/>
                                </a:cubicBezTo>
                                <a:close/>
                                <a:moveTo>
                                  <a:pt x="676993" y="93067"/>
                                </a:moveTo>
                                <a:cubicBezTo>
                                  <a:pt x="658809" y="92201"/>
                                  <a:pt x="593000" y="75749"/>
                                  <a:pt x="578279" y="89603"/>
                                </a:cubicBezTo>
                                <a:cubicBezTo>
                                  <a:pt x="562693" y="105190"/>
                                  <a:pt x="659675" y="105190"/>
                                  <a:pt x="664870" y="105190"/>
                                </a:cubicBezTo>
                                <a:cubicBezTo>
                                  <a:pt x="672663" y="106055"/>
                                  <a:pt x="798220" y="121642"/>
                                  <a:pt x="791293" y="104324"/>
                                </a:cubicBezTo>
                                <a:cubicBezTo>
                                  <a:pt x="788695" y="97396"/>
                                  <a:pt x="688250" y="93067"/>
                                  <a:pt x="676993" y="93067"/>
                                </a:cubicBezTo>
                                <a:close/>
                                <a:moveTo>
                                  <a:pt x="501213" y="139826"/>
                                </a:moveTo>
                                <a:cubicBezTo>
                                  <a:pt x="470040" y="141558"/>
                                  <a:pt x="438002" y="137228"/>
                                  <a:pt x="406829" y="135496"/>
                                </a:cubicBezTo>
                                <a:cubicBezTo>
                                  <a:pt x="377388" y="133765"/>
                                  <a:pt x="348813" y="132899"/>
                                  <a:pt x="319372" y="131167"/>
                                </a:cubicBezTo>
                                <a:cubicBezTo>
                                  <a:pt x="312445" y="131167"/>
                                  <a:pt x="269149" y="125971"/>
                                  <a:pt x="268284" y="137228"/>
                                </a:cubicBezTo>
                                <a:cubicBezTo>
                                  <a:pt x="267418" y="149351"/>
                                  <a:pt x="321104" y="145887"/>
                                  <a:pt x="325434" y="145887"/>
                                </a:cubicBezTo>
                                <a:cubicBezTo>
                                  <a:pt x="382584" y="144155"/>
                                  <a:pt x="445795" y="144155"/>
                                  <a:pt x="502079" y="154546"/>
                                </a:cubicBezTo>
                                <a:cubicBezTo>
                                  <a:pt x="508140" y="155412"/>
                                  <a:pt x="520263" y="157144"/>
                                  <a:pt x="522861" y="149351"/>
                                </a:cubicBezTo>
                                <a:cubicBezTo>
                                  <a:pt x="526325" y="134630"/>
                                  <a:pt x="507274" y="139826"/>
                                  <a:pt x="501213" y="139826"/>
                                </a:cubicBezTo>
                                <a:close/>
                                <a:moveTo>
                                  <a:pt x="223256" y="367560"/>
                                </a:moveTo>
                                <a:lnTo>
                                  <a:pt x="218927" y="368426"/>
                                </a:lnTo>
                                <a:cubicBezTo>
                                  <a:pt x="208536" y="370158"/>
                                  <a:pt x="180827" y="365828"/>
                                  <a:pt x="171302" y="365828"/>
                                </a:cubicBezTo>
                                <a:cubicBezTo>
                                  <a:pt x="140129" y="366694"/>
                                  <a:pt x="109822" y="368426"/>
                                  <a:pt x="78649" y="369292"/>
                                </a:cubicBezTo>
                                <a:cubicBezTo>
                                  <a:pt x="69125" y="369292"/>
                                  <a:pt x="35354" y="366694"/>
                                  <a:pt x="33622" y="380549"/>
                                </a:cubicBezTo>
                                <a:cubicBezTo>
                                  <a:pt x="30159" y="403928"/>
                                  <a:pt x="63929" y="392671"/>
                                  <a:pt x="75186" y="389208"/>
                                </a:cubicBezTo>
                                <a:cubicBezTo>
                                  <a:pt x="121945" y="376219"/>
                                  <a:pt x="183424" y="382280"/>
                                  <a:pt x="231049" y="387476"/>
                                </a:cubicBezTo>
                                <a:cubicBezTo>
                                  <a:pt x="238843" y="388342"/>
                                  <a:pt x="270015" y="393537"/>
                                  <a:pt x="271747" y="381415"/>
                                </a:cubicBezTo>
                                <a:cubicBezTo>
                                  <a:pt x="272613" y="367560"/>
                                  <a:pt x="231049" y="360633"/>
                                  <a:pt x="223256" y="367560"/>
                                </a:cubicBezTo>
                                <a:close/>
                                <a:moveTo>
                                  <a:pt x="505543" y="174462"/>
                                </a:moveTo>
                                <a:cubicBezTo>
                                  <a:pt x="480431" y="177926"/>
                                  <a:pt x="455320" y="177926"/>
                                  <a:pt x="430209" y="176194"/>
                                </a:cubicBezTo>
                                <a:cubicBezTo>
                                  <a:pt x="417220" y="175328"/>
                                  <a:pt x="270881" y="157144"/>
                                  <a:pt x="269149" y="170133"/>
                                </a:cubicBezTo>
                                <a:cubicBezTo>
                                  <a:pt x="261356" y="187451"/>
                                  <a:pt x="297725" y="181390"/>
                                  <a:pt x="305518" y="180524"/>
                                </a:cubicBezTo>
                                <a:cubicBezTo>
                                  <a:pt x="336691" y="178792"/>
                                  <a:pt x="368729" y="183121"/>
                                  <a:pt x="399902" y="184853"/>
                                </a:cubicBezTo>
                                <a:cubicBezTo>
                                  <a:pt x="429343" y="186585"/>
                                  <a:pt x="459649" y="184853"/>
                                  <a:pt x="489956" y="187451"/>
                                </a:cubicBezTo>
                                <a:cubicBezTo>
                                  <a:pt x="501213" y="188317"/>
                                  <a:pt x="534984" y="195244"/>
                                  <a:pt x="542777" y="183121"/>
                                </a:cubicBezTo>
                                <a:cubicBezTo>
                                  <a:pt x="550570" y="168401"/>
                                  <a:pt x="509872" y="173596"/>
                                  <a:pt x="505543" y="174462"/>
                                </a:cubicBezTo>
                                <a:close/>
                                <a:moveTo>
                                  <a:pt x="1210393" y="897496"/>
                                </a:moveTo>
                                <a:cubicBezTo>
                                  <a:pt x="1179220" y="898362"/>
                                  <a:pt x="1147182" y="896631"/>
                                  <a:pt x="1116009" y="896631"/>
                                </a:cubicBezTo>
                                <a:cubicBezTo>
                                  <a:pt x="1106484" y="896631"/>
                                  <a:pt x="1007770" y="886240"/>
                                  <a:pt x="1003441" y="900960"/>
                                </a:cubicBezTo>
                                <a:cubicBezTo>
                                  <a:pt x="999111" y="914815"/>
                                  <a:pt x="1031150" y="908753"/>
                                  <a:pt x="1037211" y="907887"/>
                                </a:cubicBezTo>
                                <a:cubicBezTo>
                                  <a:pt x="1062322" y="904424"/>
                                  <a:pt x="1087434" y="905290"/>
                                  <a:pt x="1112545" y="906156"/>
                                </a:cubicBezTo>
                                <a:cubicBezTo>
                                  <a:pt x="1142852" y="907887"/>
                                  <a:pt x="1173159" y="910485"/>
                                  <a:pt x="1204331" y="911351"/>
                                </a:cubicBezTo>
                                <a:cubicBezTo>
                                  <a:pt x="1217320" y="912217"/>
                                  <a:pt x="1250225" y="922608"/>
                                  <a:pt x="1260615" y="913083"/>
                                </a:cubicBezTo>
                                <a:cubicBezTo>
                                  <a:pt x="1281397" y="894033"/>
                                  <a:pt x="1216454" y="897496"/>
                                  <a:pt x="1210393" y="897496"/>
                                </a:cubicBezTo>
                                <a:close/>
                                <a:moveTo>
                                  <a:pt x="562693" y="326862"/>
                                </a:moveTo>
                                <a:lnTo>
                                  <a:pt x="562693" y="326862"/>
                                </a:lnTo>
                                <a:cubicBezTo>
                                  <a:pt x="553168" y="332058"/>
                                  <a:pt x="561827" y="340717"/>
                                  <a:pt x="567888" y="342449"/>
                                </a:cubicBezTo>
                                <a:cubicBezTo>
                                  <a:pt x="578279" y="345046"/>
                                  <a:pt x="592134" y="341583"/>
                                  <a:pt x="602524" y="340717"/>
                                </a:cubicBezTo>
                                <a:cubicBezTo>
                                  <a:pt x="625904" y="338985"/>
                                  <a:pt x="650149" y="339851"/>
                                  <a:pt x="674395" y="339851"/>
                                </a:cubicBezTo>
                                <a:cubicBezTo>
                                  <a:pt x="686518" y="339851"/>
                                  <a:pt x="795622" y="356303"/>
                                  <a:pt x="798220" y="344181"/>
                                </a:cubicBezTo>
                                <a:cubicBezTo>
                                  <a:pt x="798220" y="341583"/>
                                  <a:pt x="585206" y="315606"/>
                                  <a:pt x="562693" y="326862"/>
                                </a:cubicBezTo>
                                <a:close/>
                                <a:moveTo>
                                  <a:pt x="625038" y="138094"/>
                                </a:moveTo>
                                <a:cubicBezTo>
                                  <a:pt x="670932" y="137228"/>
                                  <a:pt x="716825" y="143290"/>
                                  <a:pt x="762718" y="147619"/>
                                </a:cubicBezTo>
                                <a:cubicBezTo>
                                  <a:pt x="773975" y="148485"/>
                                  <a:pt x="804281" y="136362"/>
                                  <a:pt x="780036" y="132033"/>
                                </a:cubicBezTo>
                                <a:cubicBezTo>
                                  <a:pt x="758388" y="128569"/>
                                  <a:pt x="734143" y="131167"/>
                                  <a:pt x="712495" y="130301"/>
                                </a:cubicBezTo>
                                <a:cubicBezTo>
                                  <a:pt x="685652" y="129435"/>
                                  <a:pt x="659675" y="125971"/>
                                  <a:pt x="632831" y="123374"/>
                                </a:cubicBezTo>
                                <a:cubicBezTo>
                                  <a:pt x="618111" y="122508"/>
                                  <a:pt x="592134" y="113849"/>
                                  <a:pt x="580011" y="124240"/>
                                </a:cubicBezTo>
                                <a:cubicBezTo>
                                  <a:pt x="582609" y="122508"/>
                                  <a:pt x="583475" y="120776"/>
                                  <a:pt x="580011" y="124240"/>
                                </a:cubicBezTo>
                                <a:lnTo>
                                  <a:pt x="580011" y="124240"/>
                                </a:lnTo>
                                <a:cubicBezTo>
                                  <a:pt x="562693" y="139826"/>
                                  <a:pt x="618111" y="138094"/>
                                  <a:pt x="625038" y="138094"/>
                                </a:cubicBezTo>
                                <a:close/>
                                <a:moveTo>
                                  <a:pt x="1325559" y="183121"/>
                                </a:moveTo>
                                <a:cubicBezTo>
                                  <a:pt x="1324693" y="183121"/>
                                  <a:pt x="1324693" y="183121"/>
                                  <a:pt x="1323827" y="183121"/>
                                </a:cubicBezTo>
                                <a:cubicBezTo>
                                  <a:pt x="1327291" y="183121"/>
                                  <a:pt x="1351536" y="181390"/>
                                  <a:pt x="1325559" y="183121"/>
                                </a:cubicBezTo>
                                <a:close/>
                                <a:moveTo>
                                  <a:pt x="996513" y="225551"/>
                                </a:moveTo>
                                <a:cubicBezTo>
                                  <a:pt x="951486" y="227283"/>
                                  <a:pt x="905593" y="228149"/>
                                  <a:pt x="860566" y="228149"/>
                                </a:cubicBezTo>
                                <a:cubicBezTo>
                                  <a:pt x="852772" y="228149"/>
                                  <a:pt x="831125" y="220356"/>
                                  <a:pt x="826795" y="231612"/>
                                </a:cubicBezTo>
                                <a:cubicBezTo>
                                  <a:pt x="823331" y="241137"/>
                                  <a:pt x="833722" y="249796"/>
                                  <a:pt x="842381" y="243735"/>
                                </a:cubicBezTo>
                                <a:cubicBezTo>
                                  <a:pt x="851041" y="238540"/>
                                  <a:pt x="846711" y="241137"/>
                                  <a:pt x="842381" y="243735"/>
                                </a:cubicBezTo>
                                <a:cubicBezTo>
                                  <a:pt x="867493" y="227283"/>
                                  <a:pt x="920313" y="239405"/>
                                  <a:pt x="948888" y="240271"/>
                                </a:cubicBezTo>
                                <a:cubicBezTo>
                                  <a:pt x="971402" y="241137"/>
                                  <a:pt x="993916" y="242869"/>
                                  <a:pt x="1016429" y="240271"/>
                                </a:cubicBezTo>
                                <a:cubicBezTo>
                                  <a:pt x="1020759" y="239405"/>
                                  <a:pt x="1028552" y="235942"/>
                                  <a:pt x="1027686" y="229880"/>
                                </a:cubicBezTo>
                                <a:cubicBezTo>
                                  <a:pt x="1026820" y="221221"/>
                                  <a:pt x="1001709" y="225551"/>
                                  <a:pt x="996513" y="225551"/>
                                </a:cubicBezTo>
                                <a:close/>
                                <a:moveTo>
                                  <a:pt x="988720" y="261919"/>
                                </a:moveTo>
                                <a:cubicBezTo>
                                  <a:pt x="931570" y="265383"/>
                                  <a:pt x="875286" y="268846"/>
                                  <a:pt x="819002" y="262785"/>
                                </a:cubicBezTo>
                                <a:cubicBezTo>
                                  <a:pt x="808611" y="261919"/>
                                  <a:pt x="783500" y="272310"/>
                                  <a:pt x="805147" y="276640"/>
                                </a:cubicBezTo>
                                <a:cubicBezTo>
                                  <a:pt x="817270" y="279237"/>
                                  <a:pt x="831990" y="279237"/>
                                  <a:pt x="844113" y="277505"/>
                                </a:cubicBezTo>
                                <a:cubicBezTo>
                                  <a:pt x="844113" y="277505"/>
                                  <a:pt x="844113" y="277505"/>
                                  <a:pt x="843247" y="277505"/>
                                </a:cubicBezTo>
                                <a:cubicBezTo>
                                  <a:pt x="843247" y="277505"/>
                                  <a:pt x="843247" y="277505"/>
                                  <a:pt x="844113" y="277505"/>
                                </a:cubicBezTo>
                                <a:cubicBezTo>
                                  <a:pt x="891738" y="270578"/>
                                  <a:pt x="943693" y="274042"/>
                                  <a:pt x="991318" y="276640"/>
                                </a:cubicBezTo>
                                <a:cubicBezTo>
                                  <a:pt x="993916" y="276640"/>
                                  <a:pt x="1038943" y="273176"/>
                                  <a:pt x="1025954" y="262785"/>
                                </a:cubicBezTo>
                                <a:cubicBezTo>
                                  <a:pt x="1017295" y="255858"/>
                                  <a:pt x="999111" y="261919"/>
                                  <a:pt x="988720" y="261919"/>
                                </a:cubicBezTo>
                                <a:close/>
                                <a:moveTo>
                                  <a:pt x="2806263" y="971965"/>
                                </a:moveTo>
                                <a:cubicBezTo>
                                  <a:pt x="2798470" y="971099"/>
                                  <a:pt x="2767297" y="965903"/>
                                  <a:pt x="2765566" y="978026"/>
                                </a:cubicBezTo>
                                <a:cubicBezTo>
                                  <a:pt x="2762968" y="992746"/>
                                  <a:pt x="2805398" y="997942"/>
                                  <a:pt x="2813191" y="991015"/>
                                </a:cubicBezTo>
                                <a:cubicBezTo>
                                  <a:pt x="2814922" y="989283"/>
                                  <a:pt x="2814057" y="990149"/>
                                  <a:pt x="2813191" y="991015"/>
                                </a:cubicBezTo>
                                <a:cubicBezTo>
                                  <a:pt x="2820984" y="984087"/>
                                  <a:pt x="2854755" y="989283"/>
                                  <a:pt x="2864279" y="989283"/>
                                </a:cubicBezTo>
                                <a:cubicBezTo>
                                  <a:pt x="2895452" y="988417"/>
                                  <a:pt x="2925759" y="986685"/>
                                  <a:pt x="2956932" y="985819"/>
                                </a:cubicBezTo>
                                <a:cubicBezTo>
                                  <a:pt x="2962993" y="985819"/>
                                  <a:pt x="2978579" y="988417"/>
                                  <a:pt x="2989836" y="987551"/>
                                </a:cubicBezTo>
                                <a:lnTo>
                                  <a:pt x="2989836" y="965037"/>
                                </a:lnTo>
                                <a:cubicBezTo>
                                  <a:pt x="2980311" y="965037"/>
                                  <a:pt x="2967323" y="968501"/>
                                  <a:pt x="2961261" y="970233"/>
                                </a:cubicBezTo>
                                <a:cubicBezTo>
                                  <a:pt x="2915368" y="983221"/>
                                  <a:pt x="2853888" y="976294"/>
                                  <a:pt x="2806263" y="971965"/>
                                </a:cubicBezTo>
                                <a:close/>
                                <a:moveTo>
                                  <a:pt x="999977" y="313008"/>
                                </a:moveTo>
                                <a:cubicBezTo>
                                  <a:pt x="1005172" y="313008"/>
                                  <a:pt x="1029418" y="312142"/>
                                  <a:pt x="1020759" y="300885"/>
                                </a:cubicBezTo>
                                <a:cubicBezTo>
                                  <a:pt x="1012100" y="290494"/>
                                  <a:pt x="985256" y="297421"/>
                                  <a:pt x="974865" y="299153"/>
                                </a:cubicBezTo>
                                <a:cubicBezTo>
                                  <a:pt x="935900" y="303483"/>
                                  <a:pt x="892604" y="302617"/>
                                  <a:pt x="854504" y="296556"/>
                                </a:cubicBezTo>
                                <a:cubicBezTo>
                                  <a:pt x="850175" y="295690"/>
                                  <a:pt x="815538" y="287896"/>
                                  <a:pt x="826795" y="300885"/>
                                </a:cubicBezTo>
                                <a:cubicBezTo>
                                  <a:pt x="833722" y="309544"/>
                                  <a:pt x="853638" y="306946"/>
                                  <a:pt x="863163" y="306946"/>
                                </a:cubicBezTo>
                                <a:cubicBezTo>
                                  <a:pt x="907325" y="309544"/>
                                  <a:pt x="954084" y="315606"/>
                                  <a:pt x="999977" y="313008"/>
                                </a:cubicBezTo>
                                <a:cubicBezTo>
                                  <a:pt x="999977" y="313008"/>
                                  <a:pt x="999977" y="313008"/>
                                  <a:pt x="999977" y="313008"/>
                                </a:cubicBezTo>
                                <a:close/>
                                <a:moveTo>
                                  <a:pt x="953218" y="144155"/>
                                </a:moveTo>
                                <a:cubicBezTo>
                                  <a:pt x="911654" y="145021"/>
                                  <a:pt x="957547" y="143290"/>
                                  <a:pt x="953218" y="144155"/>
                                </a:cubicBezTo>
                                <a:lnTo>
                                  <a:pt x="953218" y="144155"/>
                                </a:lnTo>
                                <a:close/>
                                <a:moveTo>
                                  <a:pt x="930704" y="91335"/>
                                </a:moveTo>
                                <a:cubicBezTo>
                                  <a:pt x="917716" y="91335"/>
                                  <a:pt x="905593" y="94799"/>
                                  <a:pt x="892604" y="94799"/>
                                </a:cubicBezTo>
                                <a:cubicBezTo>
                                  <a:pt x="863163" y="95665"/>
                                  <a:pt x="835454" y="92201"/>
                                  <a:pt x="806013" y="90469"/>
                                </a:cubicBezTo>
                                <a:cubicBezTo>
                                  <a:pt x="797354" y="89603"/>
                                  <a:pt x="786963" y="101726"/>
                                  <a:pt x="799952" y="105190"/>
                                </a:cubicBezTo>
                                <a:cubicBezTo>
                                  <a:pt x="816404" y="109519"/>
                                  <a:pt x="833722" y="106921"/>
                                  <a:pt x="850175" y="107787"/>
                                </a:cubicBezTo>
                                <a:cubicBezTo>
                                  <a:pt x="873554" y="108653"/>
                                  <a:pt x="917716" y="118178"/>
                                  <a:pt x="939363" y="107787"/>
                                </a:cubicBezTo>
                                <a:cubicBezTo>
                                  <a:pt x="937631" y="108653"/>
                                  <a:pt x="934168" y="110385"/>
                                  <a:pt x="939363" y="107787"/>
                                </a:cubicBezTo>
                                <a:cubicBezTo>
                                  <a:pt x="941961" y="106055"/>
                                  <a:pt x="941095" y="106921"/>
                                  <a:pt x="939363" y="107787"/>
                                </a:cubicBezTo>
                                <a:cubicBezTo>
                                  <a:pt x="953218" y="100860"/>
                                  <a:pt x="939363" y="91335"/>
                                  <a:pt x="930704" y="91335"/>
                                </a:cubicBezTo>
                                <a:close/>
                                <a:moveTo>
                                  <a:pt x="954084" y="129435"/>
                                </a:moveTo>
                                <a:cubicBezTo>
                                  <a:pt x="916850" y="132899"/>
                                  <a:pt x="878750" y="136362"/>
                                  <a:pt x="841515" y="132899"/>
                                </a:cubicBezTo>
                                <a:cubicBezTo>
                                  <a:pt x="830259" y="132033"/>
                                  <a:pt x="816404" y="117312"/>
                                  <a:pt x="806879" y="126837"/>
                                </a:cubicBezTo>
                                <a:cubicBezTo>
                                  <a:pt x="795622" y="138094"/>
                                  <a:pt x="818136" y="141558"/>
                                  <a:pt x="824197" y="141558"/>
                                </a:cubicBezTo>
                                <a:cubicBezTo>
                                  <a:pt x="867493" y="144155"/>
                                  <a:pt x="909922" y="144155"/>
                                  <a:pt x="953218" y="143290"/>
                                </a:cubicBezTo>
                                <a:cubicBezTo>
                                  <a:pt x="977463" y="143290"/>
                                  <a:pt x="981793" y="127703"/>
                                  <a:pt x="954084" y="129435"/>
                                </a:cubicBezTo>
                                <a:close/>
                                <a:moveTo>
                                  <a:pt x="983525" y="193512"/>
                                </a:moveTo>
                                <a:cubicBezTo>
                                  <a:pt x="969670" y="189183"/>
                                  <a:pt x="949754" y="196110"/>
                                  <a:pt x="935034" y="196976"/>
                                </a:cubicBezTo>
                                <a:cubicBezTo>
                                  <a:pt x="899531" y="200440"/>
                                  <a:pt x="867493" y="196110"/>
                                  <a:pt x="832856" y="193512"/>
                                </a:cubicBezTo>
                                <a:cubicBezTo>
                                  <a:pt x="828527" y="193512"/>
                                  <a:pt x="803416" y="198708"/>
                                  <a:pt x="818136" y="206501"/>
                                </a:cubicBezTo>
                                <a:cubicBezTo>
                                  <a:pt x="831125" y="212562"/>
                                  <a:pt x="853638" y="208233"/>
                                  <a:pt x="867493" y="208233"/>
                                </a:cubicBezTo>
                                <a:cubicBezTo>
                                  <a:pt x="906459" y="209965"/>
                                  <a:pt x="952352" y="217758"/>
                                  <a:pt x="990452" y="210830"/>
                                </a:cubicBezTo>
                                <a:cubicBezTo>
                                  <a:pt x="1006038" y="207367"/>
                                  <a:pt x="990452" y="195244"/>
                                  <a:pt x="983525" y="193512"/>
                                </a:cubicBezTo>
                                <a:close/>
                                <a:moveTo>
                                  <a:pt x="959279" y="158876"/>
                                </a:moveTo>
                                <a:cubicBezTo>
                                  <a:pt x="920313" y="161474"/>
                                  <a:pt x="883945" y="166669"/>
                                  <a:pt x="844113" y="164071"/>
                                </a:cubicBezTo>
                                <a:cubicBezTo>
                                  <a:pt x="837186" y="164071"/>
                                  <a:pt x="801684" y="156278"/>
                                  <a:pt x="798220" y="164937"/>
                                </a:cubicBezTo>
                                <a:cubicBezTo>
                                  <a:pt x="793024" y="177060"/>
                                  <a:pt x="828527" y="175328"/>
                                  <a:pt x="832856" y="175328"/>
                                </a:cubicBezTo>
                                <a:cubicBezTo>
                                  <a:pt x="876152" y="174462"/>
                                  <a:pt x="920313" y="180524"/>
                                  <a:pt x="963609" y="174462"/>
                                </a:cubicBezTo>
                                <a:cubicBezTo>
                                  <a:pt x="958413" y="175328"/>
                                  <a:pt x="933302" y="178792"/>
                                  <a:pt x="963609" y="174462"/>
                                </a:cubicBezTo>
                                <a:cubicBezTo>
                                  <a:pt x="964475" y="174462"/>
                                  <a:pt x="964475" y="174462"/>
                                  <a:pt x="963609" y="174462"/>
                                </a:cubicBezTo>
                                <a:cubicBezTo>
                                  <a:pt x="992184" y="170999"/>
                                  <a:pt x="988720" y="157144"/>
                                  <a:pt x="959279" y="158876"/>
                                </a:cubicBezTo>
                                <a:close/>
                                <a:moveTo>
                                  <a:pt x="1028552" y="436833"/>
                                </a:moveTo>
                                <a:cubicBezTo>
                                  <a:pt x="1017295" y="431637"/>
                                  <a:pt x="999111" y="435101"/>
                                  <a:pt x="986988" y="435967"/>
                                </a:cubicBezTo>
                                <a:cubicBezTo>
                                  <a:pt x="958413" y="438565"/>
                                  <a:pt x="930704" y="436833"/>
                                  <a:pt x="901263" y="435101"/>
                                </a:cubicBezTo>
                                <a:cubicBezTo>
                                  <a:pt x="878750" y="433369"/>
                                  <a:pt x="857102" y="429040"/>
                                  <a:pt x="834588" y="426442"/>
                                </a:cubicBezTo>
                                <a:cubicBezTo>
                                  <a:pt x="825929" y="425576"/>
                                  <a:pt x="813807" y="431637"/>
                                  <a:pt x="825929" y="435967"/>
                                </a:cubicBezTo>
                                <a:cubicBezTo>
                                  <a:pt x="850175" y="444626"/>
                                  <a:pt x="879615" y="445492"/>
                                  <a:pt x="905593" y="447224"/>
                                </a:cubicBezTo>
                                <a:cubicBezTo>
                                  <a:pt x="919447" y="448090"/>
                                  <a:pt x="932436" y="448956"/>
                                  <a:pt x="946291" y="449821"/>
                                </a:cubicBezTo>
                                <a:cubicBezTo>
                                  <a:pt x="967938" y="450687"/>
                                  <a:pt x="1006904" y="458481"/>
                                  <a:pt x="1027686" y="449821"/>
                                </a:cubicBezTo>
                                <a:cubicBezTo>
                                  <a:pt x="1035479" y="446358"/>
                                  <a:pt x="1035479" y="440296"/>
                                  <a:pt x="1028552" y="436833"/>
                                </a:cubicBezTo>
                                <a:close/>
                                <a:moveTo>
                                  <a:pt x="214597" y="678421"/>
                                </a:moveTo>
                                <a:cubicBezTo>
                                  <a:pt x="225854" y="677555"/>
                                  <a:pt x="201609" y="680153"/>
                                  <a:pt x="214597" y="678421"/>
                                </a:cubicBezTo>
                                <a:lnTo>
                                  <a:pt x="214597" y="678421"/>
                                </a:lnTo>
                                <a:close/>
                                <a:moveTo>
                                  <a:pt x="241440" y="405660"/>
                                </a:moveTo>
                                <a:lnTo>
                                  <a:pt x="241440" y="405660"/>
                                </a:lnTo>
                                <a:cubicBezTo>
                                  <a:pt x="196413" y="414319"/>
                                  <a:pt x="149654" y="415185"/>
                                  <a:pt x="103761" y="415185"/>
                                </a:cubicBezTo>
                                <a:cubicBezTo>
                                  <a:pt x="82113" y="415185"/>
                                  <a:pt x="60466" y="415185"/>
                                  <a:pt x="38818" y="416917"/>
                                </a:cubicBezTo>
                                <a:cubicBezTo>
                                  <a:pt x="32756" y="417783"/>
                                  <a:pt x="19768" y="419515"/>
                                  <a:pt x="25829" y="429040"/>
                                </a:cubicBezTo>
                                <a:cubicBezTo>
                                  <a:pt x="31024" y="436833"/>
                                  <a:pt x="48343" y="435101"/>
                                  <a:pt x="57002" y="435101"/>
                                </a:cubicBezTo>
                                <a:cubicBezTo>
                                  <a:pt x="105493" y="434235"/>
                                  <a:pt x="154850" y="427308"/>
                                  <a:pt x="203341" y="424710"/>
                                </a:cubicBezTo>
                                <a:cubicBezTo>
                                  <a:pt x="219793" y="423844"/>
                                  <a:pt x="244904" y="426442"/>
                                  <a:pt x="260490" y="418649"/>
                                </a:cubicBezTo>
                                <a:cubicBezTo>
                                  <a:pt x="279540" y="408258"/>
                                  <a:pt x="249234" y="403928"/>
                                  <a:pt x="241440" y="405660"/>
                                </a:cubicBezTo>
                                <a:close/>
                                <a:moveTo>
                                  <a:pt x="261356" y="494849"/>
                                </a:moveTo>
                                <a:lnTo>
                                  <a:pt x="261356" y="494849"/>
                                </a:lnTo>
                                <a:cubicBezTo>
                                  <a:pt x="239709" y="513899"/>
                                  <a:pt x="304652" y="510435"/>
                                  <a:pt x="310713" y="510435"/>
                                </a:cubicBezTo>
                                <a:cubicBezTo>
                                  <a:pt x="341886" y="509569"/>
                                  <a:pt x="373925" y="510435"/>
                                  <a:pt x="405097" y="511301"/>
                                </a:cubicBezTo>
                                <a:cubicBezTo>
                                  <a:pt x="414622" y="511301"/>
                                  <a:pt x="513336" y="521692"/>
                                  <a:pt x="517665" y="506971"/>
                                </a:cubicBezTo>
                                <a:cubicBezTo>
                                  <a:pt x="521995" y="493117"/>
                                  <a:pt x="489956" y="499178"/>
                                  <a:pt x="483895" y="500044"/>
                                </a:cubicBezTo>
                                <a:cubicBezTo>
                                  <a:pt x="458784" y="503508"/>
                                  <a:pt x="433672" y="502642"/>
                                  <a:pt x="408561" y="501776"/>
                                </a:cubicBezTo>
                                <a:cubicBezTo>
                                  <a:pt x="378254" y="500044"/>
                                  <a:pt x="347947" y="497446"/>
                                  <a:pt x="316774" y="496581"/>
                                </a:cubicBezTo>
                                <a:cubicBezTo>
                                  <a:pt x="304652" y="495715"/>
                                  <a:pt x="272613" y="485324"/>
                                  <a:pt x="261356" y="494849"/>
                                </a:cubicBezTo>
                                <a:close/>
                                <a:moveTo>
                                  <a:pt x="277809" y="434235"/>
                                </a:moveTo>
                                <a:lnTo>
                                  <a:pt x="277809" y="434235"/>
                                </a:lnTo>
                                <a:cubicBezTo>
                                  <a:pt x="281272" y="443760"/>
                                  <a:pt x="298591" y="437699"/>
                                  <a:pt x="304652" y="435967"/>
                                </a:cubicBezTo>
                                <a:cubicBezTo>
                                  <a:pt x="337556" y="430771"/>
                                  <a:pt x="370461" y="431637"/>
                                  <a:pt x="403365" y="432503"/>
                                </a:cubicBezTo>
                                <a:cubicBezTo>
                                  <a:pt x="436270" y="433369"/>
                                  <a:pt x="468309" y="432503"/>
                                  <a:pt x="501213" y="435101"/>
                                </a:cubicBezTo>
                                <a:cubicBezTo>
                                  <a:pt x="509872" y="435967"/>
                                  <a:pt x="546240" y="442894"/>
                                  <a:pt x="541045" y="424710"/>
                                </a:cubicBezTo>
                                <a:cubicBezTo>
                                  <a:pt x="458784" y="427308"/>
                                  <a:pt x="373925" y="413453"/>
                                  <a:pt x="292529" y="422112"/>
                                </a:cubicBezTo>
                                <a:cubicBezTo>
                                  <a:pt x="289066" y="422978"/>
                                  <a:pt x="275211" y="428174"/>
                                  <a:pt x="277809" y="434235"/>
                                </a:cubicBezTo>
                                <a:close/>
                                <a:moveTo>
                                  <a:pt x="293395" y="422112"/>
                                </a:moveTo>
                                <a:cubicBezTo>
                                  <a:pt x="334959" y="417783"/>
                                  <a:pt x="286468" y="422978"/>
                                  <a:pt x="293395" y="422112"/>
                                </a:cubicBezTo>
                                <a:lnTo>
                                  <a:pt x="293395" y="422112"/>
                                </a:lnTo>
                                <a:close/>
                                <a:moveTo>
                                  <a:pt x="214597" y="678421"/>
                                </a:moveTo>
                                <a:cubicBezTo>
                                  <a:pt x="175631" y="681885"/>
                                  <a:pt x="139263" y="686215"/>
                                  <a:pt x="100297" y="686215"/>
                                </a:cubicBezTo>
                                <a:cubicBezTo>
                                  <a:pt x="81247" y="686215"/>
                                  <a:pt x="59600" y="682751"/>
                                  <a:pt x="41415" y="686215"/>
                                </a:cubicBezTo>
                                <a:cubicBezTo>
                                  <a:pt x="35354" y="687081"/>
                                  <a:pt x="26695" y="694874"/>
                                  <a:pt x="33622" y="700069"/>
                                </a:cubicBezTo>
                                <a:cubicBezTo>
                                  <a:pt x="39684" y="706131"/>
                                  <a:pt x="50940" y="704399"/>
                                  <a:pt x="58734" y="704399"/>
                                </a:cubicBezTo>
                                <a:cubicBezTo>
                                  <a:pt x="102029" y="704399"/>
                                  <a:pt x="144459" y="702667"/>
                                  <a:pt x="187754" y="701801"/>
                                </a:cubicBezTo>
                                <a:cubicBezTo>
                                  <a:pt x="204206" y="701801"/>
                                  <a:pt x="231915" y="705265"/>
                                  <a:pt x="245770" y="694874"/>
                                </a:cubicBezTo>
                                <a:cubicBezTo>
                                  <a:pt x="263088" y="679287"/>
                                  <a:pt x="221524" y="678421"/>
                                  <a:pt x="214597" y="678421"/>
                                </a:cubicBezTo>
                                <a:close/>
                                <a:moveTo>
                                  <a:pt x="106359" y="774537"/>
                                </a:moveTo>
                                <a:cubicBezTo>
                                  <a:pt x="128872" y="775403"/>
                                  <a:pt x="152252" y="775403"/>
                                  <a:pt x="174765" y="777135"/>
                                </a:cubicBezTo>
                                <a:cubicBezTo>
                                  <a:pt x="192084" y="778867"/>
                                  <a:pt x="213731" y="788392"/>
                                  <a:pt x="231049" y="783196"/>
                                </a:cubicBezTo>
                                <a:cubicBezTo>
                                  <a:pt x="240575" y="780599"/>
                                  <a:pt x="245770" y="766744"/>
                                  <a:pt x="232781" y="765012"/>
                                </a:cubicBezTo>
                                <a:cubicBezTo>
                                  <a:pt x="211134" y="762415"/>
                                  <a:pt x="188620" y="765878"/>
                                  <a:pt x="166106" y="763281"/>
                                </a:cubicBezTo>
                                <a:cubicBezTo>
                                  <a:pt x="140995" y="760683"/>
                                  <a:pt x="115018" y="761549"/>
                                  <a:pt x="89906" y="760683"/>
                                </a:cubicBezTo>
                                <a:cubicBezTo>
                                  <a:pt x="76052" y="759817"/>
                                  <a:pt x="36220" y="746828"/>
                                  <a:pt x="24963" y="755487"/>
                                </a:cubicBezTo>
                                <a:lnTo>
                                  <a:pt x="24963" y="755487"/>
                                </a:lnTo>
                                <a:cubicBezTo>
                                  <a:pt x="718" y="776269"/>
                                  <a:pt x="95968" y="774537"/>
                                  <a:pt x="106359" y="774537"/>
                                </a:cubicBezTo>
                                <a:close/>
                                <a:moveTo>
                                  <a:pt x="20634" y="736437"/>
                                </a:moveTo>
                                <a:lnTo>
                                  <a:pt x="20634" y="736437"/>
                                </a:lnTo>
                                <a:cubicBezTo>
                                  <a:pt x="27561" y="747694"/>
                                  <a:pt x="49209" y="740767"/>
                                  <a:pt x="60466" y="739901"/>
                                </a:cubicBezTo>
                                <a:cubicBezTo>
                                  <a:pt x="87309" y="739035"/>
                                  <a:pt x="114152" y="737303"/>
                                  <a:pt x="140995" y="737303"/>
                                </a:cubicBezTo>
                                <a:cubicBezTo>
                                  <a:pt x="166972" y="737303"/>
                                  <a:pt x="192950" y="738169"/>
                                  <a:pt x="218927" y="737303"/>
                                </a:cubicBezTo>
                                <a:cubicBezTo>
                                  <a:pt x="242306" y="736437"/>
                                  <a:pt x="242306" y="709594"/>
                                  <a:pt x="223256" y="718253"/>
                                </a:cubicBezTo>
                                <a:cubicBezTo>
                                  <a:pt x="216329" y="721717"/>
                                  <a:pt x="219793" y="719985"/>
                                  <a:pt x="223256" y="718253"/>
                                </a:cubicBezTo>
                                <a:cubicBezTo>
                                  <a:pt x="208536" y="725180"/>
                                  <a:pt x="189486" y="721717"/>
                                  <a:pt x="173899" y="722583"/>
                                </a:cubicBezTo>
                                <a:cubicBezTo>
                                  <a:pt x="146190" y="723449"/>
                                  <a:pt x="119347" y="723449"/>
                                  <a:pt x="91638" y="723449"/>
                                </a:cubicBezTo>
                                <a:cubicBezTo>
                                  <a:pt x="89040" y="724315"/>
                                  <a:pt x="8511" y="718253"/>
                                  <a:pt x="20634" y="736437"/>
                                </a:cubicBezTo>
                                <a:close/>
                                <a:moveTo>
                                  <a:pt x="54404" y="805710"/>
                                </a:moveTo>
                                <a:cubicBezTo>
                                  <a:pt x="78649" y="805710"/>
                                  <a:pt x="102895" y="808308"/>
                                  <a:pt x="127140" y="811771"/>
                                </a:cubicBezTo>
                                <a:cubicBezTo>
                                  <a:pt x="151386" y="815235"/>
                                  <a:pt x="174765" y="816967"/>
                                  <a:pt x="199011" y="820430"/>
                                </a:cubicBezTo>
                                <a:cubicBezTo>
                                  <a:pt x="215463" y="822162"/>
                                  <a:pt x="232781" y="834285"/>
                                  <a:pt x="246636" y="820430"/>
                                </a:cubicBezTo>
                                <a:cubicBezTo>
                                  <a:pt x="259625" y="807442"/>
                                  <a:pt x="223256" y="809174"/>
                                  <a:pt x="218061" y="809174"/>
                                </a:cubicBezTo>
                                <a:cubicBezTo>
                                  <a:pt x="198145" y="810040"/>
                                  <a:pt x="177363" y="806576"/>
                                  <a:pt x="157447" y="803978"/>
                                </a:cubicBezTo>
                                <a:cubicBezTo>
                                  <a:pt x="135799" y="801381"/>
                                  <a:pt x="115018" y="797051"/>
                                  <a:pt x="93370" y="794453"/>
                                </a:cubicBezTo>
                                <a:cubicBezTo>
                                  <a:pt x="76918" y="791856"/>
                                  <a:pt x="51806" y="782331"/>
                                  <a:pt x="35354" y="790124"/>
                                </a:cubicBezTo>
                                <a:lnTo>
                                  <a:pt x="35354" y="790124"/>
                                </a:lnTo>
                                <a:cubicBezTo>
                                  <a:pt x="33622" y="790990"/>
                                  <a:pt x="33622" y="790990"/>
                                  <a:pt x="35354" y="790124"/>
                                </a:cubicBezTo>
                                <a:cubicBezTo>
                                  <a:pt x="11109" y="801381"/>
                                  <a:pt x="46611" y="805710"/>
                                  <a:pt x="54404" y="805710"/>
                                </a:cubicBezTo>
                                <a:close/>
                                <a:moveTo>
                                  <a:pt x="179961" y="639456"/>
                                </a:moveTo>
                                <a:cubicBezTo>
                                  <a:pt x="147922" y="640321"/>
                                  <a:pt x="105493" y="646383"/>
                                  <a:pt x="84711" y="646383"/>
                                </a:cubicBezTo>
                                <a:cubicBezTo>
                                  <a:pt x="73454" y="646383"/>
                                  <a:pt x="35354" y="639456"/>
                                  <a:pt x="28427" y="648115"/>
                                </a:cubicBezTo>
                                <a:cubicBezTo>
                                  <a:pt x="17170" y="661969"/>
                                  <a:pt x="39684" y="668031"/>
                                  <a:pt x="48343" y="667165"/>
                                </a:cubicBezTo>
                                <a:cubicBezTo>
                                  <a:pt x="91638" y="663701"/>
                                  <a:pt x="134934" y="665433"/>
                                  <a:pt x="178229" y="660237"/>
                                </a:cubicBezTo>
                                <a:cubicBezTo>
                                  <a:pt x="187754" y="659371"/>
                                  <a:pt x="221524" y="661969"/>
                                  <a:pt x="222390" y="649846"/>
                                </a:cubicBezTo>
                                <a:cubicBezTo>
                                  <a:pt x="223256" y="642919"/>
                                  <a:pt x="203341" y="638590"/>
                                  <a:pt x="179961" y="639456"/>
                                </a:cubicBezTo>
                                <a:close/>
                                <a:moveTo>
                                  <a:pt x="1500472" y="623869"/>
                                </a:moveTo>
                                <a:cubicBezTo>
                                  <a:pt x="1493545" y="612612"/>
                                  <a:pt x="1471898" y="619540"/>
                                  <a:pt x="1460641" y="620406"/>
                                </a:cubicBezTo>
                                <a:cubicBezTo>
                                  <a:pt x="1433797" y="621271"/>
                                  <a:pt x="1406954" y="623003"/>
                                  <a:pt x="1380111" y="623003"/>
                                </a:cubicBezTo>
                                <a:cubicBezTo>
                                  <a:pt x="1354134" y="623003"/>
                                  <a:pt x="1328157" y="622137"/>
                                  <a:pt x="1302179" y="623003"/>
                                </a:cubicBezTo>
                                <a:cubicBezTo>
                                  <a:pt x="1278800" y="623003"/>
                                  <a:pt x="1278800" y="650712"/>
                                  <a:pt x="1297850" y="642053"/>
                                </a:cubicBezTo>
                                <a:cubicBezTo>
                                  <a:pt x="1304777" y="638590"/>
                                  <a:pt x="1301313" y="640321"/>
                                  <a:pt x="1297850" y="642053"/>
                                </a:cubicBezTo>
                                <a:cubicBezTo>
                                  <a:pt x="1312570" y="635126"/>
                                  <a:pt x="1331620" y="638590"/>
                                  <a:pt x="1347206" y="637724"/>
                                </a:cubicBezTo>
                                <a:cubicBezTo>
                                  <a:pt x="1374916" y="636858"/>
                                  <a:pt x="1401759" y="636858"/>
                                  <a:pt x="1429468" y="636858"/>
                                </a:cubicBezTo>
                                <a:cubicBezTo>
                                  <a:pt x="1432932" y="635992"/>
                                  <a:pt x="1512595" y="642053"/>
                                  <a:pt x="1500472" y="623869"/>
                                </a:cubicBezTo>
                                <a:close/>
                                <a:moveTo>
                                  <a:pt x="242306" y="331192"/>
                                </a:moveTo>
                                <a:cubicBezTo>
                                  <a:pt x="241440" y="332058"/>
                                  <a:pt x="241440" y="332058"/>
                                  <a:pt x="242306" y="331192"/>
                                </a:cubicBezTo>
                                <a:cubicBezTo>
                                  <a:pt x="235379" y="337253"/>
                                  <a:pt x="202475" y="332058"/>
                                  <a:pt x="194681" y="332924"/>
                                </a:cubicBezTo>
                                <a:cubicBezTo>
                                  <a:pt x="165240" y="332924"/>
                                  <a:pt x="135799" y="333790"/>
                                  <a:pt x="105493" y="334655"/>
                                </a:cubicBezTo>
                                <a:cubicBezTo>
                                  <a:pt x="84711" y="335521"/>
                                  <a:pt x="57868" y="332058"/>
                                  <a:pt x="37952" y="338985"/>
                                </a:cubicBezTo>
                                <a:cubicBezTo>
                                  <a:pt x="14572" y="345912"/>
                                  <a:pt x="33622" y="358035"/>
                                  <a:pt x="48343" y="355437"/>
                                </a:cubicBezTo>
                                <a:cubicBezTo>
                                  <a:pt x="98565" y="345912"/>
                                  <a:pt x="147922" y="348510"/>
                                  <a:pt x="198145" y="350242"/>
                                </a:cubicBezTo>
                                <a:cubicBezTo>
                                  <a:pt x="215463" y="350242"/>
                                  <a:pt x="244904" y="354571"/>
                                  <a:pt x="261356" y="347644"/>
                                </a:cubicBezTo>
                                <a:cubicBezTo>
                                  <a:pt x="277809" y="339851"/>
                                  <a:pt x="252697" y="322533"/>
                                  <a:pt x="242306" y="331192"/>
                                </a:cubicBezTo>
                                <a:close/>
                                <a:moveTo>
                                  <a:pt x="533252" y="384012"/>
                                </a:moveTo>
                                <a:cubicBezTo>
                                  <a:pt x="471772" y="382280"/>
                                  <a:pt x="408561" y="379683"/>
                                  <a:pt x="346216" y="384012"/>
                                </a:cubicBezTo>
                                <a:cubicBezTo>
                                  <a:pt x="353143" y="383146"/>
                                  <a:pt x="366997" y="382280"/>
                                  <a:pt x="346216" y="384012"/>
                                </a:cubicBezTo>
                                <a:cubicBezTo>
                                  <a:pt x="334959" y="384878"/>
                                  <a:pt x="285602" y="382280"/>
                                  <a:pt x="282138" y="396135"/>
                                </a:cubicBezTo>
                                <a:cubicBezTo>
                                  <a:pt x="277809" y="412587"/>
                                  <a:pt x="320238" y="398733"/>
                                  <a:pt x="328031" y="397867"/>
                                </a:cubicBezTo>
                                <a:cubicBezTo>
                                  <a:pt x="355740" y="394403"/>
                                  <a:pt x="383450" y="393537"/>
                                  <a:pt x="410293" y="393537"/>
                                </a:cubicBezTo>
                                <a:cubicBezTo>
                                  <a:pt x="438868" y="392671"/>
                                  <a:pt x="469175" y="388342"/>
                                  <a:pt x="496884" y="395269"/>
                                </a:cubicBezTo>
                                <a:cubicBezTo>
                                  <a:pt x="508140" y="397867"/>
                                  <a:pt x="520263" y="399599"/>
                                  <a:pt x="532386" y="398733"/>
                                </a:cubicBezTo>
                                <a:cubicBezTo>
                                  <a:pt x="549704" y="397001"/>
                                  <a:pt x="551436" y="384878"/>
                                  <a:pt x="533252" y="384012"/>
                                </a:cubicBezTo>
                                <a:close/>
                                <a:moveTo>
                                  <a:pt x="778304" y="584037"/>
                                </a:moveTo>
                                <a:cubicBezTo>
                                  <a:pt x="773109" y="597892"/>
                                  <a:pt x="834588" y="593562"/>
                                  <a:pt x="841515" y="593562"/>
                                </a:cubicBezTo>
                                <a:cubicBezTo>
                                  <a:pt x="862297" y="594428"/>
                                  <a:pt x="883945" y="594428"/>
                                  <a:pt x="904727" y="595294"/>
                                </a:cubicBezTo>
                                <a:cubicBezTo>
                                  <a:pt x="919447" y="595294"/>
                                  <a:pt x="954084" y="602221"/>
                                  <a:pt x="966206" y="593562"/>
                                </a:cubicBezTo>
                                <a:cubicBezTo>
                                  <a:pt x="969670" y="590965"/>
                                  <a:pt x="967938" y="592696"/>
                                  <a:pt x="966206" y="593562"/>
                                </a:cubicBezTo>
                                <a:cubicBezTo>
                                  <a:pt x="968804" y="591831"/>
                                  <a:pt x="974865" y="567585"/>
                                  <a:pt x="975731" y="563256"/>
                                </a:cubicBezTo>
                                <a:cubicBezTo>
                                  <a:pt x="977463" y="551999"/>
                                  <a:pt x="951486" y="554596"/>
                                  <a:pt x="946291" y="555462"/>
                                </a:cubicBezTo>
                                <a:cubicBezTo>
                                  <a:pt x="911654" y="558926"/>
                                  <a:pt x="875286" y="564121"/>
                                  <a:pt x="840649" y="558060"/>
                                </a:cubicBezTo>
                                <a:cubicBezTo>
                                  <a:pt x="831125" y="556328"/>
                                  <a:pt x="805147" y="543340"/>
                                  <a:pt x="800818" y="559792"/>
                                </a:cubicBezTo>
                                <a:cubicBezTo>
                                  <a:pt x="799086" y="567585"/>
                                  <a:pt x="831990" y="566719"/>
                                  <a:pt x="836320" y="567585"/>
                                </a:cubicBezTo>
                                <a:cubicBezTo>
                                  <a:pt x="844979" y="568451"/>
                                  <a:pt x="949754" y="572781"/>
                                  <a:pt x="949754" y="576244"/>
                                </a:cubicBezTo>
                                <a:cubicBezTo>
                                  <a:pt x="949754" y="587501"/>
                                  <a:pt x="867493" y="584037"/>
                                  <a:pt x="858834" y="584037"/>
                                </a:cubicBezTo>
                                <a:cubicBezTo>
                                  <a:pt x="844979" y="584037"/>
                                  <a:pt x="784365" y="565853"/>
                                  <a:pt x="778304" y="584037"/>
                                </a:cubicBezTo>
                                <a:close/>
                                <a:moveTo>
                                  <a:pt x="1029418" y="469737"/>
                                </a:moveTo>
                                <a:cubicBezTo>
                                  <a:pt x="1021625" y="460212"/>
                                  <a:pt x="981793" y="469737"/>
                                  <a:pt x="971402" y="470603"/>
                                </a:cubicBezTo>
                                <a:cubicBezTo>
                                  <a:pt x="929838" y="474933"/>
                                  <a:pt x="883079" y="470603"/>
                                  <a:pt x="841515" y="462810"/>
                                </a:cubicBezTo>
                                <a:cubicBezTo>
                                  <a:pt x="837186" y="461944"/>
                                  <a:pt x="807745" y="448956"/>
                                  <a:pt x="810343" y="466274"/>
                                </a:cubicBezTo>
                                <a:cubicBezTo>
                                  <a:pt x="812075" y="479262"/>
                                  <a:pt x="857968" y="477530"/>
                                  <a:pt x="867493" y="478396"/>
                                </a:cubicBezTo>
                                <a:cubicBezTo>
                                  <a:pt x="915984" y="481860"/>
                                  <a:pt x="962743" y="490519"/>
                                  <a:pt x="1012100" y="485324"/>
                                </a:cubicBezTo>
                                <a:cubicBezTo>
                                  <a:pt x="1019893" y="485324"/>
                                  <a:pt x="1037211" y="479262"/>
                                  <a:pt x="1029418" y="469737"/>
                                </a:cubicBezTo>
                                <a:close/>
                                <a:moveTo>
                                  <a:pt x="1012966" y="486190"/>
                                </a:moveTo>
                                <a:cubicBezTo>
                                  <a:pt x="974000" y="489653"/>
                                  <a:pt x="1020759" y="485324"/>
                                  <a:pt x="1012966" y="486190"/>
                                </a:cubicBezTo>
                                <a:lnTo>
                                  <a:pt x="1012966" y="486190"/>
                                </a:lnTo>
                                <a:close/>
                                <a:moveTo>
                                  <a:pt x="321104" y="365828"/>
                                </a:moveTo>
                                <a:cubicBezTo>
                                  <a:pt x="344484" y="363231"/>
                                  <a:pt x="366997" y="361499"/>
                                  <a:pt x="390377" y="360633"/>
                                </a:cubicBezTo>
                                <a:cubicBezTo>
                                  <a:pt x="415488" y="359767"/>
                                  <a:pt x="440600" y="360633"/>
                                  <a:pt x="465711" y="363231"/>
                                </a:cubicBezTo>
                                <a:cubicBezTo>
                                  <a:pt x="481297" y="364962"/>
                                  <a:pt x="515068" y="375353"/>
                                  <a:pt x="526325" y="360633"/>
                                </a:cubicBezTo>
                                <a:cubicBezTo>
                                  <a:pt x="534118" y="350242"/>
                                  <a:pt x="500347" y="351974"/>
                                  <a:pt x="496884" y="351974"/>
                                </a:cubicBezTo>
                                <a:cubicBezTo>
                                  <a:pt x="469175" y="351108"/>
                                  <a:pt x="440600" y="351108"/>
                                  <a:pt x="412890" y="351108"/>
                                </a:cubicBezTo>
                                <a:cubicBezTo>
                                  <a:pt x="391243" y="351108"/>
                                  <a:pt x="368729" y="351974"/>
                                  <a:pt x="347081" y="350242"/>
                                </a:cubicBezTo>
                                <a:cubicBezTo>
                                  <a:pt x="334093" y="349376"/>
                                  <a:pt x="312445" y="343315"/>
                                  <a:pt x="300322" y="351108"/>
                                </a:cubicBezTo>
                                <a:cubicBezTo>
                                  <a:pt x="281272" y="362365"/>
                                  <a:pt x="315043" y="366694"/>
                                  <a:pt x="321104" y="365828"/>
                                </a:cubicBezTo>
                                <a:close/>
                                <a:moveTo>
                                  <a:pt x="494286" y="212562"/>
                                </a:moveTo>
                                <a:cubicBezTo>
                                  <a:pt x="470906" y="211696"/>
                                  <a:pt x="446661" y="209965"/>
                                  <a:pt x="423281" y="208233"/>
                                </a:cubicBezTo>
                                <a:cubicBezTo>
                                  <a:pt x="399902" y="206501"/>
                                  <a:pt x="376522" y="203903"/>
                                  <a:pt x="353143" y="204769"/>
                                </a:cubicBezTo>
                                <a:cubicBezTo>
                                  <a:pt x="339288" y="204769"/>
                                  <a:pt x="304652" y="196110"/>
                                  <a:pt x="293395" y="206501"/>
                                </a:cubicBezTo>
                                <a:cubicBezTo>
                                  <a:pt x="274345" y="223819"/>
                                  <a:pt x="309847" y="219490"/>
                                  <a:pt x="316774" y="219490"/>
                                </a:cubicBezTo>
                                <a:cubicBezTo>
                                  <a:pt x="338422" y="217758"/>
                                  <a:pt x="360070" y="218624"/>
                                  <a:pt x="381718" y="219490"/>
                                </a:cubicBezTo>
                                <a:cubicBezTo>
                                  <a:pt x="425013" y="220356"/>
                                  <a:pt x="472638" y="229880"/>
                                  <a:pt x="515068" y="225551"/>
                                </a:cubicBezTo>
                                <a:cubicBezTo>
                                  <a:pt x="517665" y="225551"/>
                                  <a:pt x="528057" y="221221"/>
                                  <a:pt x="523727" y="216892"/>
                                </a:cubicBezTo>
                                <a:cubicBezTo>
                                  <a:pt x="519397" y="210830"/>
                                  <a:pt x="500347" y="212562"/>
                                  <a:pt x="494286" y="212562"/>
                                </a:cubicBezTo>
                                <a:close/>
                                <a:moveTo>
                                  <a:pt x="510738" y="283567"/>
                                </a:moveTo>
                                <a:cubicBezTo>
                                  <a:pt x="487359" y="281835"/>
                                  <a:pt x="463979" y="278371"/>
                                  <a:pt x="440600" y="276640"/>
                                </a:cubicBezTo>
                                <a:cubicBezTo>
                                  <a:pt x="397304" y="273176"/>
                                  <a:pt x="344484" y="265383"/>
                                  <a:pt x="302054" y="273176"/>
                                </a:cubicBezTo>
                                <a:cubicBezTo>
                                  <a:pt x="296859" y="274042"/>
                                  <a:pt x="291663" y="282701"/>
                                  <a:pt x="298591" y="286165"/>
                                </a:cubicBezTo>
                                <a:cubicBezTo>
                                  <a:pt x="306384" y="289628"/>
                                  <a:pt x="315043" y="287896"/>
                                  <a:pt x="323702" y="287896"/>
                                </a:cubicBezTo>
                                <a:cubicBezTo>
                                  <a:pt x="346216" y="287030"/>
                                  <a:pt x="369595" y="286165"/>
                                  <a:pt x="392109" y="287030"/>
                                </a:cubicBezTo>
                                <a:cubicBezTo>
                                  <a:pt x="416354" y="287030"/>
                                  <a:pt x="441466" y="287896"/>
                                  <a:pt x="465711" y="289628"/>
                                </a:cubicBezTo>
                                <a:cubicBezTo>
                                  <a:pt x="487359" y="291360"/>
                                  <a:pt x="506409" y="298287"/>
                                  <a:pt x="528057" y="300885"/>
                                </a:cubicBezTo>
                                <a:cubicBezTo>
                                  <a:pt x="533252" y="301751"/>
                                  <a:pt x="540179" y="295690"/>
                                  <a:pt x="536716" y="290494"/>
                                </a:cubicBezTo>
                                <a:cubicBezTo>
                                  <a:pt x="532386" y="282701"/>
                                  <a:pt x="516800" y="284433"/>
                                  <a:pt x="510738" y="283567"/>
                                </a:cubicBezTo>
                                <a:close/>
                                <a:moveTo>
                                  <a:pt x="332361" y="323399"/>
                                </a:moveTo>
                                <a:cubicBezTo>
                                  <a:pt x="357472" y="323399"/>
                                  <a:pt x="382584" y="320801"/>
                                  <a:pt x="407695" y="321667"/>
                                </a:cubicBezTo>
                                <a:cubicBezTo>
                                  <a:pt x="430209" y="322533"/>
                                  <a:pt x="452722" y="322533"/>
                                  <a:pt x="475236" y="325130"/>
                                </a:cubicBezTo>
                                <a:cubicBezTo>
                                  <a:pt x="479566" y="325996"/>
                                  <a:pt x="532386" y="340717"/>
                                  <a:pt x="528057" y="324265"/>
                                </a:cubicBezTo>
                                <a:cubicBezTo>
                                  <a:pt x="524593" y="311276"/>
                                  <a:pt x="452722" y="313874"/>
                                  <a:pt x="444929" y="313008"/>
                                </a:cubicBezTo>
                                <a:cubicBezTo>
                                  <a:pt x="419818" y="312142"/>
                                  <a:pt x="394706" y="311276"/>
                                  <a:pt x="370461" y="310410"/>
                                </a:cubicBezTo>
                                <a:cubicBezTo>
                                  <a:pt x="354875" y="310410"/>
                                  <a:pt x="310713" y="302617"/>
                                  <a:pt x="297725" y="313874"/>
                                </a:cubicBezTo>
                                <a:cubicBezTo>
                                  <a:pt x="282138" y="327728"/>
                                  <a:pt x="328897" y="323399"/>
                                  <a:pt x="332361" y="323399"/>
                                </a:cubicBezTo>
                                <a:close/>
                                <a:moveTo>
                                  <a:pt x="278674" y="235076"/>
                                </a:moveTo>
                                <a:cubicBezTo>
                                  <a:pt x="267418" y="254126"/>
                                  <a:pt x="377388" y="255858"/>
                                  <a:pt x="388645" y="256724"/>
                                </a:cubicBezTo>
                                <a:cubicBezTo>
                                  <a:pt x="414622" y="259321"/>
                                  <a:pt x="441466" y="261053"/>
                                  <a:pt x="468309" y="263651"/>
                                </a:cubicBezTo>
                                <a:cubicBezTo>
                                  <a:pt x="478700" y="264517"/>
                                  <a:pt x="495152" y="272310"/>
                                  <a:pt x="504677" y="263651"/>
                                </a:cubicBezTo>
                                <a:cubicBezTo>
                                  <a:pt x="509006" y="259321"/>
                                  <a:pt x="503811" y="256724"/>
                                  <a:pt x="500347" y="255858"/>
                                </a:cubicBezTo>
                                <a:cubicBezTo>
                                  <a:pt x="466577" y="245467"/>
                                  <a:pt x="425013" y="249796"/>
                                  <a:pt x="389511" y="245467"/>
                                </a:cubicBezTo>
                                <a:cubicBezTo>
                                  <a:pt x="378254" y="243735"/>
                                  <a:pt x="286468" y="222087"/>
                                  <a:pt x="278674" y="235076"/>
                                </a:cubicBezTo>
                                <a:close/>
                                <a:moveTo>
                                  <a:pt x="61331" y="845542"/>
                                </a:moveTo>
                                <a:cubicBezTo>
                                  <a:pt x="84711" y="847274"/>
                                  <a:pt x="108091" y="849006"/>
                                  <a:pt x="130604" y="851603"/>
                                </a:cubicBezTo>
                                <a:cubicBezTo>
                                  <a:pt x="150520" y="853335"/>
                                  <a:pt x="171302" y="855933"/>
                                  <a:pt x="191218" y="857665"/>
                                </a:cubicBezTo>
                                <a:cubicBezTo>
                                  <a:pt x="201609" y="858531"/>
                                  <a:pt x="233647" y="871519"/>
                                  <a:pt x="240575" y="862860"/>
                                </a:cubicBezTo>
                                <a:cubicBezTo>
                                  <a:pt x="255295" y="845542"/>
                                  <a:pt x="230184" y="844676"/>
                                  <a:pt x="218061" y="847274"/>
                                </a:cubicBezTo>
                                <a:cubicBezTo>
                                  <a:pt x="198145" y="851603"/>
                                  <a:pt x="177363" y="846408"/>
                                  <a:pt x="157447" y="843810"/>
                                </a:cubicBezTo>
                                <a:cubicBezTo>
                                  <a:pt x="133202" y="840346"/>
                                  <a:pt x="108956" y="839481"/>
                                  <a:pt x="84711" y="836017"/>
                                </a:cubicBezTo>
                                <a:cubicBezTo>
                                  <a:pt x="70856" y="834285"/>
                                  <a:pt x="38818" y="821296"/>
                                  <a:pt x="25829" y="829090"/>
                                </a:cubicBezTo>
                                <a:lnTo>
                                  <a:pt x="25829" y="829090"/>
                                </a:lnTo>
                                <a:cubicBezTo>
                                  <a:pt x="24097" y="829956"/>
                                  <a:pt x="24097" y="829956"/>
                                  <a:pt x="25829" y="829090"/>
                                </a:cubicBezTo>
                                <a:cubicBezTo>
                                  <a:pt x="4181" y="842944"/>
                                  <a:pt x="57868" y="845542"/>
                                  <a:pt x="61331" y="845542"/>
                                </a:cubicBezTo>
                                <a:close/>
                                <a:moveTo>
                                  <a:pt x="1299581" y="987551"/>
                                </a:moveTo>
                                <a:cubicBezTo>
                                  <a:pt x="1301313" y="985819"/>
                                  <a:pt x="1300447" y="986685"/>
                                  <a:pt x="1299581" y="987551"/>
                                </a:cubicBezTo>
                                <a:cubicBezTo>
                                  <a:pt x="1307375" y="980624"/>
                                  <a:pt x="1341145" y="985819"/>
                                  <a:pt x="1350670" y="985819"/>
                                </a:cubicBezTo>
                                <a:cubicBezTo>
                                  <a:pt x="1381843" y="984953"/>
                                  <a:pt x="1412150" y="983221"/>
                                  <a:pt x="1443322" y="982355"/>
                                </a:cubicBezTo>
                                <a:cubicBezTo>
                                  <a:pt x="1452847" y="982355"/>
                                  <a:pt x="1486618" y="989283"/>
                                  <a:pt x="1489216" y="976294"/>
                                </a:cubicBezTo>
                                <a:cubicBezTo>
                                  <a:pt x="1492679" y="952915"/>
                                  <a:pt x="1458909" y="964171"/>
                                  <a:pt x="1447652" y="967635"/>
                                </a:cubicBezTo>
                                <a:cubicBezTo>
                                  <a:pt x="1400893" y="980624"/>
                                  <a:pt x="1339413" y="974562"/>
                                  <a:pt x="1291788" y="969367"/>
                                </a:cubicBezTo>
                                <a:cubicBezTo>
                                  <a:pt x="1283995" y="968501"/>
                                  <a:pt x="1252822" y="963305"/>
                                  <a:pt x="1251091" y="975428"/>
                                </a:cubicBezTo>
                                <a:cubicBezTo>
                                  <a:pt x="1248493" y="989283"/>
                                  <a:pt x="1291788" y="994478"/>
                                  <a:pt x="1299581" y="987551"/>
                                </a:cubicBezTo>
                                <a:close/>
                                <a:moveTo>
                                  <a:pt x="1499606" y="906156"/>
                                </a:moveTo>
                                <a:cubicBezTo>
                                  <a:pt x="1499606" y="906156"/>
                                  <a:pt x="1498740" y="907021"/>
                                  <a:pt x="1498740" y="907021"/>
                                </a:cubicBezTo>
                                <a:cubicBezTo>
                                  <a:pt x="1498740" y="907021"/>
                                  <a:pt x="1498740" y="907021"/>
                                  <a:pt x="1498740" y="907021"/>
                                </a:cubicBezTo>
                                <a:cubicBezTo>
                                  <a:pt x="1499606" y="907021"/>
                                  <a:pt x="1499606" y="906156"/>
                                  <a:pt x="1499606" y="906156"/>
                                </a:cubicBezTo>
                                <a:close/>
                                <a:moveTo>
                                  <a:pt x="1278800" y="1024785"/>
                                </a:moveTo>
                                <a:lnTo>
                                  <a:pt x="1278800" y="1024785"/>
                                </a:lnTo>
                                <a:cubicBezTo>
                                  <a:pt x="1276202" y="1028249"/>
                                  <a:pt x="1277934" y="1025651"/>
                                  <a:pt x="1278800" y="1024785"/>
                                </a:cubicBezTo>
                                <a:close/>
                                <a:moveTo>
                                  <a:pt x="1481422" y="887106"/>
                                </a:moveTo>
                                <a:cubicBezTo>
                                  <a:pt x="1462372" y="889703"/>
                                  <a:pt x="1445054" y="893167"/>
                                  <a:pt x="1425138" y="892301"/>
                                </a:cubicBezTo>
                                <a:cubicBezTo>
                                  <a:pt x="1374050" y="889703"/>
                                  <a:pt x="1323827" y="887106"/>
                                  <a:pt x="1272738" y="895765"/>
                                </a:cubicBezTo>
                                <a:cubicBezTo>
                                  <a:pt x="1255420" y="898362"/>
                                  <a:pt x="1265811" y="912217"/>
                                  <a:pt x="1279666" y="911351"/>
                                </a:cubicBezTo>
                                <a:cubicBezTo>
                                  <a:pt x="1306509" y="910485"/>
                                  <a:pt x="1333352" y="909619"/>
                                  <a:pt x="1360195" y="909619"/>
                                </a:cubicBezTo>
                                <a:cubicBezTo>
                                  <a:pt x="1382709" y="909619"/>
                                  <a:pt x="1405222" y="911351"/>
                                  <a:pt x="1427736" y="911351"/>
                                </a:cubicBezTo>
                                <a:cubicBezTo>
                                  <a:pt x="1442456" y="911351"/>
                                  <a:pt x="1486618" y="917412"/>
                                  <a:pt x="1497875" y="907021"/>
                                </a:cubicBezTo>
                                <a:lnTo>
                                  <a:pt x="1497875" y="907021"/>
                                </a:lnTo>
                                <a:cubicBezTo>
                                  <a:pt x="1497875" y="907021"/>
                                  <a:pt x="1497875" y="907021"/>
                                  <a:pt x="1497875" y="907021"/>
                                </a:cubicBezTo>
                                <a:cubicBezTo>
                                  <a:pt x="1514327" y="893167"/>
                                  <a:pt x="1493545" y="885374"/>
                                  <a:pt x="1481422" y="887106"/>
                                </a:cubicBezTo>
                                <a:close/>
                                <a:moveTo>
                                  <a:pt x="2853888" y="818699"/>
                                </a:moveTo>
                                <a:cubicBezTo>
                                  <a:pt x="2840900" y="818699"/>
                                  <a:pt x="2804531" y="810906"/>
                                  <a:pt x="2793275" y="820430"/>
                                </a:cubicBezTo>
                                <a:cubicBezTo>
                                  <a:pt x="2766432" y="842944"/>
                                  <a:pt x="2843497" y="837749"/>
                                  <a:pt x="2850425" y="836883"/>
                                </a:cubicBezTo>
                                <a:cubicBezTo>
                                  <a:pt x="2897184" y="835151"/>
                                  <a:pt x="2943943" y="832553"/>
                                  <a:pt x="2989836" y="828224"/>
                                </a:cubicBezTo>
                                <a:lnTo>
                                  <a:pt x="2989836" y="808308"/>
                                </a:lnTo>
                                <a:cubicBezTo>
                                  <a:pt x="2971652" y="809174"/>
                                  <a:pt x="2951736" y="814369"/>
                                  <a:pt x="2941346" y="815235"/>
                                </a:cubicBezTo>
                                <a:cubicBezTo>
                                  <a:pt x="2912770" y="818699"/>
                                  <a:pt x="2883329" y="818699"/>
                                  <a:pt x="2853888" y="818699"/>
                                </a:cubicBezTo>
                                <a:close/>
                                <a:moveTo>
                                  <a:pt x="1278800" y="1024785"/>
                                </a:moveTo>
                                <a:cubicBezTo>
                                  <a:pt x="1280532" y="1023919"/>
                                  <a:pt x="1279666" y="1024785"/>
                                  <a:pt x="1278800" y="1024785"/>
                                </a:cubicBezTo>
                                <a:cubicBezTo>
                                  <a:pt x="1285727" y="1018724"/>
                                  <a:pt x="1318631" y="1023919"/>
                                  <a:pt x="1326425" y="1023053"/>
                                </a:cubicBezTo>
                                <a:cubicBezTo>
                                  <a:pt x="1355865" y="1023053"/>
                                  <a:pt x="1385307" y="1022187"/>
                                  <a:pt x="1415613" y="1021321"/>
                                </a:cubicBezTo>
                                <a:cubicBezTo>
                                  <a:pt x="1436395" y="1020456"/>
                                  <a:pt x="1463238" y="1023919"/>
                                  <a:pt x="1483154" y="1016992"/>
                                </a:cubicBezTo>
                                <a:cubicBezTo>
                                  <a:pt x="1506534" y="1010065"/>
                                  <a:pt x="1487484" y="997942"/>
                                  <a:pt x="1472763" y="1000540"/>
                                </a:cubicBezTo>
                                <a:cubicBezTo>
                                  <a:pt x="1422541" y="1010065"/>
                                  <a:pt x="1373184" y="1007467"/>
                                  <a:pt x="1322961" y="1005735"/>
                                </a:cubicBezTo>
                                <a:cubicBezTo>
                                  <a:pt x="1305643" y="1005735"/>
                                  <a:pt x="1276202" y="1001406"/>
                                  <a:pt x="1259750" y="1008333"/>
                                </a:cubicBezTo>
                                <a:cubicBezTo>
                                  <a:pt x="1243297" y="1016992"/>
                                  <a:pt x="1268409" y="1034310"/>
                                  <a:pt x="1278800" y="1024785"/>
                                </a:cubicBezTo>
                                <a:close/>
                                <a:moveTo>
                                  <a:pt x="1298716" y="641187"/>
                                </a:moveTo>
                                <a:lnTo>
                                  <a:pt x="1298716" y="641187"/>
                                </a:lnTo>
                                <a:cubicBezTo>
                                  <a:pt x="1293520" y="643785"/>
                                  <a:pt x="1296118" y="642053"/>
                                  <a:pt x="1298716" y="641187"/>
                                </a:cubicBezTo>
                                <a:close/>
                                <a:moveTo>
                                  <a:pt x="1306509" y="681019"/>
                                </a:moveTo>
                                <a:cubicBezTo>
                                  <a:pt x="1295252" y="681885"/>
                                  <a:pt x="1319497" y="680153"/>
                                  <a:pt x="1306509" y="681019"/>
                                </a:cubicBezTo>
                                <a:lnTo>
                                  <a:pt x="1306509" y="681019"/>
                                </a:lnTo>
                                <a:close/>
                                <a:moveTo>
                                  <a:pt x="2817520" y="851603"/>
                                </a:moveTo>
                                <a:cubicBezTo>
                                  <a:pt x="2809727" y="851603"/>
                                  <a:pt x="2785482" y="866324"/>
                                  <a:pt x="2801068" y="873251"/>
                                </a:cubicBezTo>
                                <a:cubicBezTo>
                                  <a:pt x="2813191" y="878446"/>
                                  <a:pt x="2841766" y="881044"/>
                                  <a:pt x="2853888" y="877581"/>
                                </a:cubicBezTo>
                                <a:cubicBezTo>
                                  <a:pt x="2867743" y="873251"/>
                                  <a:pt x="2859084" y="875849"/>
                                  <a:pt x="2854755" y="877581"/>
                                </a:cubicBezTo>
                                <a:cubicBezTo>
                                  <a:pt x="2874670" y="872385"/>
                                  <a:pt x="2896318" y="875849"/>
                                  <a:pt x="2917100" y="875849"/>
                                </a:cubicBezTo>
                                <a:cubicBezTo>
                                  <a:pt x="2940479" y="875849"/>
                                  <a:pt x="2962993" y="872385"/>
                                  <a:pt x="2986372" y="869787"/>
                                </a:cubicBezTo>
                                <a:cubicBezTo>
                                  <a:pt x="2987239" y="869787"/>
                                  <a:pt x="2988104" y="869787"/>
                                  <a:pt x="2990702" y="868921"/>
                                </a:cubicBezTo>
                                <a:lnTo>
                                  <a:pt x="2990702" y="848140"/>
                                </a:lnTo>
                                <a:cubicBezTo>
                                  <a:pt x="2975982" y="849871"/>
                                  <a:pt x="2959529" y="855067"/>
                                  <a:pt x="2949138" y="855067"/>
                                </a:cubicBezTo>
                                <a:cubicBezTo>
                                  <a:pt x="2904977" y="855933"/>
                                  <a:pt x="2860816" y="849006"/>
                                  <a:pt x="2817520" y="851603"/>
                                </a:cubicBezTo>
                                <a:close/>
                                <a:moveTo>
                                  <a:pt x="1306509" y="681019"/>
                                </a:moveTo>
                                <a:cubicBezTo>
                                  <a:pt x="1345475" y="677555"/>
                                  <a:pt x="1381843" y="673226"/>
                                  <a:pt x="1420809" y="673226"/>
                                </a:cubicBezTo>
                                <a:cubicBezTo>
                                  <a:pt x="1439859" y="673226"/>
                                  <a:pt x="1461506" y="676690"/>
                                  <a:pt x="1479691" y="673226"/>
                                </a:cubicBezTo>
                                <a:cubicBezTo>
                                  <a:pt x="1485752" y="672360"/>
                                  <a:pt x="1494411" y="664567"/>
                                  <a:pt x="1487484" y="659371"/>
                                </a:cubicBezTo>
                                <a:cubicBezTo>
                                  <a:pt x="1481422" y="653310"/>
                                  <a:pt x="1470166" y="655042"/>
                                  <a:pt x="1462372" y="655042"/>
                                </a:cubicBezTo>
                                <a:cubicBezTo>
                                  <a:pt x="1419077" y="655042"/>
                                  <a:pt x="1376648" y="656774"/>
                                  <a:pt x="1333352" y="657640"/>
                                </a:cubicBezTo>
                                <a:cubicBezTo>
                                  <a:pt x="1316900" y="657640"/>
                                  <a:pt x="1289191" y="654176"/>
                                  <a:pt x="1275336" y="664567"/>
                                </a:cubicBezTo>
                                <a:cubicBezTo>
                                  <a:pt x="1258018" y="680153"/>
                                  <a:pt x="1300447" y="681885"/>
                                  <a:pt x="1306509" y="681019"/>
                                </a:cubicBezTo>
                                <a:close/>
                                <a:moveTo>
                                  <a:pt x="588670" y="914815"/>
                                </a:moveTo>
                                <a:cubicBezTo>
                                  <a:pt x="608586" y="914815"/>
                                  <a:pt x="630234" y="913949"/>
                                  <a:pt x="650149" y="917412"/>
                                </a:cubicBezTo>
                                <a:cubicBezTo>
                                  <a:pt x="664004" y="920010"/>
                                  <a:pt x="684786" y="931267"/>
                                  <a:pt x="696043" y="918278"/>
                                </a:cubicBezTo>
                                <a:cubicBezTo>
                                  <a:pt x="705568" y="907887"/>
                                  <a:pt x="624172" y="905290"/>
                                  <a:pt x="613781" y="904424"/>
                                </a:cubicBezTo>
                                <a:cubicBezTo>
                                  <a:pt x="593865" y="902692"/>
                                  <a:pt x="573950" y="901826"/>
                                  <a:pt x="553168" y="900960"/>
                                </a:cubicBezTo>
                                <a:cubicBezTo>
                                  <a:pt x="545375" y="900960"/>
                                  <a:pt x="513336" y="893167"/>
                                  <a:pt x="505543" y="900094"/>
                                </a:cubicBezTo>
                                <a:cubicBezTo>
                                  <a:pt x="506409" y="899228"/>
                                  <a:pt x="507274" y="899228"/>
                                  <a:pt x="505543" y="900094"/>
                                </a:cubicBezTo>
                                <a:lnTo>
                                  <a:pt x="505543" y="900094"/>
                                </a:lnTo>
                                <a:cubicBezTo>
                                  <a:pt x="487359" y="918278"/>
                                  <a:pt x="581743" y="914815"/>
                                  <a:pt x="588670" y="914815"/>
                                </a:cubicBezTo>
                                <a:close/>
                                <a:moveTo>
                                  <a:pt x="290797" y="868921"/>
                                </a:moveTo>
                                <a:cubicBezTo>
                                  <a:pt x="343618" y="861128"/>
                                  <a:pt x="407695" y="861128"/>
                                  <a:pt x="460515" y="869787"/>
                                </a:cubicBezTo>
                                <a:cubicBezTo>
                                  <a:pt x="467443" y="870653"/>
                                  <a:pt x="508140" y="878446"/>
                                  <a:pt x="508140" y="865458"/>
                                </a:cubicBezTo>
                                <a:cubicBezTo>
                                  <a:pt x="508140" y="851603"/>
                                  <a:pt x="456186" y="857665"/>
                                  <a:pt x="447527" y="857665"/>
                                </a:cubicBezTo>
                                <a:cubicBezTo>
                                  <a:pt x="390377" y="857665"/>
                                  <a:pt x="333227" y="851603"/>
                                  <a:pt x="276077" y="856799"/>
                                </a:cubicBezTo>
                                <a:lnTo>
                                  <a:pt x="276077" y="856799"/>
                                </a:lnTo>
                                <a:cubicBezTo>
                                  <a:pt x="270015" y="857665"/>
                                  <a:pt x="254429" y="856799"/>
                                  <a:pt x="250966" y="863726"/>
                                </a:cubicBezTo>
                                <a:cubicBezTo>
                                  <a:pt x="244038" y="881044"/>
                                  <a:pt x="286468" y="868921"/>
                                  <a:pt x="290797" y="868921"/>
                                </a:cubicBezTo>
                                <a:close/>
                                <a:moveTo>
                                  <a:pt x="145325" y="897496"/>
                                </a:moveTo>
                                <a:cubicBezTo>
                                  <a:pt x="172168" y="897496"/>
                                  <a:pt x="202475" y="893167"/>
                                  <a:pt x="228452" y="897496"/>
                                </a:cubicBezTo>
                                <a:cubicBezTo>
                                  <a:pt x="246636" y="900960"/>
                                  <a:pt x="253563" y="879312"/>
                                  <a:pt x="233647" y="878446"/>
                                </a:cubicBezTo>
                                <a:cubicBezTo>
                                  <a:pt x="215463" y="877581"/>
                                  <a:pt x="198145" y="884508"/>
                                  <a:pt x="179961" y="884508"/>
                                </a:cubicBezTo>
                                <a:cubicBezTo>
                                  <a:pt x="152252" y="885374"/>
                                  <a:pt x="122811" y="885374"/>
                                  <a:pt x="95102" y="881910"/>
                                </a:cubicBezTo>
                                <a:cubicBezTo>
                                  <a:pt x="82979" y="880178"/>
                                  <a:pt x="39684" y="863726"/>
                                  <a:pt x="29293" y="873251"/>
                                </a:cubicBezTo>
                                <a:lnTo>
                                  <a:pt x="29293" y="873251"/>
                                </a:lnTo>
                                <a:cubicBezTo>
                                  <a:pt x="16304" y="885374"/>
                                  <a:pt x="68259" y="889703"/>
                                  <a:pt x="74320" y="889703"/>
                                </a:cubicBezTo>
                                <a:cubicBezTo>
                                  <a:pt x="97700" y="893167"/>
                                  <a:pt x="121079" y="897496"/>
                                  <a:pt x="145325" y="897496"/>
                                </a:cubicBezTo>
                                <a:close/>
                                <a:moveTo>
                                  <a:pt x="40549" y="965037"/>
                                </a:moveTo>
                                <a:cubicBezTo>
                                  <a:pt x="60466" y="966769"/>
                                  <a:pt x="79515" y="968501"/>
                                  <a:pt x="99431" y="970233"/>
                                </a:cubicBezTo>
                                <a:cubicBezTo>
                                  <a:pt x="142727" y="974562"/>
                                  <a:pt x="186022" y="977160"/>
                                  <a:pt x="229318" y="977160"/>
                                </a:cubicBezTo>
                                <a:cubicBezTo>
                                  <a:pt x="240575" y="977160"/>
                                  <a:pt x="247502" y="958976"/>
                                  <a:pt x="231915" y="958110"/>
                                </a:cubicBezTo>
                                <a:cubicBezTo>
                                  <a:pt x="211134" y="958110"/>
                                  <a:pt x="191218" y="964171"/>
                                  <a:pt x="169570" y="963305"/>
                                </a:cubicBezTo>
                                <a:cubicBezTo>
                                  <a:pt x="145325" y="962440"/>
                                  <a:pt x="120213" y="959842"/>
                                  <a:pt x="95968" y="956378"/>
                                </a:cubicBezTo>
                                <a:cubicBezTo>
                                  <a:pt x="76052" y="953781"/>
                                  <a:pt x="53538" y="943390"/>
                                  <a:pt x="34488" y="946853"/>
                                </a:cubicBezTo>
                                <a:cubicBezTo>
                                  <a:pt x="14572" y="950317"/>
                                  <a:pt x="29293" y="964171"/>
                                  <a:pt x="40549" y="965037"/>
                                </a:cubicBezTo>
                                <a:close/>
                                <a:moveTo>
                                  <a:pt x="2880732" y="800515"/>
                                </a:moveTo>
                                <a:cubicBezTo>
                                  <a:pt x="2880732" y="800515"/>
                                  <a:pt x="2880732" y="800515"/>
                                  <a:pt x="2880732" y="800515"/>
                                </a:cubicBezTo>
                                <a:cubicBezTo>
                                  <a:pt x="2868609" y="802246"/>
                                  <a:pt x="2874670" y="801381"/>
                                  <a:pt x="2880732" y="800515"/>
                                </a:cubicBezTo>
                                <a:close/>
                                <a:moveTo>
                                  <a:pt x="491688" y="946853"/>
                                </a:moveTo>
                                <a:cubicBezTo>
                                  <a:pt x="499481" y="956378"/>
                                  <a:pt x="539313" y="946853"/>
                                  <a:pt x="549704" y="945987"/>
                                </a:cubicBezTo>
                                <a:cubicBezTo>
                                  <a:pt x="591268" y="941658"/>
                                  <a:pt x="638027" y="945987"/>
                                  <a:pt x="679591" y="953781"/>
                                </a:cubicBezTo>
                                <a:cubicBezTo>
                                  <a:pt x="683920" y="954646"/>
                                  <a:pt x="713361" y="967635"/>
                                  <a:pt x="710763" y="950317"/>
                                </a:cubicBezTo>
                                <a:cubicBezTo>
                                  <a:pt x="709031" y="937328"/>
                                  <a:pt x="663138" y="939060"/>
                                  <a:pt x="653613" y="938194"/>
                                </a:cubicBezTo>
                                <a:cubicBezTo>
                                  <a:pt x="605122" y="934730"/>
                                  <a:pt x="558363" y="926071"/>
                                  <a:pt x="509006" y="931267"/>
                                </a:cubicBezTo>
                                <a:cubicBezTo>
                                  <a:pt x="501213" y="932133"/>
                                  <a:pt x="483895" y="938194"/>
                                  <a:pt x="491688" y="946853"/>
                                </a:cubicBezTo>
                                <a:close/>
                                <a:moveTo>
                                  <a:pt x="219793" y="921742"/>
                                </a:moveTo>
                                <a:cubicBezTo>
                                  <a:pt x="195547" y="924340"/>
                                  <a:pt x="170436" y="926071"/>
                                  <a:pt x="146190" y="926071"/>
                                </a:cubicBezTo>
                                <a:cubicBezTo>
                                  <a:pt x="123677" y="926071"/>
                                  <a:pt x="102029" y="922608"/>
                                  <a:pt x="79515" y="920876"/>
                                </a:cubicBezTo>
                                <a:cubicBezTo>
                                  <a:pt x="71722" y="920010"/>
                                  <a:pt x="38818" y="908753"/>
                                  <a:pt x="33622" y="916546"/>
                                </a:cubicBezTo>
                                <a:cubicBezTo>
                                  <a:pt x="18902" y="940792"/>
                                  <a:pt x="126274" y="935596"/>
                                  <a:pt x="140129" y="935596"/>
                                </a:cubicBezTo>
                                <a:cubicBezTo>
                                  <a:pt x="162643" y="935596"/>
                                  <a:pt x="186022" y="932999"/>
                                  <a:pt x="209402" y="933865"/>
                                </a:cubicBezTo>
                                <a:cubicBezTo>
                                  <a:pt x="223256" y="934730"/>
                                  <a:pt x="244038" y="939926"/>
                                  <a:pt x="255295" y="929535"/>
                                </a:cubicBezTo>
                                <a:cubicBezTo>
                                  <a:pt x="274345" y="912217"/>
                                  <a:pt x="224122" y="920876"/>
                                  <a:pt x="219793" y="921742"/>
                                </a:cubicBezTo>
                                <a:close/>
                                <a:moveTo>
                                  <a:pt x="1299581" y="987551"/>
                                </a:moveTo>
                                <a:cubicBezTo>
                                  <a:pt x="1299581" y="987551"/>
                                  <a:pt x="1299581" y="987551"/>
                                  <a:pt x="1299581" y="987551"/>
                                </a:cubicBezTo>
                                <a:cubicBezTo>
                                  <a:pt x="1296984" y="989283"/>
                                  <a:pt x="1297850" y="988417"/>
                                  <a:pt x="1299581" y="987551"/>
                                </a:cubicBezTo>
                                <a:close/>
                                <a:moveTo>
                                  <a:pt x="493420" y="980624"/>
                                </a:moveTo>
                                <a:cubicBezTo>
                                  <a:pt x="504677" y="985819"/>
                                  <a:pt x="522861" y="982355"/>
                                  <a:pt x="534984" y="981490"/>
                                </a:cubicBezTo>
                                <a:cubicBezTo>
                                  <a:pt x="563559" y="978892"/>
                                  <a:pt x="591268" y="980624"/>
                                  <a:pt x="620709" y="982355"/>
                                </a:cubicBezTo>
                                <a:cubicBezTo>
                                  <a:pt x="643222" y="984087"/>
                                  <a:pt x="664870" y="988417"/>
                                  <a:pt x="687384" y="991015"/>
                                </a:cubicBezTo>
                                <a:cubicBezTo>
                                  <a:pt x="696043" y="991881"/>
                                  <a:pt x="708166" y="985819"/>
                                  <a:pt x="696043" y="981490"/>
                                </a:cubicBezTo>
                                <a:cubicBezTo>
                                  <a:pt x="671797" y="972831"/>
                                  <a:pt x="642356" y="971965"/>
                                  <a:pt x="616379" y="970233"/>
                                </a:cubicBezTo>
                                <a:cubicBezTo>
                                  <a:pt x="602524" y="969367"/>
                                  <a:pt x="589536" y="968501"/>
                                  <a:pt x="575682" y="967635"/>
                                </a:cubicBezTo>
                                <a:cubicBezTo>
                                  <a:pt x="554034" y="966769"/>
                                  <a:pt x="515068" y="958976"/>
                                  <a:pt x="494286" y="967635"/>
                                </a:cubicBezTo>
                                <a:cubicBezTo>
                                  <a:pt x="486493" y="971099"/>
                                  <a:pt x="485627" y="977160"/>
                                  <a:pt x="493420" y="980624"/>
                                </a:cubicBezTo>
                                <a:close/>
                                <a:moveTo>
                                  <a:pt x="1015563" y="1227408"/>
                                </a:moveTo>
                                <a:cubicBezTo>
                                  <a:pt x="1040675" y="1223944"/>
                                  <a:pt x="1065786" y="1223944"/>
                                  <a:pt x="1090897" y="1225676"/>
                                </a:cubicBezTo>
                                <a:cubicBezTo>
                                  <a:pt x="1103886" y="1226542"/>
                                  <a:pt x="1249359" y="1244726"/>
                                  <a:pt x="1251956" y="1231737"/>
                                </a:cubicBezTo>
                                <a:cubicBezTo>
                                  <a:pt x="1259750" y="1214419"/>
                                  <a:pt x="1223381" y="1220480"/>
                                  <a:pt x="1215588" y="1221346"/>
                                </a:cubicBezTo>
                                <a:cubicBezTo>
                                  <a:pt x="1184416" y="1223078"/>
                                  <a:pt x="1152377" y="1218749"/>
                                  <a:pt x="1121204" y="1217017"/>
                                </a:cubicBezTo>
                                <a:cubicBezTo>
                                  <a:pt x="1091763" y="1215285"/>
                                  <a:pt x="1061456" y="1217017"/>
                                  <a:pt x="1031150" y="1214419"/>
                                </a:cubicBezTo>
                                <a:cubicBezTo>
                                  <a:pt x="1019893" y="1213553"/>
                                  <a:pt x="986122" y="1206626"/>
                                  <a:pt x="978329" y="1218749"/>
                                </a:cubicBezTo>
                                <a:cubicBezTo>
                                  <a:pt x="970536" y="1232603"/>
                                  <a:pt x="1011234" y="1227408"/>
                                  <a:pt x="1015563" y="1227408"/>
                                </a:cubicBezTo>
                                <a:close/>
                                <a:moveTo>
                                  <a:pt x="948888" y="1113108"/>
                                </a:moveTo>
                                <a:cubicBezTo>
                                  <a:pt x="930704" y="1110510"/>
                                  <a:pt x="911654" y="1113108"/>
                                  <a:pt x="893470" y="1113974"/>
                                </a:cubicBezTo>
                                <a:cubicBezTo>
                                  <a:pt x="854504" y="1115706"/>
                                  <a:pt x="811209" y="1117437"/>
                                  <a:pt x="774841" y="1103583"/>
                                </a:cubicBezTo>
                                <a:cubicBezTo>
                                  <a:pt x="767047" y="1100119"/>
                                  <a:pt x="735875" y="1104449"/>
                                  <a:pt x="754059" y="1113974"/>
                                </a:cubicBezTo>
                                <a:cubicBezTo>
                                  <a:pt x="771377" y="1123499"/>
                                  <a:pt x="798220" y="1120901"/>
                                  <a:pt x="817270" y="1122633"/>
                                </a:cubicBezTo>
                                <a:cubicBezTo>
                                  <a:pt x="858834" y="1125230"/>
                                  <a:pt x="901263" y="1133024"/>
                                  <a:pt x="942827" y="1127828"/>
                                </a:cubicBezTo>
                                <a:lnTo>
                                  <a:pt x="942827" y="1127828"/>
                                </a:lnTo>
                                <a:cubicBezTo>
                                  <a:pt x="944559" y="1127828"/>
                                  <a:pt x="944559" y="1127828"/>
                                  <a:pt x="942827" y="1127828"/>
                                </a:cubicBezTo>
                                <a:cubicBezTo>
                                  <a:pt x="950620" y="1126096"/>
                                  <a:pt x="964475" y="1115706"/>
                                  <a:pt x="948888" y="1113108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chemeClr val="accent3">
                              <a:lumMod val="75000"/>
                            </a:schemeClr>
                          </a:solidFill>
                          <a:ln w="8653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Freeform 18">
                          <a:extLst>
                            <a:ext uri="{FF2B5EF4-FFF2-40B4-BE49-F238E27FC236}">
                              <a16:creationId xmlns:a16="http://schemas.microsoft.com/office/drawing/2014/main" id="{34D62469-0CC9-7A48-9FCD-9FEC08767585}"/>
                            </a:ext>
                          </a:extLst>
                        </wps:cNvPr>
                        <wps:cNvSpPr/>
                        <wps:spPr>
                          <a:xfrm>
                            <a:off x="1487198" y="4295178"/>
                            <a:ext cx="2201574" cy="1534562"/>
                          </a:xfrm>
                          <a:custGeom>
                            <a:avLst/>
                            <a:gdLst>
                              <a:gd name="connsiteX0" fmla="*/ 919596 w 1452847"/>
                              <a:gd name="connsiteY0" fmla="*/ 1022187 h 1534562"/>
                              <a:gd name="connsiteX1" fmla="*/ 1106632 w 1452847"/>
                              <a:gd name="connsiteY1" fmla="*/ 1022187 h 1534562"/>
                              <a:gd name="connsiteX2" fmla="*/ 1106632 w 1452847"/>
                              <a:gd name="connsiteY2" fmla="*/ 1022187 h 1534562"/>
                              <a:gd name="connsiteX3" fmla="*/ 1170709 w 1452847"/>
                              <a:gd name="connsiteY3" fmla="*/ 1010065 h 1534562"/>
                              <a:gd name="connsiteX4" fmla="*/ 1124816 w 1452847"/>
                              <a:gd name="connsiteY4" fmla="*/ 1008333 h 1534562"/>
                              <a:gd name="connsiteX5" fmla="*/ 1042555 w 1452847"/>
                              <a:gd name="connsiteY5" fmla="*/ 1012662 h 1534562"/>
                              <a:gd name="connsiteX6" fmla="*/ 955964 w 1452847"/>
                              <a:gd name="connsiteY6" fmla="*/ 1010930 h 1534562"/>
                              <a:gd name="connsiteX7" fmla="*/ 920461 w 1452847"/>
                              <a:gd name="connsiteY7" fmla="*/ 1007467 h 1534562"/>
                              <a:gd name="connsiteX8" fmla="*/ 919596 w 1452847"/>
                              <a:gd name="connsiteY8" fmla="*/ 1022187 h 1534562"/>
                              <a:gd name="connsiteX9" fmla="*/ 1152525 w 1452847"/>
                              <a:gd name="connsiteY9" fmla="*/ 1053360 h 1534562"/>
                              <a:gd name="connsiteX10" fmla="*/ 1152525 w 1452847"/>
                              <a:gd name="connsiteY10" fmla="*/ 1053360 h 1534562"/>
                              <a:gd name="connsiteX11" fmla="*/ 1152525 w 1452847"/>
                              <a:gd name="connsiteY11" fmla="*/ 1053360 h 1534562"/>
                              <a:gd name="connsiteX12" fmla="*/ 1188027 w 1452847"/>
                              <a:gd name="connsiteY12" fmla="*/ 824760 h 1534562"/>
                              <a:gd name="connsiteX13" fmla="*/ 1109230 w 1452847"/>
                              <a:gd name="connsiteY13" fmla="*/ 830821 h 1534562"/>
                              <a:gd name="connsiteX14" fmla="*/ 949902 w 1452847"/>
                              <a:gd name="connsiteY14" fmla="*/ 825626 h 1534562"/>
                              <a:gd name="connsiteX15" fmla="*/ 929986 w 1452847"/>
                              <a:gd name="connsiteY15" fmla="*/ 839480 h 1534562"/>
                              <a:gd name="connsiteX16" fmla="*/ 975880 w 1452847"/>
                              <a:gd name="connsiteY16" fmla="*/ 839480 h 1534562"/>
                              <a:gd name="connsiteX17" fmla="*/ 1169843 w 1452847"/>
                              <a:gd name="connsiteY17" fmla="*/ 844676 h 1534562"/>
                              <a:gd name="connsiteX18" fmla="*/ 1194955 w 1452847"/>
                              <a:gd name="connsiteY18" fmla="*/ 841212 h 1534562"/>
                              <a:gd name="connsiteX19" fmla="*/ 1188027 w 1452847"/>
                              <a:gd name="connsiteY19" fmla="*/ 824760 h 1534562"/>
                              <a:gd name="connsiteX20" fmla="*/ 674543 w 1452847"/>
                              <a:gd name="connsiteY20" fmla="*/ 834285 h 1534562"/>
                              <a:gd name="connsiteX21" fmla="*/ 611332 w 1452847"/>
                              <a:gd name="connsiteY21" fmla="*/ 824760 h 1534562"/>
                              <a:gd name="connsiteX22" fmla="*/ 548121 w 1452847"/>
                              <a:gd name="connsiteY22" fmla="*/ 823028 h 1534562"/>
                              <a:gd name="connsiteX23" fmla="*/ 486641 w 1452847"/>
                              <a:gd name="connsiteY23" fmla="*/ 824760 h 1534562"/>
                              <a:gd name="connsiteX24" fmla="*/ 486641 w 1452847"/>
                              <a:gd name="connsiteY24" fmla="*/ 824760 h 1534562"/>
                              <a:gd name="connsiteX25" fmla="*/ 486641 w 1452847"/>
                              <a:gd name="connsiteY25" fmla="*/ 824760 h 1534562"/>
                              <a:gd name="connsiteX26" fmla="*/ 477116 w 1452847"/>
                              <a:gd name="connsiteY26" fmla="*/ 855067 h 1534562"/>
                              <a:gd name="connsiteX27" fmla="*/ 506557 w 1452847"/>
                              <a:gd name="connsiteY27" fmla="*/ 862860 h 1534562"/>
                              <a:gd name="connsiteX28" fmla="*/ 612198 w 1452847"/>
                              <a:gd name="connsiteY28" fmla="*/ 860262 h 1534562"/>
                              <a:gd name="connsiteX29" fmla="*/ 652030 w 1452847"/>
                              <a:gd name="connsiteY29" fmla="*/ 858530 h 1534562"/>
                              <a:gd name="connsiteX30" fmla="*/ 616527 w 1452847"/>
                              <a:gd name="connsiteY30" fmla="*/ 850737 h 1534562"/>
                              <a:gd name="connsiteX31" fmla="*/ 503093 w 1452847"/>
                              <a:gd name="connsiteY31" fmla="*/ 842078 h 1534562"/>
                              <a:gd name="connsiteX32" fmla="*/ 594014 w 1452847"/>
                              <a:gd name="connsiteY32" fmla="*/ 834285 h 1534562"/>
                              <a:gd name="connsiteX33" fmla="*/ 674543 w 1452847"/>
                              <a:gd name="connsiteY33" fmla="*/ 834285 h 1534562"/>
                              <a:gd name="connsiteX34" fmla="*/ 1131743 w 1452847"/>
                              <a:gd name="connsiteY34" fmla="*/ 1038639 h 1534562"/>
                              <a:gd name="connsiteX35" fmla="*/ 1062471 w 1452847"/>
                              <a:gd name="connsiteY35" fmla="*/ 1043835 h 1534562"/>
                              <a:gd name="connsiteX36" fmla="*/ 987136 w 1452847"/>
                              <a:gd name="connsiteY36" fmla="*/ 1041237 h 1534562"/>
                              <a:gd name="connsiteX37" fmla="*/ 926523 w 1452847"/>
                              <a:gd name="connsiteY37" fmla="*/ 1043835 h 1534562"/>
                              <a:gd name="connsiteX38" fmla="*/ 955964 w 1452847"/>
                              <a:gd name="connsiteY38" fmla="*/ 1052494 h 1534562"/>
                              <a:gd name="connsiteX39" fmla="*/ 1039957 w 1452847"/>
                              <a:gd name="connsiteY39" fmla="*/ 1053360 h 1534562"/>
                              <a:gd name="connsiteX40" fmla="*/ 1105766 w 1452847"/>
                              <a:gd name="connsiteY40" fmla="*/ 1054226 h 1534562"/>
                              <a:gd name="connsiteX41" fmla="*/ 1152525 w 1452847"/>
                              <a:gd name="connsiteY41" fmla="*/ 1053360 h 1534562"/>
                              <a:gd name="connsiteX42" fmla="*/ 1131743 w 1452847"/>
                              <a:gd name="connsiteY42" fmla="*/ 1038639 h 1534562"/>
                              <a:gd name="connsiteX43" fmla="*/ 1190625 w 1452847"/>
                              <a:gd name="connsiteY43" fmla="*/ 860262 h 1534562"/>
                              <a:gd name="connsiteX44" fmla="*/ 1163782 w 1452847"/>
                              <a:gd name="connsiteY44" fmla="*/ 864592 h 1534562"/>
                              <a:gd name="connsiteX45" fmla="*/ 1120487 w 1452847"/>
                              <a:gd name="connsiteY45" fmla="*/ 865458 h 1534562"/>
                              <a:gd name="connsiteX46" fmla="*/ 974148 w 1452847"/>
                              <a:gd name="connsiteY46" fmla="*/ 862860 h 1534562"/>
                              <a:gd name="connsiteX47" fmla="*/ 954232 w 1452847"/>
                              <a:gd name="connsiteY47" fmla="*/ 872385 h 1534562"/>
                              <a:gd name="connsiteX48" fmla="*/ 1012248 w 1452847"/>
                              <a:gd name="connsiteY48" fmla="*/ 874983 h 1534562"/>
                              <a:gd name="connsiteX49" fmla="*/ 1185430 w 1452847"/>
                              <a:gd name="connsiteY49" fmla="*/ 877581 h 1534562"/>
                              <a:gd name="connsiteX50" fmla="*/ 1190625 w 1452847"/>
                              <a:gd name="connsiteY50" fmla="*/ 860262 h 1534562"/>
                              <a:gd name="connsiteX51" fmla="*/ 632114 w 1452847"/>
                              <a:gd name="connsiteY51" fmla="*/ 768476 h 1534562"/>
                              <a:gd name="connsiteX52" fmla="*/ 548986 w 1452847"/>
                              <a:gd name="connsiteY52" fmla="*/ 767610 h 1534562"/>
                              <a:gd name="connsiteX53" fmla="*/ 485775 w 1452847"/>
                              <a:gd name="connsiteY53" fmla="*/ 767610 h 1534562"/>
                              <a:gd name="connsiteX54" fmla="*/ 485775 w 1452847"/>
                              <a:gd name="connsiteY54" fmla="*/ 767610 h 1534562"/>
                              <a:gd name="connsiteX55" fmla="*/ 485775 w 1452847"/>
                              <a:gd name="connsiteY55" fmla="*/ 767610 h 1534562"/>
                              <a:gd name="connsiteX56" fmla="*/ 533400 w 1452847"/>
                              <a:gd name="connsiteY56" fmla="*/ 779733 h 1534562"/>
                              <a:gd name="connsiteX57" fmla="*/ 617393 w 1452847"/>
                              <a:gd name="connsiteY57" fmla="*/ 779733 h 1534562"/>
                              <a:gd name="connsiteX58" fmla="*/ 674543 w 1452847"/>
                              <a:gd name="connsiteY58" fmla="*/ 784928 h 1534562"/>
                              <a:gd name="connsiteX59" fmla="*/ 632114 w 1452847"/>
                              <a:gd name="connsiteY59" fmla="*/ 768476 h 1534562"/>
                              <a:gd name="connsiteX60" fmla="*/ 486641 w 1452847"/>
                              <a:gd name="connsiteY60" fmla="*/ 824760 h 1534562"/>
                              <a:gd name="connsiteX61" fmla="*/ 486641 w 1452847"/>
                              <a:gd name="connsiteY61" fmla="*/ 824760 h 1534562"/>
                              <a:gd name="connsiteX62" fmla="*/ 486641 w 1452847"/>
                              <a:gd name="connsiteY62" fmla="*/ 824760 h 1534562"/>
                              <a:gd name="connsiteX63" fmla="*/ 486641 w 1452847"/>
                              <a:gd name="connsiteY63" fmla="*/ 824760 h 1534562"/>
                              <a:gd name="connsiteX64" fmla="*/ 1165514 w 1452847"/>
                              <a:gd name="connsiteY64" fmla="*/ 949451 h 1534562"/>
                              <a:gd name="connsiteX65" fmla="*/ 1165514 w 1452847"/>
                              <a:gd name="connsiteY65" fmla="*/ 949451 h 1534562"/>
                              <a:gd name="connsiteX66" fmla="*/ 1165514 w 1452847"/>
                              <a:gd name="connsiteY66" fmla="*/ 949451 h 1534562"/>
                              <a:gd name="connsiteX67" fmla="*/ 1159452 w 1452847"/>
                              <a:gd name="connsiteY67" fmla="*/ 983222 h 1534562"/>
                              <a:gd name="connsiteX68" fmla="*/ 1159452 w 1452847"/>
                              <a:gd name="connsiteY68" fmla="*/ 983222 h 1534562"/>
                              <a:gd name="connsiteX69" fmla="*/ 1159452 w 1452847"/>
                              <a:gd name="connsiteY69" fmla="*/ 983222 h 1534562"/>
                              <a:gd name="connsiteX70" fmla="*/ 1174173 w 1452847"/>
                              <a:gd name="connsiteY70" fmla="*/ 1175453 h 1534562"/>
                              <a:gd name="connsiteX71" fmla="*/ 1174173 w 1452847"/>
                              <a:gd name="connsiteY71" fmla="*/ 1175453 h 1534562"/>
                              <a:gd name="connsiteX72" fmla="*/ 1064202 w 1452847"/>
                              <a:gd name="connsiteY72" fmla="*/ 1153805 h 1534562"/>
                              <a:gd name="connsiteX73" fmla="*/ 985405 w 1452847"/>
                              <a:gd name="connsiteY73" fmla="*/ 1146878 h 1534562"/>
                              <a:gd name="connsiteX74" fmla="*/ 949036 w 1452847"/>
                              <a:gd name="connsiteY74" fmla="*/ 1146878 h 1534562"/>
                              <a:gd name="connsiteX75" fmla="*/ 953366 w 1452847"/>
                              <a:gd name="connsiteY75" fmla="*/ 1154671 h 1534562"/>
                              <a:gd name="connsiteX76" fmla="*/ 1064202 w 1452847"/>
                              <a:gd name="connsiteY76" fmla="*/ 1165062 h 1534562"/>
                              <a:gd name="connsiteX77" fmla="*/ 1174173 w 1452847"/>
                              <a:gd name="connsiteY77" fmla="*/ 1175453 h 1534562"/>
                              <a:gd name="connsiteX78" fmla="*/ 1175039 w 1452847"/>
                              <a:gd name="connsiteY78" fmla="*/ 971099 h 1534562"/>
                              <a:gd name="connsiteX79" fmla="*/ 1148196 w 1452847"/>
                              <a:gd name="connsiteY79" fmla="*/ 969367 h 1534562"/>
                              <a:gd name="connsiteX80" fmla="*/ 1049482 w 1452847"/>
                              <a:gd name="connsiteY80" fmla="*/ 972831 h 1534562"/>
                              <a:gd name="connsiteX81" fmla="*/ 951634 w 1452847"/>
                              <a:gd name="connsiteY81" fmla="*/ 970233 h 1534562"/>
                              <a:gd name="connsiteX82" fmla="*/ 911802 w 1452847"/>
                              <a:gd name="connsiteY82" fmla="*/ 980623 h 1534562"/>
                              <a:gd name="connsiteX83" fmla="*/ 1160318 w 1452847"/>
                              <a:gd name="connsiteY83" fmla="*/ 983222 h 1534562"/>
                              <a:gd name="connsiteX84" fmla="*/ 1175039 w 1452847"/>
                              <a:gd name="connsiteY84" fmla="*/ 971099 h 1534562"/>
                              <a:gd name="connsiteX85" fmla="*/ 987136 w 1452847"/>
                              <a:gd name="connsiteY85" fmla="*/ 674092 h 1534562"/>
                              <a:gd name="connsiteX86" fmla="*/ 987136 w 1452847"/>
                              <a:gd name="connsiteY86" fmla="*/ 674092 h 1534562"/>
                              <a:gd name="connsiteX87" fmla="*/ 987136 w 1452847"/>
                              <a:gd name="connsiteY87" fmla="*/ 674092 h 1534562"/>
                              <a:gd name="connsiteX88" fmla="*/ 1120487 w 1452847"/>
                              <a:gd name="connsiteY88" fmla="*/ 1081935 h 1534562"/>
                              <a:gd name="connsiteX89" fmla="*/ 1045152 w 1452847"/>
                              <a:gd name="connsiteY89" fmla="*/ 1083667 h 1534562"/>
                              <a:gd name="connsiteX90" fmla="*/ 977611 w 1452847"/>
                              <a:gd name="connsiteY90" fmla="*/ 1080203 h 1534562"/>
                              <a:gd name="connsiteX91" fmla="*/ 924791 w 1452847"/>
                              <a:gd name="connsiteY91" fmla="*/ 1081069 h 1534562"/>
                              <a:gd name="connsiteX92" fmla="*/ 1007918 w 1452847"/>
                              <a:gd name="connsiteY92" fmla="*/ 1092326 h 1534562"/>
                              <a:gd name="connsiteX93" fmla="*/ 1082387 w 1452847"/>
                              <a:gd name="connsiteY93" fmla="*/ 1094924 h 1534562"/>
                              <a:gd name="connsiteX94" fmla="*/ 1155123 w 1452847"/>
                              <a:gd name="connsiteY94" fmla="*/ 1091460 h 1534562"/>
                              <a:gd name="connsiteX95" fmla="*/ 1120487 w 1452847"/>
                              <a:gd name="connsiteY95" fmla="*/ 1081935 h 1534562"/>
                              <a:gd name="connsiteX96" fmla="*/ 1136939 w 1452847"/>
                              <a:gd name="connsiteY96" fmla="*/ 936462 h 1534562"/>
                              <a:gd name="connsiteX97" fmla="*/ 1136939 w 1452847"/>
                              <a:gd name="connsiteY97" fmla="*/ 936462 h 1534562"/>
                              <a:gd name="connsiteX98" fmla="*/ 1072862 w 1452847"/>
                              <a:gd name="connsiteY98" fmla="*/ 939060 h 1534562"/>
                              <a:gd name="connsiteX99" fmla="*/ 997527 w 1452847"/>
                              <a:gd name="connsiteY99" fmla="*/ 935597 h 1534562"/>
                              <a:gd name="connsiteX100" fmla="*/ 936048 w 1452847"/>
                              <a:gd name="connsiteY100" fmla="*/ 931267 h 1534562"/>
                              <a:gd name="connsiteX101" fmla="*/ 950768 w 1452847"/>
                              <a:gd name="connsiteY101" fmla="*/ 942524 h 1534562"/>
                              <a:gd name="connsiteX102" fmla="*/ 1015711 w 1452847"/>
                              <a:gd name="connsiteY102" fmla="*/ 945987 h 1534562"/>
                              <a:gd name="connsiteX103" fmla="*/ 1091046 w 1452847"/>
                              <a:gd name="connsiteY103" fmla="*/ 948585 h 1534562"/>
                              <a:gd name="connsiteX104" fmla="*/ 1165514 w 1452847"/>
                              <a:gd name="connsiteY104" fmla="*/ 948585 h 1534562"/>
                              <a:gd name="connsiteX105" fmla="*/ 1164648 w 1452847"/>
                              <a:gd name="connsiteY105" fmla="*/ 949451 h 1534562"/>
                              <a:gd name="connsiteX106" fmla="*/ 1165514 w 1452847"/>
                              <a:gd name="connsiteY106" fmla="*/ 948585 h 1534562"/>
                              <a:gd name="connsiteX107" fmla="*/ 1165514 w 1452847"/>
                              <a:gd name="connsiteY107" fmla="*/ 948585 h 1534562"/>
                              <a:gd name="connsiteX108" fmla="*/ 1136939 w 1452847"/>
                              <a:gd name="connsiteY108" fmla="*/ 936462 h 1534562"/>
                              <a:gd name="connsiteX109" fmla="*/ 942109 w 1452847"/>
                              <a:gd name="connsiteY109" fmla="*/ 1123498 h 1534562"/>
                              <a:gd name="connsiteX110" fmla="*/ 1012248 w 1452847"/>
                              <a:gd name="connsiteY110" fmla="*/ 1130426 h 1534562"/>
                              <a:gd name="connsiteX111" fmla="*/ 1150793 w 1452847"/>
                              <a:gd name="connsiteY111" fmla="*/ 1133889 h 1534562"/>
                              <a:gd name="connsiteX112" fmla="*/ 1154257 w 1452847"/>
                              <a:gd name="connsiteY112" fmla="*/ 1120901 h 1534562"/>
                              <a:gd name="connsiteX113" fmla="*/ 1129146 w 1452847"/>
                              <a:gd name="connsiteY113" fmla="*/ 1119169 h 1534562"/>
                              <a:gd name="connsiteX114" fmla="*/ 1060739 w 1452847"/>
                              <a:gd name="connsiteY114" fmla="*/ 1120035 h 1534562"/>
                              <a:gd name="connsiteX115" fmla="*/ 987136 w 1452847"/>
                              <a:gd name="connsiteY115" fmla="*/ 1117437 h 1534562"/>
                              <a:gd name="connsiteX116" fmla="*/ 924791 w 1452847"/>
                              <a:gd name="connsiteY116" fmla="*/ 1106180 h 1534562"/>
                              <a:gd name="connsiteX117" fmla="*/ 916132 w 1452847"/>
                              <a:gd name="connsiteY117" fmla="*/ 1116571 h 1534562"/>
                              <a:gd name="connsiteX118" fmla="*/ 942109 w 1452847"/>
                              <a:gd name="connsiteY118" fmla="*/ 1123498 h 1534562"/>
                              <a:gd name="connsiteX119" fmla="*/ 1184564 w 1452847"/>
                              <a:gd name="connsiteY119" fmla="*/ 876714 h 1534562"/>
                              <a:gd name="connsiteX120" fmla="*/ 1184564 w 1452847"/>
                              <a:gd name="connsiteY120" fmla="*/ 876714 h 1534562"/>
                              <a:gd name="connsiteX121" fmla="*/ 1184564 w 1452847"/>
                              <a:gd name="connsiteY121" fmla="*/ 876714 h 1534562"/>
                              <a:gd name="connsiteX122" fmla="*/ 485775 w 1452847"/>
                              <a:gd name="connsiteY122" fmla="*/ 817833 h 1534562"/>
                              <a:gd name="connsiteX123" fmla="*/ 532534 w 1452847"/>
                              <a:gd name="connsiteY123" fmla="*/ 814369 h 1534562"/>
                              <a:gd name="connsiteX124" fmla="*/ 645102 w 1452847"/>
                              <a:gd name="connsiteY124" fmla="*/ 820430 h 1534562"/>
                              <a:gd name="connsiteX125" fmla="*/ 660689 w 1452847"/>
                              <a:gd name="connsiteY125" fmla="*/ 809174 h 1534562"/>
                              <a:gd name="connsiteX126" fmla="*/ 602673 w 1452847"/>
                              <a:gd name="connsiteY126" fmla="*/ 803978 h 1534562"/>
                              <a:gd name="connsiteX127" fmla="*/ 481446 w 1452847"/>
                              <a:gd name="connsiteY127" fmla="*/ 802246 h 1534562"/>
                              <a:gd name="connsiteX128" fmla="*/ 481446 w 1452847"/>
                              <a:gd name="connsiteY128" fmla="*/ 802246 h 1534562"/>
                              <a:gd name="connsiteX129" fmla="*/ 481446 w 1452847"/>
                              <a:gd name="connsiteY129" fmla="*/ 802246 h 1534562"/>
                              <a:gd name="connsiteX130" fmla="*/ 485775 w 1452847"/>
                              <a:gd name="connsiteY130" fmla="*/ 817833 h 1534562"/>
                              <a:gd name="connsiteX131" fmla="*/ 1165514 w 1452847"/>
                              <a:gd name="connsiteY131" fmla="*/ 949451 h 1534562"/>
                              <a:gd name="connsiteX132" fmla="*/ 1165514 w 1452847"/>
                              <a:gd name="connsiteY132" fmla="*/ 949451 h 1534562"/>
                              <a:gd name="connsiteX133" fmla="*/ 1165514 w 1452847"/>
                              <a:gd name="connsiteY133" fmla="*/ 949451 h 1534562"/>
                              <a:gd name="connsiteX134" fmla="*/ 1165514 w 1452847"/>
                              <a:gd name="connsiteY134" fmla="*/ 949451 h 1534562"/>
                              <a:gd name="connsiteX135" fmla="*/ 673677 w 1452847"/>
                              <a:gd name="connsiteY135" fmla="*/ 668896 h 1534562"/>
                              <a:gd name="connsiteX136" fmla="*/ 550718 w 1452847"/>
                              <a:gd name="connsiteY136" fmla="*/ 665433 h 1534562"/>
                              <a:gd name="connsiteX137" fmla="*/ 550718 w 1452847"/>
                              <a:gd name="connsiteY137" fmla="*/ 665433 h 1534562"/>
                              <a:gd name="connsiteX138" fmla="*/ 548986 w 1452847"/>
                              <a:gd name="connsiteY138" fmla="*/ 665433 h 1534562"/>
                              <a:gd name="connsiteX139" fmla="*/ 550718 w 1452847"/>
                              <a:gd name="connsiteY139" fmla="*/ 665433 h 1534562"/>
                              <a:gd name="connsiteX140" fmla="*/ 498764 w 1452847"/>
                              <a:gd name="connsiteY140" fmla="*/ 668030 h 1534562"/>
                              <a:gd name="connsiteX141" fmla="*/ 504825 w 1452847"/>
                              <a:gd name="connsiteY141" fmla="*/ 685349 h 1534562"/>
                              <a:gd name="connsiteX142" fmla="*/ 626052 w 1452847"/>
                              <a:gd name="connsiteY142" fmla="*/ 676690 h 1534562"/>
                              <a:gd name="connsiteX143" fmla="*/ 673677 w 1452847"/>
                              <a:gd name="connsiteY143" fmla="*/ 682751 h 1534562"/>
                              <a:gd name="connsiteX144" fmla="*/ 673677 w 1452847"/>
                              <a:gd name="connsiteY144" fmla="*/ 668896 h 1534562"/>
                              <a:gd name="connsiteX145" fmla="*/ 547255 w 1452847"/>
                              <a:gd name="connsiteY145" fmla="*/ 665433 h 1534562"/>
                              <a:gd name="connsiteX146" fmla="*/ 547255 w 1452847"/>
                              <a:gd name="connsiteY146" fmla="*/ 665433 h 1534562"/>
                              <a:gd name="connsiteX147" fmla="*/ 547255 w 1452847"/>
                              <a:gd name="connsiteY147" fmla="*/ 665433 h 1534562"/>
                              <a:gd name="connsiteX148" fmla="*/ 331643 w 1452847"/>
                              <a:gd name="connsiteY148" fmla="*/ 924339 h 1534562"/>
                              <a:gd name="connsiteX149" fmla="*/ 331643 w 1452847"/>
                              <a:gd name="connsiteY149" fmla="*/ 924339 h 1534562"/>
                              <a:gd name="connsiteX150" fmla="*/ 331643 w 1452847"/>
                              <a:gd name="connsiteY150" fmla="*/ 924339 h 1534562"/>
                              <a:gd name="connsiteX151" fmla="*/ 801832 w 1452847"/>
                              <a:gd name="connsiteY151" fmla="*/ 719119 h 1534562"/>
                              <a:gd name="connsiteX152" fmla="*/ 896216 w 1452847"/>
                              <a:gd name="connsiteY152" fmla="*/ 719985 h 1534562"/>
                              <a:gd name="connsiteX153" fmla="*/ 896216 w 1452847"/>
                              <a:gd name="connsiteY153" fmla="*/ 719985 h 1534562"/>
                              <a:gd name="connsiteX154" fmla="*/ 835602 w 1452847"/>
                              <a:gd name="connsiteY154" fmla="*/ 706996 h 1534562"/>
                              <a:gd name="connsiteX155" fmla="*/ 768927 w 1452847"/>
                              <a:gd name="connsiteY155" fmla="*/ 708728 h 1534562"/>
                              <a:gd name="connsiteX156" fmla="*/ 722168 w 1452847"/>
                              <a:gd name="connsiteY156" fmla="*/ 696605 h 1534562"/>
                              <a:gd name="connsiteX157" fmla="*/ 739486 w 1452847"/>
                              <a:gd name="connsiteY157" fmla="*/ 718253 h 1534562"/>
                              <a:gd name="connsiteX158" fmla="*/ 801832 w 1452847"/>
                              <a:gd name="connsiteY158" fmla="*/ 719119 h 1534562"/>
                              <a:gd name="connsiteX159" fmla="*/ 386195 w 1452847"/>
                              <a:gd name="connsiteY159" fmla="*/ 961574 h 1534562"/>
                              <a:gd name="connsiteX160" fmla="*/ 386195 w 1452847"/>
                              <a:gd name="connsiteY160" fmla="*/ 961574 h 1534562"/>
                              <a:gd name="connsiteX161" fmla="*/ 386195 w 1452847"/>
                              <a:gd name="connsiteY161" fmla="*/ 961574 h 1534562"/>
                              <a:gd name="connsiteX162" fmla="*/ 405246 w 1452847"/>
                              <a:gd name="connsiteY162" fmla="*/ 926937 h 1534562"/>
                              <a:gd name="connsiteX163" fmla="*/ 332509 w 1452847"/>
                              <a:gd name="connsiteY163" fmla="*/ 924339 h 1534562"/>
                              <a:gd name="connsiteX164" fmla="*/ 258907 w 1452847"/>
                              <a:gd name="connsiteY164" fmla="*/ 928669 h 1534562"/>
                              <a:gd name="connsiteX165" fmla="*/ 196561 w 1452847"/>
                              <a:gd name="connsiteY165" fmla="*/ 932133 h 1534562"/>
                              <a:gd name="connsiteX166" fmla="*/ 213880 w 1452847"/>
                              <a:gd name="connsiteY166" fmla="*/ 948585 h 1534562"/>
                              <a:gd name="connsiteX167" fmla="*/ 286616 w 1452847"/>
                              <a:gd name="connsiteY167" fmla="*/ 939926 h 1534562"/>
                              <a:gd name="connsiteX168" fmla="*/ 359352 w 1452847"/>
                              <a:gd name="connsiteY168" fmla="*/ 934730 h 1534562"/>
                              <a:gd name="connsiteX169" fmla="*/ 406977 w 1452847"/>
                              <a:gd name="connsiteY169" fmla="*/ 940792 h 1534562"/>
                              <a:gd name="connsiteX170" fmla="*/ 405246 w 1452847"/>
                              <a:gd name="connsiteY170" fmla="*/ 926937 h 1534562"/>
                              <a:gd name="connsiteX171" fmla="*/ 898814 w 1452847"/>
                              <a:gd name="connsiteY171" fmla="*/ 767610 h 1534562"/>
                              <a:gd name="connsiteX172" fmla="*/ 840798 w 1452847"/>
                              <a:gd name="connsiteY172" fmla="*/ 774537 h 1534562"/>
                              <a:gd name="connsiteX173" fmla="*/ 755939 w 1452847"/>
                              <a:gd name="connsiteY173" fmla="*/ 774537 h 1534562"/>
                              <a:gd name="connsiteX174" fmla="*/ 696191 w 1452847"/>
                              <a:gd name="connsiteY174" fmla="*/ 767610 h 1534562"/>
                              <a:gd name="connsiteX175" fmla="*/ 685800 w 1452847"/>
                              <a:gd name="connsiteY175" fmla="*/ 778867 h 1534562"/>
                              <a:gd name="connsiteX176" fmla="*/ 716107 w 1452847"/>
                              <a:gd name="connsiteY176" fmla="*/ 787526 h 1534562"/>
                              <a:gd name="connsiteX177" fmla="*/ 880630 w 1452847"/>
                              <a:gd name="connsiteY177" fmla="*/ 788392 h 1534562"/>
                              <a:gd name="connsiteX178" fmla="*/ 898814 w 1452847"/>
                              <a:gd name="connsiteY178" fmla="*/ 767610 h 1534562"/>
                              <a:gd name="connsiteX179" fmla="*/ 833871 w 1452847"/>
                              <a:gd name="connsiteY179" fmla="*/ 753756 h 1534562"/>
                              <a:gd name="connsiteX180" fmla="*/ 833871 w 1452847"/>
                              <a:gd name="connsiteY180" fmla="*/ 753756 h 1534562"/>
                              <a:gd name="connsiteX181" fmla="*/ 833871 w 1452847"/>
                              <a:gd name="connsiteY181" fmla="*/ 753756 h 1534562"/>
                              <a:gd name="connsiteX182" fmla="*/ 833871 w 1452847"/>
                              <a:gd name="connsiteY182" fmla="*/ 753756 h 1534562"/>
                              <a:gd name="connsiteX183" fmla="*/ 882361 w 1452847"/>
                              <a:gd name="connsiteY183" fmla="*/ 1260312 h 1534562"/>
                              <a:gd name="connsiteX184" fmla="*/ 882361 w 1452847"/>
                              <a:gd name="connsiteY184" fmla="*/ 1260312 h 1534562"/>
                              <a:gd name="connsiteX185" fmla="*/ 882361 w 1452847"/>
                              <a:gd name="connsiteY185" fmla="*/ 1260312 h 1534562"/>
                              <a:gd name="connsiteX186" fmla="*/ 690996 w 1452847"/>
                              <a:gd name="connsiteY186" fmla="*/ 605685 h 1534562"/>
                              <a:gd name="connsiteX187" fmla="*/ 623455 w 1452847"/>
                              <a:gd name="connsiteY187" fmla="*/ 603087 h 1534562"/>
                              <a:gd name="connsiteX188" fmla="*/ 482311 w 1452847"/>
                              <a:gd name="connsiteY188" fmla="*/ 597892 h 1534562"/>
                              <a:gd name="connsiteX189" fmla="*/ 482311 w 1452847"/>
                              <a:gd name="connsiteY189" fmla="*/ 597892 h 1534562"/>
                              <a:gd name="connsiteX190" fmla="*/ 482311 w 1452847"/>
                              <a:gd name="connsiteY190" fmla="*/ 597892 h 1534562"/>
                              <a:gd name="connsiteX191" fmla="*/ 478848 w 1452847"/>
                              <a:gd name="connsiteY191" fmla="*/ 614344 h 1534562"/>
                              <a:gd name="connsiteX192" fmla="*/ 542059 w 1452847"/>
                              <a:gd name="connsiteY192" fmla="*/ 613478 h 1534562"/>
                              <a:gd name="connsiteX193" fmla="*/ 671080 w 1452847"/>
                              <a:gd name="connsiteY193" fmla="*/ 619540 h 1534562"/>
                              <a:gd name="connsiteX194" fmla="*/ 697923 w 1452847"/>
                              <a:gd name="connsiteY194" fmla="*/ 616942 h 1534562"/>
                              <a:gd name="connsiteX195" fmla="*/ 690996 w 1452847"/>
                              <a:gd name="connsiteY195" fmla="*/ 605685 h 1534562"/>
                              <a:gd name="connsiteX196" fmla="*/ 337705 w 1452847"/>
                              <a:gd name="connsiteY196" fmla="*/ 136362 h 1534562"/>
                              <a:gd name="connsiteX197" fmla="*/ 250248 w 1452847"/>
                              <a:gd name="connsiteY197" fmla="*/ 132032 h 1534562"/>
                              <a:gd name="connsiteX198" fmla="*/ 199159 w 1452847"/>
                              <a:gd name="connsiteY198" fmla="*/ 138094 h 1534562"/>
                              <a:gd name="connsiteX199" fmla="*/ 256309 w 1452847"/>
                              <a:gd name="connsiteY199" fmla="*/ 146753 h 1534562"/>
                              <a:gd name="connsiteX200" fmla="*/ 432955 w 1452847"/>
                              <a:gd name="connsiteY200" fmla="*/ 155412 h 1534562"/>
                              <a:gd name="connsiteX201" fmla="*/ 453736 w 1452847"/>
                              <a:gd name="connsiteY201" fmla="*/ 150217 h 1534562"/>
                              <a:gd name="connsiteX202" fmla="*/ 432089 w 1452847"/>
                              <a:gd name="connsiteY202" fmla="*/ 141558 h 1534562"/>
                              <a:gd name="connsiteX203" fmla="*/ 432089 w 1452847"/>
                              <a:gd name="connsiteY203" fmla="*/ 141558 h 1534562"/>
                              <a:gd name="connsiteX204" fmla="*/ 337705 w 1452847"/>
                              <a:gd name="connsiteY204" fmla="*/ 136362 h 1534562"/>
                              <a:gd name="connsiteX205" fmla="*/ 710046 w 1452847"/>
                              <a:gd name="connsiteY205" fmla="*/ 750292 h 1534562"/>
                              <a:gd name="connsiteX206" fmla="*/ 833005 w 1452847"/>
                              <a:gd name="connsiteY206" fmla="*/ 753756 h 1534562"/>
                              <a:gd name="connsiteX207" fmla="*/ 833005 w 1452847"/>
                              <a:gd name="connsiteY207" fmla="*/ 753756 h 1534562"/>
                              <a:gd name="connsiteX208" fmla="*/ 833005 w 1452847"/>
                              <a:gd name="connsiteY208" fmla="*/ 753756 h 1534562"/>
                              <a:gd name="connsiteX209" fmla="*/ 884093 w 1452847"/>
                              <a:gd name="connsiteY209" fmla="*/ 751157 h 1534562"/>
                              <a:gd name="connsiteX210" fmla="*/ 878032 w 1452847"/>
                              <a:gd name="connsiteY210" fmla="*/ 733839 h 1534562"/>
                              <a:gd name="connsiteX211" fmla="*/ 756805 w 1452847"/>
                              <a:gd name="connsiteY211" fmla="*/ 742498 h 1534562"/>
                              <a:gd name="connsiteX212" fmla="*/ 709180 w 1452847"/>
                              <a:gd name="connsiteY212" fmla="*/ 736437 h 1534562"/>
                              <a:gd name="connsiteX213" fmla="*/ 710046 w 1452847"/>
                              <a:gd name="connsiteY213" fmla="*/ 750292 h 1534562"/>
                              <a:gd name="connsiteX214" fmla="*/ 415636 w 1452847"/>
                              <a:gd name="connsiteY214" fmla="*/ 1000540 h 1534562"/>
                              <a:gd name="connsiteX215" fmla="*/ 290080 w 1452847"/>
                              <a:gd name="connsiteY215" fmla="*/ 1001405 h 1534562"/>
                              <a:gd name="connsiteX216" fmla="*/ 290080 w 1452847"/>
                              <a:gd name="connsiteY216" fmla="*/ 1001405 h 1534562"/>
                              <a:gd name="connsiteX217" fmla="*/ 204355 w 1452847"/>
                              <a:gd name="connsiteY217" fmla="*/ 1006601 h 1534562"/>
                              <a:gd name="connsiteX218" fmla="*/ 223405 w 1452847"/>
                              <a:gd name="connsiteY218" fmla="*/ 1016992 h 1534562"/>
                              <a:gd name="connsiteX219" fmla="*/ 280555 w 1452847"/>
                              <a:gd name="connsiteY219" fmla="*/ 1012662 h 1534562"/>
                              <a:gd name="connsiteX220" fmla="*/ 372341 w 1452847"/>
                              <a:gd name="connsiteY220" fmla="*/ 1015260 h 1534562"/>
                              <a:gd name="connsiteX221" fmla="*/ 415636 w 1452847"/>
                              <a:gd name="connsiteY221" fmla="*/ 1000540 h 1534562"/>
                              <a:gd name="connsiteX222" fmla="*/ 503959 w 1452847"/>
                              <a:gd name="connsiteY222" fmla="*/ 632528 h 1534562"/>
                              <a:gd name="connsiteX223" fmla="*/ 503959 w 1452847"/>
                              <a:gd name="connsiteY223" fmla="*/ 632528 h 1534562"/>
                              <a:gd name="connsiteX224" fmla="*/ 503959 w 1452847"/>
                              <a:gd name="connsiteY224" fmla="*/ 632528 h 1534562"/>
                              <a:gd name="connsiteX225" fmla="*/ 403514 w 1452847"/>
                              <a:gd name="connsiteY225" fmla="*/ 1047299 h 1534562"/>
                              <a:gd name="connsiteX226" fmla="*/ 344632 w 1452847"/>
                              <a:gd name="connsiteY226" fmla="*/ 1036042 h 1534562"/>
                              <a:gd name="connsiteX227" fmla="*/ 188768 w 1452847"/>
                              <a:gd name="connsiteY227" fmla="*/ 1036907 h 1534562"/>
                              <a:gd name="connsiteX228" fmla="*/ 173182 w 1452847"/>
                              <a:gd name="connsiteY228" fmla="*/ 1055092 h 1534562"/>
                              <a:gd name="connsiteX229" fmla="*/ 223405 w 1452847"/>
                              <a:gd name="connsiteY229" fmla="*/ 1047299 h 1534562"/>
                              <a:gd name="connsiteX230" fmla="*/ 352425 w 1452847"/>
                              <a:gd name="connsiteY230" fmla="*/ 1049030 h 1534562"/>
                              <a:gd name="connsiteX231" fmla="*/ 403514 w 1452847"/>
                              <a:gd name="connsiteY231" fmla="*/ 1047299 h 1534562"/>
                              <a:gd name="connsiteX232" fmla="*/ 188768 w 1452847"/>
                              <a:gd name="connsiteY232" fmla="*/ 1036907 h 1534562"/>
                              <a:gd name="connsiteX233" fmla="*/ 188768 w 1452847"/>
                              <a:gd name="connsiteY233" fmla="*/ 1036907 h 1534562"/>
                              <a:gd name="connsiteX234" fmla="*/ 188768 w 1452847"/>
                              <a:gd name="connsiteY234" fmla="*/ 1036907 h 1534562"/>
                              <a:gd name="connsiteX235" fmla="*/ 550718 w 1452847"/>
                              <a:gd name="connsiteY235" fmla="*/ 665433 h 1534562"/>
                              <a:gd name="connsiteX236" fmla="*/ 550718 w 1452847"/>
                              <a:gd name="connsiteY236" fmla="*/ 665433 h 1534562"/>
                              <a:gd name="connsiteX237" fmla="*/ 550718 w 1452847"/>
                              <a:gd name="connsiteY237" fmla="*/ 665433 h 1534562"/>
                              <a:gd name="connsiteX238" fmla="*/ 550718 w 1452847"/>
                              <a:gd name="connsiteY238" fmla="*/ 665433 h 1534562"/>
                              <a:gd name="connsiteX239" fmla="*/ 488373 w 1452847"/>
                              <a:gd name="connsiteY239" fmla="*/ 699203 h 1534562"/>
                              <a:gd name="connsiteX240" fmla="*/ 488373 w 1452847"/>
                              <a:gd name="connsiteY240" fmla="*/ 699203 h 1534562"/>
                              <a:gd name="connsiteX241" fmla="*/ 488373 w 1452847"/>
                              <a:gd name="connsiteY241" fmla="*/ 699203 h 1534562"/>
                              <a:gd name="connsiteX242" fmla="*/ 488373 w 1452847"/>
                              <a:gd name="connsiteY242" fmla="*/ 699203 h 1534562"/>
                              <a:gd name="connsiteX243" fmla="*/ 386195 w 1452847"/>
                              <a:gd name="connsiteY243" fmla="*/ 961574 h 1534562"/>
                              <a:gd name="connsiteX244" fmla="*/ 355023 w 1452847"/>
                              <a:gd name="connsiteY244" fmla="*/ 963305 h 1534562"/>
                              <a:gd name="connsiteX245" fmla="*/ 300470 w 1452847"/>
                              <a:gd name="connsiteY245" fmla="*/ 963305 h 1534562"/>
                              <a:gd name="connsiteX246" fmla="*/ 206952 w 1452847"/>
                              <a:gd name="connsiteY246" fmla="*/ 984953 h 1534562"/>
                              <a:gd name="connsiteX247" fmla="*/ 351559 w 1452847"/>
                              <a:gd name="connsiteY247" fmla="*/ 971964 h 1534562"/>
                              <a:gd name="connsiteX248" fmla="*/ 400916 w 1452847"/>
                              <a:gd name="connsiteY248" fmla="*/ 977160 h 1534562"/>
                              <a:gd name="connsiteX249" fmla="*/ 386195 w 1452847"/>
                              <a:gd name="connsiteY249" fmla="*/ 961574 h 1534562"/>
                              <a:gd name="connsiteX250" fmla="*/ 386195 w 1452847"/>
                              <a:gd name="connsiteY250" fmla="*/ 961574 h 1534562"/>
                              <a:gd name="connsiteX251" fmla="*/ 484909 w 1452847"/>
                              <a:gd name="connsiteY251" fmla="*/ 651578 h 1534562"/>
                              <a:gd name="connsiteX252" fmla="*/ 542925 w 1452847"/>
                              <a:gd name="connsiteY252" fmla="*/ 644651 h 1534562"/>
                              <a:gd name="connsiteX253" fmla="*/ 627784 w 1452847"/>
                              <a:gd name="connsiteY253" fmla="*/ 644651 h 1534562"/>
                              <a:gd name="connsiteX254" fmla="*/ 687532 w 1452847"/>
                              <a:gd name="connsiteY254" fmla="*/ 651578 h 1534562"/>
                              <a:gd name="connsiteX255" fmla="*/ 697923 w 1452847"/>
                              <a:gd name="connsiteY255" fmla="*/ 640321 h 1534562"/>
                              <a:gd name="connsiteX256" fmla="*/ 667616 w 1452847"/>
                              <a:gd name="connsiteY256" fmla="*/ 631662 h 1534562"/>
                              <a:gd name="connsiteX257" fmla="*/ 503093 w 1452847"/>
                              <a:gd name="connsiteY257" fmla="*/ 630796 h 1534562"/>
                              <a:gd name="connsiteX258" fmla="*/ 484909 w 1452847"/>
                              <a:gd name="connsiteY258" fmla="*/ 651578 h 1534562"/>
                              <a:gd name="connsiteX259" fmla="*/ 488373 w 1452847"/>
                              <a:gd name="connsiteY259" fmla="*/ 699203 h 1534562"/>
                              <a:gd name="connsiteX260" fmla="*/ 548986 w 1452847"/>
                              <a:gd name="connsiteY260" fmla="*/ 712192 h 1534562"/>
                              <a:gd name="connsiteX261" fmla="*/ 615661 w 1452847"/>
                              <a:gd name="connsiteY261" fmla="*/ 710460 h 1534562"/>
                              <a:gd name="connsiteX262" fmla="*/ 662421 w 1452847"/>
                              <a:gd name="connsiteY262" fmla="*/ 722583 h 1534562"/>
                              <a:gd name="connsiteX263" fmla="*/ 645102 w 1452847"/>
                              <a:gd name="connsiteY263" fmla="*/ 700935 h 1534562"/>
                              <a:gd name="connsiteX264" fmla="*/ 583623 w 1452847"/>
                              <a:gd name="connsiteY264" fmla="*/ 700069 h 1534562"/>
                              <a:gd name="connsiteX265" fmla="*/ 488373 w 1452847"/>
                              <a:gd name="connsiteY265" fmla="*/ 699203 h 1534562"/>
                              <a:gd name="connsiteX266" fmla="*/ 488373 w 1452847"/>
                              <a:gd name="connsiteY266" fmla="*/ 699203 h 1534562"/>
                              <a:gd name="connsiteX267" fmla="*/ 488373 w 1452847"/>
                              <a:gd name="connsiteY267" fmla="*/ 699203 h 1534562"/>
                              <a:gd name="connsiteX268" fmla="*/ 1230457 w 1452847"/>
                              <a:gd name="connsiteY268" fmla="*/ 988417 h 1534562"/>
                              <a:gd name="connsiteX269" fmla="*/ 1230457 w 1452847"/>
                              <a:gd name="connsiteY269" fmla="*/ 988417 h 1534562"/>
                              <a:gd name="connsiteX270" fmla="*/ 1281546 w 1452847"/>
                              <a:gd name="connsiteY270" fmla="*/ 986685 h 1534562"/>
                              <a:gd name="connsiteX271" fmla="*/ 1374198 w 1452847"/>
                              <a:gd name="connsiteY271" fmla="*/ 983222 h 1534562"/>
                              <a:gd name="connsiteX272" fmla="*/ 1420091 w 1452847"/>
                              <a:gd name="connsiteY272" fmla="*/ 977160 h 1534562"/>
                              <a:gd name="connsiteX273" fmla="*/ 1378527 w 1452847"/>
                              <a:gd name="connsiteY273" fmla="*/ 968501 h 1534562"/>
                              <a:gd name="connsiteX274" fmla="*/ 1222664 w 1452847"/>
                              <a:gd name="connsiteY274" fmla="*/ 970233 h 1534562"/>
                              <a:gd name="connsiteX275" fmla="*/ 1181966 w 1452847"/>
                              <a:gd name="connsiteY275" fmla="*/ 976294 h 1534562"/>
                              <a:gd name="connsiteX276" fmla="*/ 1230457 w 1452847"/>
                              <a:gd name="connsiteY276" fmla="*/ 988417 h 1534562"/>
                              <a:gd name="connsiteX277" fmla="*/ 1210541 w 1452847"/>
                              <a:gd name="connsiteY277" fmla="*/ 1025651 h 1534562"/>
                              <a:gd name="connsiteX278" fmla="*/ 1210541 w 1452847"/>
                              <a:gd name="connsiteY278" fmla="*/ 1025651 h 1534562"/>
                              <a:gd name="connsiteX279" fmla="*/ 1210541 w 1452847"/>
                              <a:gd name="connsiteY279" fmla="*/ 1025651 h 1534562"/>
                              <a:gd name="connsiteX280" fmla="*/ 1205346 w 1452847"/>
                              <a:gd name="connsiteY280" fmla="*/ 146753 h 1534562"/>
                              <a:gd name="connsiteX281" fmla="*/ 1284143 w 1452847"/>
                              <a:gd name="connsiteY281" fmla="*/ 147619 h 1534562"/>
                              <a:gd name="connsiteX282" fmla="*/ 1287607 w 1452847"/>
                              <a:gd name="connsiteY282" fmla="*/ 147619 h 1534562"/>
                              <a:gd name="connsiteX283" fmla="*/ 1422689 w 1452847"/>
                              <a:gd name="connsiteY283" fmla="*/ 133764 h 1534562"/>
                              <a:gd name="connsiteX284" fmla="*/ 1424421 w 1452847"/>
                              <a:gd name="connsiteY284" fmla="*/ 117312 h 1534562"/>
                              <a:gd name="connsiteX285" fmla="*/ 1356014 w 1452847"/>
                              <a:gd name="connsiteY285" fmla="*/ 125972 h 1534562"/>
                              <a:gd name="connsiteX286" fmla="*/ 1223530 w 1452847"/>
                              <a:gd name="connsiteY286" fmla="*/ 132899 h 1534562"/>
                              <a:gd name="connsiteX287" fmla="*/ 1205346 w 1452847"/>
                              <a:gd name="connsiteY287" fmla="*/ 146753 h 1534562"/>
                              <a:gd name="connsiteX288" fmla="*/ 1412298 w 1452847"/>
                              <a:gd name="connsiteY288" fmla="*/ 887972 h 1534562"/>
                              <a:gd name="connsiteX289" fmla="*/ 1356014 w 1452847"/>
                              <a:gd name="connsiteY289" fmla="*/ 893167 h 1534562"/>
                              <a:gd name="connsiteX290" fmla="*/ 1203614 w 1452847"/>
                              <a:gd name="connsiteY290" fmla="*/ 896631 h 1534562"/>
                              <a:gd name="connsiteX291" fmla="*/ 1210541 w 1452847"/>
                              <a:gd name="connsiteY291" fmla="*/ 912217 h 1534562"/>
                              <a:gd name="connsiteX292" fmla="*/ 1291071 w 1452847"/>
                              <a:gd name="connsiteY292" fmla="*/ 910485 h 1534562"/>
                              <a:gd name="connsiteX293" fmla="*/ 1358612 w 1452847"/>
                              <a:gd name="connsiteY293" fmla="*/ 912217 h 1534562"/>
                              <a:gd name="connsiteX294" fmla="*/ 1428750 w 1452847"/>
                              <a:gd name="connsiteY294" fmla="*/ 907887 h 1534562"/>
                              <a:gd name="connsiteX295" fmla="*/ 1428750 w 1452847"/>
                              <a:gd name="connsiteY295" fmla="*/ 907887 h 1534562"/>
                              <a:gd name="connsiteX296" fmla="*/ 1428750 w 1452847"/>
                              <a:gd name="connsiteY296" fmla="*/ 907887 h 1534562"/>
                              <a:gd name="connsiteX297" fmla="*/ 1412298 w 1452847"/>
                              <a:gd name="connsiteY297" fmla="*/ 887972 h 1534562"/>
                              <a:gd name="connsiteX298" fmla="*/ 888423 w 1452847"/>
                              <a:gd name="connsiteY298" fmla="*/ 1467264 h 1534562"/>
                              <a:gd name="connsiteX299" fmla="*/ 888423 w 1452847"/>
                              <a:gd name="connsiteY299" fmla="*/ 1467264 h 1534562"/>
                              <a:gd name="connsiteX300" fmla="*/ 888423 w 1452847"/>
                              <a:gd name="connsiteY300" fmla="*/ 1467264 h 1534562"/>
                              <a:gd name="connsiteX301" fmla="*/ 1431348 w 1452847"/>
                              <a:gd name="connsiteY301" fmla="*/ 906155 h 1534562"/>
                              <a:gd name="connsiteX302" fmla="*/ 1429616 w 1452847"/>
                              <a:gd name="connsiteY302" fmla="*/ 907021 h 1534562"/>
                              <a:gd name="connsiteX303" fmla="*/ 1429616 w 1452847"/>
                              <a:gd name="connsiteY303" fmla="*/ 907021 h 1534562"/>
                              <a:gd name="connsiteX304" fmla="*/ 1431348 w 1452847"/>
                              <a:gd name="connsiteY304" fmla="*/ 906155 h 1534562"/>
                              <a:gd name="connsiteX305" fmla="*/ 880630 w 1452847"/>
                              <a:gd name="connsiteY305" fmla="*/ 1113974 h 1534562"/>
                              <a:gd name="connsiteX306" fmla="*/ 825211 w 1452847"/>
                              <a:gd name="connsiteY306" fmla="*/ 1114839 h 1534562"/>
                              <a:gd name="connsiteX307" fmla="*/ 706582 w 1452847"/>
                              <a:gd name="connsiteY307" fmla="*/ 1104449 h 1534562"/>
                              <a:gd name="connsiteX308" fmla="*/ 685800 w 1452847"/>
                              <a:gd name="connsiteY308" fmla="*/ 1114839 h 1534562"/>
                              <a:gd name="connsiteX309" fmla="*/ 749011 w 1452847"/>
                              <a:gd name="connsiteY309" fmla="*/ 1123498 h 1534562"/>
                              <a:gd name="connsiteX310" fmla="*/ 874568 w 1452847"/>
                              <a:gd name="connsiteY310" fmla="*/ 1128694 h 1534562"/>
                              <a:gd name="connsiteX311" fmla="*/ 874568 w 1452847"/>
                              <a:gd name="connsiteY311" fmla="*/ 1128694 h 1534562"/>
                              <a:gd name="connsiteX312" fmla="*/ 874568 w 1452847"/>
                              <a:gd name="connsiteY312" fmla="*/ 1128694 h 1534562"/>
                              <a:gd name="connsiteX313" fmla="*/ 880630 w 1452847"/>
                              <a:gd name="connsiteY313" fmla="*/ 1113974 h 1534562"/>
                              <a:gd name="connsiteX314" fmla="*/ 879764 w 1452847"/>
                              <a:gd name="connsiteY314" fmla="*/ 786660 h 1534562"/>
                              <a:gd name="connsiteX315" fmla="*/ 876300 w 1452847"/>
                              <a:gd name="connsiteY315" fmla="*/ 786660 h 1534562"/>
                              <a:gd name="connsiteX316" fmla="*/ 879764 w 1452847"/>
                              <a:gd name="connsiteY316" fmla="*/ 786660 h 1534562"/>
                              <a:gd name="connsiteX317" fmla="*/ 1238250 w 1452847"/>
                              <a:gd name="connsiteY317" fmla="*/ 681885 h 1534562"/>
                              <a:gd name="connsiteX318" fmla="*/ 1238250 w 1452847"/>
                              <a:gd name="connsiteY318" fmla="*/ 681885 h 1534562"/>
                              <a:gd name="connsiteX319" fmla="*/ 1238250 w 1452847"/>
                              <a:gd name="connsiteY319" fmla="*/ 681885 h 1534562"/>
                              <a:gd name="connsiteX320" fmla="*/ 947305 w 1452847"/>
                              <a:gd name="connsiteY320" fmla="*/ 1228274 h 1534562"/>
                              <a:gd name="connsiteX321" fmla="*/ 1022639 w 1452847"/>
                              <a:gd name="connsiteY321" fmla="*/ 1226542 h 1534562"/>
                              <a:gd name="connsiteX322" fmla="*/ 1183698 w 1452847"/>
                              <a:gd name="connsiteY322" fmla="*/ 1232603 h 1534562"/>
                              <a:gd name="connsiteX323" fmla="*/ 1147330 w 1452847"/>
                              <a:gd name="connsiteY323" fmla="*/ 1222212 h 1534562"/>
                              <a:gd name="connsiteX324" fmla="*/ 1052946 w 1452847"/>
                              <a:gd name="connsiteY324" fmla="*/ 1217883 h 1534562"/>
                              <a:gd name="connsiteX325" fmla="*/ 962891 w 1452847"/>
                              <a:gd name="connsiteY325" fmla="*/ 1215285 h 1534562"/>
                              <a:gd name="connsiteX326" fmla="*/ 910071 w 1452847"/>
                              <a:gd name="connsiteY326" fmla="*/ 1219615 h 1534562"/>
                              <a:gd name="connsiteX327" fmla="*/ 947305 w 1452847"/>
                              <a:gd name="connsiteY327" fmla="*/ 1228274 h 1534562"/>
                              <a:gd name="connsiteX328" fmla="*/ 898814 w 1452847"/>
                              <a:gd name="connsiteY328" fmla="*/ 1451678 h 1534562"/>
                              <a:gd name="connsiteX329" fmla="*/ 830407 w 1452847"/>
                              <a:gd name="connsiteY329" fmla="*/ 1449946 h 1534562"/>
                              <a:gd name="connsiteX330" fmla="*/ 771525 w 1452847"/>
                              <a:gd name="connsiteY330" fmla="*/ 1448214 h 1534562"/>
                              <a:gd name="connsiteX331" fmla="*/ 739486 w 1452847"/>
                              <a:gd name="connsiteY331" fmla="*/ 1446483 h 1534562"/>
                              <a:gd name="connsiteX332" fmla="*/ 712643 w 1452847"/>
                              <a:gd name="connsiteY332" fmla="*/ 1437824 h 1534562"/>
                              <a:gd name="connsiteX333" fmla="*/ 703118 w 1452847"/>
                              <a:gd name="connsiteY333" fmla="*/ 1455142 h 1534562"/>
                              <a:gd name="connsiteX334" fmla="*/ 760268 w 1452847"/>
                              <a:gd name="connsiteY334" fmla="*/ 1458605 h 1534562"/>
                              <a:gd name="connsiteX335" fmla="*/ 830407 w 1452847"/>
                              <a:gd name="connsiteY335" fmla="*/ 1463801 h 1534562"/>
                              <a:gd name="connsiteX336" fmla="*/ 889289 w 1452847"/>
                              <a:gd name="connsiteY336" fmla="*/ 1467264 h 1534562"/>
                              <a:gd name="connsiteX337" fmla="*/ 898814 w 1452847"/>
                              <a:gd name="connsiteY337" fmla="*/ 1451678 h 1534562"/>
                              <a:gd name="connsiteX338" fmla="*/ 1230457 w 1452847"/>
                              <a:gd name="connsiteY338" fmla="*/ 988417 h 1534562"/>
                              <a:gd name="connsiteX339" fmla="*/ 1230457 w 1452847"/>
                              <a:gd name="connsiteY339" fmla="*/ 988417 h 1534562"/>
                              <a:gd name="connsiteX340" fmla="*/ 1230457 w 1452847"/>
                              <a:gd name="connsiteY340" fmla="*/ 988417 h 1534562"/>
                              <a:gd name="connsiteX341" fmla="*/ 1272886 w 1452847"/>
                              <a:gd name="connsiteY341" fmla="*/ 70553 h 1534562"/>
                              <a:gd name="connsiteX342" fmla="*/ 1272886 w 1452847"/>
                              <a:gd name="connsiteY342" fmla="*/ 70553 h 1534562"/>
                              <a:gd name="connsiteX343" fmla="*/ 1272886 w 1452847"/>
                              <a:gd name="connsiteY343" fmla="*/ 70553 h 1534562"/>
                              <a:gd name="connsiteX344" fmla="*/ 1238250 w 1452847"/>
                              <a:gd name="connsiteY344" fmla="*/ 681885 h 1534562"/>
                              <a:gd name="connsiteX345" fmla="*/ 1352550 w 1452847"/>
                              <a:gd name="connsiteY345" fmla="*/ 674092 h 1534562"/>
                              <a:gd name="connsiteX346" fmla="*/ 1411432 w 1452847"/>
                              <a:gd name="connsiteY346" fmla="*/ 674092 h 1534562"/>
                              <a:gd name="connsiteX347" fmla="*/ 1419225 w 1452847"/>
                              <a:gd name="connsiteY347" fmla="*/ 660237 h 1534562"/>
                              <a:gd name="connsiteX348" fmla="*/ 1394114 w 1452847"/>
                              <a:gd name="connsiteY348" fmla="*/ 655907 h 1534562"/>
                              <a:gd name="connsiteX349" fmla="*/ 1265093 w 1452847"/>
                              <a:gd name="connsiteY349" fmla="*/ 658506 h 1534562"/>
                              <a:gd name="connsiteX350" fmla="*/ 1207077 w 1452847"/>
                              <a:gd name="connsiteY350" fmla="*/ 665433 h 1534562"/>
                              <a:gd name="connsiteX351" fmla="*/ 1238250 w 1452847"/>
                              <a:gd name="connsiteY351" fmla="*/ 681885 h 1534562"/>
                              <a:gd name="connsiteX352" fmla="*/ 1250373 w 1452847"/>
                              <a:gd name="connsiteY352" fmla="*/ 300019 h 1534562"/>
                              <a:gd name="connsiteX353" fmla="*/ 1250373 w 1452847"/>
                              <a:gd name="connsiteY353" fmla="*/ 300019 h 1534562"/>
                              <a:gd name="connsiteX354" fmla="*/ 1250373 w 1452847"/>
                              <a:gd name="connsiteY354" fmla="*/ 300019 h 1534562"/>
                              <a:gd name="connsiteX355" fmla="*/ 1250373 w 1452847"/>
                              <a:gd name="connsiteY355" fmla="*/ 300019 h 1534562"/>
                              <a:gd name="connsiteX356" fmla="*/ 1429616 w 1452847"/>
                              <a:gd name="connsiteY356" fmla="*/ 159742 h 1534562"/>
                              <a:gd name="connsiteX357" fmla="*/ 1388052 w 1452847"/>
                              <a:gd name="connsiteY357" fmla="*/ 164071 h 1534562"/>
                              <a:gd name="connsiteX358" fmla="*/ 1232189 w 1452847"/>
                              <a:gd name="connsiteY358" fmla="*/ 170998 h 1534562"/>
                              <a:gd name="connsiteX359" fmla="*/ 1207077 w 1452847"/>
                              <a:gd name="connsiteY359" fmla="*/ 181389 h 1534562"/>
                              <a:gd name="connsiteX360" fmla="*/ 1255568 w 1452847"/>
                              <a:gd name="connsiteY360" fmla="*/ 184853 h 1534562"/>
                              <a:gd name="connsiteX361" fmla="*/ 1257300 w 1452847"/>
                              <a:gd name="connsiteY361" fmla="*/ 184853 h 1534562"/>
                              <a:gd name="connsiteX362" fmla="*/ 1402773 w 1452847"/>
                              <a:gd name="connsiteY362" fmla="*/ 176194 h 1534562"/>
                              <a:gd name="connsiteX363" fmla="*/ 1429616 w 1452847"/>
                              <a:gd name="connsiteY363" fmla="*/ 159742 h 1534562"/>
                              <a:gd name="connsiteX364" fmla="*/ 1260764 w 1452847"/>
                              <a:gd name="connsiteY364" fmla="*/ 336387 h 1534562"/>
                              <a:gd name="connsiteX365" fmla="*/ 1376796 w 1452847"/>
                              <a:gd name="connsiteY365" fmla="*/ 328594 h 1534562"/>
                              <a:gd name="connsiteX366" fmla="*/ 1418359 w 1452847"/>
                              <a:gd name="connsiteY366" fmla="*/ 323399 h 1534562"/>
                              <a:gd name="connsiteX367" fmla="*/ 1385455 w 1452847"/>
                              <a:gd name="connsiteY367" fmla="*/ 314740 h 1534562"/>
                              <a:gd name="connsiteX368" fmla="*/ 1260764 w 1452847"/>
                              <a:gd name="connsiteY368" fmla="*/ 319935 h 1534562"/>
                              <a:gd name="connsiteX369" fmla="*/ 1260764 w 1452847"/>
                              <a:gd name="connsiteY369" fmla="*/ 336387 h 1534562"/>
                              <a:gd name="connsiteX370" fmla="*/ 1260764 w 1452847"/>
                              <a:gd name="connsiteY370" fmla="*/ 336387 h 1534562"/>
                              <a:gd name="connsiteX371" fmla="*/ 1272886 w 1452847"/>
                              <a:gd name="connsiteY371" fmla="*/ 70553 h 1534562"/>
                              <a:gd name="connsiteX372" fmla="*/ 1272886 w 1452847"/>
                              <a:gd name="connsiteY372" fmla="*/ 70553 h 1534562"/>
                              <a:gd name="connsiteX373" fmla="*/ 1414030 w 1452847"/>
                              <a:gd name="connsiteY373" fmla="*/ 55833 h 1534562"/>
                              <a:gd name="connsiteX374" fmla="*/ 1429616 w 1452847"/>
                              <a:gd name="connsiteY374" fmla="*/ 42844 h 1534562"/>
                              <a:gd name="connsiteX375" fmla="*/ 1380259 w 1452847"/>
                              <a:gd name="connsiteY375" fmla="*/ 45442 h 1534562"/>
                              <a:gd name="connsiteX376" fmla="*/ 1247775 w 1452847"/>
                              <a:gd name="connsiteY376" fmla="*/ 54967 h 1534562"/>
                              <a:gd name="connsiteX377" fmla="*/ 1204480 w 1452847"/>
                              <a:gd name="connsiteY377" fmla="*/ 63626 h 1534562"/>
                              <a:gd name="connsiteX378" fmla="*/ 1272886 w 1452847"/>
                              <a:gd name="connsiteY378" fmla="*/ 70553 h 1534562"/>
                              <a:gd name="connsiteX379" fmla="*/ 1257300 w 1452847"/>
                              <a:gd name="connsiteY379" fmla="*/ 183987 h 1534562"/>
                              <a:gd name="connsiteX380" fmla="*/ 1255568 w 1452847"/>
                              <a:gd name="connsiteY380" fmla="*/ 183987 h 1534562"/>
                              <a:gd name="connsiteX381" fmla="*/ 1257300 w 1452847"/>
                              <a:gd name="connsiteY381" fmla="*/ 183987 h 1534562"/>
                              <a:gd name="connsiteX382" fmla="*/ 1229591 w 1452847"/>
                              <a:gd name="connsiteY382" fmla="*/ 642053 h 1534562"/>
                              <a:gd name="connsiteX383" fmla="*/ 1229591 w 1452847"/>
                              <a:gd name="connsiteY383" fmla="*/ 642053 h 1534562"/>
                              <a:gd name="connsiteX384" fmla="*/ 1229591 w 1452847"/>
                              <a:gd name="connsiteY384" fmla="*/ 642053 h 1534562"/>
                              <a:gd name="connsiteX385" fmla="*/ 1432214 w 1452847"/>
                              <a:gd name="connsiteY385" fmla="*/ 624735 h 1534562"/>
                              <a:gd name="connsiteX386" fmla="*/ 1392382 w 1452847"/>
                              <a:gd name="connsiteY386" fmla="*/ 621271 h 1534562"/>
                              <a:gd name="connsiteX387" fmla="*/ 1311852 w 1452847"/>
                              <a:gd name="connsiteY387" fmla="*/ 623869 h 1534562"/>
                              <a:gd name="connsiteX388" fmla="*/ 1233921 w 1452847"/>
                              <a:gd name="connsiteY388" fmla="*/ 623869 h 1534562"/>
                              <a:gd name="connsiteX389" fmla="*/ 1229591 w 1452847"/>
                              <a:gd name="connsiteY389" fmla="*/ 642919 h 1534562"/>
                              <a:gd name="connsiteX390" fmla="*/ 1229591 w 1452847"/>
                              <a:gd name="connsiteY390" fmla="*/ 642919 h 1534562"/>
                              <a:gd name="connsiteX391" fmla="*/ 1278948 w 1452847"/>
                              <a:gd name="connsiteY391" fmla="*/ 638589 h 1534562"/>
                              <a:gd name="connsiteX392" fmla="*/ 1361209 w 1452847"/>
                              <a:gd name="connsiteY392" fmla="*/ 637724 h 1534562"/>
                              <a:gd name="connsiteX393" fmla="*/ 1432214 w 1452847"/>
                              <a:gd name="connsiteY393" fmla="*/ 624735 h 1534562"/>
                              <a:gd name="connsiteX394" fmla="*/ 464993 w 1452847"/>
                              <a:gd name="connsiteY394" fmla="*/ 384878 h 1534562"/>
                              <a:gd name="connsiteX395" fmla="*/ 277957 w 1452847"/>
                              <a:gd name="connsiteY395" fmla="*/ 384878 h 1534562"/>
                              <a:gd name="connsiteX396" fmla="*/ 277957 w 1452847"/>
                              <a:gd name="connsiteY396" fmla="*/ 384878 h 1534562"/>
                              <a:gd name="connsiteX397" fmla="*/ 213880 w 1452847"/>
                              <a:gd name="connsiteY397" fmla="*/ 397001 h 1534562"/>
                              <a:gd name="connsiteX398" fmla="*/ 259773 w 1452847"/>
                              <a:gd name="connsiteY398" fmla="*/ 398733 h 1534562"/>
                              <a:gd name="connsiteX399" fmla="*/ 342034 w 1452847"/>
                              <a:gd name="connsiteY399" fmla="*/ 394403 h 1534562"/>
                              <a:gd name="connsiteX400" fmla="*/ 428625 w 1452847"/>
                              <a:gd name="connsiteY400" fmla="*/ 396135 h 1534562"/>
                              <a:gd name="connsiteX401" fmla="*/ 464127 w 1452847"/>
                              <a:gd name="connsiteY401" fmla="*/ 399599 h 1534562"/>
                              <a:gd name="connsiteX402" fmla="*/ 464993 w 1452847"/>
                              <a:gd name="connsiteY402" fmla="*/ 384878 h 1534562"/>
                              <a:gd name="connsiteX403" fmla="*/ 1161184 w 1452847"/>
                              <a:gd name="connsiteY403" fmla="*/ 546803 h 1534562"/>
                              <a:gd name="connsiteX404" fmla="*/ 991466 w 1452847"/>
                              <a:gd name="connsiteY404" fmla="*/ 545937 h 1534562"/>
                              <a:gd name="connsiteX405" fmla="*/ 943841 w 1452847"/>
                              <a:gd name="connsiteY405" fmla="*/ 550267 h 1534562"/>
                              <a:gd name="connsiteX406" fmla="*/ 1004455 w 1452847"/>
                              <a:gd name="connsiteY406" fmla="*/ 558060 h 1534562"/>
                              <a:gd name="connsiteX407" fmla="*/ 1175905 w 1452847"/>
                              <a:gd name="connsiteY407" fmla="*/ 558926 h 1534562"/>
                              <a:gd name="connsiteX408" fmla="*/ 1175905 w 1452847"/>
                              <a:gd name="connsiteY408" fmla="*/ 558926 h 1534562"/>
                              <a:gd name="connsiteX409" fmla="*/ 1201016 w 1452847"/>
                              <a:gd name="connsiteY409" fmla="*/ 551998 h 1534562"/>
                              <a:gd name="connsiteX410" fmla="*/ 1161184 w 1452847"/>
                              <a:gd name="connsiteY410" fmla="*/ 546803 h 1534562"/>
                              <a:gd name="connsiteX411" fmla="*/ 863311 w 1452847"/>
                              <a:gd name="connsiteY411" fmla="*/ 503508 h 1534562"/>
                              <a:gd name="connsiteX412" fmla="*/ 801832 w 1452847"/>
                              <a:gd name="connsiteY412" fmla="*/ 500910 h 1534562"/>
                              <a:gd name="connsiteX413" fmla="*/ 755939 w 1452847"/>
                              <a:gd name="connsiteY413" fmla="*/ 500044 h 1534562"/>
                              <a:gd name="connsiteX414" fmla="*/ 838200 w 1452847"/>
                              <a:gd name="connsiteY414" fmla="*/ 513899 h 1534562"/>
                              <a:gd name="connsiteX415" fmla="*/ 898814 w 1452847"/>
                              <a:gd name="connsiteY415" fmla="*/ 517362 h 1534562"/>
                              <a:gd name="connsiteX416" fmla="*/ 946439 w 1452847"/>
                              <a:gd name="connsiteY416" fmla="*/ 518228 h 1534562"/>
                              <a:gd name="connsiteX417" fmla="*/ 863311 w 1452847"/>
                              <a:gd name="connsiteY417" fmla="*/ 503508 h 1534562"/>
                              <a:gd name="connsiteX418" fmla="*/ 961159 w 1452847"/>
                              <a:gd name="connsiteY418" fmla="*/ 470603 h 1534562"/>
                              <a:gd name="connsiteX419" fmla="*/ 903143 w 1452847"/>
                              <a:gd name="connsiteY419" fmla="*/ 471469 h 1534562"/>
                              <a:gd name="connsiteX420" fmla="*/ 773257 w 1452847"/>
                              <a:gd name="connsiteY420" fmla="*/ 463676 h 1534562"/>
                              <a:gd name="connsiteX421" fmla="*/ 742084 w 1452847"/>
                              <a:gd name="connsiteY421" fmla="*/ 467139 h 1534562"/>
                              <a:gd name="connsiteX422" fmla="*/ 799234 w 1452847"/>
                              <a:gd name="connsiteY422" fmla="*/ 479262 h 1534562"/>
                              <a:gd name="connsiteX423" fmla="*/ 943841 w 1452847"/>
                              <a:gd name="connsiteY423" fmla="*/ 486190 h 1534562"/>
                              <a:gd name="connsiteX424" fmla="*/ 961159 w 1452847"/>
                              <a:gd name="connsiteY424" fmla="*/ 470603 h 1534562"/>
                              <a:gd name="connsiteX425" fmla="*/ 944707 w 1452847"/>
                              <a:gd name="connsiteY425" fmla="*/ 487055 h 1534562"/>
                              <a:gd name="connsiteX426" fmla="*/ 944707 w 1452847"/>
                              <a:gd name="connsiteY426" fmla="*/ 487055 h 1534562"/>
                              <a:gd name="connsiteX427" fmla="*/ 944707 w 1452847"/>
                              <a:gd name="connsiteY427" fmla="*/ 487055 h 1534562"/>
                              <a:gd name="connsiteX428" fmla="*/ 424296 w 1452847"/>
                              <a:gd name="connsiteY428" fmla="*/ 981490 h 1534562"/>
                              <a:gd name="connsiteX429" fmla="*/ 465859 w 1452847"/>
                              <a:gd name="connsiteY429" fmla="*/ 982355 h 1534562"/>
                              <a:gd name="connsiteX430" fmla="*/ 551584 w 1452847"/>
                              <a:gd name="connsiteY430" fmla="*/ 983222 h 1534562"/>
                              <a:gd name="connsiteX431" fmla="*/ 618259 w 1452847"/>
                              <a:gd name="connsiteY431" fmla="*/ 991881 h 1534562"/>
                              <a:gd name="connsiteX432" fmla="*/ 626918 w 1452847"/>
                              <a:gd name="connsiteY432" fmla="*/ 982355 h 1534562"/>
                              <a:gd name="connsiteX433" fmla="*/ 547255 w 1452847"/>
                              <a:gd name="connsiteY433" fmla="*/ 971099 h 1534562"/>
                              <a:gd name="connsiteX434" fmla="*/ 506557 w 1452847"/>
                              <a:gd name="connsiteY434" fmla="*/ 968501 h 1534562"/>
                              <a:gd name="connsiteX435" fmla="*/ 425161 w 1452847"/>
                              <a:gd name="connsiteY435" fmla="*/ 968501 h 1534562"/>
                              <a:gd name="connsiteX436" fmla="*/ 424296 w 1452847"/>
                              <a:gd name="connsiteY436" fmla="*/ 981490 h 1534562"/>
                              <a:gd name="connsiteX437" fmla="*/ 1160318 w 1452847"/>
                              <a:gd name="connsiteY437" fmla="*/ 629930 h 1534562"/>
                              <a:gd name="connsiteX438" fmla="*/ 1160318 w 1452847"/>
                              <a:gd name="connsiteY438" fmla="*/ 629930 h 1534562"/>
                              <a:gd name="connsiteX439" fmla="*/ 1160318 w 1452847"/>
                              <a:gd name="connsiteY439" fmla="*/ 629930 h 1534562"/>
                              <a:gd name="connsiteX440" fmla="*/ 1196687 w 1452847"/>
                              <a:gd name="connsiteY440" fmla="*/ 589233 h 1534562"/>
                              <a:gd name="connsiteX441" fmla="*/ 1117889 w 1452847"/>
                              <a:gd name="connsiteY441" fmla="*/ 590099 h 1534562"/>
                              <a:gd name="connsiteX442" fmla="*/ 971550 w 1452847"/>
                              <a:gd name="connsiteY442" fmla="*/ 584903 h 1534562"/>
                              <a:gd name="connsiteX443" fmla="*/ 951634 w 1452847"/>
                              <a:gd name="connsiteY443" fmla="*/ 577110 h 1534562"/>
                              <a:gd name="connsiteX444" fmla="*/ 941243 w 1452847"/>
                              <a:gd name="connsiteY444" fmla="*/ 591831 h 1534562"/>
                              <a:gd name="connsiteX445" fmla="*/ 1007918 w 1452847"/>
                              <a:gd name="connsiteY445" fmla="*/ 599623 h 1534562"/>
                              <a:gd name="connsiteX446" fmla="*/ 1175039 w 1452847"/>
                              <a:gd name="connsiteY446" fmla="*/ 602222 h 1534562"/>
                              <a:gd name="connsiteX447" fmla="*/ 1175039 w 1452847"/>
                              <a:gd name="connsiteY447" fmla="*/ 602222 h 1534562"/>
                              <a:gd name="connsiteX448" fmla="*/ 1175039 w 1452847"/>
                              <a:gd name="connsiteY448" fmla="*/ 602222 h 1534562"/>
                              <a:gd name="connsiteX449" fmla="*/ 1196687 w 1452847"/>
                              <a:gd name="connsiteY449" fmla="*/ 589233 h 1534562"/>
                              <a:gd name="connsiteX450" fmla="*/ 1149927 w 1452847"/>
                              <a:gd name="connsiteY450" fmla="*/ 654176 h 1534562"/>
                              <a:gd name="connsiteX451" fmla="*/ 968952 w 1452847"/>
                              <a:gd name="connsiteY451" fmla="*/ 658506 h 1534562"/>
                              <a:gd name="connsiteX452" fmla="*/ 941243 w 1452847"/>
                              <a:gd name="connsiteY452" fmla="*/ 670628 h 1534562"/>
                              <a:gd name="connsiteX453" fmla="*/ 987136 w 1452847"/>
                              <a:gd name="connsiteY453" fmla="*/ 674092 h 1534562"/>
                              <a:gd name="connsiteX454" fmla="*/ 987136 w 1452847"/>
                              <a:gd name="connsiteY454" fmla="*/ 674092 h 1534562"/>
                              <a:gd name="connsiteX455" fmla="*/ 1067666 w 1452847"/>
                              <a:gd name="connsiteY455" fmla="*/ 672360 h 1534562"/>
                              <a:gd name="connsiteX456" fmla="*/ 1155123 w 1452847"/>
                              <a:gd name="connsiteY456" fmla="*/ 668030 h 1534562"/>
                              <a:gd name="connsiteX457" fmla="*/ 1199284 w 1452847"/>
                              <a:gd name="connsiteY457" fmla="*/ 657639 h 1534562"/>
                              <a:gd name="connsiteX458" fmla="*/ 1149927 w 1452847"/>
                              <a:gd name="connsiteY458" fmla="*/ 654176 h 1534562"/>
                              <a:gd name="connsiteX459" fmla="*/ 1181100 w 1452847"/>
                              <a:gd name="connsiteY459" fmla="*/ 615210 h 1534562"/>
                              <a:gd name="connsiteX460" fmla="*/ 1120487 w 1452847"/>
                              <a:gd name="connsiteY460" fmla="*/ 616076 h 1534562"/>
                              <a:gd name="connsiteX461" fmla="*/ 989734 w 1452847"/>
                              <a:gd name="connsiteY461" fmla="*/ 614344 h 1534562"/>
                              <a:gd name="connsiteX462" fmla="*/ 963757 w 1452847"/>
                              <a:gd name="connsiteY462" fmla="*/ 623869 h 1534562"/>
                              <a:gd name="connsiteX463" fmla="*/ 1015711 w 1452847"/>
                              <a:gd name="connsiteY463" fmla="*/ 629930 h 1534562"/>
                              <a:gd name="connsiteX464" fmla="*/ 1160318 w 1452847"/>
                              <a:gd name="connsiteY464" fmla="*/ 629930 h 1534562"/>
                              <a:gd name="connsiteX465" fmla="*/ 1181100 w 1452847"/>
                              <a:gd name="connsiteY465" fmla="*/ 615210 h 1534562"/>
                              <a:gd name="connsiteX466" fmla="*/ 845993 w 1452847"/>
                              <a:gd name="connsiteY466" fmla="*/ 1423969 h 1534562"/>
                              <a:gd name="connsiteX467" fmla="*/ 716107 w 1452847"/>
                              <a:gd name="connsiteY467" fmla="*/ 1403187 h 1534562"/>
                              <a:gd name="connsiteX468" fmla="*/ 704850 w 1452847"/>
                              <a:gd name="connsiteY468" fmla="*/ 1420506 h 1534562"/>
                              <a:gd name="connsiteX469" fmla="*/ 777586 w 1452847"/>
                              <a:gd name="connsiteY469" fmla="*/ 1425701 h 1534562"/>
                              <a:gd name="connsiteX470" fmla="*/ 850323 w 1452847"/>
                              <a:gd name="connsiteY470" fmla="*/ 1436958 h 1534562"/>
                              <a:gd name="connsiteX471" fmla="*/ 903143 w 1452847"/>
                              <a:gd name="connsiteY471" fmla="*/ 1436092 h 1534562"/>
                              <a:gd name="connsiteX472" fmla="*/ 903143 w 1452847"/>
                              <a:gd name="connsiteY472" fmla="*/ 1436092 h 1534562"/>
                              <a:gd name="connsiteX473" fmla="*/ 903143 w 1452847"/>
                              <a:gd name="connsiteY473" fmla="*/ 1436092 h 1534562"/>
                              <a:gd name="connsiteX474" fmla="*/ 845993 w 1452847"/>
                              <a:gd name="connsiteY474" fmla="*/ 1423969 h 1534562"/>
                              <a:gd name="connsiteX475" fmla="*/ 426027 w 1452847"/>
                              <a:gd name="connsiteY475" fmla="*/ 213428 h 1534562"/>
                              <a:gd name="connsiteX476" fmla="*/ 355023 w 1452847"/>
                              <a:gd name="connsiteY476" fmla="*/ 209099 h 1534562"/>
                              <a:gd name="connsiteX477" fmla="*/ 284884 w 1452847"/>
                              <a:gd name="connsiteY477" fmla="*/ 205635 h 1534562"/>
                              <a:gd name="connsiteX478" fmla="*/ 225136 w 1452847"/>
                              <a:gd name="connsiteY478" fmla="*/ 207367 h 1534562"/>
                              <a:gd name="connsiteX479" fmla="*/ 248516 w 1452847"/>
                              <a:gd name="connsiteY479" fmla="*/ 220355 h 1534562"/>
                              <a:gd name="connsiteX480" fmla="*/ 313459 w 1452847"/>
                              <a:gd name="connsiteY480" fmla="*/ 220355 h 1534562"/>
                              <a:gd name="connsiteX481" fmla="*/ 446809 w 1452847"/>
                              <a:gd name="connsiteY481" fmla="*/ 226417 h 1534562"/>
                              <a:gd name="connsiteX482" fmla="*/ 455468 w 1452847"/>
                              <a:gd name="connsiteY482" fmla="*/ 217758 h 1534562"/>
                              <a:gd name="connsiteX483" fmla="*/ 426027 w 1452847"/>
                              <a:gd name="connsiteY483" fmla="*/ 213428 h 1534562"/>
                              <a:gd name="connsiteX484" fmla="*/ 442480 w 1452847"/>
                              <a:gd name="connsiteY484" fmla="*/ 284433 h 1534562"/>
                              <a:gd name="connsiteX485" fmla="*/ 372341 w 1452847"/>
                              <a:gd name="connsiteY485" fmla="*/ 277506 h 1534562"/>
                              <a:gd name="connsiteX486" fmla="*/ 233795 w 1452847"/>
                              <a:gd name="connsiteY486" fmla="*/ 274042 h 1534562"/>
                              <a:gd name="connsiteX487" fmla="*/ 230332 w 1452847"/>
                              <a:gd name="connsiteY487" fmla="*/ 287030 h 1534562"/>
                              <a:gd name="connsiteX488" fmla="*/ 255443 w 1452847"/>
                              <a:gd name="connsiteY488" fmla="*/ 288762 h 1534562"/>
                              <a:gd name="connsiteX489" fmla="*/ 323850 w 1452847"/>
                              <a:gd name="connsiteY489" fmla="*/ 287896 h 1534562"/>
                              <a:gd name="connsiteX490" fmla="*/ 397452 w 1452847"/>
                              <a:gd name="connsiteY490" fmla="*/ 290494 h 1534562"/>
                              <a:gd name="connsiteX491" fmla="*/ 459798 w 1452847"/>
                              <a:gd name="connsiteY491" fmla="*/ 301751 h 1534562"/>
                              <a:gd name="connsiteX492" fmla="*/ 468457 w 1452847"/>
                              <a:gd name="connsiteY492" fmla="*/ 291360 h 1534562"/>
                              <a:gd name="connsiteX493" fmla="*/ 442480 w 1452847"/>
                              <a:gd name="connsiteY493" fmla="*/ 284433 h 1534562"/>
                              <a:gd name="connsiteX494" fmla="*/ 210416 w 1452847"/>
                              <a:gd name="connsiteY494" fmla="*/ 235942 h 1534562"/>
                              <a:gd name="connsiteX495" fmla="*/ 320386 w 1452847"/>
                              <a:gd name="connsiteY495" fmla="*/ 257589 h 1534562"/>
                              <a:gd name="connsiteX496" fmla="*/ 400050 w 1452847"/>
                              <a:gd name="connsiteY496" fmla="*/ 264517 h 1534562"/>
                              <a:gd name="connsiteX497" fmla="*/ 436418 w 1452847"/>
                              <a:gd name="connsiteY497" fmla="*/ 264517 h 1534562"/>
                              <a:gd name="connsiteX498" fmla="*/ 432089 w 1452847"/>
                              <a:gd name="connsiteY498" fmla="*/ 256724 h 1534562"/>
                              <a:gd name="connsiteX499" fmla="*/ 321252 w 1452847"/>
                              <a:gd name="connsiteY499" fmla="*/ 246333 h 1534562"/>
                              <a:gd name="connsiteX500" fmla="*/ 210416 w 1452847"/>
                              <a:gd name="connsiteY500" fmla="*/ 235942 h 1534562"/>
                              <a:gd name="connsiteX501" fmla="*/ 423430 w 1452847"/>
                              <a:gd name="connsiteY501" fmla="*/ 947719 h 1534562"/>
                              <a:gd name="connsiteX502" fmla="*/ 481446 w 1452847"/>
                              <a:gd name="connsiteY502" fmla="*/ 946853 h 1534562"/>
                              <a:gd name="connsiteX503" fmla="*/ 611332 w 1452847"/>
                              <a:gd name="connsiteY503" fmla="*/ 954646 h 1534562"/>
                              <a:gd name="connsiteX504" fmla="*/ 642505 w 1452847"/>
                              <a:gd name="connsiteY504" fmla="*/ 951183 h 1534562"/>
                              <a:gd name="connsiteX505" fmla="*/ 585355 w 1452847"/>
                              <a:gd name="connsiteY505" fmla="*/ 939060 h 1534562"/>
                              <a:gd name="connsiteX506" fmla="*/ 440748 w 1452847"/>
                              <a:gd name="connsiteY506" fmla="*/ 932133 h 1534562"/>
                              <a:gd name="connsiteX507" fmla="*/ 423430 w 1452847"/>
                              <a:gd name="connsiteY507" fmla="*/ 947719 h 1534562"/>
                              <a:gd name="connsiteX508" fmla="*/ 379268 w 1452847"/>
                              <a:gd name="connsiteY508" fmla="*/ 1068946 h 1534562"/>
                              <a:gd name="connsiteX509" fmla="*/ 241589 w 1452847"/>
                              <a:gd name="connsiteY509" fmla="*/ 1075873 h 1534562"/>
                              <a:gd name="connsiteX510" fmla="*/ 188768 w 1452847"/>
                              <a:gd name="connsiteY510" fmla="*/ 1080203 h 1534562"/>
                              <a:gd name="connsiteX511" fmla="*/ 197427 w 1452847"/>
                              <a:gd name="connsiteY511" fmla="*/ 1094058 h 1534562"/>
                              <a:gd name="connsiteX512" fmla="*/ 322118 w 1452847"/>
                              <a:gd name="connsiteY512" fmla="*/ 1083667 h 1534562"/>
                              <a:gd name="connsiteX513" fmla="*/ 379268 w 1452847"/>
                              <a:gd name="connsiteY513" fmla="*/ 1086264 h 1534562"/>
                              <a:gd name="connsiteX514" fmla="*/ 379268 w 1452847"/>
                              <a:gd name="connsiteY514" fmla="*/ 1068946 h 1534562"/>
                              <a:gd name="connsiteX515" fmla="*/ 379268 w 1452847"/>
                              <a:gd name="connsiteY515" fmla="*/ 1068946 h 1534562"/>
                              <a:gd name="connsiteX516" fmla="*/ 263236 w 1452847"/>
                              <a:gd name="connsiteY516" fmla="*/ 324264 h 1534562"/>
                              <a:gd name="connsiteX517" fmla="*/ 338570 w 1452847"/>
                              <a:gd name="connsiteY517" fmla="*/ 322532 h 1534562"/>
                              <a:gd name="connsiteX518" fmla="*/ 406111 w 1452847"/>
                              <a:gd name="connsiteY518" fmla="*/ 325996 h 1534562"/>
                              <a:gd name="connsiteX519" fmla="*/ 458932 w 1452847"/>
                              <a:gd name="connsiteY519" fmla="*/ 325131 h 1534562"/>
                              <a:gd name="connsiteX520" fmla="*/ 375805 w 1452847"/>
                              <a:gd name="connsiteY520" fmla="*/ 313873 h 1534562"/>
                              <a:gd name="connsiteX521" fmla="*/ 301336 w 1452847"/>
                              <a:gd name="connsiteY521" fmla="*/ 311276 h 1534562"/>
                              <a:gd name="connsiteX522" fmla="*/ 228600 w 1452847"/>
                              <a:gd name="connsiteY522" fmla="*/ 314740 h 1534562"/>
                              <a:gd name="connsiteX523" fmla="*/ 263236 w 1452847"/>
                              <a:gd name="connsiteY523" fmla="*/ 324264 h 1534562"/>
                              <a:gd name="connsiteX524" fmla="*/ 709180 w 1452847"/>
                              <a:gd name="connsiteY524" fmla="*/ 584903 h 1534562"/>
                              <a:gd name="connsiteX525" fmla="*/ 772391 w 1452847"/>
                              <a:gd name="connsiteY525" fmla="*/ 594428 h 1534562"/>
                              <a:gd name="connsiteX526" fmla="*/ 835602 w 1452847"/>
                              <a:gd name="connsiteY526" fmla="*/ 596160 h 1534562"/>
                              <a:gd name="connsiteX527" fmla="*/ 897082 w 1452847"/>
                              <a:gd name="connsiteY527" fmla="*/ 594428 h 1534562"/>
                              <a:gd name="connsiteX528" fmla="*/ 897082 w 1452847"/>
                              <a:gd name="connsiteY528" fmla="*/ 594428 h 1534562"/>
                              <a:gd name="connsiteX529" fmla="*/ 906607 w 1452847"/>
                              <a:gd name="connsiteY529" fmla="*/ 564121 h 1534562"/>
                              <a:gd name="connsiteX530" fmla="*/ 877166 w 1452847"/>
                              <a:gd name="connsiteY530" fmla="*/ 556328 h 1534562"/>
                              <a:gd name="connsiteX531" fmla="*/ 771525 w 1452847"/>
                              <a:gd name="connsiteY531" fmla="*/ 558926 h 1534562"/>
                              <a:gd name="connsiteX532" fmla="*/ 731693 w 1452847"/>
                              <a:gd name="connsiteY532" fmla="*/ 560657 h 1534562"/>
                              <a:gd name="connsiteX533" fmla="*/ 767196 w 1452847"/>
                              <a:gd name="connsiteY533" fmla="*/ 568451 h 1534562"/>
                              <a:gd name="connsiteX534" fmla="*/ 880630 w 1452847"/>
                              <a:gd name="connsiteY534" fmla="*/ 577110 h 1534562"/>
                              <a:gd name="connsiteX535" fmla="*/ 789709 w 1452847"/>
                              <a:gd name="connsiteY535" fmla="*/ 584903 h 1534562"/>
                              <a:gd name="connsiteX536" fmla="*/ 709180 w 1452847"/>
                              <a:gd name="connsiteY536" fmla="*/ 584903 h 1534562"/>
                              <a:gd name="connsiteX537" fmla="*/ 959427 w 1452847"/>
                              <a:gd name="connsiteY537" fmla="*/ 437699 h 1534562"/>
                              <a:gd name="connsiteX538" fmla="*/ 917864 w 1452847"/>
                              <a:gd name="connsiteY538" fmla="*/ 436833 h 1534562"/>
                              <a:gd name="connsiteX539" fmla="*/ 832139 w 1452847"/>
                              <a:gd name="connsiteY539" fmla="*/ 435967 h 1534562"/>
                              <a:gd name="connsiteX540" fmla="*/ 765464 w 1452847"/>
                              <a:gd name="connsiteY540" fmla="*/ 427308 h 1534562"/>
                              <a:gd name="connsiteX541" fmla="*/ 756805 w 1452847"/>
                              <a:gd name="connsiteY541" fmla="*/ 436833 h 1534562"/>
                              <a:gd name="connsiteX542" fmla="*/ 836468 w 1452847"/>
                              <a:gd name="connsiteY542" fmla="*/ 448089 h 1534562"/>
                              <a:gd name="connsiteX543" fmla="*/ 877166 w 1452847"/>
                              <a:gd name="connsiteY543" fmla="*/ 450687 h 1534562"/>
                              <a:gd name="connsiteX544" fmla="*/ 958561 w 1452847"/>
                              <a:gd name="connsiteY544" fmla="*/ 450687 h 1534562"/>
                              <a:gd name="connsiteX545" fmla="*/ 959427 w 1452847"/>
                              <a:gd name="connsiteY545" fmla="*/ 437699 h 1534562"/>
                              <a:gd name="connsiteX546" fmla="*/ 252845 w 1452847"/>
                              <a:gd name="connsiteY546" fmla="*/ 366694 h 1534562"/>
                              <a:gd name="connsiteX547" fmla="*/ 322118 w 1452847"/>
                              <a:gd name="connsiteY547" fmla="*/ 361498 h 1534562"/>
                              <a:gd name="connsiteX548" fmla="*/ 397452 w 1452847"/>
                              <a:gd name="connsiteY548" fmla="*/ 364097 h 1534562"/>
                              <a:gd name="connsiteX549" fmla="*/ 458066 w 1452847"/>
                              <a:gd name="connsiteY549" fmla="*/ 361498 h 1534562"/>
                              <a:gd name="connsiteX550" fmla="*/ 428625 w 1452847"/>
                              <a:gd name="connsiteY550" fmla="*/ 352839 h 1534562"/>
                              <a:gd name="connsiteX551" fmla="*/ 344632 w 1452847"/>
                              <a:gd name="connsiteY551" fmla="*/ 351974 h 1534562"/>
                              <a:gd name="connsiteX552" fmla="*/ 278823 w 1452847"/>
                              <a:gd name="connsiteY552" fmla="*/ 351108 h 1534562"/>
                              <a:gd name="connsiteX553" fmla="*/ 232064 w 1452847"/>
                              <a:gd name="connsiteY553" fmla="*/ 351974 h 1534562"/>
                              <a:gd name="connsiteX554" fmla="*/ 252845 w 1452847"/>
                              <a:gd name="connsiteY554" fmla="*/ 366694 h 1534562"/>
                              <a:gd name="connsiteX555" fmla="*/ 236393 w 1452847"/>
                              <a:gd name="connsiteY555" fmla="*/ 182256 h 1534562"/>
                              <a:gd name="connsiteX556" fmla="*/ 330777 w 1452847"/>
                              <a:gd name="connsiteY556" fmla="*/ 186585 h 1534562"/>
                              <a:gd name="connsiteX557" fmla="*/ 420832 w 1452847"/>
                              <a:gd name="connsiteY557" fmla="*/ 189183 h 1534562"/>
                              <a:gd name="connsiteX558" fmla="*/ 473652 w 1452847"/>
                              <a:gd name="connsiteY558" fmla="*/ 184853 h 1534562"/>
                              <a:gd name="connsiteX559" fmla="*/ 437284 w 1452847"/>
                              <a:gd name="connsiteY559" fmla="*/ 176194 h 1534562"/>
                              <a:gd name="connsiteX560" fmla="*/ 361950 w 1452847"/>
                              <a:gd name="connsiteY560" fmla="*/ 177926 h 1534562"/>
                              <a:gd name="connsiteX561" fmla="*/ 200891 w 1452847"/>
                              <a:gd name="connsiteY561" fmla="*/ 171865 h 1534562"/>
                              <a:gd name="connsiteX562" fmla="*/ 236393 w 1452847"/>
                              <a:gd name="connsiteY562" fmla="*/ 182256 h 1534562"/>
                              <a:gd name="connsiteX563" fmla="*/ 498764 w 1452847"/>
                              <a:gd name="connsiteY563" fmla="*/ 464542 h 1534562"/>
                              <a:gd name="connsiteX564" fmla="*/ 504825 w 1452847"/>
                              <a:gd name="connsiteY564" fmla="*/ 478396 h 1534562"/>
                              <a:gd name="connsiteX565" fmla="*/ 530802 w 1452847"/>
                              <a:gd name="connsiteY565" fmla="*/ 475798 h 1534562"/>
                              <a:gd name="connsiteX566" fmla="*/ 598343 w 1452847"/>
                              <a:gd name="connsiteY566" fmla="*/ 474067 h 1534562"/>
                              <a:gd name="connsiteX567" fmla="*/ 677141 w 1452847"/>
                              <a:gd name="connsiteY567" fmla="*/ 477530 h 1534562"/>
                              <a:gd name="connsiteX568" fmla="*/ 498764 w 1452847"/>
                              <a:gd name="connsiteY568" fmla="*/ 464542 h 1534562"/>
                              <a:gd name="connsiteX569" fmla="*/ 696191 w 1452847"/>
                              <a:gd name="connsiteY569" fmla="*/ 446358 h 1534562"/>
                              <a:gd name="connsiteX570" fmla="*/ 503093 w 1452847"/>
                              <a:gd name="connsiteY570" fmla="*/ 429040 h 1534562"/>
                              <a:gd name="connsiteX571" fmla="*/ 503093 w 1452847"/>
                              <a:gd name="connsiteY571" fmla="*/ 429040 h 1534562"/>
                              <a:gd name="connsiteX572" fmla="*/ 528205 w 1452847"/>
                              <a:gd name="connsiteY572" fmla="*/ 446358 h 1534562"/>
                              <a:gd name="connsiteX573" fmla="*/ 610466 w 1452847"/>
                              <a:gd name="connsiteY573" fmla="*/ 440296 h 1534562"/>
                              <a:gd name="connsiteX574" fmla="*/ 696191 w 1452847"/>
                              <a:gd name="connsiteY574" fmla="*/ 446358 h 1534562"/>
                              <a:gd name="connsiteX575" fmla="*/ 504825 w 1452847"/>
                              <a:gd name="connsiteY575" fmla="*/ 393537 h 1534562"/>
                              <a:gd name="connsiteX576" fmla="*/ 504825 w 1452847"/>
                              <a:gd name="connsiteY576" fmla="*/ 393537 h 1534562"/>
                              <a:gd name="connsiteX577" fmla="*/ 504825 w 1452847"/>
                              <a:gd name="connsiteY577" fmla="*/ 393537 h 1534562"/>
                              <a:gd name="connsiteX578" fmla="*/ 1297998 w 1452847"/>
                              <a:gd name="connsiteY578" fmla="*/ 798782 h 1534562"/>
                              <a:gd name="connsiteX579" fmla="*/ 1427884 w 1452847"/>
                              <a:gd name="connsiteY579" fmla="*/ 785794 h 1534562"/>
                              <a:gd name="connsiteX580" fmla="*/ 1432214 w 1452847"/>
                              <a:gd name="connsiteY580" fmla="*/ 771074 h 1534562"/>
                              <a:gd name="connsiteX581" fmla="*/ 1408834 w 1452847"/>
                              <a:gd name="connsiteY581" fmla="*/ 770208 h 1534562"/>
                              <a:gd name="connsiteX582" fmla="*/ 1330902 w 1452847"/>
                              <a:gd name="connsiteY582" fmla="*/ 778867 h 1534562"/>
                              <a:gd name="connsiteX583" fmla="*/ 1261630 w 1452847"/>
                              <a:gd name="connsiteY583" fmla="*/ 778867 h 1534562"/>
                              <a:gd name="connsiteX584" fmla="*/ 1213139 w 1452847"/>
                              <a:gd name="connsiteY584" fmla="*/ 783196 h 1534562"/>
                              <a:gd name="connsiteX585" fmla="*/ 1223530 w 1452847"/>
                              <a:gd name="connsiteY585" fmla="*/ 796185 h 1534562"/>
                              <a:gd name="connsiteX586" fmla="*/ 1297998 w 1452847"/>
                              <a:gd name="connsiteY586" fmla="*/ 798782 h 1534562"/>
                              <a:gd name="connsiteX587" fmla="*/ 1297998 w 1452847"/>
                              <a:gd name="connsiteY587" fmla="*/ 798782 h 1534562"/>
                              <a:gd name="connsiteX588" fmla="*/ 683202 w 1452847"/>
                              <a:gd name="connsiteY588" fmla="*/ 361498 h 1534562"/>
                              <a:gd name="connsiteX589" fmla="*/ 561975 w 1452847"/>
                              <a:gd name="connsiteY589" fmla="*/ 364097 h 1534562"/>
                              <a:gd name="connsiteX590" fmla="*/ 496166 w 1452847"/>
                              <a:gd name="connsiteY590" fmla="*/ 371889 h 1534562"/>
                              <a:gd name="connsiteX591" fmla="*/ 539461 w 1452847"/>
                              <a:gd name="connsiteY591" fmla="*/ 379683 h 1534562"/>
                              <a:gd name="connsiteX592" fmla="*/ 677141 w 1452847"/>
                              <a:gd name="connsiteY592" fmla="*/ 378817 h 1534562"/>
                              <a:gd name="connsiteX593" fmla="*/ 710911 w 1452847"/>
                              <a:gd name="connsiteY593" fmla="*/ 369292 h 1534562"/>
                              <a:gd name="connsiteX594" fmla="*/ 683202 w 1452847"/>
                              <a:gd name="connsiteY594" fmla="*/ 361498 h 1534562"/>
                              <a:gd name="connsiteX595" fmla="*/ 683202 w 1452847"/>
                              <a:gd name="connsiteY595" fmla="*/ 361498 h 1534562"/>
                              <a:gd name="connsiteX596" fmla="*/ 510020 w 1452847"/>
                              <a:gd name="connsiteY596" fmla="*/ 411722 h 1534562"/>
                              <a:gd name="connsiteX597" fmla="*/ 569768 w 1452847"/>
                              <a:gd name="connsiteY597" fmla="*/ 409990 h 1534562"/>
                              <a:gd name="connsiteX598" fmla="*/ 626052 w 1452847"/>
                              <a:gd name="connsiteY598" fmla="*/ 409990 h 1534562"/>
                              <a:gd name="connsiteX599" fmla="*/ 672811 w 1452847"/>
                              <a:gd name="connsiteY599" fmla="*/ 419514 h 1534562"/>
                              <a:gd name="connsiteX600" fmla="*/ 681471 w 1452847"/>
                              <a:gd name="connsiteY600" fmla="*/ 403928 h 1534562"/>
                              <a:gd name="connsiteX601" fmla="*/ 622589 w 1452847"/>
                              <a:gd name="connsiteY601" fmla="*/ 400464 h 1534562"/>
                              <a:gd name="connsiteX602" fmla="*/ 558511 w 1452847"/>
                              <a:gd name="connsiteY602" fmla="*/ 394403 h 1534562"/>
                              <a:gd name="connsiteX603" fmla="*/ 503959 w 1452847"/>
                              <a:gd name="connsiteY603" fmla="*/ 392671 h 1534562"/>
                              <a:gd name="connsiteX604" fmla="*/ 510020 w 1452847"/>
                              <a:gd name="connsiteY604" fmla="*/ 411722 h 1534562"/>
                              <a:gd name="connsiteX605" fmla="*/ 224270 w 1452847"/>
                              <a:gd name="connsiteY605" fmla="*/ 422978 h 1534562"/>
                              <a:gd name="connsiteX606" fmla="*/ 224270 w 1452847"/>
                              <a:gd name="connsiteY606" fmla="*/ 422978 h 1534562"/>
                              <a:gd name="connsiteX607" fmla="*/ 224270 w 1452847"/>
                              <a:gd name="connsiteY607" fmla="*/ 422978 h 1534562"/>
                              <a:gd name="connsiteX608" fmla="*/ 1423555 w 1452847"/>
                              <a:gd name="connsiteY608" fmla="*/ 488787 h 1534562"/>
                              <a:gd name="connsiteX609" fmla="*/ 1423555 w 1452847"/>
                              <a:gd name="connsiteY609" fmla="*/ 488787 h 1534562"/>
                              <a:gd name="connsiteX610" fmla="*/ 1378527 w 1452847"/>
                              <a:gd name="connsiteY610" fmla="*/ 472335 h 1534562"/>
                              <a:gd name="connsiteX611" fmla="*/ 1307523 w 1452847"/>
                              <a:gd name="connsiteY611" fmla="*/ 465407 h 1534562"/>
                              <a:gd name="connsiteX612" fmla="*/ 1224396 w 1452847"/>
                              <a:gd name="connsiteY612" fmla="*/ 465407 h 1534562"/>
                              <a:gd name="connsiteX613" fmla="*/ 1219200 w 1452847"/>
                              <a:gd name="connsiteY613" fmla="*/ 484458 h 1534562"/>
                              <a:gd name="connsiteX614" fmla="*/ 1272886 w 1452847"/>
                              <a:gd name="connsiteY614" fmla="*/ 478396 h 1534562"/>
                              <a:gd name="connsiteX615" fmla="*/ 1357746 w 1452847"/>
                              <a:gd name="connsiteY615" fmla="*/ 480994 h 1534562"/>
                              <a:gd name="connsiteX616" fmla="*/ 1423555 w 1452847"/>
                              <a:gd name="connsiteY616" fmla="*/ 488787 h 1534562"/>
                              <a:gd name="connsiteX617" fmla="*/ 1423555 w 1452847"/>
                              <a:gd name="connsiteY617" fmla="*/ 488787 h 1534562"/>
                              <a:gd name="connsiteX618" fmla="*/ 1297998 w 1452847"/>
                              <a:gd name="connsiteY618" fmla="*/ 798782 h 1534562"/>
                              <a:gd name="connsiteX619" fmla="*/ 1297998 w 1452847"/>
                              <a:gd name="connsiteY619" fmla="*/ 798782 h 1534562"/>
                              <a:gd name="connsiteX620" fmla="*/ 1297998 w 1452847"/>
                              <a:gd name="connsiteY620" fmla="*/ 798782 h 1534562"/>
                              <a:gd name="connsiteX621" fmla="*/ 368011 w 1452847"/>
                              <a:gd name="connsiteY621" fmla="*/ 461944 h 1534562"/>
                              <a:gd name="connsiteX622" fmla="*/ 292677 w 1452847"/>
                              <a:gd name="connsiteY622" fmla="*/ 459347 h 1534562"/>
                              <a:gd name="connsiteX623" fmla="*/ 218209 w 1452847"/>
                              <a:gd name="connsiteY623" fmla="*/ 459347 h 1534562"/>
                              <a:gd name="connsiteX624" fmla="*/ 218209 w 1452847"/>
                              <a:gd name="connsiteY624" fmla="*/ 459347 h 1534562"/>
                              <a:gd name="connsiteX625" fmla="*/ 246784 w 1452847"/>
                              <a:gd name="connsiteY625" fmla="*/ 473201 h 1534562"/>
                              <a:gd name="connsiteX626" fmla="*/ 310861 w 1452847"/>
                              <a:gd name="connsiteY626" fmla="*/ 470603 h 1534562"/>
                              <a:gd name="connsiteX627" fmla="*/ 386195 w 1452847"/>
                              <a:gd name="connsiteY627" fmla="*/ 474067 h 1534562"/>
                              <a:gd name="connsiteX628" fmla="*/ 447675 w 1452847"/>
                              <a:gd name="connsiteY628" fmla="*/ 478396 h 1534562"/>
                              <a:gd name="connsiteX629" fmla="*/ 432955 w 1452847"/>
                              <a:gd name="connsiteY629" fmla="*/ 467139 h 1534562"/>
                              <a:gd name="connsiteX630" fmla="*/ 368011 w 1452847"/>
                              <a:gd name="connsiteY630" fmla="*/ 461944 h 1534562"/>
                              <a:gd name="connsiteX631" fmla="*/ 877166 w 1452847"/>
                              <a:gd name="connsiteY631" fmla="*/ 369292 h 1534562"/>
                              <a:gd name="connsiteX632" fmla="*/ 814821 w 1452847"/>
                              <a:gd name="connsiteY632" fmla="*/ 366694 h 1534562"/>
                              <a:gd name="connsiteX633" fmla="*/ 774989 w 1452847"/>
                              <a:gd name="connsiteY633" fmla="*/ 370157 h 1534562"/>
                              <a:gd name="connsiteX634" fmla="*/ 829541 w 1452847"/>
                              <a:gd name="connsiteY634" fmla="*/ 380548 h 1534562"/>
                              <a:gd name="connsiteX635" fmla="*/ 906607 w 1452847"/>
                              <a:gd name="connsiteY635" fmla="*/ 379683 h 1534562"/>
                              <a:gd name="connsiteX636" fmla="*/ 949902 w 1452847"/>
                              <a:gd name="connsiteY636" fmla="*/ 377951 h 1534562"/>
                              <a:gd name="connsiteX637" fmla="*/ 949902 w 1452847"/>
                              <a:gd name="connsiteY637" fmla="*/ 377951 h 1534562"/>
                              <a:gd name="connsiteX638" fmla="*/ 949902 w 1452847"/>
                              <a:gd name="connsiteY638" fmla="*/ 377951 h 1534562"/>
                              <a:gd name="connsiteX639" fmla="*/ 877166 w 1452847"/>
                              <a:gd name="connsiteY639" fmla="*/ 369292 h 1534562"/>
                              <a:gd name="connsiteX640" fmla="*/ 732559 w 1452847"/>
                              <a:gd name="connsiteY640" fmla="*/ 408258 h 1534562"/>
                              <a:gd name="connsiteX641" fmla="*/ 803564 w 1452847"/>
                              <a:gd name="connsiteY641" fmla="*/ 411722 h 1534562"/>
                              <a:gd name="connsiteX642" fmla="*/ 944707 w 1452847"/>
                              <a:gd name="connsiteY642" fmla="*/ 412587 h 1534562"/>
                              <a:gd name="connsiteX643" fmla="*/ 944707 w 1452847"/>
                              <a:gd name="connsiteY643" fmla="*/ 397001 h 1534562"/>
                              <a:gd name="connsiteX644" fmla="*/ 873702 w 1452847"/>
                              <a:gd name="connsiteY644" fmla="*/ 401331 h 1534562"/>
                              <a:gd name="connsiteX645" fmla="*/ 739486 w 1452847"/>
                              <a:gd name="connsiteY645" fmla="*/ 396135 h 1534562"/>
                              <a:gd name="connsiteX646" fmla="*/ 732559 w 1452847"/>
                              <a:gd name="connsiteY646" fmla="*/ 408258 h 1534562"/>
                              <a:gd name="connsiteX647" fmla="*/ 1398443 w 1452847"/>
                              <a:gd name="connsiteY647" fmla="*/ 556328 h 1534562"/>
                              <a:gd name="connsiteX648" fmla="*/ 1325707 w 1452847"/>
                              <a:gd name="connsiteY648" fmla="*/ 550267 h 1534562"/>
                              <a:gd name="connsiteX649" fmla="*/ 1253836 w 1452847"/>
                              <a:gd name="connsiteY649" fmla="*/ 541608 h 1534562"/>
                              <a:gd name="connsiteX650" fmla="*/ 1206211 w 1452847"/>
                              <a:gd name="connsiteY650" fmla="*/ 541608 h 1534562"/>
                              <a:gd name="connsiteX651" fmla="*/ 1234787 w 1452847"/>
                              <a:gd name="connsiteY651" fmla="*/ 552865 h 1534562"/>
                              <a:gd name="connsiteX652" fmla="*/ 1295400 w 1452847"/>
                              <a:gd name="connsiteY652" fmla="*/ 558060 h 1534562"/>
                              <a:gd name="connsiteX653" fmla="*/ 1359477 w 1452847"/>
                              <a:gd name="connsiteY653" fmla="*/ 567585 h 1534562"/>
                              <a:gd name="connsiteX654" fmla="*/ 1417493 w 1452847"/>
                              <a:gd name="connsiteY654" fmla="*/ 571915 h 1534562"/>
                              <a:gd name="connsiteX655" fmla="*/ 1417493 w 1452847"/>
                              <a:gd name="connsiteY655" fmla="*/ 571915 h 1534562"/>
                              <a:gd name="connsiteX656" fmla="*/ 1417493 w 1452847"/>
                              <a:gd name="connsiteY656" fmla="*/ 571915 h 1534562"/>
                              <a:gd name="connsiteX657" fmla="*/ 1398443 w 1452847"/>
                              <a:gd name="connsiteY657" fmla="*/ 556328 h 1534562"/>
                              <a:gd name="connsiteX658" fmla="*/ 1250373 w 1452847"/>
                              <a:gd name="connsiteY658" fmla="*/ 721717 h 1534562"/>
                              <a:gd name="connsiteX659" fmla="*/ 1250373 w 1452847"/>
                              <a:gd name="connsiteY659" fmla="*/ 721717 h 1534562"/>
                              <a:gd name="connsiteX660" fmla="*/ 1250373 w 1452847"/>
                              <a:gd name="connsiteY660" fmla="*/ 721717 h 1534562"/>
                              <a:gd name="connsiteX661" fmla="*/ 1391516 w 1452847"/>
                              <a:gd name="connsiteY661" fmla="*/ 516496 h 1534562"/>
                              <a:gd name="connsiteX662" fmla="*/ 1322243 w 1452847"/>
                              <a:gd name="connsiteY662" fmla="*/ 510435 h 1534562"/>
                              <a:gd name="connsiteX663" fmla="*/ 1261630 w 1452847"/>
                              <a:gd name="connsiteY663" fmla="*/ 504373 h 1534562"/>
                              <a:gd name="connsiteX664" fmla="*/ 1212273 w 1452847"/>
                              <a:gd name="connsiteY664" fmla="*/ 499178 h 1534562"/>
                              <a:gd name="connsiteX665" fmla="*/ 1234787 w 1452847"/>
                              <a:gd name="connsiteY665" fmla="*/ 514764 h 1534562"/>
                              <a:gd name="connsiteX666" fmla="*/ 1295400 w 1452847"/>
                              <a:gd name="connsiteY666" fmla="*/ 518228 h 1534562"/>
                              <a:gd name="connsiteX667" fmla="*/ 1368136 w 1452847"/>
                              <a:gd name="connsiteY667" fmla="*/ 526021 h 1534562"/>
                              <a:gd name="connsiteX668" fmla="*/ 1427018 w 1452847"/>
                              <a:gd name="connsiteY668" fmla="*/ 532949 h 1534562"/>
                              <a:gd name="connsiteX669" fmla="*/ 1427018 w 1452847"/>
                              <a:gd name="connsiteY669" fmla="*/ 532949 h 1534562"/>
                              <a:gd name="connsiteX670" fmla="*/ 1427018 w 1452847"/>
                              <a:gd name="connsiteY670" fmla="*/ 532949 h 1534562"/>
                              <a:gd name="connsiteX671" fmla="*/ 1391516 w 1452847"/>
                              <a:gd name="connsiteY671" fmla="*/ 516496 h 1534562"/>
                              <a:gd name="connsiteX672" fmla="*/ 1220066 w 1452847"/>
                              <a:gd name="connsiteY672" fmla="*/ 596160 h 1534562"/>
                              <a:gd name="connsiteX673" fmla="*/ 1286741 w 1452847"/>
                              <a:gd name="connsiteY673" fmla="*/ 597892 h 1534562"/>
                              <a:gd name="connsiteX674" fmla="*/ 1362941 w 1452847"/>
                              <a:gd name="connsiteY674" fmla="*/ 600490 h 1534562"/>
                              <a:gd name="connsiteX675" fmla="*/ 1427884 w 1452847"/>
                              <a:gd name="connsiteY675" fmla="*/ 605685 h 1534562"/>
                              <a:gd name="connsiteX676" fmla="*/ 1427884 w 1452847"/>
                              <a:gd name="connsiteY676" fmla="*/ 605685 h 1534562"/>
                              <a:gd name="connsiteX677" fmla="*/ 1346489 w 1452847"/>
                              <a:gd name="connsiteY677" fmla="*/ 587501 h 1534562"/>
                              <a:gd name="connsiteX678" fmla="*/ 1278082 w 1452847"/>
                              <a:gd name="connsiteY678" fmla="*/ 584903 h 1534562"/>
                              <a:gd name="connsiteX679" fmla="*/ 1221798 w 1452847"/>
                              <a:gd name="connsiteY679" fmla="*/ 578842 h 1534562"/>
                              <a:gd name="connsiteX680" fmla="*/ 1220066 w 1452847"/>
                              <a:gd name="connsiteY680" fmla="*/ 596160 h 1534562"/>
                              <a:gd name="connsiteX681" fmla="*/ 206952 w 1452847"/>
                              <a:gd name="connsiteY681" fmla="*/ 641187 h 1534562"/>
                              <a:gd name="connsiteX682" fmla="*/ 206952 w 1452847"/>
                              <a:gd name="connsiteY682" fmla="*/ 641187 h 1534562"/>
                              <a:gd name="connsiteX683" fmla="*/ 187902 w 1452847"/>
                              <a:gd name="connsiteY683" fmla="*/ 648980 h 1534562"/>
                              <a:gd name="connsiteX684" fmla="*/ 226002 w 1452847"/>
                              <a:gd name="connsiteY684" fmla="*/ 651578 h 1534562"/>
                              <a:gd name="connsiteX685" fmla="*/ 366280 w 1452847"/>
                              <a:gd name="connsiteY685" fmla="*/ 651578 h 1534562"/>
                              <a:gd name="connsiteX686" fmla="*/ 414770 w 1452847"/>
                              <a:gd name="connsiteY686" fmla="*/ 648115 h 1534562"/>
                              <a:gd name="connsiteX687" fmla="*/ 355889 w 1452847"/>
                              <a:gd name="connsiteY687" fmla="*/ 640321 h 1534562"/>
                              <a:gd name="connsiteX688" fmla="*/ 206952 w 1452847"/>
                              <a:gd name="connsiteY688" fmla="*/ 641187 h 1534562"/>
                              <a:gd name="connsiteX689" fmla="*/ 206952 w 1452847"/>
                              <a:gd name="connsiteY689" fmla="*/ 641187 h 1534562"/>
                              <a:gd name="connsiteX690" fmla="*/ 944707 w 1452847"/>
                              <a:gd name="connsiteY690" fmla="*/ 412587 h 1534562"/>
                              <a:gd name="connsiteX691" fmla="*/ 944707 w 1452847"/>
                              <a:gd name="connsiteY691" fmla="*/ 412587 h 1534562"/>
                              <a:gd name="connsiteX692" fmla="*/ 944707 w 1452847"/>
                              <a:gd name="connsiteY692" fmla="*/ 412587 h 1534562"/>
                              <a:gd name="connsiteX693" fmla="*/ 474518 w 1452847"/>
                              <a:gd name="connsiteY693" fmla="*/ 498312 h 1534562"/>
                              <a:gd name="connsiteX694" fmla="*/ 474518 w 1452847"/>
                              <a:gd name="connsiteY694" fmla="*/ 498312 h 1534562"/>
                              <a:gd name="connsiteX695" fmla="*/ 474518 w 1452847"/>
                              <a:gd name="connsiteY695" fmla="*/ 498312 h 1534562"/>
                              <a:gd name="connsiteX696" fmla="*/ 566305 w 1452847"/>
                              <a:gd name="connsiteY696" fmla="*/ 514764 h 1534562"/>
                              <a:gd name="connsiteX697" fmla="*/ 712643 w 1452847"/>
                              <a:gd name="connsiteY697" fmla="*/ 513032 h 1534562"/>
                              <a:gd name="connsiteX698" fmla="*/ 595746 w 1452847"/>
                              <a:gd name="connsiteY698" fmla="*/ 504373 h 1534562"/>
                              <a:gd name="connsiteX699" fmla="*/ 524741 w 1452847"/>
                              <a:gd name="connsiteY699" fmla="*/ 500044 h 1534562"/>
                              <a:gd name="connsiteX700" fmla="*/ 474518 w 1452847"/>
                              <a:gd name="connsiteY700" fmla="*/ 498312 h 1534562"/>
                              <a:gd name="connsiteX701" fmla="*/ 929121 w 1452847"/>
                              <a:gd name="connsiteY701" fmla="*/ 353706 h 1534562"/>
                              <a:gd name="connsiteX702" fmla="*/ 929121 w 1452847"/>
                              <a:gd name="connsiteY702" fmla="*/ 353706 h 1534562"/>
                              <a:gd name="connsiteX703" fmla="*/ 929121 w 1452847"/>
                              <a:gd name="connsiteY703" fmla="*/ 353706 h 1534562"/>
                              <a:gd name="connsiteX704" fmla="*/ 942109 w 1452847"/>
                              <a:gd name="connsiteY704" fmla="*/ 352839 h 1534562"/>
                              <a:gd name="connsiteX705" fmla="*/ 933450 w 1452847"/>
                              <a:gd name="connsiteY705" fmla="*/ 353706 h 1534562"/>
                              <a:gd name="connsiteX706" fmla="*/ 942109 w 1452847"/>
                              <a:gd name="connsiteY706" fmla="*/ 352839 h 1534562"/>
                              <a:gd name="connsiteX707" fmla="*/ 472786 w 1452847"/>
                              <a:gd name="connsiteY707" fmla="*/ 425576 h 1534562"/>
                              <a:gd name="connsiteX708" fmla="*/ 224270 w 1452847"/>
                              <a:gd name="connsiteY708" fmla="*/ 422978 h 1534562"/>
                              <a:gd name="connsiteX709" fmla="*/ 208684 w 1452847"/>
                              <a:gd name="connsiteY709" fmla="*/ 435101 h 1534562"/>
                              <a:gd name="connsiteX710" fmla="*/ 208684 w 1452847"/>
                              <a:gd name="connsiteY710" fmla="*/ 435101 h 1534562"/>
                              <a:gd name="connsiteX711" fmla="*/ 235527 w 1452847"/>
                              <a:gd name="connsiteY711" fmla="*/ 436833 h 1534562"/>
                              <a:gd name="connsiteX712" fmla="*/ 334241 w 1452847"/>
                              <a:gd name="connsiteY712" fmla="*/ 433369 h 1534562"/>
                              <a:gd name="connsiteX713" fmla="*/ 432089 w 1452847"/>
                              <a:gd name="connsiteY713" fmla="*/ 435967 h 1534562"/>
                              <a:gd name="connsiteX714" fmla="*/ 472786 w 1452847"/>
                              <a:gd name="connsiteY714" fmla="*/ 425576 h 1534562"/>
                              <a:gd name="connsiteX715" fmla="*/ 522143 w 1452847"/>
                              <a:gd name="connsiteY715" fmla="*/ 1326121 h 1534562"/>
                              <a:gd name="connsiteX716" fmla="*/ 560243 w 1452847"/>
                              <a:gd name="connsiteY716" fmla="*/ 1322658 h 1534562"/>
                              <a:gd name="connsiteX717" fmla="*/ 646834 w 1452847"/>
                              <a:gd name="connsiteY717" fmla="*/ 1326987 h 1534562"/>
                              <a:gd name="connsiteX718" fmla="*/ 652896 w 1452847"/>
                              <a:gd name="connsiteY718" fmla="*/ 1312267 h 1534562"/>
                              <a:gd name="connsiteX719" fmla="*/ 602673 w 1452847"/>
                              <a:gd name="connsiteY719" fmla="*/ 1309669 h 1534562"/>
                              <a:gd name="connsiteX720" fmla="*/ 513484 w 1452847"/>
                              <a:gd name="connsiteY720" fmla="*/ 1309669 h 1534562"/>
                              <a:gd name="connsiteX721" fmla="*/ 513484 w 1452847"/>
                              <a:gd name="connsiteY721" fmla="*/ 1309669 h 1534562"/>
                              <a:gd name="connsiteX722" fmla="*/ 513484 w 1452847"/>
                              <a:gd name="connsiteY722" fmla="*/ 1309669 h 1534562"/>
                              <a:gd name="connsiteX723" fmla="*/ 522143 w 1452847"/>
                              <a:gd name="connsiteY723" fmla="*/ 1326121 h 1534562"/>
                              <a:gd name="connsiteX724" fmla="*/ 890155 w 1452847"/>
                              <a:gd name="connsiteY724" fmla="*/ 1091460 h 1534562"/>
                              <a:gd name="connsiteX725" fmla="*/ 890155 w 1452847"/>
                              <a:gd name="connsiteY725" fmla="*/ 1091460 h 1534562"/>
                              <a:gd name="connsiteX726" fmla="*/ 884959 w 1452847"/>
                              <a:gd name="connsiteY726" fmla="*/ 1075873 h 1534562"/>
                              <a:gd name="connsiteX727" fmla="*/ 850323 w 1452847"/>
                              <a:gd name="connsiteY727" fmla="*/ 1077605 h 1534562"/>
                              <a:gd name="connsiteX728" fmla="*/ 778452 w 1452847"/>
                              <a:gd name="connsiteY728" fmla="*/ 1078472 h 1534562"/>
                              <a:gd name="connsiteX729" fmla="*/ 655493 w 1452847"/>
                              <a:gd name="connsiteY729" fmla="*/ 1074142 h 1534562"/>
                              <a:gd name="connsiteX730" fmla="*/ 890155 w 1452847"/>
                              <a:gd name="connsiteY730" fmla="*/ 1091460 h 1534562"/>
                              <a:gd name="connsiteX731" fmla="*/ 651164 w 1452847"/>
                              <a:gd name="connsiteY731" fmla="*/ 1010065 h 1534562"/>
                              <a:gd name="connsiteX732" fmla="*/ 580159 w 1452847"/>
                              <a:gd name="connsiteY732" fmla="*/ 1006601 h 1534562"/>
                              <a:gd name="connsiteX733" fmla="*/ 439016 w 1452847"/>
                              <a:gd name="connsiteY733" fmla="*/ 1005735 h 1534562"/>
                              <a:gd name="connsiteX734" fmla="*/ 439016 w 1452847"/>
                              <a:gd name="connsiteY734" fmla="*/ 1021321 h 1534562"/>
                              <a:gd name="connsiteX735" fmla="*/ 510020 w 1452847"/>
                              <a:gd name="connsiteY735" fmla="*/ 1016992 h 1534562"/>
                              <a:gd name="connsiteX736" fmla="*/ 644236 w 1452847"/>
                              <a:gd name="connsiteY736" fmla="*/ 1022187 h 1534562"/>
                              <a:gd name="connsiteX737" fmla="*/ 651164 w 1452847"/>
                              <a:gd name="connsiteY737" fmla="*/ 1010065 h 1534562"/>
                              <a:gd name="connsiteX738" fmla="*/ 513484 w 1452847"/>
                              <a:gd name="connsiteY738" fmla="*/ 1309669 h 1534562"/>
                              <a:gd name="connsiteX739" fmla="*/ 513484 w 1452847"/>
                              <a:gd name="connsiteY739" fmla="*/ 1309669 h 1534562"/>
                              <a:gd name="connsiteX740" fmla="*/ 513484 w 1452847"/>
                              <a:gd name="connsiteY740" fmla="*/ 1309669 h 1534562"/>
                              <a:gd name="connsiteX741" fmla="*/ 438150 w 1452847"/>
                              <a:gd name="connsiteY741" fmla="*/ 900960 h 1534562"/>
                              <a:gd name="connsiteX742" fmla="*/ 438150 w 1452847"/>
                              <a:gd name="connsiteY742" fmla="*/ 900960 h 1534562"/>
                              <a:gd name="connsiteX743" fmla="*/ 520411 w 1452847"/>
                              <a:gd name="connsiteY743" fmla="*/ 915680 h 1534562"/>
                              <a:gd name="connsiteX744" fmla="*/ 581891 w 1452847"/>
                              <a:gd name="connsiteY744" fmla="*/ 918278 h 1534562"/>
                              <a:gd name="connsiteX745" fmla="*/ 627784 w 1452847"/>
                              <a:gd name="connsiteY745" fmla="*/ 919144 h 1534562"/>
                              <a:gd name="connsiteX746" fmla="*/ 545523 w 1452847"/>
                              <a:gd name="connsiteY746" fmla="*/ 905290 h 1534562"/>
                              <a:gd name="connsiteX747" fmla="*/ 484909 w 1452847"/>
                              <a:gd name="connsiteY747" fmla="*/ 901826 h 1534562"/>
                              <a:gd name="connsiteX748" fmla="*/ 438150 w 1452847"/>
                              <a:gd name="connsiteY748" fmla="*/ 900960 h 1534562"/>
                              <a:gd name="connsiteX749" fmla="*/ 438150 w 1452847"/>
                              <a:gd name="connsiteY749" fmla="*/ 900960 h 1534562"/>
                              <a:gd name="connsiteX750" fmla="*/ 433820 w 1452847"/>
                              <a:gd name="connsiteY750" fmla="*/ 1040371 h 1534562"/>
                              <a:gd name="connsiteX751" fmla="*/ 433820 w 1452847"/>
                              <a:gd name="connsiteY751" fmla="*/ 1040371 h 1534562"/>
                              <a:gd name="connsiteX752" fmla="*/ 507423 w 1452847"/>
                              <a:gd name="connsiteY752" fmla="*/ 1049896 h 1534562"/>
                              <a:gd name="connsiteX753" fmla="*/ 569768 w 1452847"/>
                              <a:gd name="connsiteY753" fmla="*/ 1052494 h 1534562"/>
                              <a:gd name="connsiteX754" fmla="*/ 609600 w 1452847"/>
                              <a:gd name="connsiteY754" fmla="*/ 1049030 h 1534562"/>
                              <a:gd name="connsiteX755" fmla="*/ 555048 w 1452847"/>
                              <a:gd name="connsiteY755" fmla="*/ 1038639 h 1534562"/>
                              <a:gd name="connsiteX756" fmla="*/ 477982 w 1452847"/>
                              <a:gd name="connsiteY756" fmla="*/ 1039506 h 1534562"/>
                              <a:gd name="connsiteX757" fmla="*/ 433820 w 1452847"/>
                              <a:gd name="connsiteY757" fmla="*/ 1040371 h 1534562"/>
                              <a:gd name="connsiteX758" fmla="*/ 433820 w 1452847"/>
                              <a:gd name="connsiteY758" fmla="*/ 1040371 h 1534562"/>
                              <a:gd name="connsiteX759" fmla="*/ 876300 w 1452847"/>
                              <a:gd name="connsiteY759" fmla="*/ 1243860 h 1534562"/>
                              <a:gd name="connsiteX760" fmla="*/ 812223 w 1452847"/>
                              <a:gd name="connsiteY760" fmla="*/ 1248190 h 1534562"/>
                              <a:gd name="connsiteX761" fmla="*/ 685800 w 1452847"/>
                              <a:gd name="connsiteY761" fmla="*/ 1242128 h 1534562"/>
                              <a:gd name="connsiteX762" fmla="*/ 677141 w 1452847"/>
                              <a:gd name="connsiteY762" fmla="*/ 1259446 h 1534562"/>
                              <a:gd name="connsiteX763" fmla="*/ 745548 w 1452847"/>
                              <a:gd name="connsiteY763" fmla="*/ 1261178 h 1534562"/>
                              <a:gd name="connsiteX764" fmla="*/ 820882 w 1452847"/>
                              <a:gd name="connsiteY764" fmla="*/ 1261178 h 1534562"/>
                              <a:gd name="connsiteX765" fmla="*/ 882361 w 1452847"/>
                              <a:gd name="connsiteY765" fmla="*/ 1261178 h 1534562"/>
                              <a:gd name="connsiteX766" fmla="*/ 876300 w 1452847"/>
                              <a:gd name="connsiteY766" fmla="*/ 1243860 h 1534562"/>
                              <a:gd name="connsiteX767" fmla="*/ 873702 w 1452847"/>
                              <a:gd name="connsiteY767" fmla="*/ 1294083 h 1534562"/>
                              <a:gd name="connsiteX768" fmla="*/ 873702 w 1452847"/>
                              <a:gd name="connsiteY768" fmla="*/ 1294083 h 1534562"/>
                              <a:gd name="connsiteX769" fmla="*/ 828675 w 1452847"/>
                              <a:gd name="connsiteY769" fmla="*/ 1281094 h 1534562"/>
                              <a:gd name="connsiteX770" fmla="*/ 690996 w 1452847"/>
                              <a:gd name="connsiteY770" fmla="*/ 1271569 h 1534562"/>
                              <a:gd name="connsiteX771" fmla="*/ 673677 w 1452847"/>
                              <a:gd name="connsiteY771" fmla="*/ 1287155 h 1534562"/>
                              <a:gd name="connsiteX772" fmla="*/ 741218 w 1452847"/>
                              <a:gd name="connsiteY772" fmla="*/ 1288887 h 1534562"/>
                              <a:gd name="connsiteX773" fmla="*/ 820882 w 1452847"/>
                              <a:gd name="connsiteY773" fmla="*/ 1295815 h 1534562"/>
                              <a:gd name="connsiteX774" fmla="*/ 873702 w 1452847"/>
                              <a:gd name="connsiteY774" fmla="*/ 1294083 h 1534562"/>
                              <a:gd name="connsiteX775" fmla="*/ 873702 w 1452847"/>
                              <a:gd name="connsiteY775" fmla="*/ 1294083 h 1534562"/>
                              <a:gd name="connsiteX776" fmla="*/ 690996 w 1452847"/>
                              <a:gd name="connsiteY776" fmla="*/ 1226542 h 1534562"/>
                              <a:gd name="connsiteX777" fmla="*/ 851189 w 1452847"/>
                              <a:gd name="connsiteY777" fmla="*/ 1225676 h 1534562"/>
                              <a:gd name="connsiteX778" fmla="*/ 882361 w 1452847"/>
                              <a:gd name="connsiteY778" fmla="*/ 1221347 h 1534562"/>
                              <a:gd name="connsiteX779" fmla="*/ 864177 w 1452847"/>
                              <a:gd name="connsiteY779" fmla="*/ 1210956 h 1534562"/>
                              <a:gd name="connsiteX780" fmla="*/ 743816 w 1452847"/>
                              <a:gd name="connsiteY780" fmla="*/ 1217883 h 1534562"/>
                              <a:gd name="connsiteX781" fmla="*/ 683202 w 1452847"/>
                              <a:gd name="connsiteY781" fmla="*/ 1209224 h 1534562"/>
                              <a:gd name="connsiteX782" fmla="*/ 665018 w 1452847"/>
                              <a:gd name="connsiteY782" fmla="*/ 1216151 h 1534562"/>
                              <a:gd name="connsiteX783" fmla="*/ 690996 w 1452847"/>
                              <a:gd name="connsiteY783" fmla="*/ 1226542 h 1534562"/>
                              <a:gd name="connsiteX784" fmla="*/ 512618 w 1452847"/>
                              <a:gd name="connsiteY784" fmla="*/ 1310535 h 1534562"/>
                              <a:gd name="connsiteX785" fmla="*/ 512618 w 1452847"/>
                              <a:gd name="connsiteY785" fmla="*/ 1310535 h 1534562"/>
                              <a:gd name="connsiteX786" fmla="*/ 512618 w 1452847"/>
                              <a:gd name="connsiteY786" fmla="*/ 1310535 h 1534562"/>
                              <a:gd name="connsiteX787" fmla="*/ 512618 w 1452847"/>
                              <a:gd name="connsiteY787" fmla="*/ 1310535 h 1534562"/>
                              <a:gd name="connsiteX788" fmla="*/ 350693 w 1452847"/>
                              <a:gd name="connsiteY788" fmla="*/ 712192 h 1534562"/>
                              <a:gd name="connsiteX789" fmla="*/ 335973 w 1452847"/>
                              <a:gd name="connsiteY789" fmla="*/ 713058 h 1534562"/>
                              <a:gd name="connsiteX790" fmla="*/ 350693 w 1452847"/>
                              <a:gd name="connsiteY790" fmla="*/ 712192 h 1534562"/>
                              <a:gd name="connsiteX791" fmla="*/ 350693 w 1452847"/>
                              <a:gd name="connsiteY791" fmla="*/ 712192 h 1534562"/>
                              <a:gd name="connsiteX792" fmla="*/ 1313584 w 1452847"/>
                              <a:gd name="connsiteY792" fmla="*/ 1049030 h 1534562"/>
                              <a:gd name="connsiteX793" fmla="*/ 1372466 w 1452847"/>
                              <a:gd name="connsiteY793" fmla="*/ 1049030 h 1534562"/>
                              <a:gd name="connsiteX794" fmla="*/ 1431348 w 1452847"/>
                              <a:gd name="connsiteY794" fmla="*/ 1048165 h 1534562"/>
                              <a:gd name="connsiteX795" fmla="*/ 1417493 w 1452847"/>
                              <a:gd name="connsiteY795" fmla="*/ 1034310 h 1534562"/>
                              <a:gd name="connsiteX796" fmla="*/ 1359477 w 1452847"/>
                              <a:gd name="connsiteY796" fmla="*/ 1034310 h 1534562"/>
                              <a:gd name="connsiteX797" fmla="*/ 1229591 w 1452847"/>
                              <a:gd name="connsiteY797" fmla="*/ 1031712 h 1534562"/>
                              <a:gd name="connsiteX798" fmla="*/ 1206211 w 1452847"/>
                              <a:gd name="connsiteY798" fmla="*/ 1045567 h 1534562"/>
                              <a:gd name="connsiteX799" fmla="*/ 1188027 w 1452847"/>
                              <a:gd name="connsiteY799" fmla="*/ 1056824 h 1534562"/>
                              <a:gd name="connsiteX800" fmla="*/ 1239982 w 1452847"/>
                              <a:gd name="connsiteY800" fmla="*/ 1068946 h 1534562"/>
                              <a:gd name="connsiteX801" fmla="*/ 1314450 w 1452847"/>
                              <a:gd name="connsiteY801" fmla="*/ 1071544 h 1534562"/>
                              <a:gd name="connsiteX802" fmla="*/ 1402773 w 1452847"/>
                              <a:gd name="connsiteY802" fmla="*/ 1072410 h 1534562"/>
                              <a:gd name="connsiteX803" fmla="*/ 1402773 w 1452847"/>
                              <a:gd name="connsiteY803" fmla="*/ 1072410 h 1534562"/>
                              <a:gd name="connsiteX804" fmla="*/ 1388052 w 1452847"/>
                              <a:gd name="connsiteY804" fmla="*/ 1059421 h 1534562"/>
                              <a:gd name="connsiteX805" fmla="*/ 1317914 w 1452847"/>
                              <a:gd name="connsiteY805" fmla="*/ 1058555 h 1534562"/>
                              <a:gd name="connsiteX806" fmla="*/ 1251239 w 1452847"/>
                              <a:gd name="connsiteY806" fmla="*/ 1053360 h 1534562"/>
                              <a:gd name="connsiteX807" fmla="*/ 1209675 w 1452847"/>
                              <a:gd name="connsiteY807" fmla="*/ 1049896 h 1534562"/>
                              <a:gd name="connsiteX808" fmla="*/ 1313584 w 1452847"/>
                              <a:gd name="connsiteY808" fmla="*/ 1049030 h 1534562"/>
                              <a:gd name="connsiteX809" fmla="*/ 355889 w 1452847"/>
                              <a:gd name="connsiteY809" fmla="*/ 679287 h 1534562"/>
                              <a:gd name="connsiteX810" fmla="*/ 271030 w 1452847"/>
                              <a:gd name="connsiteY810" fmla="*/ 674958 h 1534562"/>
                              <a:gd name="connsiteX811" fmla="*/ 198293 w 1452847"/>
                              <a:gd name="connsiteY811" fmla="*/ 676690 h 1534562"/>
                              <a:gd name="connsiteX812" fmla="*/ 185305 w 1452847"/>
                              <a:gd name="connsiteY812" fmla="*/ 685349 h 1534562"/>
                              <a:gd name="connsiteX813" fmla="*/ 214745 w 1452847"/>
                              <a:gd name="connsiteY813" fmla="*/ 687081 h 1534562"/>
                              <a:gd name="connsiteX814" fmla="*/ 302202 w 1452847"/>
                              <a:gd name="connsiteY814" fmla="*/ 687081 h 1534562"/>
                              <a:gd name="connsiteX815" fmla="*/ 390525 w 1452847"/>
                              <a:gd name="connsiteY815" fmla="*/ 692276 h 1534562"/>
                              <a:gd name="connsiteX816" fmla="*/ 459798 w 1452847"/>
                              <a:gd name="connsiteY816" fmla="*/ 689678 h 1534562"/>
                              <a:gd name="connsiteX817" fmla="*/ 355889 w 1452847"/>
                              <a:gd name="connsiteY817" fmla="*/ 679287 h 1534562"/>
                              <a:gd name="connsiteX818" fmla="*/ 231198 w 1452847"/>
                              <a:gd name="connsiteY818" fmla="*/ 603087 h 1534562"/>
                              <a:gd name="connsiteX819" fmla="*/ 192232 w 1452847"/>
                              <a:gd name="connsiteY819" fmla="*/ 604819 h 1534562"/>
                              <a:gd name="connsiteX820" fmla="*/ 205220 w 1452847"/>
                              <a:gd name="connsiteY820" fmla="*/ 620405 h 1534562"/>
                              <a:gd name="connsiteX821" fmla="*/ 342034 w 1452847"/>
                              <a:gd name="connsiteY821" fmla="*/ 611746 h 1534562"/>
                              <a:gd name="connsiteX822" fmla="*/ 426027 w 1452847"/>
                              <a:gd name="connsiteY822" fmla="*/ 616076 h 1534562"/>
                              <a:gd name="connsiteX823" fmla="*/ 428625 w 1452847"/>
                              <a:gd name="connsiteY823" fmla="*/ 604819 h 1534562"/>
                              <a:gd name="connsiteX824" fmla="*/ 231198 w 1452847"/>
                              <a:gd name="connsiteY824" fmla="*/ 603087 h 1534562"/>
                              <a:gd name="connsiteX825" fmla="*/ 251980 w 1452847"/>
                              <a:gd name="connsiteY825" fmla="*/ 603087 h 1534562"/>
                              <a:gd name="connsiteX826" fmla="*/ 231198 w 1452847"/>
                              <a:gd name="connsiteY826" fmla="*/ 603087 h 1534562"/>
                              <a:gd name="connsiteX827" fmla="*/ 192232 w 1452847"/>
                              <a:gd name="connsiteY827" fmla="*/ 731242 h 1534562"/>
                              <a:gd name="connsiteX828" fmla="*/ 261505 w 1452847"/>
                              <a:gd name="connsiteY828" fmla="*/ 727778 h 1534562"/>
                              <a:gd name="connsiteX829" fmla="*/ 394855 w 1452847"/>
                              <a:gd name="connsiteY829" fmla="*/ 726046 h 1534562"/>
                              <a:gd name="connsiteX830" fmla="*/ 393123 w 1452847"/>
                              <a:gd name="connsiteY830" fmla="*/ 708728 h 1534562"/>
                              <a:gd name="connsiteX831" fmla="*/ 350693 w 1452847"/>
                              <a:gd name="connsiteY831" fmla="*/ 712192 h 1534562"/>
                              <a:gd name="connsiteX832" fmla="*/ 350693 w 1452847"/>
                              <a:gd name="connsiteY832" fmla="*/ 712192 h 1534562"/>
                              <a:gd name="connsiteX833" fmla="*/ 335973 w 1452847"/>
                              <a:gd name="connsiteY833" fmla="*/ 713058 h 1534562"/>
                              <a:gd name="connsiteX834" fmla="*/ 211282 w 1452847"/>
                              <a:gd name="connsiteY834" fmla="*/ 717387 h 1534562"/>
                              <a:gd name="connsiteX835" fmla="*/ 192232 w 1452847"/>
                              <a:gd name="connsiteY835" fmla="*/ 731242 h 1534562"/>
                              <a:gd name="connsiteX836" fmla="*/ 898814 w 1452847"/>
                              <a:gd name="connsiteY836" fmla="*/ 1191905 h 1534562"/>
                              <a:gd name="connsiteX837" fmla="*/ 896216 w 1452847"/>
                              <a:gd name="connsiteY837" fmla="*/ 1192771 h 1534562"/>
                              <a:gd name="connsiteX838" fmla="*/ 898814 w 1452847"/>
                              <a:gd name="connsiteY838" fmla="*/ 1191905 h 1534562"/>
                              <a:gd name="connsiteX839" fmla="*/ 251980 w 1452847"/>
                              <a:gd name="connsiteY839" fmla="*/ 603087 h 1534562"/>
                              <a:gd name="connsiteX840" fmla="*/ 257175 w 1452847"/>
                              <a:gd name="connsiteY840" fmla="*/ 603087 h 1534562"/>
                              <a:gd name="connsiteX841" fmla="*/ 251980 w 1452847"/>
                              <a:gd name="connsiteY841" fmla="*/ 603087 h 1534562"/>
                              <a:gd name="connsiteX842" fmla="*/ 891021 w 1452847"/>
                              <a:gd name="connsiteY842" fmla="*/ 1177185 h 1534562"/>
                              <a:gd name="connsiteX843" fmla="*/ 856384 w 1452847"/>
                              <a:gd name="connsiteY843" fmla="*/ 1178917 h 1534562"/>
                              <a:gd name="connsiteX844" fmla="*/ 784514 w 1452847"/>
                              <a:gd name="connsiteY844" fmla="*/ 1179783 h 1534562"/>
                              <a:gd name="connsiteX845" fmla="*/ 660689 w 1452847"/>
                              <a:gd name="connsiteY845" fmla="*/ 1175453 h 1534562"/>
                              <a:gd name="connsiteX846" fmla="*/ 895350 w 1452847"/>
                              <a:gd name="connsiteY846" fmla="*/ 1192771 h 1534562"/>
                              <a:gd name="connsiteX847" fmla="*/ 891021 w 1452847"/>
                              <a:gd name="connsiteY847" fmla="*/ 1177185 h 1534562"/>
                              <a:gd name="connsiteX848" fmla="*/ 878032 w 1452847"/>
                              <a:gd name="connsiteY848" fmla="*/ 1146012 h 1534562"/>
                              <a:gd name="connsiteX849" fmla="*/ 798368 w 1452847"/>
                              <a:gd name="connsiteY849" fmla="*/ 1145146 h 1534562"/>
                              <a:gd name="connsiteX850" fmla="*/ 673677 w 1452847"/>
                              <a:gd name="connsiteY850" fmla="*/ 1139085 h 1534562"/>
                              <a:gd name="connsiteX851" fmla="*/ 677141 w 1452847"/>
                              <a:gd name="connsiteY851" fmla="*/ 1149476 h 1534562"/>
                              <a:gd name="connsiteX852" fmla="*/ 745548 w 1452847"/>
                              <a:gd name="connsiteY852" fmla="*/ 1152940 h 1534562"/>
                              <a:gd name="connsiteX853" fmla="*/ 834736 w 1452847"/>
                              <a:gd name="connsiteY853" fmla="*/ 1156403 h 1534562"/>
                              <a:gd name="connsiteX854" fmla="*/ 904875 w 1452847"/>
                              <a:gd name="connsiteY854" fmla="*/ 1158135 h 1534562"/>
                              <a:gd name="connsiteX855" fmla="*/ 904875 w 1452847"/>
                              <a:gd name="connsiteY855" fmla="*/ 1158135 h 1534562"/>
                              <a:gd name="connsiteX856" fmla="*/ 904875 w 1452847"/>
                              <a:gd name="connsiteY856" fmla="*/ 1158135 h 1534562"/>
                              <a:gd name="connsiteX857" fmla="*/ 878032 w 1452847"/>
                              <a:gd name="connsiteY857" fmla="*/ 1146012 h 1534562"/>
                              <a:gd name="connsiteX858" fmla="*/ 1181966 w 1452847"/>
                              <a:gd name="connsiteY858" fmla="*/ 1271569 h 1534562"/>
                              <a:gd name="connsiteX859" fmla="*/ 1181966 w 1452847"/>
                              <a:gd name="connsiteY859" fmla="*/ 1271569 h 1534562"/>
                              <a:gd name="connsiteX860" fmla="*/ 1126548 w 1452847"/>
                              <a:gd name="connsiteY860" fmla="*/ 1257714 h 1534562"/>
                              <a:gd name="connsiteX861" fmla="*/ 949902 w 1452847"/>
                              <a:gd name="connsiteY861" fmla="*/ 1249055 h 1534562"/>
                              <a:gd name="connsiteX862" fmla="*/ 929121 w 1452847"/>
                              <a:gd name="connsiteY862" fmla="*/ 1254251 h 1534562"/>
                              <a:gd name="connsiteX863" fmla="*/ 950768 w 1452847"/>
                              <a:gd name="connsiteY863" fmla="*/ 1262910 h 1534562"/>
                              <a:gd name="connsiteX864" fmla="*/ 1045152 w 1452847"/>
                              <a:gd name="connsiteY864" fmla="*/ 1267240 h 1534562"/>
                              <a:gd name="connsiteX865" fmla="*/ 1132609 w 1452847"/>
                              <a:gd name="connsiteY865" fmla="*/ 1271569 h 1534562"/>
                              <a:gd name="connsiteX866" fmla="*/ 1181966 w 1452847"/>
                              <a:gd name="connsiteY866" fmla="*/ 1271569 h 1534562"/>
                              <a:gd name="connsiteX867" fmla="*/ 1181966 w 1452847"/>
                              <a:gd name="connsiteY867" fmla="*/ 1271569 h 1534562"/>
                              <a:gd name="connsiteX868" fmla="*/ 1033030 w 1452847"/>
                              <a:gd name="connsiteY868" fmla="*/ 702667 h 1534562"/>
                              <a:gd name="connsiteX869" fmla="*/ 1048616 w 1452847"/>
                              <a:gd name="connsiteY869" fmla="*/ 701801 h 1534562"/>
                              <a:gd name="connsiteX870" fmla="*/ 1033030 w 1452847"/>
                              <a:gd name="connsiteY870" fmla="*/ 702667 h 1534562"/>
                              <a:gd name="connsiteX871" fmla="*/ 1033030 w 1452847"/>
                              <a:gd name="connsiteY871" fmla="*/ 702667 h 1534562"/>
                              <a:gd name="connsiteX872" fmla="*/ 1185430 w 1452847"/>
                              <a:gd name="connsiteY872" fmla="*/ 734706 h 1534562"/>
                              <a:gd name="connsiteX873" fmla="*/ 1185430 w 1452847"/>
                              <a:gd name="connsiteY873" fmla="*/ 734706 h 1534562"/>
                              <a:gd name="connsiteX874" fmla="*/ 1182832 w 1452847"/>
                              <a:gd name="connsiteY874" fmla="*/ 735571 h 1534562"/>
                              <a:gd name="connsiteX875" fmla="*/ 1185430 w 1452847"/>
                              <a:gd name="connsiteY875" fmla="*/ 734706 h 1534562"/>
                              <a:gd name="connsiteX876" fmla="*/ 1182832 w 1452847"/>
                              <a:gd name="connsiteY876" fmla="*/ 735571 h 1534562"/>
                              <a:gd name="connsiteX877" fmla="*/ 1182832 w 1452847"/>
                              <a:gd name="connsiteY877" fmla="*/ 735571 h 1534562"/>
                              <a:gd name="connsiteX878" fmla="*/ 1182832 w 1452847"/>
                              <a:gd name="connsiteY878" fmla="*/ 735571 h 1534562"/>
                              <a:gd name="connsiteX879" fmla="*/ 1027834 w 1452847"/>
                              <a:gd name="connsiteY879" fmla="*/ 732974 h 1534562"/>
                              <a:gd name="connsiteX880" fmla="*/ 1112693 w 1452847"/>
                              <a:gd name="connsiteY880" fmla="*/ 737303 h 1534562"/>
                              <a:gd name="connsiteX881" fmla="*/ 1185430 w 1452847"/>
                              <a:gd name="connsiteY881" fmla="*/ 735571 h 1534562"/>
                              <a:gd name="connsiteX882" fmla="*/ 1185430 w 1452847"/>
                              <a:gd name="connsiteY882" fmla="*/ 735571 h 1534562"/>
                              <a:gd name="connsiteX883" fmla="*/ 1185430 w 1452847"/>
                              <a:gd name="connsiteY883" fmla="*/ 735571 h 1534562"/>
                              <a:gd name="connsiteX884" fmla="*/ 1198418 w 1452847"/>
                              <a:gd name="connsiteY884" fmla="*/ 726912 h 1534562"/>
                              <a:gd name="connsiteX885" fmla="*/ 1168977 w 1452847"/>
                              <a:gd name="connsiteY885" fmla="*/ 725180 h 1534562"/>
                              <a:gd name="connsiteX886" fmla="*/ 1081521 w 1452847"/>
                              <a:gd name="connsiteY886" fmla="*/ 725180 h 1534562"/>
                              <a:gd name="connsiteX887" fmla="*/ 993198 w 1452847"/>
                              <a:gd name="connsiteY887" fmla="*/ 719985 h 1534562"/>
                              <a:gd name="connsiteX888" fmla="*/ 923925 w 1452847"/>
                              <a:gd name="connsiteY888" fmla="*/ 722583 h 1534562"/>
                              <a:gd name="connsiteX889" fmla="*/ 1027834 w 1452847"/>
                              <a:gd name="connsiteY889" fmla="*/ 732974 h 1534562"/>
                              <a:gd name="connsiteX890" fmla="*/ 501361 w 1452847"/>
                              <a:gd name="connsiteY890" fmla="*/ 159742 h 1534562"/>
                              <a:gd name="connsiteX891" fmla="*/ 501361 w 1452847"/>
                              <a:gd name="connsiteY891" fmla="*/ 159742 h 1534562"/>
                              <a:gd name="connsiteX892" fmla="*/ 501361 w 1452847"/>
                              <a:gd name="connsiteY892" fmla="*/ 159742 h 1534562"/>
                              <a:gd name="connsiteX893" fmla="*/ 479714 w 1452847"/>
                              <a:gd name="connsiteY893" fmla="*/ 261053 h 1534562"/>
                              <a:gd name="connsiteX894" fmla="*/ 479714 w 1452847"/>
                              <a:gd name="connsiteY894" fmla="*/ 261053 h 1534562"/>
                              <a:gd name="connsiteX895" fmla="*/ 505691 w 1452847"/>
                              <a:gd name="connsiteY895" fmla="*/ 273176 h 1534562"/>
                              <a:gd name="connsiteX896" fmla="*/ 585355 w 1452847"/>
                              <a:gd name="connsiteY896" fmla="*/ 274042 h 1534562"/>
                              <a:gd name="connsiteX897" fmla="*/ 710046 w 1452847"/>
                              <a:gd name="connsiteY897" fmla="*/ 280103 h 1534562"/>
                              <a:gd name="connsiteX898" fmla="*/ 706582 w 1452847"/>
                              <a:gd name="connsiteY898" fmla="*/ 269712 h 1534562"/>
                              <a:gd name="connsiteX899" fmla="*/ 638175 w 1452847"/>
                              <a:gd name="connsiteY899" fmla="*/ 266248 h 1534562"/>
                              <a:gd name="connsiteX900" fmla="*/ 548986 w 1452847"/>
                              <a:gd name="connsiteY900" fmla="*/ 262785 h 1534562"/>
                              <a:gd name="connsiteX901" fmla="*/ 479714 w 1452847"/>
                              <a:gd name="connsiteY901" fmla="*/ 261053 h 1534562"/>
                              <a:gd name="connsiteX902" fmla="*/ 479714 w 1452847"/>
                              <a:gd name="connsiteY902" fmla="*/ 261053 h 1534562"/>
                              <a:gd name="connsiteX903" fmla="*/ 698789 w 1452847"/>
                              <a:gd name="connsiteY903" fmla="*/ 670628 h 1534562"/>
                              <a:gd name="connsiteX904" fmla="*/ 770659 w 1452847"/>
                              <a:gd name="connsiteY904" fmla="*/ 677555 h 1534562"/>
                              <a:gd name="connsiteX905" fmla="*/ 923059 w 1452847"/>
                              <a:gd name="connsiteY905" fmla="*/ 686214 h 1534562"/>
                              <a:gd name="connsiteX906" fmla="*/ 923059 w 1452847"/>
                              <a:gd name="connsiteY906" fmla="*/ 686214 h 1534562"/>
                              <a:gd name="connsiteX907" fmla="*/ 923059 w 1452847"/>
                              <a:gd name="connsiteY907" fmla="*/ 686214 h 1534562"/>
                              <a:gd name="connsiteX908" fmla="*/ 923925 w 1452847"/>
                              <a:gd name="connsiteY908" fmla="*/ 674958 h 1534562"/>
                              <a:gd name="connsiteX909" fmla="*/ 879764 w 1452847"/>
                              <a:gd name="connsiteY909" fmla="*/ 673226 h 1534562"/>
                              <a:gd name="connsiteX910" fmla="*/ 790575 w 1452847"/>
                              <a:gd name="connsiteY910" fmla="*/ 668896 h 1534562"/>
                              <a:gd name="connsiteX911" fmla="*/ 698789 w 1452847"/>
                              <a:gd name="connsiteY911" fmla="*/ 670628 h 1534562"/>
                              <a:gd name="connsiteX912" fmla="*/ 1185430 w 1452847"/>
                              <a:gd name="connsiteY912" fmla="*/ 734706 h 1534562"/>
                              <a:gd name="connsiteX913" fmla="*/ 1185430 w 1452847"/>
                              <a:gd name="connsiteY913" fmla="*/ 734706 h 1534562"/>
                              <a:gd name="connsiteX914" fmla="*/ 1185430 w 1452847"/>
                              <a:gd name="connsiteY914" fmla="*/ 734706 h 1534562"/>
                              <a:gd name="connsiteX915" fmla="*/ 891886 w 1452847"/>
                              <a:gd name="connsiteY915" fmla="*/ 533815 h 1534562"/>
                              <a:gd name="connsiteX916" fmla="*/ 770659 w 1452847"/>
                              <a:gd name="connsiteY916" fmla="*/ 539010 h 1534562"/>
                              <a:gd name="connsiteX917" fmla="*/ 729961 w 1452847"/>
                              <a:gd name="connsiteY917" fmla="*/ 532949 h 1534562"/>
                              <a:gd name="connsiteX918" fmla="*/ 746414 w 1452847"/>
                              <a:gd name="connsiteY918" fmla="*/ 550267 h 1534562"/>
                              <a:gd name="connsiteX919" fmla="*/ 746414 w 1452847"/>
                              <a:gd name="connsiteY919" fmla="*/ 550267 h 1534562"/>
                              <a:gd name="connsiteX920" fmla="*/ 851189 w 1452847"/>
                              <a:gd name="connsiteY920" fmla="*/ 549401 h 1534562"/>
                              <a:gd name="connsiteX921" fmla="*/ 911802 w 1452847"/>
                              <a:gd name="connsiteY921" fmla="*/ 545937 h 1534562"/>
                              <a:gd name="connsiteX922" fmla="*/ 891886 w 1452847"/>
                              <a:gd name="connsiteY922" fmla="*/ 533815 h 1534562"/>
                              <a:gd name="connsiteX923" fmla="*/ 752475 w 1452847"/>
                              <a:gd name="connsiteY923" fmla="*/ 650712 h 1534562"/>
                              <a:gd name="connsiteX924" fmla="*/ 835602 w 1452847"/>
                              <a:gd name="connsiteY924" fmla="*/ 651578 h 1534562"/>
                              <a:gd name="connsiteX925" fmla="*/ 898814 w 1452847"/>
                              <a:gd name="connsiteY925" fmla="*/ 651578 h 1534562"/>
                              <a:gd name="connsiteX926" fmla="*/ 898814 w 1452847"/>
                              <a:gd name="connsiteY926" fmla="*/ 651578 h 1534562"/>
                              <a:gd name="connsiteX927" fmla="*/ 898814 w 1452847"/>
                              <a:gd name="connsiteY927" fmla="*/ 651578 h 1534562"/>
                              <a:gd name="connsiteX928" fmla="*/ 851189 w 1452847"/>
                              <a:gd name="connsiteY928" fmla="*/ 639456 h 1534562"/>
                              <a:gd name="connsiteX929" fmla="*/ 767196 w 1452847"/>
                              <a:gd name="connsiteY929" fmla="*/ 639456 h 1534562"/>
                              <a:gd name="connsiteX930" fmla="*/ 710046 w 1452847"/>
                              <a:gd name="connsiteY930" fmla="*/ 634260 h 1534562"/>
                              <a:gd name="connsiteX931" fmla="*/ 752475 w 1452847"/>
                              <a:gd name="connsiteY931" fmla="*/ 650712 h 1534562"/>
                              <a:gd name="connsiteX932" fmla="*/ 1033030 w 1452847"/>
                              <a:gd name="connsiteY932" fmla="*/ 702667 h 1534562"/>
                              <a:gd name="connsiteX933" fmla="*/ 1033030 w 1452847"/>
                              <a:gd name="connsiteY933" fmla="*/ 702667 h 1534562"/>
                              <a:gd name="connsiteX934" fmla="*/ 1048616 w 1452847"/>
                              <a:gd name="connsiteY934" fmla="*/ 701801 h 1534562"/>
                              <a:gd name="connsiteX935" fmla="*/ 1173307 w 1452847"/>
                              <a:gd name="connsiteY935" fmla="*/ 697472 h 1534562"/>
                              <a:gd name="connsiteX936" fmla="*/ 1192357 w 1452847"/>
                              <a:gd name="connsiteY936" fmla="*/ 683617 h 1534562"/>
                              <a:gd name="connsiteX937" fmla="*/ 1123084 w 1452847"/>
                              <a:gd name="connsiteY937" fmla="*/ 687081 h 1534562"/>
                              <a:gd name="connsiteX938" fmla="*/ 989734 w 1452847"/>
                              <a:gd name="connsiteY938" fmla="*/ 688812 h 1534562"/>
                              <a:gd name="connsiteX939" fmla="*/ 991466 w 1452847"/>
                              <a:gd name="connsiteY939" fmla="*/ 706131 h 1534562"/>
                              <a:gd name="connsiteX940" fmla="*/ 1033030 w 1452847"/>
                              <a:gd name="connsiteY940" fmla="*/ 702667 h 1534562"/>
                              <a:gd name="connsiteX941" fmla="*/ 1158586 w 1452847"/>
                              <a:gd name="connsiteY941" fmla="*/ 770208 h 1534562"/>
                              <a:gd name="connsiteX942" fmla="*/ 1158586 w 1452847"/>
                              <a:gd name="connsiteY942" fmla="*/ 770208 h 1534562"/>
                              <a:gd name="connsiteX943" fmla="*/ 1158586 w 1452847"/>
                              <a:gd name="connsiteY943" fmla="*/ 770208 h 1534562"/>
                              <a:gd name="connsiteX944" fmla="*/ 713509 w 1452847"/>
                              <a:gd name="connsiteY944" fmla="*/ 799649 h 1534562"/>
                              <a:gd name="connsiteX945" fmla="*/ 686666 w 1452847"/>
                              <a:gd name="connsiteY945" fmla="*/ 802246 h 1534562"/>
                              <a:gd name="connsiteX946" fmla="*/ 693593 w 1452847"/>
                              <a:gd name="connsiteY946" fmla="*/ 813503 h 1534562"/>
                              <a:gd name="connsiteX947" fmla="*/ 761134 w 1452847"/>
                              <a:gd name="connsiteY947" fmla="*/ 816101 h 1534562"/>
                              <a:gd name="connsiteX948" fmla="*/ 902277 w 1452847"/>
                              <a:gd name="connsiteY948" fmla="*/ 821296 h 1534562"/>
                              <a:gd name="connsiteX949" fmla="*/ 902277 w 1452847"/>
                              <a:gd name="connsiteY949" fmla="*/ 821296 h 1534562"/>
                              <a:gd name="connsiteX950" fmla="*/ 902277 w 1452847"/>
                              <a:gd name="connsiteY950" fmla="*/ 821296 h 1534562"/>
                              <a:gd name="connsiteX951" fmla="*/ 905741 w 1452847"/>
                              <a:gd name="connsiteY951" fmla="*/ 804844 h 1534562"/>
                              <a:gd name="connsiteX952" fmla="*/ 842530 w 1452847"/>
                              <a:gd name="connsiteY952" fmla="*/ 805710 h 1534562"/>
                              <a:gd name="connsiteX953" fmla="*/ 713509 w 1452847"/>
                              <a:gd name="connsiteY953" fmla="*/ 799649 h 1534562"/>
                              <a:gd name="connsiteX954" fmla="*/ 868507 w 1452847"/>
                              <a:gd name="connsiteY954" fmla="*/ 787526 h 1534562"/>
                              <a:gd name="connsiteX955" fmla="*/ 861580 w 1452847"/>
                              <a:gd name="connsiteY955" fmla="*/ 787526 h 1534562"/>
                              <a:gd name="connsiteX956" fmla="*/ 868507 w 1452847"/>
                              <a:gd name="connsiteY956" fmla="*/ 787526 h 1534562"/>
                              <a:gd name="connsiteX957" fmla="*/ 892752 w 1452847"/>
                              <a:gd name="connsiteY957" fmla="*/ 875849 h 1534562"/>
                              <a:gd name="connsiteX958" fmla="*/ 841664 w 1452847"/>
                              <a:gd name="connsiteY958" fmla="*/ 873251 h 1534562"/>
                              <a:gd name="connsiteX959" fmla="*/ 793173 w 1452847"/>
                              <a:gd name="connsiteY959" fmla="*/ 876714 h 1534562"/>
                              <a:gd name="connsiteX960" fmla="*/ 735157 w 1452847"/>
                              <a:gd name="connsiteY960" fmla="*/ 868055 h 1534562"/>
                              <a:gd name="connsiteX961" fmla="*/ 693593 w 1452847"/>
                              <a:gd name="connsiteY961" fmla="*/ 874117 h 1534562"/>
                              <a:gd name="connsiteX962" fmla="*/ 739486 w 1452847"/>
                              <a:gd name="connsiteY962" fmla="*/ 884508 h 1534562"/>
                              <a:gd name="connsiteX963" fmla="*/ 877166 w 1452847"/>
                              <a:gd name="connsiteY963" fmla="*/ 887105 h 1534562"/>
                              <a:gd name="connsiteX964" fmla="*/ 892752 w 1452847"/>
                              <a:gd name="connsiteY964" fmla="*/ 875849 h 1534562"/>
                              <a:gd name="connsiteX965" fmla="*/ 880630 w 1452847"/>
                              <a:gd name="connsiteY965" fmla="*/ 786660 h 1534562"/>
                              <a:gd name="connsiteX966" fmla="*/ 880630 w 1452847"/>
                              <a:gd name="connsiteY966" fmla="*/ 786660 h 1534562"/>
                              <a:gd name="connsiteX967" fmla="*/ 880630 w 1452847"/>
                              <a:gd name="connsiteY967" fmla="*/ 786660 h 1534562"/>
                              <a:gd name="connsiteX968" fmla="*/ 1153391 w 1452847"/>
                              <a:gd name="connsiteY968" fmla="*/ 806576 h 1534562"/>
                              <a:gd name="connsiteX969" fmla="*/ 1192357 w 1452847"/>
                              <a:gd name="connsiteY969" fmla="*/ 804844 h 1534562"/>
                              <a:gd name="connsiteX970" fmla="*/ 1179368 w 1452847"/>
                              <a:gd name="connsiteY970" fmla="*/ 789258 h 1534562"/>
                              <a:gd name="connsiteX971" fmla="*/ 1042555 w 1452847"/>
                              <a:gd name="connsiteY971" fmla="*/ 797917 h 1534562"/>
                              <a:gd name="connsiteX972" fmla="*/ 958561 w 1452847"/>
                              <a:gd name="connsiteY972" fmla="*/ 793587 h 1534562"/>
                              <a:gd name="connsiteX973" fmla="*/ 955964 w 1452847"/>
                              <a:gd name="connsiteY973" fmla="*/ 804844 h 1534562"/>
                              <a:gd name="connsiteX974" fmla="*/ 1153391 w 1452847"/>
                              <a:gd name="connsiteY974" fmla="*/ 806576 h 1534562"/>
                              <a:gd name="connsiteX975" fmla="*/ 1129146 w 1452847"/>
                              <a:gd name="connsiteY975" fmla="*/ 807442 h 1534562"/>
                              <a:gd name="connsiteX976" fmla="*/ 1153391 w 1452847"/>
                              <a:gd name="connsiteY976" fmla="*/ 806576 h 1534562"/>
                              <a:gd name="connsiteX977" fmla="*/ 1176771 w 1452847"/>
                              <a:gd name="connsiteY977" fmla="*/ 768476 h 1534562"/>
                              <a:gd name="connsiteX978" fmla="*/ 1176771 w 1452847"/>
                              <a:gd name="connsiteY978" fmla="*/ 768476 h 1534562"/>
                              <a:gd name="connsiteX979" fmla="*/ 1195821 w 1452847"/>
                              <a:gd name="connsiteY979" fmla="*/ 760683 h 1534562"/>
                              <a:gd name="connsiteX980" fmla="*/ 1157721 w 1452847"/>
                              <a:gd name="connsiteY980" fmla="*/ 758085 h 1534562"/>
                              <a:gd name="connsiteX981" fmla="*/ 1017443 w 1452847"/>
                              <a:gd name="connsiteY981" fmla="*/ 758085 h 1534562"/>
                              <a:gd name="connsiteX982" fmla="*/ 968952 w 1452847"/>
                              <a:gd name="connsiteY982" fmla="*/ 761549 h 1534562"/>
                              <a:gd name="connsiteX983" fmla="*/ 1027834 w 1452847"/>
                              <a:gd name="connsiteY983" fmla="*/ 769342 h 1534562"/>
                              <a:gd name="connsiteX984" fmla="*/ 1176771 w 1452847"/>
                              <a:gd name="connsiteY984" fmla="*/ 768476 h 1534562"/>
                              <a:gd name="connsiteX985" fmla="*/ 1158586 w 1452847"/>
                              <a:gd name="connsiteY985" fmla="*/ 770208 h 1534562"/>
                              <a:gd name="connsiteX986" fmla="*/ 1176771 w 1452847"/>
                              <a:gd name="connsiteY986" fmla="*/ 768476 h 1534562"/>
                              <a:gd name="connsiteX987" fmla="*/ 851189 w 1452847"/>
                              <a:gd name="connsiteY987" fmla="*/ 604819 h 1534562"/>
                              <a:gd name="connsiteX988" fmla="*/ 738621 w 1452847"/>
                              <a:gd name="connsiteY988" fmla="*/ 598758 h 1534562"/>
                              <a:gd name="connsiteX989" fmla="*/ 723034 w 1452847"/>
                              <a:gd name="connsiteY989" fmla="*/ 610014 h 1534562"/>
                              <a:gd name="connsiteX990" fmla="*/ 781050 w 1452847"/>
                              <a:gd name="connsiteY990" fmla="*/ 615210 h 1534562"/>
                              <a:gd name="connsiteX991" fmla="*/ 902277 w 1452847"/>
                              <a:gd name="connsiteY991" fmla="*/ 616942 h 1534562"/>
                              <a:gd name="connsiteX992" fmla="*/ 902277 w 1452847"/>
                              <a:gd name="connsiteY992" fmla="*/ 616942 h 1534562"/>
                              <a:gd name="connsiteX993" fmla="*/ 902277 w 1452847"/>
                              <a:gd name="connsiteY993" fmla="*/ 616942 h 1534562"/>
                              <a:gd name="connsiteX994" fmla="*/ 897948 w 1452847"/>
                              <a:gd name="connsiteY994" fmla="*/ 600490 h 1534562"/>
                              <a:gd name="connsiteX995" fmla="*/ 851189 w 1452847"/>
                              <a:gd name="connsiteY995" fmla="*/ 604819 h 1534562"/>
                              <a:gd name="connsiteX996" fmla="*/ 897948 w 1452847"/>
                              <a:gd name="connsiteY996" fmla="*/ 836017 h 1534562"/>
                              <a:gd name="connsiteX997" fmla="*/ 841664 w 1452847"/>
                              <a:gd name="connsiteY997" fmla="*/ 839480 h 1534562"/>
                              <a:gd name="connsiteX998" fmla="*/ 711777 w 1452847"/>
                              <a:gd name="connsiteY998" fmla="*/ 835151 h 1534562"/>
                              <a:gd name="connsiteX999" fmla="*/ 711777 w 1452847"/>
                              <a:gd name="connsiteY999" fmla="*/ 850737 h 1534562"/>
                              <a:gd name="connsiteX1000" fmla="*/ 773257 w 1452847"/>
                              <a:gd name="connsiteY1000" fmla="*/ 852469 h 1534562"/>
                              <a:gd name="connsiteX1001" fmla="*/ 902277 w 1452847"/>
                              <a:gd name="connsiteY1001" fmla="*/ 855067 h 1534562"/>
                              <a:gd name="connsiteX1002" fmla="*/ 902277 w 1452847"/>
                              <a:gd name="connsiteY1002" fmla="*/ 855067 h 1534562"/>
                              <a:gd name="connsiteX1003" fmla="*/ 902277 w 1452847"/>
                              <a:gd name="connsiteY1003" fmla="*/ 855067 h 1534562"/>
                              <a:gd name="connsiteX1004" fmla="*/ 897948 w 1452847"/>
                              <a:gd name="connsiteY1004" fmla="*/ 836017 h 1534562"/>
                              <a:gd name="connsiteX1005" fmla="*/ 876300 w 1452847"/>
                              <a:gd name="connsiteY1005" fmla="*/ 887972 h 1534562"/>
                              <a:gd name="connsiteX1006" fmla="*/ 876300 w 1452847"/>
                              <a:gd name="connsiteY1006" fmla="*/ 887972 h 1534562"/>
                              <a:gd name="connsiteX1007" fmla="*/ 876300 w 1452847"/>
                              <a:gd name="connsiteY1007" fmla="*/ 887972 h 1534562"/>
                              <a:gd name="connsiteX1008" fmla="*/ 701386 w 1452847"/>
                              <a:gd name="connsiteY1008" fmla="*/ 1057690 h 1534562"/>
                              <a:gd name="connsiteX1009" fmla="*/ 822614 w 1452847"/>
                              <a:gd name="connsiteY1009" fmla="*/ 1055092 h 1534562"/>
                              <a:gd name="connsiteX1010" fmla="*/ 888423 w 1452847"/>
                              <a:gd name="connsiteY1010" fmla="*/ 1047299 h 1534562"/>
                              <a:gd name="connsiteX1011" fmla="*/ 845127 w 1452847"/>
                              <a:gd name="connsiteY1011" fmla="*/ 1039506 h 1534562"/>
                              <a:gd name="connsiteX1012" fmla="*/ 707448 w 1452847"/>
                              <a:gd name="connsiteY1012" fmla="*/ 1040371 h 1534562"/>
                              <a:gd name="connsiteX1013" fmla="*/ 673677 w 1452847"/>
                              <a:gd name="connsiteY1013" fmla="*/ 1049896 h 1534562"/>
                              <a:gd name="connsiteX1014" fmla="*/ 701386 w 1452847"/>
                              <a:gd name="connsiteY1014" fmla="*/ 1057690 h 1534562"/>
                              <a:gd name="connsiteX1015" fmla="*/ 701386 w 1452847"/>
                              <a:gd name="connsiteY1015" fmla="*/ 1057690 h 1534562"/>
                              <a:gd name="connsiteX1016" fmla="*/ 1159452 w 1452847"/>
                              <a:gd name="connsiteY1016" fmla="*/ 1197101 h 1534562"/>
                              <a:gd name="connsiteX1017" fmla="*/ 1159452 w 1452847"/>
                              <a:gd name="connsiteY1017" fmla="*/ 1197101 h 1534562"/>
                              <a:gd name="connsiteX1018" fmla="*/ 1159452 w 1452847"/>
                              <a:gd name="connsiteY1018" fmla="*/ 1197101 h 1534562"/>
                              <a:gd name="connsiteX1019" fmla="*/ 1136073 w 1452847"/>
                              <a:gd name="connsiteY1019" fmla="*/ 1184112 h 1534562"/>
                              <a:gd name="connsiteX1020" fmla="*/ 1071130 w 1452847"/>
                              <a:gd name="connsiteY1020" fmla="*/ 1184112 h 1534562"/>
                              <a:gd name="connsiteX1021" fmla="*/ 937780 w 1452847"/>
                              <a:gd name="connsiteY1021" fmla="*/ 1178051 h 1534562"/>
                              <a:gd name="connsiteX1022" fmla="*/ 929121 w 1452847"/>
                              <a:gd name="connsiteY1022" fmla="*/ 1186710 h 1534562"/>
                              <a:gd name="connsiteX1023" fmla="*/ 958561 w 1452847"/>
                              <a:gd name="connsiteY1023" fmla="*/ 1190174 h 1534562"/>
                              <a:gd name="connsiteX1024" fmla="*/ 1029566 w 1452847"/>
                              <a:gd name="connsiteY1024" fmla="*/ 1194503 h 1534562"/>
                              <a:gd name="connsiteX1025" fmla="*/ 1099705 w 1452847"/>
                              <a:gd name="connsiteY1025" fmla="*/ 1197967 h 1534562"/>
                              <a:gd name="connsiteX1026" fmla="*/ 1159452 w 1452847"/>
                              <a:gd name="connsiteY1026" fmla="*/ 1196235 h 1534562"/>
                              <a:gd name="connsiteX1027" fmla="*/ 1136073 w 1452847"/>
                              <a:gd name="connsiteY1027" fmla="*/ 1184112 h 1534562"/>
                              <a:gd name="connsiteX1028" fmla="*/ 687532 w 1452847"/>
                              <a:gd name="connsiteY1028" fmla="*/ 973696 h 1534562"/>
                              <a:gd name="connsiteX1029" fmla="*/ 880630 w 1452847"/>
                              <a:gd name="connsiteY1029" fmla="*/ 991014 h 1534562"/>
                              <a:gd name="connsiteX1030" fmla="*/ 880630 w 1452847"/>
                              <a:gd name="connsiteY1030" fmla="*/ 991014 h 1534562"/>
                              <a:gd name="connsiteX1031" fmla="*/ 880630 w 1452847"/>
                              <a:gd name="connsiteY1031" fmla="*/ 991014 h 1534562"/>
                              <a:gd name="connsiteX1032" fmla="*/ 855518 w 1452847"/>
                              <a:gd name="connsiteY1032" fmla="*/ 973696 h 1534562"/>
                              <a:gd name="connsiteX1033" fmla="*/ 773257 w 1452847"/>
                              <a:gd name="connsiteY1033" fmla="*/ 979758 h 1534562"/>
                              <a:gd name="connsiteX1034" fmla="*/ 687532 w 1452847"/>
                              <a:gd name="connsiteY1034" fmla="*/ 973696 h 1534562"/>
                              <a:gd name="connsiteX1035" fmla="*/ 882361 w 1452847"/>
                              <a:gd name="connsiteY1035" fmla="*/ 989282 h 1534562"/>
                              <a:gd name="connsiteX1036" fmla="*/ 880630 w 1452847"/>
                              <a:gd name="connsiteY1036" fmla="*/ 990149 h 1534562"/>
                              <a:gd name="connsiteX1037" fmla="*/ 880630 w 1452847"/>
                              <a:gd name="connsiteY1037" fmla="*/ 990149 h 1534562"/>
                              <a:gd name="connsiteX1038" fmla="*/ 882361 w 1452847"/>
                              <a:gd name="connsiteY1038" fmla="*/ 989282 h 1534562"/>
                              <a:gd name="connsiteX1039" fmla="*/ 1412298 w 1452847"/>
                              <a:gd name="connsiteY1039" fmla="*/ 397867 h 1534562"/>
                              <a:gd name="connsiteX1040" fmla="*/ 1353416 w 1452847"/>
                              <a:gd name="connsiteY1040" fmla="*/ 392671 h 1534562"/>
                              <a:gd name="connsiteX1041" fmla="*/ 1223530 w 1452847"/>
                              <a:gd name="connsiteY1041" fmla="*/ 385744 h 1534562"/>
                              <a:gd name="connsiteX1042" fmla="*/ 1220932 w 1452847"/>
                              <a:gd name="connsiteY1042" fmla="*/ 404794 h 1534562"/>
                              <a:gd name="connsiteX1043" fmla="*/ 1283277 w 1452847"/>
                              <a:gd name="connsiteY1043" fmla="*/ 399599 h 1534562"/>
                              <a:gd name="connsiteX1044" fmla="*/ 1356880 w 1452847"/>
                              <a:gd name="connsiteY1044" fmla="*/ 406526 h 1534562"/>
                              <a:gd name="connsiteX1045" fmla="*/ 1418359 w 1452847"/>
                              <a:gd name="connsiteY1045" fmla="*/ 416051 h 1534562"/>
                              <a:gd name="connsiteX1046" fmla="*/ 1412298 w 1452847"/>
                              <a:gd name="connsiteY1046" fmla="*/ 397867 h 1534562"/>
                              <a:gd name="connsiteX1047" fmla="*/ 1141268 w 1452847"/>
                              <a:gd name="connsiteY1047" fmla="*/ 898362 h 1534562"/>
                              <a:gd name="connsiteX1048" fmla="*/ 1046884 w 1452847"/>
                              <a:gd name="connsiteY1048" fmla="*/ 897496 h 1534562"/>
                              <a:gd name="connsiteX1049" fmla="*/ 934316 w 1452847"/>
                              <a:gd name="connsiteY1049" fmla="*/ 901826 h 1534562"/>
                              <a:gd name="connsiteX1050" fmla="*/ 968086 w 1452847"/>
                              <a:gd name="connsiteY1050" fmla="*/ 908753 h 1534562"/>
                              <a:gd name="connsiteX1051" fmla="*/ 1043421 w 1452847"/>
                              <a:gd name="connsiteY1051" fmla="*/ 907021 h 1534562"/>
                              <a:gd name="connsiteX1052" fmla="*/ 1135207 w 1452847"/>
                              <a:gd name="connsiteY1052" fmla="*/ 912217 h 1534562"/>
                              <a:gd name="connsiteX1053" fmla="*/ 1191491 w 1452847"/>
                              <a:gd name="connsiteY1053" fmla="*/ 913949 h 1534562"/>
                              <a:gd name="connsiteX1054" fmla="*/ 1141268 w 1452847"/>
                              <a:gd name="connsiteY1054" fmla="*/ 898362 h 1534562"/>
                              <a:gd name="connsiteX1055" fmla="*/ 1190625 w 1452847"/>
                              <a:gd name="connsiteY1055" fmla="*/ 913949 h 1534562"/>
                              <a:gd name="connsiteX1056" fmla="*/ 1190625 w 1452847"/>
                              <a:gd name="connsiteY1056" fmla="*/ 913949 h 1534562"/>
                              <a:gd name="connsiteX1057" fmla="*/ 1190625 w 1452847"/>
                              <a:gd name="connsiteY1057" fmla="*/ 913949 h 1534562"/>
                              <a:gd name="connsiteX1058" fmla="*/ 1250373 w 1452847"/>
                              <a:gd name="connsiteY1058" fmla="*/ 721717 h 1534562"/>
                              <a:gd name="connsiteX1059" fmla="*/ 1367271 w 1452847"/>
                              <a:gd name="connsiteY1059" fmla="*/ 713924 h 1534562"/>
                              <a:gd name="connsiteX1060" fmla="*/ 1423555 w 1452847"/>
                              <a:gd name="connsiteY1060" fmla="*/ 712192 h 1534562"/>
                              <a:gd name="connsiteX1061" fmla="*/ 1403639 w 1452847"/>
                              <a:gd name="connsiteY1061" fmla="*/ 693142 h 1534562"/>
                              <a:gd name="connsiteX1062" fmla="*/ 1273752 w 1452847"/>
                              <a:gd name="connsiteY1062" fmla="*/ 700069 h 1534562"/>
                              <a:gd name="connsiteX1063" fmla="*/ 1229591 w 1452847"/>
                              <a:gd name="connsiteY1063" fmla="*/ 710460 h 1534562"/>
                              <a:gd name="connsiteX1064" fmla="*/ 1250373 w 1452847"/>
                              <a:gd name="connsiteY1064" fmla="*/ 721717 h 1534562"/>
                              <a:gd name="connsiteX1065" fmla="*/ 1250373 w 1452847"/>
                              <a:gd name="connsiteY1065" fmla="*/ 721717 h 1534562"/>
                              <a:gd name="connsiteX1066" fmla="*/ 490970 w 1452847"/>
                              <a:gd name="connsiteY1066" fmla="*/ 543339 h 1534562"/>
                              <a:gd name="connsiteX1067" fmla="*/ 490970 w 1452847"/>
                              <a:gd name="connsiteY1067" fmla="*/ 543339 h 1534562"/>
                              <a:gd name="connsiteX1068" fmla="*/ 542059 w 1452847"/>
                              <a:gd name="connsiteY1068" fmla="*/ 545937 h 1534562"/>
                              <a:gd name="connsiteX1069" fmla="*/ 590550 w 1452847"/>
                              <a:gd name="connsiteY1069" fmla="*/ 542474 h 1534562"/>
                              <a:gd name="connsiteX1070" fmla="*/ 648566 w 1452847"/>
                              <a:gd name="connsiteY1070" fmla="*/ 551133 h 1534562"/>
                              <a:gd name="connsiteX1071" fmla="*/ 690130 w 1452847"/>
                              <a:gd name="connsiteY1071" fmla="*/ 545071 h 1534562"/>
                              <a:gd name="connsiteX1072" fmla="*/ 644236 w 1452847"/>
                              <a:gd name="connsiteY1072" fmla="*/ 534680 h 1534562"/>
                              <a:gd name="connsiteX1073" fmla="*/ 506557 w 1452847"/>
                              <a:gd name="connsiteY1073" fmla="*/ 532083 h 1534562"/>
                              <a:gd name="connsiteX1074" fmla="*/ 507423 w 1452847"/>
                              <a:gd name="connsiteY1074" fmla="*/ 532083 h 1534562"/>
                              <a:gd name="connsiteX1075" fmla="*/ 506557 w 1452847"/>
                              <a:gd name="connsiteY1075" fmla="*/ 532083 h 1534562"/>
                              <a:gd name="connsiteX1076" fmla="*/ 506557 w 1452847"/>
                              <a:gd name="connsiteY1076" fmla="*/ 532083 h 1534562"/>
                              <a:gd name="connsiteX1077" fmla="*/ 490970 w 1452847"/>
                              <a:gd name="connsiteY1077" fmla="*/ 543339 h 1534562"/>
                              <a:gd name="connsiteX1078" fmla="*/ 1211407 w 1452847"/>
                              <a:gd name="connsiteY1078" fmla="*/ 952049 h 1534562"/>
                              <a:gd name="connsiteX1079" fmla="*/ 1211407 w 1452847"/>
                              <a:gd name="connsiteY1079" fmla="*/ 952049 h 1534562"/>
                              <a:gd name="connsiteX1080" fmla="*/ 1349086 w 1452847"/>
                              <a:gd name="connsiteY1080" fmla="*/ 942524 h 1534562"/>
                              <a:gd name="connsiteX1081" fmla="*/ 1414030 w 1452847"/>
                              <a:gd name="connsiteY1081" fmla="*/ 940792 h 1534562"/>
                              <a:gd name="connsiteX1082" fmla="*/ 1427018 w 1452847"/>
                              <a:gd name="connsiteY1082" fmla="*/ 928669 h 1534562"/>
                              <a:gd name="connsiteX1083" fmla="*/ 1395846 w 1452847"/>
                              <a:gd name="connsiteY1083" fmla="*/ 922608 h 1534562"/>
                              <a:gd name="connsiteX1084" fmla="*/ 1249507 w 1452847"/>
                              <a:gd name="connsiteY1084" fmla="*/ 932998 h 1534562"/>
                              <a:gd name="connsiteX1085" fmla="*/ 1192357 w 1452847"/>
                              <a:gd name="connsiteY1085" fmla="*/ 939060 h 1534562"/>
                              <a:gd name="connsiteX1086" fmla="*/ 1211407 w 1452847"/>
                              <a:gd name="connsiteY1086" fmla="*/ 952049 h 1534562"/>
                              <a:gd name="connsiteX1087" fmla="*/ 1211407 w 1452847"/>
                              <a:gd name="connsiteY1087" fmla="*/ 952049 h 1534562"/>
                              <a:gd name="connsiteX1088" fmla="*/ 1229591 w 1452847"/>
                              <a:gd name="connsiteY1088" fmla="*/ 948585 h 1534562"/>
                              <a:gd name="connsiteX1089" fmla="*/ 1215737 w 1452847"/>
                              <a:gd name="connsiteY1089" fmla="*/ 951183 h 1534562"/>
                              <a:gd name="connsiteX1090" fmla="*/ 1229591 w 1452847"/>
                              <a:gd name="connsiteY1090" fmla="*/ 948585 h 1534562"/>
                              <a:gd name="connsiteX1091" fmla="*/ 1232189 w 1452847"/>
                              <a:gd name="connsiteY1091" fmla="*/ 442028 h 1534562"/>
                              <a:gd name="connsiteX1092" fmla="*/ 1305791 w 1452847"/>
                              <a:gd name="connsiteY1092" fmla="*/ 437699 h 1534562"/>
                              <a:gd name="connsiteX1093" fmla="*/ 1372466 w 1452847"/>
                              <a:gd name="connsiteY1093" fmla="*/ 442894 h 1534562"/>
                              <a:gd name="connsiteX1094" fmla="*/ 1418359 w 1452847"/>
                              <a:gd name="connsiteY1094" fmla="*/ 447224 h 1534562"/>
                              <a:gd name="connsiteX1095" fmla="*/ 1311852 w 1452847"/>
                              <a:gd name="connsiteY1095" fmla="*/ 428173 h 1534562"/>
                              <a:gd name="connsiteX1096" fmla="*/ 1242580 w 1452847"/>
                              <a:gd name="connsiteY1096" fmla="*/ 429905 h 1534562"/>
                              <a:gd name="connsiteX1097" fmla="*/ 1196687 w 1452847"/>
                              <a:gd name="connsiteY1097" fmla="*/ 434235 h 1534562"/>
                              <a:gd name="connsiteX1098" fmla="*/ 1232189 w 1452847"/>
                              <a:gd name="connsiteY1098" fmla="*/ 442028 h 1534562"/>
                              <a:gd name="connsiteX1099" fmla="*/ 485775 w 1452847"/>
                              <a:gd name="connsiteY1099" fmla="*/ 583171 h 1534562"/>
                              <a:gd name="connsiteX1100" fmla="*/ 542059 w 1452847"/>
                              <a:gd name="connsiteY1100" fmla="*/ 579708 h 1534562"/>
                              <a:gd name="connsiteX1101" fmla="*/ 671946 w 1452847"/>
                              <a:gd name="connsiteY1101" fmla="*/ 584037 h 1534562"/>
                              <a:gd name="connsiteX1102" fmla="*/ 671946 w 1452847"/>
                              <a:gd name="connsiteY1102" fmla="*/ 568451 h 1534562"/>
                              <a:gd name="connsiteX1103" fmla="*/ 610466 w 1452847"/>
                              <a:gd name="connsiteY1103" fmla="*/ 566719 h 1534562"/>
                              <a:gd name="connsiteX1104" fmla="*/ 481446 w 1452847"/>
                              <a:gd name="connsiteY1104" fmla="*/ 564121 h 1534562"/>
                              <a:gd name="connsiteX1105" fmla="*/ 481446 w 1452847"/>
                              <a:gd name="connsiteY1105" fmla="*/ 564121 h 1534562"/>
                              <a:gd name="connsiteX1106" fmla="*/ 481446 w 1452847"/>
                              <a:gd name="connsiteY1106" fmla="*/ 564121 h 1534562"/>
                              <a:gd name="connsiteX1107" fmla="*/ 485775 w 1452847"/>
                              <a:gd name="connsiteY1107" fmla="*/ 583171 h 1534562"/>
                              <a:gd name="connsiteX1108" fmla="*/ 507423 w 1452847"/>
                              <a:gd name="connsiteY1108" fmla="*/ 176194 h 1534562"/>
                              <a:gd name="connsiteX1109" fmla="*/ 571500 w 1452847"/>
                              <a:gd name="connsiteY1109" fmla="*/ 171865 h 1534562"/>
                              <a:gd name="connsiteX1110" fmla="*/ 697923 w 1452847"/>
                              <a:gd name="connsiteY1110" fmla="*/ 177926 h 1534562"/>
                              <a:gd name="connsiteX1111" fmla="*/ 706582 w 1452847"/>
                              <a:gd name="connsiteY1111" fmla="*/ 160608 h 1534562"/>
                              <a:gd name="connsiteX1112" fmla="*/ 638175 w 1452847"/>
                              <a:gd name="connsiteY1112" fmla="*/ 158876 h 1534562"/>
                              <a:gd name="connsiteX1113" fmla="*/ 562841 w 1452847"/>
                              <a:gd name="connsiteY1113" fmla="*/ 158876 h 1534562"/>
                              <a:gd name="connsiteX1114" fmla="*/ 501361 w 1452847"/>
                              <a:gd name="connsiteY1114" fmla="*/ 158876 h 1534562"/>
                              <a:gd name="connsiteX1115" fmla="*/ 507423 w 1452847"/>
                              <a:gd name="connsiteY1115" fmla="*/ 176194 h 1534562"/>
                              <a:gd name="connsiteX1116" fmla="*/ 884959 w 1452847"/>
                              <a:gd name="connsiteY1116" fmla="*/ 954646 h 1534562"/>
                              <a:gd name="connsiteX1117" fmla="*/ 878898 w 1452847"/>
                              <a:gd name="connsiteY1117" fmla="*/ 940792 h 1534562"/>
                              <a:gd name="connsiteX1118" fmla="*/ 852921 w 1452847"/>
                              <a:gd name="connsiteY1118" fmla="*/ 943389 h 1534562"/>
                              <a:gd name="connsiteX1119" fmla="*/ 785380 w 1452847"/>
                              <a:gd name="connsiteY1119" fmla="*/ 945121 h 1534562"/>
                              <a:gd name="connsiteX1120" fmla="*/ 706582 w 1452847"/>
                              <a:gd name="connsiteY1120" fmla="*/ 941657 h 1534562"/>
                              <a:gd name="connsiteX1121" fmla="*/ 884959 w 1452847"/>
                              <a:gd name="connsiteY1121" fmla="*/ 954646 h 1534562"/>
                              <a:gd name="connsiteX1122" fmla="*/ 508289 w 1452847"/>
                              <a:gd name="connsiteY1122" fmla="*/ 531217 h 1534562"/>
                              <a:gd name="connsiteX1123" fmla="*/ 523009 w 1452847"/>
                              <a:gd name="connsiteY1123" fmla="*/ 530351 h 1534562"/>
                              <a:gd name="connsiteX1124" fmla="*/ 508289 w 1452847"/>
                              <a:gd name="connsiteY1124" fmla="*/ 531217 h 1534562"/>
                              <a:gd name="connsiteX1125" fmla="*/ 507423 w 1452847"/>
                              <a:gd name="connsiteY1125" fmla="*/ 532083 h 1534562"/>
                              <a:gd name="connsiteX1126" fmla="*/ 507423 w 1452847"/>
                              <a:gd name="connsiteY1126" fmla="*/ 532083 h 1534562"/>
                              <a:gd name="connsiteX1127" fmla="*/ 507423 w 1452847"/>
                              <a:gd name="connsiteY1127" fmla="*/ 532083 h 1534562"/>
                              <a:gd name="connsiteX1128" fmla="*/ 873702 w 1452847"/>
                              <a:gd name="connsiteY1128" fmla="*/ 1007467 h 1534562"/>
                              <a:gd name="connsiteX1129" fmla="*/ 813955 w 1452847"/>
                              <a:gd name="connsiteY1129" fmla="*/ 1009199 h 1534562"/>
                              <a:gd name="connsiteX1130" fmla="*/ 756805 w 1452847"/>
                              <a:gd name="connsiteY1130" fmla="*/ 1009199 h 1534562"/>
                              <a:gd name="connsiteX1131" fmla="*/ 710046 w 1452847"/>
                              <a:gd name="connsiteY1131" fmla="*/ 999674 h 1534562"/>
                              <a:gd name="connsiteX1132" fmla="*/ 701386 w 1452847"/>
                              <a:gd name="connsiteY1132" fmla="*/ 1015260 h 1534562"/>
                              <a:gd name="connsiteX1133" fmla="*/ 760268 w 1452847"/>
                              <a:gd name="connsiteY1133" fmla="*/ 1018724 h 1534562"/>
                              <a:gd name="connsiteX1134" fmla="*/ 824346 w 1452847"/>
                              <a:gd name="connsiteY1134" fmla="*/ 1024785 h 1534562"/>
                              <a:gd name="connsiteX1135" fmla="*/ 878898 w 1452847"/>
                              <a:gd name="connsiteY1135" fmla="*/ 1026517 h 1534562"/>
                              <a:gd name="connsiteX1136" fmla="*/ 878898 w 1452847"/>
                              <a:gd name="connsiteY1136" fmla="*/ 1026517 h 1534562"/>
                              <a:gd name="connsiteX1137" fmla="*/ 878898 w 1452847"/>
                              <a:gd name="connsiteY1137" fmla="*/ 1026517 h 1534562"/>
                              <a:gd name="connsiteX1138" fmla="*/ 873702 w 1452847"/>
                              <a:gd name="connsiteY1138" fmla="*/ 1007467 h 1534562"/>
                              <a:gd name="connsiteX1139" fmla="*/ 458932 w 1452847"/>
                              <a:gd name="connsiteY1139" fmla="*/ 743365 h 1534562"/>
                              <a:gd name="connsiteX1140" fmla="*/ 503093 w 1452847"/>
                              <a:gd name="connsiteY1140" fmla="*/ 745097 h 1534562"/>
                              <a:gd name="connsiteX1141" fmla="*/ 592282 w 1452847"/>
                              <a:gd name="connsiteY1141" fmla="*/ 749426 h 1534562"/>
                              <a:gd name="connsiteX1142" fmla="*/ 685800 w 1452847"/>
                              <a:gd name="connsiteY1142" fmla="*/ 748560 h 1534562"/>
                              <a:gd name="connsiteX1143" fmla="*/ 613930 w 1452847"/>
                              <a:gd name="connsiteY1143" fmla="*/ 741633 h 1534562"/>
                              <a:gd name="connsiteX1144" fmla="*/ 461530 w 1452847"/>
                              <a:gd name="connsiteY1144" fmla="*/ 732974 h 1534562"/>
                              <a:gd name="connsiteX1145" fmla="*/ 461530 w 1452847"/>
                              <a:gd name="connsiteY1145" fmla="*/ 732974 h 1534562"/>
                              <a:gd name="connsiteX1146" fmla="*/ 461530 w 1452847"/>
                              <a:gd name="connsiteY1146" fmla="*/ 732974 h 1534562"/>
                              <a:gd name="connsiteX1147" fmla="*/ 458932 w 1452847"/>
                              <a:gd name="connsiteY1147" fmla="*/ 743365 h 1534562"/>
                              <a:gd name="connsiteX1148" fmla="*/ 909205 w 1452847"/>
                              <a:gd name="connsiteY1148" fmla="*/ 920876 h 1534562"/>
                              <a:gd name="connsiteX1149" fmla="*/ 909205 w 1452847"/>
                              <a:gd name="connsiteY1149" fmla="*/ 920876 h 1534562"/>
                              <a:gd name="connsiteX1150" fmla="*/ 909205 w 1452847"/>
                              <a:gd name="connsiteY1150" fmla="*/ 920876 h 1534562"/>
                              <a:gd name="connsiteX1151" fmla="*/ 817418 w 1452847"/>
                              <a:gd name="connsiteY1151" fmla="*/ 904424 h 1534562"/>
                              <a:gd name="connsiteX1152" fmla="*/ 671080 w 1452847"/>
                              <a:gd name="connsiteY1152" fmla="*/ 906155 h 1534562"/>
                              <a:gd name="connsiteX1153" fmla="*/ 787977 w 1452847"/>
                              <a:gd name="connsiteY1153" fmla="*/ 914815 h 1534562"/>
                              <a:gd name="connsiteX1154" fmla="*/ 858982 w 1452847"/>
                              <a:gd name="connsiteY1154" fmla="*/ 919144 h 1534562"/>
                              <a:gd name="connsiteX1155" fmla="*/ 909205 w 1452847"/>
                              <a:gd name="connsiteY1155" fmla="*/ 920876 h 1534562"/>
                              <a:gd name="connsiteX1156" fmla="*/ 613064 w 1452847"/>
                              <a:gd name="connsiteY1156" fmla="*/ 879312 h 1534562"/>
                              <a:gd name="connsiteX1157" fmla="*/ 653761 w 1452847"/>
                              <a:gd name="connsiteY1157" fmla="*/ 885373 h 1534562"/>
                              <a:gd name="connsiteX1158" fmla="*/ 637309 w 1452847"/>
                              <a:gd name="connsiteY1158" fmla="*/ 868055 h 1534562"/>
                              <a:gd name="connsiteX1159" fmla="*/ 637309 w 1452847"/>
                              <a:gd name="connsiteY1159" fmla="*/ 868055 h 1534562"/>
                              <a:gd name="connsiteX1160" fmla="*/ 532534 w 1452847"/>
                              <a:gd name="connsiteY1160" fmla="*/ 868921 h 1534562"/>
                              <a:gd name="connsiteX1161" fmla="*/ 471921 w 1452847"/>
                              <a:gd name="connsiteY1161" fmla="*/ 872385 h 1534562"/>
                              <a:gd name="connsiteX1162" fmla="*/ 491836 w 1452847"/>
                              <a:gd name="connsiteY1162" fmla="*/ 884508 h 1534562"/>
                              <a:gd name="connsiteX1163" fmla="*/ 491836 w 1452847"/>
                              <a:gd name="connsiteY1163" fmla="*/ 884508 h 1534562"/>
                              <a:gd name="connsiteX1164" fmla="*/ 613064 w 1452847"/>
                              <a:gd name="connsiteY1164" fmla="*/ 879312 h 1534562"/>
                              <a:gd name="connsiteX1165" fmla="*/ 1210541 w 1452847"/>
                              <a:gd name="connsiteY1165" fmla="*/ 1025651 h 1534562"/>
                              <a:gd name="connsiteX1166" fmla="*/ 1210541 w 1452847"/>
                              <a:gd name="connsiteY1166" fmla="*/ 1025651 h 1534562"/>
                              <a:gd name="connsiteX1167" fmla="*/ 1258166 w 1452847"/>
                              <a:gd name="connsiteY1167" fmla="*/ 1023919 h 1534562"/>
                              <a:gd name="connsiteX1168" fmla="*/ 1347355 w 1452847"/>
                              <a:gd name="connsiteY1168" fmla="*/ 1022187 h 1534562"/>
                              <a:gd name="connsiteX1169" fmla="*/ 1414896 w 1452847"/>
                              <a:gd name="connsiteY1169" fmla="*/ 1017858 h 1534562"/>
                              <a:gd name="connsiteX1170" fmla="*/ 1404505 w 1452847"/>
                              <a:gd name="connsiteY1170" fmla="*/ 1001405 h 1534562"/>
                              <a:gd name="connsiteX1171" fmla="*/ 1254702 w 1452847"/>
                              <a:gd name="connsiteY1171" fmla="*/ 1006601 h 1534562"/>
                              <a:gd name="connsiteX1172" fmla="*/ 1191491 w 1452847"/>
                              <a:gd name="connsiteY1172" fmla="*/ 1009199 h 1534562"/>
                              <a:gd name="connsiteX1173" fmla="*/ 1210541 w 1452847"/>
                              <a:gd name="connsiteY1173" fmla="*/ 1025651 h 1534562"/>
                              <a:gd name="connsiteX1174" fmla="*/ 139411 w 1452847"/>
                              <a:gd name="connsiteY1174" fmla="*/ 1120035 h 1534562"/>
                              <a:gd name="connsiteX1175" fmla="*/ 163657 w 1452847"/>
                              <a:gd name="connsiteY1175" fmla="*/ 1120901 h 1534562"/>
                              <a:gd name="connsiteX1176" fmla="*/ 159327 w 1452847"/>
                              <a:gd name="connsiteY1176" fmla="*/ 1107046 h 1534562"/>
                              <a:gd name="connsiteX1177" fmla="*/ 99580 w 1452847"/>
                              <a:gd name="connsiteY1177" fmla="*/ 1106180 h 1534562"/>
                              <a:gd name="connsiteX1178" fmla="*/ 101311 w 1452847"/>
                              <a:gd name="connsiteY1178" fmla="*/ 1106180 h 1534562"/>
                              <a:gd name="connsiteX1179" fmla="*/ 99580 w 1452847"/>
                              <a:gd name="connsiteY1179" fmla="*/ 1106180 h 1534562"/>
                              <a:gd name="connsiteX1180" fmla="*/ 1732 w 1452847"/>
                              <a:gd name="connsiteY1180" fmla="*/ 1112242 h 1534562"/>
                              <a:gd name="connsiteX1181" fmla="*/ 1732 w 1452847"/>
                              <a:gd name="connsiteY1181" fmla="*/ 1126097 h 1534562"/>
                              <a:gd name="connsiteX1182" fmla="*/ 19050 w 1452847"/>
                              <a:gd name="connsiteY1182" fmla="*/ 1122633 h 1534562"/>
                              <a:gd name="connsiteX1183" fmla="*/ 139411 w 1452847"/>
                              <a:gd name="connsiteY1183" fmla="*/ 1120035 h 1534562"/>
                              <a:gd name="connsiteX1184" fmla="*/ 119495 w 1452847"/>
                              <a:gd name="connsiteY1184" fmla="*/ 1081935 h 1534562"/>
                              <a:gd name="connsiteX1185" fmla="*/ 162791 w 1452847"/>
                              <a:gd name="connsiteY1185" fmla="*/ 1080203 h 1534562"/>
                              <a:gd name="connsiteX1186" fmla="*/ 158461 w 1452847"/>
                              <a:gd name="connsiteY1186" fmla="*/ 1064617 h 1534562"/>
                              <a:gd name="connsiteX1187" fmla="*/ 133350 w 1452847"/>
                              <a:gd name="connsiteY1187" fmla="*/ 1065483 h 1534562"/>
                              <a:gd name="connsiteX1188" fmla="*/ 133350 w 1452847"/>
                              <a:gd name="connsiteY1188" fmla="*/ 1065483 h 1534562"/>
                              <a:gd name="connsiteX1189" fmla="*/ 133350 w 1452847"/>
                              <a:gd name="connsiteY1189" fmla="*/ 1065483 h 1534562"/>
                              <a:gd name="connsiteX1190" fmla="*/ 1732 w 1452847"/>
                              <a:gd name="connsiteY1190" fmla="*/ 1076740 h 1534562"/>
                              <a:gd name="connsiteX1191" fmla="*/ 1732 w 1452847"/>
                              <a:gd name="connsiteY1191" fmla="*/ 1076740 h 1534562"/>
                              <a:gd name="connsiteX1192" fmla="*/ 1732 w 1452847"/>
                              <a:gd name="connsiteY1192" fmla="*/ 1093192 h 1534562"/>
                              <a:gd name="connsiteX1193" fmla="*/ 3464 w 1452847"/>
                              <a:gd name="connsiteY1193" fmla="*/ 1092326 h 1534562"/>
                              <a:gd name="connsiteX1194" fmla="*/ 119495 w 1452847"/>
                              <a:gd name="connsiteY1194" fmla="*/ 1081935 h 1534562"/>
                              <a:gd name="connsiteX1195" fmla="*/ 176645 w 1452847"/>
                              <a:gd name="connsiteY1195" fmla="*/ 1185844 h 1534562"/>
                              <a:gd name="connsiteX1196" fmla="*/ 128155 w 1452847"/>
                              <a:gd name="connsiteY1196" fmla="*/ 1182381 h 1534562"/>
                              <a:gd name="connsiteX1197" fmla="*/ 126423 w 1452847"/>
                              <a:gd name="connsiteY1197" fmla="*/ 1182381 h 1534562"/>
                              <a:gd name="connsiteX1198" fmla="*/ 0 w 1452847"/>
                              <a:gd name="connsiteY1198" fmla="*/ 1191040 h 1534562"/>
                              <a:gd name="connsiteX1199" fmla="*/ 0 w 1452847"/>
                              <a:gd name="connsiteY1199" fmla="*/ 1202296 h 1534562"/>
                              <a:gd name="connsiteX1200" fmla="*/ 150668 w 1452847"/>
                              <a:gd name="connsiteY1200" fmla="*/ 1195369 h 1534562"/>
                              <a:gd name="connsiteX1201" fmla="*/ 176645 w 1452847"/>
                              <a:gd name="connsiteY1201" fmla="*/ 1185844 h 1534562"/>
                              <a:gd name="connsiteX1202" fmla="*/ 116898 w 1452847"/>
                              <a:gd name="connsiteY1202" fmla="*/ 1158135 h 1534562"/>
                              <a:gd name="connsiteX1203" fmla="*/ 172316 w 1452847"/>
                              <a:gd name="connsiteY1203" fmla="*/ 1159867 h 1534562"/>
                              <a:gd name="connsiteX1204" fmla="*/ 110836 w 1452847"/>
                              <a:gd name="connsiteY1204" fmla="*/ 1145146 h 1534562"/>
                              <a:gd name="connsiteX1205" fmla="*/ 110836 w 1452847"/>
                              <a:gd name="connsiteY1205" fmla="*/ 1145146 h 1534562"/>
                              <a:gd name="connsiteX1206" fmla="*/ 66675 w 1452847"/>
                              <a:gd name="connsiteY1206" fmla="*/ 1147744 h 1534562"/>
                              <a:gd name="connsiteX1207" fmla="*/ 1732 w 1452847"/>
                              <a:gd name="connsiteY1207" fmla="*/ 1152074 h 1534562"/>
                              <a:gd name="connsiteX1208" fmla="*/ 1732 w 1452847"/>
                              <a:gd name="connsiteY1208" fmla="*/ 1171123 h 1534562"/>
                              <a:gd name="connsiteX1209" fmla="*/ 53686 w 1452847"/>
                              <a:gd name="connsiteY1209" fmla="*/ 1162464 h 1534562"/>
                              <a:gd name="connsiteX1210" fmla="*/ 116898 w 1452847"/>
                              <a:gd name="connsiteY1210" fmla="*/ 1158135 h 1534562"/>
                              <a:gd name="connsiteX1211" fmla="*/ 115166 w 1452847"/>
                              <a:gd name="connsiteY1211" fmla="*/ 1183246 h 1534562"/>
                              <a:gd name="connsiteX1212" fmla="*/ 126423 w 1452847"/>
                              <a:gd name="connsiteY1212" fmla="*/ 1182381 h 1534562"/>
                              <a:gd name="connsiteX1213" fmla="*/ 128155 w 1452847"/>
                              <a:gd name="connsiteY1213" fmla="*/ 1182381 h 1534562"/>
                              <a:gd name="connsiteX1214" fmla="*/ 115166 w 1452847"/>
                              <a:gd name="connsiteY1214" fmla="*/ 1183246 h 1534562"/>
                              <a:gd name="connsiteX1215" fmla="*/ 109970 w 1452847"/>
                              <a:gd name="connsiteY1215" fmla="*/ 1144280 h 1534562"/>
                              <a:gd name="connsiteX1216" fmla="*/ 109970 w 1452847"/>
                              <a:gd name="connsiteY1216" fmla="*/ 1144280 h 1534562"/>
                              <a:gd name="connsiteX1217" fmla="*/ 109970 w 1452847"/>
                              <a:gd name="connsiteY1217" fmla="*/ 1144280 h 1534562"/>
                              <a:gd name="connsiteX1218" fmla="*/ 71870 w 1452847"/>
                              <a:gd name="connsiteY1218" fmla="*/ 935597 h 1534562"/>
                              <a:gd name="connsiteX1219" fmla="*/ 141143 w 1452847"/>
                              <a:gd name="connsiteY1219" fmla="*/ 933865 h 1534562"/>
                              <a:gd name="connsiteX1220" fmla="*/ 187036 w 1452847"/>
                              <a:gd name="connsiteY1220" fmla="*/ 929535 h 1534562"/>
                              <a:gd name="connsiteX1221" fmla="*/ 151534 w 1452847"/>
                              <a:gd name="connsiteY1221" fmla="*/ 921742 h 1534562"/>
                              <a:gd name="connsiteX1222" fmla="*/ 77932 w 1452847"/>
                              <a:gd name="connsiteY1222" fmla="*/ 926071 h 1534562"/>
                              <a:gd name="connsiteX1223" fmla="*/ 11257 w 1452847"/>
                              <a:gd name="connsiteY1223" fmla="*/ 920876 h 1534562"/>
                              <a:gd name="connsiteX1224" fmla="*/ 866 w 1452847"/>
                              <a:gd name="connsiteY1224" fmla="*/ 918278 h 1534562"/>
                              <a:gd name="connsiteX1225" fmla="*/ 866 w 1452847"/>
                              <a:gd name="connsiteY1225" fmla="*/ 933865 h 1534562"/>
                              <a:gd name="connsiteX1226" fmla="*/ 71870 w 1452847"/>
                              <a:gd name="connsiteY1226" fmla="*/ 935597 h 1534562"/>
                              <a:gd name="connsiteX1227" fmla="*/ 132484 w 1452847"/>
                              <a:gd name="connsiteY1227" fmla="*/ 1065483 h 1534562"/>
                              <a:gd name="connsiteX1228" fmla="*/ 132484 w 1452847"/>
                              <a:gd name="connsiteY1228" fmla="*/ 1065483 h 1534562"/>
                              <a:gd name="connsiteX1229" fmla="*/ 132484 w 1452847"/>
                              <a:gd name="connsiteY1229" fmla="*/ 1065483 h 1534562"/>
                              <a:gd name="connsiteX1230" fmla="*/ 132484 w 1452847"/>
                              <a:gd name="connsiteY1230" fmla="*/ 1065483 h 1534562"/>
                              <a:gd name="connsiteX1231" fmla="*/ 159327 w 1452847"/>
                              <a:gd name="connsiteY1231" fmla="*/ 978892 h 1534562"/>
                              <a:gd name="connsiteX1232" fmla="*/ 161925 w 1452847"/>
                              <a:gd name="connsiteY1232" fmla="*/ 959842 h 1534562"/>
                              <a:gd name="connsiteX1233" fmla="*/ 99580 w 1452847"/>
                              <a:gd name="connsiteY1233" fmla="*/ 965037 h 1534562"/>
                              <a:gd name="connsiteX1234" fmla="*/ 25977 w 1452847"/>
                              <a:gd name="connsiteY1234" fmla="*/ 958110 h 1534562"/>
                              <a:gd name="connsiteX1235" fmla="*/ 0 w 1452847"/>
                              <a:gd name="connsiteY1235" fmla="*/ 952049 h 1534562"/>
                              <a:gd name="connsiteX1236" fmla="*/ 0 w 1452847"/>
                              <a:gd name="connsiteY1236" fmla="*/ 968501 h 1534562"/>
                              <a:gd name="connsiteX1237" fmla="*/ 29441 w 1452847"/>
                              <a:gd name="connsiteY1237" fmla="*/ 971099 h 1534562"/>
                              <a:gd name="connsiteX1238" fmla="*/ 159327 w 1452847"/>
                              <a:gd name="connsiteY1238" fmla="*/ 978892 h 1534562"/>
                              <a:gd name="connsiteX1239" fmla="*/ 122959 w 1452847"/>
                              <a:gd name="connsiteY1239" fmla="*/ 1045567 h 1534562"/>
                              <a:gd name="connsiteX1240" fmla="*/ 123825 w 1452847"/>
                              <a:gd name="connsiteY1240" fmla="*/ 1028248 h 1534562"/>
                              <a:gd name="connsiteX1241" fmla="*/ 123825 w 1452847"/>
                              <a:gd name="connsiteY1241" fmla="*/ 1028248 h 1534562"/>
                              <a:gd name="connsiteX1242" fmla="*/ 123825 w 1452847"/>
                              <a:gd name="connsiteY1242" fmla="*/ 1028248 h 1534562"/>
                              <a:gd name="connsiteX1243" fmla="*/ 7793 w 1452847"/>
                              <a:gd name="connsiteY1243" fmla="*/ 1036042 h 1534562"/>
                              <a:gd name="connsiteX1244" fmla="*/ 866 w 1452847"/>
                              <a:gd name="connsiteY1244" fmla="*/ 1035176 h 1534562"/>
                              <a:gd name="connsiteX1245" fmla="*/ 866 w 1452847"/>
                              <a:gd name="connsiteY1245" fmla="*/ 1049030 h 1534562"/>
                              <a:gd name="connsiteX1246" fmla="*/ 122959 w 1452847"/>
                              <a:gd name="connsiteY1246" fmla="*/ 1045567 h 1534562"/>
                              <a:gd name="connsiteX1247" fmla="*/ 119495 w 1452847"/>
                              <a:gd name="connsiteY1247" fmla="*/ 1029115 h 1534562"/>
                              <a:gd name="connsiteX1248" fmla="*/ 113434 w 1452847"/>
                              <a:gd name="connsiteY1248" fmla="*/ 1030847 h 1534562"/>
                              <a:gd name="connsiteX1249" fmla="*/ 119495 w 1452847"/>
                              <a:gd name="connsiteY1249" fmla="*/ 1029115 h 1534562"/>
                              <a:gd name="connsiteX1250" fmla="*/ 76200 w 1452847"/>
                              <a:gd name="connsiteY1250" fmla="*/ 898362 h 1534562"/>
                              <a:gd name="connsiteX1251" fmla="*/ 159327 w 1452847"/>
                              <a:gd name="connsiteY1251" fmla="*/ 898362 h 1534562"/>
                              <a:gd name="connsiteX1252" fmla="*/ 164523 w 1452847"/>
                              <a:gd name="connsiteY1252" fmla="*/ 879312 h 1534562"/>
                              <a:gd name="connsiteX1253" fmla="*/ 110836 w 1452847"/>
                              <a:gd name="connsiteY1253" fmla="*/ 885373 h 1534562"/>
                              <a:gd name="connsiteX1254" fmla="*/ 25977 w 1452847"/>
                              <a:gd name="connsiteY1254" fmla="*/ 882776 h 1534562"/>
                              <a:gd name="connsiteX1255" fmla="*/ 0 w 1452847"/>
                              <a:gd name="connsiteY1255" fmla="*/ 876714 h 1534562"/>
                              <a:gd name="connsiteX1256" fmla="*/ 0 w 1452847"/>
                              <a:gd name="connsiteY1256" fmla="*/ 890569 h 1534562"/>
                              <a:gd name="connsiteX1257" fmla="*/ 4330 w 1452847"/>
                              <a:gd name="connsiteY1257" fmla="*/ 890569 h 1534562"/>
                              <a:gd name="connsiteX1258" fmla="*/ 76200 w 1452847"/>
                              <a:gd name="connsiteY1258" fmla="*/ 898362 h 1534562"/>
                              <a:gd name="connsiteX1259" fmla="*/ 156730 w 1452847"/>
                              <a:gd name="connsiteY1259" fmla="*/ 1013528 h 1534562"/>
                              <a:gd name="connsiteX1260" fmla="*/ 179243 w 1452847"/>
                              <a:gd name="connsiteY1260" fmla="*/ 1001405 h 1534562"/>
                              <a:gd name="connsiteX1261" fmla="*/ 121227 w 1452847"/>
                              <a:gd name="connsiteY1261" fmla="*/ 997076 h 1534562"/>
                              <a:gd name="connsiteX1262" fmla="*/ 40698 w 1452847"/>
                              <a:gd name="connsiteY1262" fmla="*/ 992746 h 1534562"/>
                              <a:gd name="connsiteX1263" fmla="*/ 1732 w 1452847"/>
                              <a:gd name="connsiteY1263" fmla="*/ 990149 h 1534562"/>
                              <a:gd name="connsiteX1264" fmla="*/ 1732 w 1452847"/>
                              <a:gd name="connsiteY1264" fmla="*/ 1006601 h 1534562"/>
                              <a:gd name="connsiteX1265" fmla="*/ 29441 w 1452847"/>
                              <a:gd name="connsiteY1265" fmla="*/ 1004003 h 1534562"/>
                              <a:gd name="connsiteX1266" fmla="*/ 156730 w 1452847"/>
                              <a:gd name="connsiteY1266" fmla="*/ 1013528 h 1534562"/>
                              <a:gd name="connsiteX1267" fmla="*/ 164523 w 1452847"/>
                              <a:gd name="connsiteY1267" fmla="*/ 1392796 h 1534562"/>
                              <a:gd name="connsiteX1268" fmla="*/ 165389 w 1452847"/>
                              <a:gd name="connsiteY1268" fmla="*/ 1377210 h 1534562"/>
                              <a:gd name="connsiteX1269" fmla="*/ 114300 w 1452847"/>
                              <a:gd name="connsiteY1269" fmla="*/ 1375478 h 1534562"/>
                              <a:gd name="connsiteX1270" fmla="*/ 112568 w 1452847"/>
                              <a:gd name="connsiteY1270" fmla="*/ 1375478 h 1534562"/>
                              <a:gd name="connsiteX1271" fmla="*/ 866 w 1452847"/>
                              <a:gd name="connsiteY1271" fmla="*/ 1383271 h 1534562"/>
                              <a:gd name="connsiteX1272" fmla="*/ 866 w 1452847"/>
                              <a:gd name="connsiteY1272" fmla="*/ 1399724 h 1534562"/>
                              <a:gd name="connsiteX1273" fmla="*/ 25111 w 1452847"/>
                              <a:gd name="connsiteY1273" fmla="*/ 1395394 h 1534562"/>
                              <a:gd name="connsiteX1274" fmla="*/ 164523 w 1452847"/>
                              <a:gd name="connsiteY1274" fmla="*/ 1392796 h 1534562"/>
                              <a:gd name="connsiteX1275" fmla="*/ 130752 w 1452847"/>
                              <a:gd name="connsiteY1275" fmla="*/ 1455142 h 1534562"/>
                              <a:gd name="connsiteX1276" fmla="*/ 130752 w 1452847"/>
                              <a:gd name="connsiteY1276" fmla="*/ 1455142 h 1534562"/>
                              <a:gd name="connsiteX1277" fmla="*/ 130752 w 1452847"/>
                              <a:gd name="connsiteY1277" fmla="*/ 1455142 h 1534562"/>
                              <a:gd name="connsiteX1278" fmla="*/ 161059 w 1452847"/>
                              <a:gd name="connsiteY1278" fmla="*/ 1236067 h 1534562"/>
                              <a:gd name="connsiteX1279" fmla="*/ 178377 w 1452847"/>
                              <a:gd name="connsiteY1279" fmla="*/ 1220480 h 1534562"/>
                              <a:gd name="connsiteX1280" fmla="*/ 99580 w 1452847"/>
                              <a:gd name="connsiteY1280" fmla="*/ 1219615 h 1534562"/>
                              <a:gd name="connsiteX1281" fmla="*/ 96982 w 1452847"/>
                              <a:gd name="connsiteY1281" fmla="*/ 1219615 h 1534562"/>
                              <a:gd name="connsiteX1282" fmla="*/ 866 w 1452847"/>
                              <a:gd name="connsiteY1282" fmla="*/ 1229139 h 1534562"/>
                              <a:gd name="connsiteX1283" fmla="*/ 866 w 1452847"/>
                              <a:gd name="connsiteY1283" fmla="*/ 1245592 h 1534562"/>
                              <a:gd name="connsiteX1284" fmla="*/ 28575 w 1452847"/>
                              <a:gd name="connsiteY1284" fmla="*/ 1242128 h 1534562"/>
                              <a:gd name="connsiteX1285" fmla="*/ 161059 w 1452847"/>
                              <a:gd name="connsiteY1285" fmla="*/ 1236067 h 1534562"/>
                              <a:gd name="connsiteX1286" fmla="*/ 130752 w 1452847"/>
                              <a:gd name="connsiteY1286" fmla="*/ 1455142 h 1534562"/>
                              <a:gd name="connsiteX1287" fmla="*/ 130752 w 1452847"/>
                              <a:gd name="connsiteY1287" fmla="*/ 1455142 h 1534562"/>
                              <a:gd name="connsiteX1288" fmla="*/ 130752 w 1452847"/>
                              <a:gd name="connsiteY1288" fmla="*/ 1455142 h 1534562"/>
                              <a:gd name="connsiteX1289" fmla="*/ 130752 w 1452847"/>
                              <a:gd name="connsiteY1289" fmla="*/ 1455142 h 1534562"/>
                              <a:gd name="connsiteX1290" fmla="*/ 148070 w 1452847"/>
                              <a:gd name="connsiteY1290" fmla="*/ 1468996 h 1534562"/>
                              <a:gd name="connsiteX1291" fmla="*/ 174048 w 1452847"/>
                              <a:gd name="connsiteY1291" fmla="*/ 1470728 h 1534562"/>
                              <a:gd name="connsiteX1292" fmla="*/ 176645 w 1452847"/>
                              <a:gd name="connsiteY1292" fmla="*/ 1456873 h 1534562"/>
                              <a:gd name="connsiteX1293" fmla="*/ 130752 w 1452847"/>
                              <a:gd name="connsiteY1293" fmla="*/ 1456008 h 1534562"/>
                              <a:gd name="connsiteX1294" fmla="*/ 130752 w 1452847"/>
                              <a:gd name="connsiteY1294" fmla="*/ 1456008 h 1534562"/>
                              <a:gd name="connsiteX1295" fmla="*/ 84859 w 1452847"/>
                              <a:gd name="connsiteY1295" fmla="*/ 1457740 h 1534562"/>
                              <a:gd name="connsiteX1296" fmla="*/ 866 w 1452847"/>
                              <a:gd name="connsiteY1296" fmla="*/ 1463801 h 1534562"/>
                              <a:gd name="connsiteX1297" fmla="*/ 866 w 1452847"/>
                              <a:gd name="connsiteY1297" fmla="*/ 1476790 h 1534562"/>
                              <a:gd name="connsiteX1298" fmla="*/ 148070 w 1452847"/>
                              <a:gd name="connsiteY1298" fmla="*/ 1468996 h 1534562"/>
                              <a:gd name="connsiteX1299" fmla="*/ 181841 w 1452847"/>
                              <a:gd name="connsiteY1299" fmla="*/ 1423103 h 1534562"/>
                              <a:gd name="connsiteX1300" fmla="*/ 156730 w 1452847"/>
                              <a:gd name="connsiteY1300" fmla="*/ 1415310 h 1534562"/>
                              <a:gd name="connsiteX1301" fmla="*/ 156730 w 1452847"/>
                              <a:gd name="connsiteY1301" fmla="*/ 1415310 h 1534562"/>
                              <a:gd name="connsiteX1302" fmla="*/ 91786 w 1452847"/>
                              <a:gd name="connsiteY1302" fmla="*/ 1417042 h 1534562"/>
                              <a:gd name="connsiteX1303" fmla="*/ 9525 w 1452847"/>
                              <a:gd name="connsiteY1303" fmla="*/ 1425701 h 1534562"/>
                              <a:gd name="connsiteX1304" fmla="*/ 866 w 1452847"/>
                              <a:gd name="connsiteY1304" fmla="*/ 1425701 h 1534562"/>
                              <a:gd name="connsiteX1305" fmla="*/ 866 w 1452847"/>
                              <a:gd name="connsiteY1305" fmla="*/ 1441287 h 1534562"/>
                              <a:gd name="connsiteX1306" fmla="*/ 127289 w 1452847"/>
                              <a:gd name="connsiteY1306" fmla="*/ 1430896 h 1534562"/>
                              <a:gd name="connsiteX1307" fmla="*/ 181841 w 1452847"/>
                              <a:gd name="connsiteY1307" fmla="*/ 1423103 h 1534562"/>
                              <a:gd name="connsiteX1308" fmla="*/ 148936 w 1452847"/>
                              <a:gd name="connsiteY1308" fmla="*/ 1275033 h 1534562"/>
                              <a:gd name="connsiteX1309" fmla="*/ 174048 w 1452847"/>
                              <a:gd name="connsiteY1309" fmla="*/ 1261178 h 1534562"/>
                              <a:gd name="connsiteX1310" fmla="*/ 137680 w 1452847"/>
                              <a:gd name="connsiteY1310" fmla="*/ 1259446 h 1534562"/>
                              <a:gd name="connsiteX1311" fmla="*/ 137680 w 1452847"/>
                              <a:gd name="connsiteY1311" fmla="*/ 1259446 h 1534562"/>
                              <a:gd name="connsiteX1312" fmla="*/ 0 w 1452847"/>
                              <a:gd name="connsiteY1312" fmla="*/ 1272435 h 1534562"/>
                              <a:gd name="connsiteX1313" fmla="*/ 0 w 1452847"/>
                              <a:gd name="connsiteY1313" fmla="*/ 1287155 h 1534562"/>
                              <a:gd name="connsiteX1314" fmla="*/ 148936 w 1452847"/>
                              <a:gd name="connsiteY1314" fmla="*/ 1275033 h 1534562"/>
                              <a:gd name="connsiteX1315" fmla="*/ 148070 w 1452847"/>
                              <a:gd name="connsiteY1315" fmla="*/ 1352099 h 1534562"/>
                              <a:gd name="connsiteX1316" fmla="*/ 175780 w 1452847"/>
                              <a:gd name="connsiteY1316" fmla="*/ 1339976 h 1534562"/>
                              <a:gd name="connsiteX1317" fmla="*/ 109105 w 1452847"/>
                              <a:gd name="connsiteY1317" fmla="*/ 1334780 h 1534562"/>
                              <a:gd name="connsiteX1318" fmla="*/ 109105 w 1452847"/>
                              <a:gd name="connsiteY1318" fmla="*/ 1334780 h 1534562"/>
                              <a:gd name="connsiteX1319" fmla="*/ 109105 w 1452847"/>
                              <a:gd name="connsiteY1319" fmla="*/ 1334780 h 1534562"/>
                              <a:gd name="connsiteX1320" fmla="*/ 109105 w 1452847"/>
                              <a:gd name="connsiteY1320" fmla="*/ 1334780 h 1534562"/>
                              <a:gd name="connsiteX1321" fmla="*/ 1732 w 1452847"/>
                              <a:gd name="connsiteY1321" fmla="*/ 1346037 h 1534562"/>
                              <a:gd name="connsiteX1322" fmla="*/ 1732 w 1452847"/>
                              <a:gd name="connsiteY1322" fmla="*/ 1359026 h 1534562"/>
                              <a:gd name="connsiteX1323" fmla="*/ 11257 w 1452847"/>
                              <a:gd name="connsiteY1323" fmla="*/ 1358160 h 1534562"/>
                              <a:gd name="connsiteX1324" fmla="*/ 148070 w 1452847"/>
                              <a:gd name="connsiteY1324" fmla="*/ 1352099 h 1534562"/>
                              <a:gd name="connsiteX1325" fmla="*/ 138545 w 1452847"/>
                              <a:gd name="connsiteY1325" fmla="*/ 1259446 h 1534562"/>
                              <a:gd name="connsiteX1326" fmla="*/ 138545 w 1452847"/>
                              <a:gd name="connsiteY1326" fmla="*/ 1259446 h 1534562"/>
                              <a:gd name="connsiteX1327" fmla="*/ 138545 w 1452847"/>
                              <a:gd name="connsiteY1327" fmla="*/ 1259446 h 1534562"/>
                              <a:gd name="connsiteX1328" fmla="*/ 110836 w 1452847"/>
                              <a:gd name="connsiteY1328" fmla="*/ 1297546 h 1534562"/>
                              <a:gd name="connsiteX1329" fmla="*/ 110836 w 1452847"/>
                              <a:gd name="connsiteY1329" fmla="*/ 1297546 h 1534562"/>
                              <a:gd name="connsiteX1330" fmla="*/ 110836 w 1452847"/>
                              <a:gd name="connsiteY1330" fmla="*/ 1297546 h 1534562"/>
                              <a:gd name="connsiteX1331" fmla="*/ 135948 w 1452847"/>
                              <a:gd name="connsiteY1331" fmla="*/ 1313133 h 1534562"/>
                              <a:gd name="connsiteX1332" fmla="*/ 179243 w 1452847"/>
                              <a:gd name="connsiteY1332" fmla="*/ 1304474 h 1534562"/>
                              <a:gd name="connsiteX1333" fmla="*/ 110836 w 1452847"/>
                              <a:gd name="connsiteY1333" fmla="*/ 1298412 h 1534562"/>
                              <a:gd name="connsiteX1334" fmla="*/ 109970 w 1452847"/>
                              <a:gd name="connsiteY1334" fmla="*/ 1298412 h 1534562"/>
                              <a:gd name="connsiteX1335" fmla="*/ 0 w 1452847"/>
                              <a:gd name="connsiteY1335" fmla="*/ 1310535 h 1534562"/>
                              <a:gd name="connsiteX1336" fmla="*/ 0 w 1452847"/>
                              <a:gd name="connsiteY1336" fmla="*/ 1323524 h 1534562"/>
                              <a:gd name="connsiteX1337" fmla="*/ 2598 w 1452847"/>
                              <a:gd name="connsiteY1337" fmla="*/ 1323524 h 1534562"/>
                              <a:gd name="connsiteX1338" fmla="*/ 135948 w 1452847"/>
                              <a:gd name="connsiteY1338" fmla="*/ 1313133 h 1534562"/>
                              <a:gd name="connsiteX1339" fmla="*/ 122959 w 1452847"/>
                              <a:gd name="connsiteY1339" fmla="*/ 579708 h 1534562"/>
                              <a:gd name="connsiteX1340" fmla="*/ 171450 w 1452847"/>
                              <a:gd name="connsiteY1340" fmla="*/ 575378 h 1534562"/>
                              <a:gd name="connsiteX1341" fmla="*/ 161059 w 1452847"/>
                              <a:gd name="connsiteY1341" fmla="*/ 562389 h 1534562"/>
                              <a:gd name="connsiteX1342" fmla="*/ 86591 w 1452847"/>
                              <a:gd name="connsiteY1342" fmla="*/ 561524 h 1534562"/>
                              <a:gd name="connsiteX1343" fmla="*/ 866 w 1452847"/>
                              <a:gd name="connsiteY1343" fmla="*/ 565853 h 1534562"/>
                              <a:gd name="connsiteX1344" fmla="*/ 866 w 1452847"/>
                              <a:gd name="connsiteY1344" fmla="*/ 584903 h 1534562"/>
                              <a:gd name="connsiteX1345" fmla="*/ 53686 w 1452847"/>
                              <a:gd name="connsiteY1345" fmla="*/ 580574 h 1534562"/>
                              <a:gd name="connsiteX1346" fmla="*/ 122959 w 1452847"/>
                              <a:gd name="connsiteY1346" fmla="*/ 579708 h 1534562"/>
                              <a:gd name="connsiteX1347" fmla="*/ 173182 w 1452847"/>
                              <a:gd name="connsiteY1347" fmla="*/ 332058 h 1534562"/>
                              <a:gd name="connsiteX1348" fmla="*/ 173182 w 1452847"/>
                              <a:gd name="connsiteY1348" fmla="*/ 332058 h 1534562"/>
                              <a:gd name="connsiteX1349" fmla="*/ 173182 w 1452847"/>
                              <a:gd name="connsiteY1349" fmla="*/ 332058 h 1534562"/>
                              <a:gd name="connsiteX1350" fmla="*/ 122959 w 1452847"/>
                              <a:gd name="connsiteY1350" fmla="*/ 858530 h 1534562"/>
                              <a:gd name="connsiteX1351" fmla="*/ 172316 w 1452847"/>
                              <a:gd name="connsiteY1351" fmla="*/ 863726 h 1534562"/>
                              <a:gd name="connsiteX1352" fmla="*/ 149802 w 1452847"/>
                              <a:gd name="connsiteY1352" fmla="*/ 848139 h 1534562"/>
                              <a:gd name="connsiteX1353" fmla="*/ 89189 w 1452847"/>
                              <a:gd name="connsiteY1353" fmla="*/ 844676 h 1534562"/>
                              <a:gd name="connsiteX1354" fmla="*/ 16452 w 1452847"/>
                              <a:gd name="connsiteY1354" fmla="*/ 836883 h 1534562"/>
                              <a:gd name="connsiteX1355" fmla="*/ 0 w 1452847"/>
                              <a:gd name="connsiteY1355" fmla="*/ 833419 h 1534562"/>
                              <a:gd name="connsiteX1356" fmla="*/ 0 w 1452847"/>
                              <a:gd name="connsiteY1356" fmla="*/ 848139 h 1534562"/>
                              <a:gd name="connsiteX1357" fmla="*/ 61480 w 1452847"/>
                              <a:gd name="connsiteY1357" fmla="*/ 853335 h 1534562"/>
                              <a:gd name="connsiteX1358" fmla="*/ 122959 w 1452847"/>
                              <a:gd name="connsiteY1358" fmla="*/ 858530 h 1534562"/>
                              <a:gd name="connsiteX1359" fmla="*/ 190500 w 1452847"/>
                              <a:gd name="connsiteY1359" fmla="*/ 419514 h 1534562"/>
                              <a:gd name="connsiteX1360" fmla="*/ 172316 w 1452847"/>
                              <a:gd name="connsiteY1360" fmla="*/ 406526 h 1534562"/>
                              <a:gd name="connsiteX1361" fmla="*/ 172316 w 1452847"/>
                              <a:gd name="connsiteY1361" fmla="*/ 406526 h 1534562"/>
                              <a:gd name="connsiteX1362" fmla="*/ 34636 w 1452847"/>
                              <a:gd name="connsiteY1362" fmla="*/ 416051 h 1534562"/>
                              <a:gd name="connsiteX1363" fmla="*/ 866 w 1452847"/>
                              <a:gd name="connsiteY1363" fmla="*/ 416051 h 1534562"/>
                              <a:gd name="connsiteX1364" fmla="*/ 866 w 1452847"/>
                              <a:gd name="connsiteY1364" fmla="*/ 435101 h 1534562"/>
                              <a:gd name="connsiteX1365" fmla="*/ 133350 w 1452847"/>
                              <a:gd name="connsiteY1365" fmla="*/ 424710 h 1534562"/>
                              <a:gd name="connsiteX1366" fmla="*/ 190500 w 1452847"/>
                              <a:gd name="connsiteY1366" fmla="*/ 419514 h 1534562"/>
                              <a:gd name="connsiteX1367" fmla="*/ 154132 w 1452847"/>
                              <a:gd name="connsiteY1367" fmla="*/ 332923 h 1534562"/>
                              <a:gd name="connsiteX1368" fmla="*/ 177511 w 1452847"/>
                              <a:gd name="connsiteY1368" fmla="*/ 314740 h 1534562"/>
                              <a:gd name="connsiteX1369" fmla="*/ 195695 w 1452847"/>
                              <a:gd name="connsiteY1369" fmla="*/ 300019 h 1534562"/>
                              <a:gd name="connsiteX1370" fmla="*/ 143741 w 1452847"/>
                              <a:gd name="connsiteY1370" fmla="*/ 284433 h 1534562"/>
                              <a:gd name="connsiteX1371" fmla="*/ 69273 w 1452847"/>
                              <a:gd name="connsiteY1371" fmla="*/ 280969 h 1534562"/>
                              <a:gd name="connsiteX1372" fmla="*/ 866 w 1452847"/>
                              <a:gd name="connsiteY1372" fmla="*/ 277506 h 1534562"/>
                              <a:gd name="connsiteX1373" fmla="*/ 866 w 1452847"/>
                              <a:gd name="connsiteY1373" fmla="*/ 291360 h 1534562"/>
                              <a:gd name="connsiteX1374" fmla="*/ 66675 w 1452847"/>
                              <a:gd name="connsiteY1374" fmla="*/ 297421 h 1534562"/>
                              <a:gd name="connsiteX1375" fmla="*/ 132484 w 1452847"/>
                              <a:gd name="connsiteY1375" fmla="*/ 304349 h 1534562"/>
                              <a:gd name="connsiteX1376" fmla="*/ 174048 w 1452847"/>
                              <a:gd name="connsiteY1376" fmla="*/ 308678 h 1534562"/>
                              <a:gd name="connsiteX1377" fmla="*/ 70139 w 1452847"/>
                              <a:gd name="connsiteY1377" fmla="*/ 308678 h 1534562"/>
                              <a:gd name="connsiteX1378" fmla="*/ 11257 w 1452847"/>
                              <a:gd name="connsiteY1378" fmla="*/ 308678 h 1534562"/>
                              <a:gd name="connsiteX1379" fmla="*/ 0 w 1452847"/>
                              <a:gd name="connsiteY1379" fmla="*/ 308678 h 1534562"/>
                              <a:gd name="connsiteX1380" fmla="*/ 0 w 1452847"/>
                              <a:gd name="connsiteY1380" fmla="*/ 328594 h 1534562"/>
                              <a:gd name="connsiteX1381" fmla="*/ 24245 w 1452847"/>
                              <a:gd name="connsiteY1381" fmla="*/ 328594 h 1534562"/>
                              <a:gd name="connsiteX1382" fmla="*/ 154132 w 1452847"/>
                              <a:gd name="connsiteY1382" fmla="*/ 332923 h 1534562"/>
                              <a:gd name="connsiteX1383" fmla="*/ 161059 w 1452847"/>
                              <a:gd name="connsiteY1383" fmla="*/ 388342 h 1534562"/>
                              <a:gd name="connsiteX1384" fmla="*/ 201757 w 1452847"/>
                              <a:gd name="connsiteY1384" fmla="*/ 382280 h 1534562"/>
                              <a:gd name="connsiteX1385" fmla="*/ 154132 w 1452847"/>
                              <a:gd name="connsiteY1385" fmla="*/ 368426 h 1534562"/>
                              <a:gd name="connsiteX1386" fmla="*/ 149802 w 1452847"/>
                              <a:gd name="connsiteY1386" fmla="*/ 369292 h 1534562"/>
                              <a:gd name="connsiteX1387" fmla="*/ 102177 w 1452847"/>
                              <a:gd name="connsiteY1387" fmla="*/ 366694 h 1534562"/>
                              <a:gd name="connsiteX1388" fmla="*/ 9525 w 1452847"/>
                              <a:gd name="connsiteY1388" fmla="*/ 370157 h 1534562"/>
                              <a:gd name="connsiteX1389" fmla="*/ 1732 w 1452847"/>
                              <a:gd name="connsiteY1389" fmla="*/ 370157 h 1534562"/>
                              <a:gd name="connsiteX1390" fmla="*/ 1732 w 1452847"/>
                              <a:gd name="connsiteY1390" fmla="*/ 391805 h 1534562"/>
                              <a:gd name="connsiteX1391" fmla="*/ 6061 w 1452847"/>
                              <a:gd name="connsiteY1391" fmla="*/ 390940 h 1534562"/>
                              <a:gd name="connsiteX1392" fmla="*/ 161059 w 1452847"/>
                              <a:gd name="connsiteY1392" fmla="*/ 388342 h 1534562"/>
                              <a:gd name="connsiteX1393" fmla="*/ 114300 w 1452847"/>
                              <a:gd name="connsiteY1393" fmla="*/ 278371 h 1534562"/>
                              <a:gd name="connsiteX1394" fmla="*/ 179243 w 1452847"/>
                              <a:gd name="connsiteY1394" fmla="*/ 280103 h 1534562"/>
                              <a:gd name="connsiteX1395" fmla="*/ 174048 w 1452847"/>
                              <a:gd name="connsiteY1395" fmla="*/ 260187 h 1534562"/>
                              <a:gd name="connsiteX1396" fmla="*/ 117764 w 1452847"/>
                              <a:gd name="connsiteY1396" fmla="*/ 259321 h 1534562"/>
                              <a:gd name="connsiteX1397" fmla="*/ 22514 w 1452847"/>
                              <a:gd name="connsiteY1397" fmla="*/ 253260 h 1534562"/>
                              <a:gd name="connsiteX1398" fmla="*/ 866 w 1452847"/>
                              <a:gd name="connsiteY1398" fmla="*/ 250662 h 1534562"/>
                              <a:gd name="connsiteX1399" fmla="*/ 866 w 1452847"/>
                              <a:gd name="connsiteY1399" fmla="*/ 268847 h 1534562"/>
                              <a:gd name="connsiteX1400" fmla="*/ 20782 w 1452847"/>
                              <a:gd name="connsiteY1400" fmla="*/ 270578 h 1534562"/>
                              <a:gd name="connsiteX1401" fmla="*/ 114300 w 1452847"/>
                              <a:gd name="connsiteY1401" fmla="*/ 278371 h 1534562"/>
                              <a:gd name="connsiteX1402" fmla="*/ 158461 w 1452847"/>
                              <a:gd name="connsiteY1402" fmla="*/ 164071 h 1534562"/>
                              <a:gd name="connsiteX1403" fmla="*/ 172316 w 1452847"/>
                              <a:gd name="connsiteY1403" fmla="*/ 139826 h 1534562"/>
                              <a:gd name="connsiteX1404" fmla="*/ 147205 w 1452847"/>
                              <a:gd name="connsiteY1404" fmla="*/ 144155 h 1534562"/>
                              <a:gd name="connsiteX1405" fmla="*/ 98714 w 1452847"/>
                              <a:gd name="connsiteY1405" fmla="*/ 145021 h 1534562"/>
                              <a:gd name="connsiteX1406" fmla="*/ 19916 w 1452847"/>
                              <a:gd name="connsiteY1406" fmla="*/ 139826 h 1534562"/>
                              <a:gd name="connsiteX1407" fmla="*/ 866 w 1452847"/>
                              <a:gd name="connsiteY1407" fmla="*/ 137228 h 1534562"/>
                              <a:gd name="connsiteX1408" fmla="*/ 866 w 1452847"/>
                              <a:gd name="connsiteY1408" fmla="*/ 156278 h 1534562"/>
                              <a:gd name="connsiteX1409" fmla="*/ 35502 w 1452847"/>
                              <a:gd name="connsiteY1409" fmla="*/ 158010 h 1534562"/>
                              <a:gd name="connsiteX1410" fmla="*/ 158461 w 1452847"/>
                              <a:gd name="connsiteY1410" fmla="*/ 164071 h 1534562"/>
                              <a:gd name="connsiteX1411" fmla="*/ 25111 w 1452847"/>
                              <a:gd name="connsiteY1411" fmla="*/ 118178 h 1534562"/>
                              <a:gd name="connsiteX1412" fmla="*/ 109105 w 1452847"/>
                              <a:gd name="connsiteY1412" fmla="*/ 119044 h 1534562"/>
                              <a:gd name="connsiteX1413" fmla="*/ 165389 w 1452847"/>
                              <a:gd name="connsiteY1413" fmla="*/ 125972 h 1534562"/>
                              <a:gd name="connsiteX1414" fmla="*/ 167986 w 1452847"/>
                              <a:gd name="connsiteY1414" fmla="*/ 107787 h 1534562"/>
                              <a:gd name="connsiteX1415" fmla="*/ 93518 w 1452847"/>
                              <a:gd name="connsiteY1415" fmla="*/ 104324 h 1534562"/>
                              <a:gd name="connsiteX1416" fmla="*/ 5195 w 1452847"/>
                              <a:gd name="connsiteY1416" fmla="*/ 103458 h 1534562"/>
                              <a:gd name="connsiteX1417" fmla="*/ 1732 w 1452847"/>
                              <a:gd name="connsiteY1417" fmla="*/ 103458 h 1534562"/>
                              <a:gd name="connsiteX1418" fmla="*/ 1732 w 1452847"/>
                              <a:gd name="connsiteY1418" fmla="*/ 119044 h 1534562"/>
                              <a:gd name="connsiteX1419" fmla="*/ 25111 w 1452847"/>
                              <a:gd name="connsiteY1419" fmla="*/ 118178 h 1534562"/>
                              <a:gd name="connsiteX1420" fmla="*/ 27709 w 1452847"/>
                              <a:gd name="connsiteY1420" fmla="*/ 466274 h 1534562"/>
                              <a:gd name="connsiteX1421" fmla="*/ 180109 w 1452847"/>
                              <a:gd name="connsiteY1421" fmla="*/ 462810 h 1534562"/>
                              <a:gd name="connsiteX1422" fmla="*/ 173182 w 1452847"/>
                              <a:gd name="connsiteY1422" fmla="*/ 447224 h 1534562"/>
                              <a:gd name="connsiteX1423" fmla="*/ 92652 w 1452847"/>
                              <a:gd name="connsiteY1423" fmla="*/ 448956 h 1534562"/>
                              <a:gd name="connsiteX1424" fmla="*/ 25111 w 1452847"/>
                              <a:gd name="connsiteY1424" fmla="*/ 447224 h 1534562"/>
                              <a:gd name="connsiteX1425" fmla="*/ 1732 w 1452847"/>
                              <a:gd name="connsiteY1425" fmla="*/ 446358 h 1534562"/>
                              <a:gd name="connsiteX1426" fmla="*/ 1732 w 1452847"/>
                              <a:gd name="connsiteY1426" fmla="*/ 468006 h 1534562"/>
                              <a:gd name="connsiteX1427" fmla="*/ 27709 w 1452847"/>
                              <a:gd name="connsiteY1427" fmla="*/ 466274 h 1534562"/>
                              <a:gd name="connsiteX1428" fmla="*/ 46759 w 1452847"/>
                              <a:gd name="connsiteY1428" fmla="*/ 194378 h 1534562"/>
                              <a:gd name="connsiteX1429" fmla="*/ 120361 w 1452847"/>
                              <a:gd name="connsiteY1429" fmla="*/ 203037 h 1534562"/>
                              <a:gd name="connsiteX1430" fmla="*/ 188768 w 1452847"/>
                              <a:gd name="connsiteY1430" fmla="*/ 194378 h 1534562"/>
                              <a:gd name="connsiteX1431" fmla="*/ 108239 w 1452847"/>
                              <a:gd name="connsiteY1431" fmla="*/ 184853 h 1534562"/>
                              <a:gd name="connsiteX1432" fmla="*/ 28575 w 1452847"/>
                              <a:gd name="connsiteY1432" fmla="*/ 180524 h 1534562"/>
                              <a:gd name="connsiteX1433" fmla="*/ 1732 w 1452847"/>
                              <a:gd name="connsiteY1433" fmla="*/ 176194 h 1534562"/>
                              <a:gd name="connsiteX1434" fmla="*/ 1732 w 1452847"/>
                              <a:gd name="connsiteY1434" fmla="*/ 195244 h 1534562"/>
                              <a:gd name="connsiteX1435" fmla="*/ 46759 w 1452847"/>
                              <a:gd name="connsiteY1435" fmla="*/ 194378 h 1534562"/>
                              <a:gd name="connsiteX1436" fmla="*/ 103909 w 1452847"/>
                              <a:gd name="connsiteY1436" fmla="*/ 238540 h 1534562"/>
                              <a:gd name="connsiteX1437" fmla="*/ 179243 w 1452847"/>
                              <a:gd name="connsiteY1437" fmla="*/ 242003 h 1534562"/>
                              <a:gd name="connsiteX1438" fmla="*/ 158461 w 1452847"/>
                              <a:gd name="connsiteY1438" fmla="*/ 225551 h 1534562"/>
                              <a:gd name="connsiteX1439" fmla="*/ 80530 w 1452847"/>
                              <a:gd name="connsiteY1439" fmla="*/ 218623 h 1534562"/>
                              <a:gd name="connsiteX1440" fmla="*/ 1732 w 1452847"/>
                              <a:gd name="connsiteY1440" fmla="*/ 210831 h 1534562"/>
                              <a:gd name="connsiteX1441" fmla="*/ 1732 w 1452847"/>
                              <a:gd name="connsiteY1441" fmla="*/ 229881 h 1534562"/>
                              <a:gd name="connsiteX1442" fmla="*/ 25111 w 1452847"/>
                              <a:gd name="connsiteY1442" fmla="*/ 230746 h 1534562"/>
                              <a:gd name="connsiteX1443" fmla="*/ 103909 w 1452847"/>
                              <a:gd name="connsiteY1443" fmla="*/ 238540 h 1534562"/>
                              <a:gd name="connsiteX1444" fmla="*/ 129886 w 1452847"/>
                              <a:gd name="connsiteY1444" fmla="*/ 350242 h 1534562"/>
                              <a:gd name="connsiteX1445" fmla="*/ 193098 w 1452847"/>
                              <a:gd name="connsiteY1445" fmla="*/ 347644 h 1534562"/>
                              <a:gd name="connsiteX1446" fmla="*/ 173182 w 1452847"/>
                              <a:gd name="connsiteY1446" fmla="*/ 332923 h 1534562"/>
                              <a:gd name="connsiteX1447" fmla="*/ 173182 w 1452847"/>
                              <a:gd name="connsiteY1447" fmla="*/ 332923 h 1534562"/>
                              <a:gd name="connsiteX1448" fmla="*/ 125557 w 1452847"/>
                              <a:gd name="connsiteY1448" fmla="*/ 334655 h 1534562"/>
                              <a:gd name="connsiteX1449" fmla="*/ 36368 w 1452847"/>
                              <a:gd name="connsiteY1449" fmla="*/ 336387 h 1534562"/>
                              <a:gd name="connsiteX1450" fmla="*/ 0 w 1452847"/>
                              <a:gd name="connsiteY1450" fmla="*/ 336387 h 1534562"/>
                              <a:gd name="connsiteX1451" fmla="*/ 0 w 1452847"/>
                              <a:gd name="connsiteY1451" fmla="*/ 352839 h 1534562"/>
                              <a:gd name="connsiteX1452" fmla="*/ 129886 w 1452847"/>
                              <a:gd name="connsiteY1452" fmla="*/ 350242 h 1534562"/>
                              <a:gd name="connsiteX1453" fmla="*/ 175780 w 1452847"/>
                              <a:gd name="connsiteY1453" fmla="*/ 695740 h 1534562"/>
                              <a:gd name="connsiteX1454" fmla="*/ 145473 w 1452847"/>
                              <a:gd name="connsiteY1454" fmla="*/ 680153 h 1534562"/>
                              <a:gd name="connsiteX1455" fmla="*/ 31173 w 1452847"/>
                              <a:gd name="connsiteY1455" fmla="*/ 687946 h 1534562"/>
                              <a:gd name="connsiteX1456" fmla="*/ 866 w 1452847"/>
                              <a:gd name="connsiteY1456" fmla="*/ 686214 h 1534562"/>
                              <a:gd name="connsiteX1457" fmla="*/ 866 w 1452847"/>
                              <a:gd name="connsiteY1457" fmla="*/ 705264 h 1534562"/>
                              <a:gd name="connsiteX1458" fmla="*/ 118630 w 1452847"/>
                              <a:gd name="connsiteY1458" fmla="*/ 702667 h 1534562"/>
                              <a:gd name="connsiteX1459" fmla="*/ 175780 w 1452847"/>
                              <a:gd name="connsiteY1459" fmla="*/ 695740 h 1534562"/>
                              <a:gd name="connsiteX1460" fmla="*/ 146339 w 1452847"/>
                              <a:gd name="connsiteY1460" fmla="*/ 679287 h 1534562"/>
                              <a:gd name="connsiteX1461" fmla="*/ 146339 w 1452847"/>
                              <a:gd name="connsiteY1461" fmla="*/ 679287 h 1534562"/>
                              <a:gd name="connsiteX1462" fmla="*/ 146339 w 1452847"/>
                              <a:gd name="connsiteY1462" fmla="*/ 679287 h 1534562"/>
                              <a:gd name="connsiteX1463" fmla="*/ 149802 w 1452847"/>
                              <a:gd name="connsiteY1463" fmla="*/ 739035 h 1534562"/>
                              <a:gd name="connsiteX1464" fmla="*/ 154132 w 1452847"/>
                              <a:gd name="connsiteY1464" fmla="*/ 719985 h 1534562"/>
                              <a:gd name="connsiteX1465" fmla="*/ 154132 w 1452847"/>
                              <a:gd name="connsiteY1465" fmla="*/ 719985 h 1534562"/>
                              <a:gd name="connsiteX1466" fmla="*/ 104775 w 1452847"/>
                              <a:gd name="connsiteY1466" fmla="*/ 724315 h 1534562"/>
                              <a:gd name="connsiteX1467" fmla="*/ 22514 w 1452847"/>
                              <a:gd name="connsiteY1467" fmla="*/ 725180 h 1534562"/>
                              <a:gd name="connsiteX1468" fmla="*/ 0 w 1452847"/>
                              <a:gd name="connsiteY1468" fmla="*/ 724315 h 1534562"/>
                              <a:gd name="connsiteX1469" fmla="*/ 0 w 1452847"/>
                              <a:gd name="connsiteY1469" fmla="*/ 740767 h 1534562"/>
                              <a:gd name="connsiteX1470" fmla="*/ 71005 w 1452847"/>
                              <a:gd name="connsiteY1470" fmla="*/ 738169 h 1534562"/>
                              <a:gd name="connsiteX1471" fmla="*/ 149802 w 1452847"/>
                              <a:gd name="connsiteY1471" fmla="*/ 739035 h 1534562"/>
                              <a:gd name="connsiteX1472" fmla="*/ 129886 w 1452847"/>
                              <a:gd name="connsiteY1472" fmla="*/ 821296 h 1534562"/>
                              <a:gd name="connsiteX1473" fmla="*/ 177511 w 1452847"/>
                              <a:gd name="connsiteY1473" fmla="*/ 821296 h 1534562"/>
                              <a:gd name="connsiteX1474" fmla="*/ 148936 w 1452847"/>
                              <a:gd name="connsiteY1474" fmla="*/ 810040 h 1534562"/>
                              <a:gd name="connsiteX1475" fmla="*/ 88323 w 1452847"/>
                              <a:gd name="connsiteY1475" fmla="*/ 804844 h 1534562"/>
                              <a:gd name="connsiteX1476" fmla="*/ 24245 w 1452847"/>
                              <a:gd name="connsiteY1476" fmla="*/ 795319 h 1534562"/>
                              <a:gd name="connsiteX1477" fmla="*/ 866 w 1452847"/>
                              <a:gd name="connsiteY1477" fmla="*/ 790123 h 1534562"/>
                              <a:gd name="connsiteX1478" fmla="*/ 866 w 1452847"/>
                              <a:gd name="connsiteY1478" fmla="*/ 806576 h 1534562"/>
                              <a:gd name="connsiteX1479" fmla="*/ 58016 w 1452847"/>
                              <a:gd name="connsiteY1479" fmla="*/ 812637 h 1534562"/>
                              <a:gd name="connsiteX1480" fmla="*/ 129886 w 1452847"/>
                              <a:gd name="connsiteY1480" fmla="*/ 821296 h 1534562"/>
                              <a:gd name="connsiteX1481" fmla="*/ 105641 w 1452847"/>
                              <a:gd name="connsiteY1481" fmla="*/ 778867 h 1534562"/>
                              <a:gd name="connsiteX1482" fmla="*/ 161925 w 1452847"/>
                              <a:gd name="connsiteY1482" fmla="*/ 784928 h 1534562"/>
                              <a:gd name="connsiteX1483" fmla="*/ 163657 w 1452847"/>
                              <a:gd name="connsiteY1483" fmla="*/ 766744 h 1534562"/>
                              <a:gd name="connsiteX1484" fmla="*/ 96982 w 1452847"/>
                              <a:gd name="connsiteY1484" fmla="*/ 765012 h 1534562"/>
                              <a:gd name="connsiteX1485" fmla="*/ 20782 w 1452847"/>
                              <a:gd name="connsiteY1485" fmla="*/ 762415 h 1534562"/>
                              <a:gd name="connsiteX1486" fmla="*/ 0 w 1452847"/>
                              <a:gd name="connsiteY1486" fmla="*/ 758951 h 1534562"/>
                              <a:gd name="connsiteX1487" fmla="*/ 0 w 1452847"/>
                              <a:gd name="connsiteY1487" fmla="*/ 775403 h 1534562"/>
                              <a:gd name="connsiteX1488" fmla="*/ 36368 w 1452847"/>
                              <a:gd name="connsiteY1488" fmla="*/ 776269 h 1534562"/>
                              <a:gd name="connsiteX1489" fmla="*/ 105641 w 1452847"/>
                              <a:gd name="connsiteY1489" fmla="*/ 778867 h 1534562"/>
                              <a:gd name="connsiteX1490" fmla="*/ 112568 w 1452847"/>
                              <a:gd name="connsiteY1490" fmla="*/ 543339 h 1534562"/>
                              <a:gd name="connsiteX1491" fmla="*/ 173182 w 1452847"/>
                              <a:gd name="connsiteY1491" fmla="*/ 541608 h 1534562"/>
                              <a:gd name="connsiteX1492" fmla="*/ 116032 w 1452847"/>
                              <a:gd name="connsiteY1492" fmla="*/ 525155 h 1534562"/>
                              <a:gd name="connsiteX1493" fmla="*/ 866 w 1452847"/>
                              <a:gd name="connsiteY1493" fmla="*/ 531217 h 1534562"/>
                              <a:gd name="connsiteX1494" fmla="*/ 866 w 1452847"/>
                              <a:gd name="connsiteY1494" fmla="*/ 550267 h 1534562"/>
                              <a:gd name="connsiteX1495" fmla="*/ 25111 w 1452847"/>
                              <a:gd name="connsiteY1495" fmla="*/ 545937 h 1534562"/>
                              <a:gd name="connsiteX1496" fmla="*/ 112568 w 1452847"/>
                              <a:gd name="connsiteY1496" fmla="*/ 543339 h 1534562"/>
                              <a:gd name="connsiteX1497" fmla="*/ 148936 w 1452847"/>
                              <a:gd name="connsiteY1497" fmla="*/ 509569 h 1534562"/>
                              <a:gd name="connsiteX1498" fmla="*/ 165389 w 1452847"/>
                              <a:gd name="connsiteY1498" fmla="*/ 487921 h 1534562"/>
                              <a:gd name="connsiteX1499" fmla="*/ 112568 w 1452847"/>
                              <a:gd name="connsiteY1499" fmla="*/ 483592 h 1534562"/>
                              <a:gd name="connsiteX1500" fmla="*/ 111702 w 1452847"/>
                              <a:gd name="connsiteY1500" fmla="*/ 483592 h 1534562"/>
                              <a:gd name="connsiteX1501" fmla="*/ 49357 w 1452847"/>
                              <a:gd name="connsiteY1501" fmla="*/ 485324 h 1534562"/>
                              <a:gd name="connsiteX1502" fmla="*/ 0 w 1452847"/>
                              <a:gd name="connsiteY1502" fmla="*/ 488787 h 1534562"/>
                              <a:gd name="connsiteX1503" fmla="*/ 0 w 1452847"/>
                              <a:gd name="connsiteY1503" fmla="*/ 507837 h 1534562"/>
                              <a:gd name="connsiteX1504" fmla="*/ 18184 w 1452847"/>
                              <a:gd name="connsiteY1504" fmla="*/ 505240 h 1534562"/>
                              <a:gd name="connsiteX1505" fmla="*/ 148936 w 1452847"/>
                              <a:gd name="connsiteY1505" fmla="*/ 509569 h 1534562"/>
                              <a:gd name="connsiteX1506" fmla="*/ 153266 w 1452847"/>
                              <a:gd name="connsiteY1506" fmla="*/ 650712 h 1534562"/>
                              <a:gd name="connsiteX1507" fmla="*/ 111702 w 1452847"/>
                              <a:gd name="connsiteY1507" fmla="*/ 640321 h 1534562"/>
                              <a:gd name="connsiteX1508" fmla="*/ 16452 w 1452847"/>
                              <a:gd name="connsiteY1508" fmla="*/ 647248 h 1534562"/>
                              <a:gd name="connsiteX1509" fmla="*/ 866 w 1452847"/>
                              <a:gd name="connsiteY1509" fmla="*/ 646383 h 1534562"/>
                              <a:gd name="connsiteX1510" fmla="*/ 866 w 1452847"/>
                              <a:gd name="connsiteY1510" fmla="*/ 667165 h 1534562"/>
                              <a:gd name="connsiteX1511" fmla="*/ 109970 w 1452847"/>
                              <a:gd name="connsiteY1511" fmla="*/ 661103 h 1534562"/>
                              <a:gd name="connsiteX1512" fmla="*/ 153266 w 1452847"/>
                              <a:gd name="connsiteY1512" fmla="*/ 650712 h 1534562"/>
                              <a:gd name="connsiteX1513" fmla="*/ 52820 w 1452847"/>
                              <a:gd name="connsiteY1513" fmla="*/ 1496706 h 1534562"/>
                              <a:gd name="connsiteX1514" fmla="*/ 52820 w 1452847"/>
                              <a:gd name="connsiteY1514" fmla="*/ 1496706 h 1534562"/>
                              <a:gd name="connsiteX1515" fmla="*/ 866 w 1452847"/>
                              <a:gd name="connsiteY1515" fmla="*/ 1499303 h 1534562"/>
                              <a:gd name="connsiteX1516" fmla="*/ 866 w 1452847"/>
                              <a:gd name="connsiteY1516" fmla="*/ 1512292 h 1534562"/>
                              <a:gd name="connsiteX1517" fmla="*/ 8659 w 1452847"/>
                              <a:gd name="connsiteY1517" fmla="*/ 1511426 h 1534562"/>
                              <a:gd name="connsiteX1518" fmla="*/ 89189 w 1452847"/>
                              <a:gd name="connsiteY1518" fmla="*/ 1510560 h 1534562"/>
                              <a:gd name="connsiteX1519" fmla="*/ 188768 w 1452847"/>
                              <a:gd name="connsiteY1519" fmla="*/ 1503633 h 1534562"/>
                              <a:gd name="connsiteX1520" fmla="*/ 52820 w 1452847"/>
                              <a:gd name="connsiteY1520" fmla="*/ 1496706 h 1534562"/>
                              <a:gd name="connsiteX1521" fmla="*/ 148936 w 1452847"/>
                              <a:gd name="connsiteY1521" fmla="*/ 623003 h 1534562"/>
                              <a:gd name="connsiteX1522" fmla="*/ 177511 w 1452847"/>
                              <a:gd name="connsiteY1522" fmla="*/ 614344 h 1534562"/>
                              <a:gd name="connsiteX1523" fmla="*/ 165389 w 1452847"/>
                              <a:gd name="connsiteY1523" fmla="*/ 603087 h 1534562"/>
                              <a:gd name="connsiteX1524" fmla="*/ 866 w 1452847"/>
                              <a:gd name="connsiteY1524" fmla="*/ 607417 h 1534562"/>
                              <a:gd name="connsiteX1525" fmla="*/ 866 w 1452847"/>
                              <a:gd name="connsiteY1525" fmla="*/ 623869 h 1534562"/>
                              <a:gd name="connsiteX1526" fmla="*/ 148936 w 1452847"/>
                              <a:gd name="connsiteY1526" fmla="*/ 623003 h 1534562"/>
                              <a:gd name="connsiteX1527" fmla="*/ 400916 w 1452847"/>
                              <a:gd name="connsiteY1527" fmla="*/ 1504498 h 1534562"/>
                              <a:gd name="connsiteX1528" fmla="*/ 248516 w 1452847"/>
                              <a:gd name="connsiteY1528" fmla="*/ 1505365 h 1534562"/>
                              <a:gd name="connsiteX1529" fmla="*/ 248516 w 1452847"/>
                              <a:gd name="connsiteY1529" fmla="*/ 1505365 h 1534562"/>
                              <a:gd name="connsiteX1530" fmla="*/ 248516 w 1452847"/>
                              <a:gd name="connsiteY1530" fmla="*/ 1505365 h 1534562"/>
                              <a:gd name="connsiteX1531" fmla="*/ 226002 w 1452847"/>
                              <a:gd name="connsiteY1531" fmla="*/ 1524415 h 1534562"/>
                              <a:gd name="connsiteX1532" fmla="*/ 350693 w 1452847"/>
                              <a:gd name="connsiteY1532" fmla="*/ 1515756 h 1534562"/>
                              <a:gd name="connsiteX1533" fmla="*/ 413039 w 1452847"/>
                              <a:gd name="connsiteY1533" fmla="*/ 1520951 h 1534562"/>
                              <a:gd name="connsiteX1534" fmla="*/ 400916 w 1452847"/>
                              <a:gd name="connsiteY1534" fmla="*/ 1504498 h 1534562"/>
                              <a:gd name="connsiteX1535" fmla="*/ 1175039 w 1452847"/>
                              <a:gd name="connsiteY1535" fmla="*/ 1425701 h 1534562"/>
                              <a:gd name="connsiteX1536" fmla="*/ 1079789 w 1452847"/>
                              <a:gd name="connsiteY1536" fmla="*/ 1431762 h 1534562"/>
                              <a:gd name="connsiteX1537" fmla="*/ 943841 w 1452847"/>
                              <a:gd name="connsiteY1537" fmla="*/ 1433494 h 1534562"/>
                              <a:gd name="connsiteX1538" fmla="*/ 919596 w 1452847"/>
                              <a:gd name="connsiteY1538" fmla="*/ 1442153 h 1534562"/>
                              <a:gd name="connsiteX1539" fmla="*/ 996661 w 1452847"/>
                              <a:gd name="connsiteY1539" fmla="*/ 1449946 h 1534562"/>
                              <a:gd name="connsiteX1540" fmla="*/ 998393 w 1452847"/>
                              <a:gd name="connsiteY1540" fmla="*/ 1449946 h 1534562"/>
                              <a:gd name="connsiteX1541" fmla="*/ 1184564 w 1452847"/>
                              <a:gd name="connsiteY1541" fmla="*/ 1443019 h 1534562"/>
                              <a:gd name="connsiteX1542" fmla="*/ 1175039 w 1452847"/>
                              <a:gd name="connsiteY1542" fmla="*/ 1425701 h 1534562"/>
                              <a:gd name="connsiteX1543" fmla="*/ 902277 w 1452847"/>
                              <a:gd name="connsiteY1543" fmla="*/ 1496706 h 1534562"/>
                              <a:gd name="connsiteX1544" fmla="*/ 891886 w 1452847"/>
                              <a:gd name="connsiteY1544" fmla="*/ 1497571 h 1534562"/>
                              <a:gd name="connsiteX1545" fmla="*/ 902277 w 1452847"/>
                              <a:gd name="connsiteY1545" fmla="*/ 1496706 h 1534562"/>
                              <a:gd name="connsiteX1546" fmla="*/ 1383723 w 1452847"/>
                              <a:gd name="connsiteY1546" fmla="*/ 1406651 h 1534562"/>
                              <a:gd name="connsiteX1547" fmla="*/ 1430482 w 1452847"/>
                              <a:gd name="connsiteY1547" fmla="*/ 1404919 h 1534562"/>
                              <a:gd name="connsiteX1548" fmla="*/ 1414030 w 1452847"/>
                              <a:gd name="connsiteY1548" fmla="*/ 1391065 h 1534562"/>
                              <a:gd name="connsiteX1549" fmla="*/ 1343025 w 1452847"/>
                              <a:gd name="connsiteY1549" fmla="*/ 1390199 h 1534562"/>
                              <a:gd name="connsiteX1550" fmla="*/ 1208809 w 1452847"/>
                              <a:gd name="connsiteY1550" fmla="*/ 1391930 h 1534562"/>
                              <a:gd name="connsiteX1551" fmla="*/ 1312718 w 1452847"/>
                              <a:gd name="connsiteY1551" fmla="*/ 1404053 h 1534562"/>
                              <a:gd name="connsiteX1552" fmla="*/ 1383723 w 1452847"/>
                              <a:gd name="connsiteY1552" fmla="*/ 1406651 h 1534562"/>
                              <a:gd name="connsiteX1553" fmla="*/ 1013114 w 1452847"/>
                              <a:gd name="connsiteY1553" fmla="*/ 1448214 h 1534562"/>
                              <a:gd name="connsiteX1554" fmla="*/ 998393 w 1452847"/>
                              <a:gd name="connsiteY1554" fmla="*/ 1449081 h 1534562"/>
                              <a:gd name="connsiteX1555" fmla="*/ 998393 w 1452847"/>
                              <a:gd name="connsiteY1555" fmla="*/ 1449081 h 1534562"/>
                              <a:gd name="connsiteX1556" fmla="*/ 1013114 w 1452847"/>
                              <a:gd name="connsiteY1556" fmla="*/ 1448214 h 1534562"/>
                              <a:gd name="connsiteX1557" fmla="*/ 1394980 w 1452847"/>
                              <a:gd name="connsiteY1557" fmla="*/ 1357294 h 1534562"/>
                              <a:gd name="connsiteX1558" fmla="*/ 1323109 w 1452847"/>
                              <a:gd name="connsiteY1558" fmla="*/ 1356428 h 1534562"/>
                              <a:gd name="connsiteX1559" fmla="*/ 1254702 w 1452847"/>
                              <a:gd name="connsiteY1559" fmla="*/ 1352099 h 1534562"/>
                              <a:gd name="connsiteX1560" fmla="*/ 1209675 w 1452847"/>
                              <a:gd name="connsiteY1560" fmla="*/ 1352099 h 1534562"/>
                              <a:gd name="connsiteX1561" fmla="*/ 1242580 w 1452847"/>
                              <a:gd name="connsiteY1561" fmla="*/ 1367685 h 1534562"/>
                              <a:gd name="connsiteX1562" fmla="*/ 1311852 w 1452847"/>
                              <a:gd name="connsiteY1562" fmla="*/ 1369417 h 1534562"/>
                              <a:gd name="connsiteX1563" fmla="*/ 1381125 w 1452847"/>
                              <a:gd name="connsiteY1563" fmla="*/ 1369417 h 1534562"/>
                              <a:gd name="connsiteX1564" fmla="*/ 1433080 w 1452847"/>
                              <a:gd name="connsiteY1564" fmla="*/ 1369417 h 1534562"/>
                              <a:gd name="connsiteX1565" fmla="*/ 1432214 w 1452847"/>
                              <a:gd name="connsiteY1565" fmla="*/ 1370283 h 1534562"/>
                              <a:gd name="connsiteX1566" fmla="*/ 1433080 w 1452847"/>
                              <a:gd name="connsiteY1566" fmla="*/ 1369417 h 1534562"/>
                              <a:gd name="connsiteX1567" fmla="*/ 1433080 w 1452847"/>
                              <a:gd name="connsiteY1567" fmla="*/ 1369417 h 1534562"/>
                              <a:gd name="connsiteX1568" fmla="*/ 1394980 w 1452847"/>
                              <a:gd name="connsiteY1568" fmla="*/ 1357294 h 1534562"/>
                              <a:gd name="connsiteX1569" fmla="*/ 1277216 w 1452847"/>
                              <a:gd name="connsiteY1569" fmla="*/ 1443019 h 1534562"/>
                              <a:gd name="connsiteX1570" fmla="*/ 1372466 w 1452847"/>
                              <a:gd name="connsiteY1570" fmla="*/ 1443019 h 1534562"/>
                              <a:gd name="connsiteX1571" fmla="*/ 1432214 w 1452847"/>
                              <a:gd name="connsiteY1571" fmla="*/ 1443885 h 1534562"/>
                              <a:gd name="connsiteX1572" fmla="*/ 1432214 w 1452847"/>
                              <a:gd name="connsiteY1572" fmla="*/ 1443885 h 1534562"/>
                              <a:gd name="connsiteX1573" fmla="*/ 1372466 w 1452847"/>
                              <a:gd name="connsiteY1573" fmla="*/ 1428299 h 1534562"/>
                              <a:gd name="connsiteX1574" fmla="*/ 1278948 w 1452847"/>
                              <a:gd name="connsiteY1574" fmla="*/ 1424835 h 1534562"/>
                              <a:gd name="connsiteX1575" fmla="*/ 1207077 w 1452847"/>
                              <a:gd name="connsiteY1575" fmla="*/ 1430896 h 1534562"/>
                              <a:gd name="connsiteX1576" fmla="*/ 1277216 w 1452847"/>
                              <a:gd name="connsiteY1576" fmla="*/ 1443019 h 1534562"/>
                              <a:gd name="connsiteX1577" fmla="*/ 891886 w 1452847"/>
                              <a:gd name="connsiteY1577" fmla="*/ 1497571 h 1534562"/>
                              <a:gd name="connsiteX1578" fmla="*/ 885825 w 1452847"/>
                              <a:gd name="connsiteY1578" fmla="*/ 1498437 h 1534562"/>
                              <a:gd name="connsiteX1579" fmla="*/ 891886 w 1452847"/>
                              <a:gd name="connsiteY1579" fmla="*/ 1497571 h 1534562"/>
                              <a:gd name="connsiteX1580" fmla="*/ 867641 w 1452847"/>
                              <a:gd name="connsiteY1580" fmla="*/ 1481985 h 1534562"/>
                              <a:gd name="connsiteX1581" fmla="*/ 721302 w 1452847"/>
                              <a:gd name="connsiteY1581" fmla="*/ 1479387 h 1534562"/>
                              <a:gd name="connsiteX1582" fmla="*/ 692727 w 1452847"/>
                              <a:gd name="connsiteY1582" fmla="*/ 1493242 h 1534562"/>
                              <a:gd name="connsiteX1583" fmla="*/ 744682 w 1452847"/>
                              <a:gd name="connsiteY1583" fmla="*/ 1493242 h 1534562"/>
                              <a:gd name="connsiteX1584" fmla="*/ 902277 w 1452847"/>
                              <a:gd name="connsiteY1584" fmla="*/ 1496706 h 1534562"/>
                              <a:gd name="connsiteX1585" fmla="*/ 902277 w 1452847"/>
                              <a:gd name="connsiteY1585" fmla="*/ 1496706 h 1534562"/>
                              <a:gd name="connsiteX1586" fmla="*/ 902277 w 1452847"/>
                              <a:gd name="connsiteY1586" fmla="*/ 1496706 h 1534562"/>
                              <a:gd name="connsiteX1587" fmla="*/ 902277 w 1452847"/>
                              <a:gd name="connsiteY1587" fmla="*/ 1496706 h 1534562"/>
                              <a:gd name="connsiteX1588" fmla="*/ 922193 w 1452847"/>
                              <a:gd name="connsiteY1588" fmla="*/ 1486315 h 1534562"/>
                              <a:gd name="connsiteX1589" fmla="*/ 867641 w 1452847"/>
                              <a:gd name="connsiteY1589" fmla="*/ 1481985 h 1534562"/>
                              <a:gd name="connsiteX1590" fmla="*/ 1095375 w 1452847"/>
                              <a:gd name="connsiteY1590" fmla="*/ 1483717 h 1534562"/>
                              <a:gd name="connsiteX1591" fmla="*/ 1095375 w 1452847"/>
                              <a:gd name="connsiteY1591" fmla="*/ 1483717 h 1534562"/>
                              <a:gd name="connsiteX1592" fmla="*/ 1095375 w 1452847"/>
                              <a:gd name="connsiteY1592" fmla="*/ 1483717 h 1534562"/>
                              <a:gd name="connsiteX1593" fmla="*/ 1182832 w 1452847"/>
                              <a:gd name="connsiteY1593" fmla="*/ 1496706 h 1534562"/>
                              <a:gd name="connsiteX1594" fmla="*/ 1124816 w 1452847"/>
                              <a:gd name="connsiteY1594" fmla="*/ 1501901 h 1534562"/>
                              <a:gd name="connsiteX1595" fmla="*/ 1039091 w 1452847"/>
                              <a:gd name="connsiteY1595" fmla="*/ 1505365 h 1534562"/>
                              <a:gd name="connsiteX1596" fmla="*/ 982807 w 1452847"/>
                              <a:gd name="connsiteY1596" fmla="*/ 1501901 h 1534562"/>
                              <a:gd name="connsiteX1597" fmla="*/ 952500 w 1452847"/>
                              <a:gd name="connsiteY1597" fmla="*/ 1518353 h 1534562"/>
                              <a:gd name="connsiteX1598" fmla="*/ 1014846 w 1452847"/>
                              <a:gd name="connsiteY1598" fmla="*/ 1520085 h 1534562"/>
                              <a:gd name="connsiteX1599" fmla="*/ 1100571 w 1452847"/>
                              <a:gd name="connsiteY1599" fmla="*/ 1518353 h 1534562"/>
                              <a:gd name="connsiteX1600" fmla="*/ 1085850 w 1452847"/>
                              <a:gd name="connsiteY1600" fmla="*/ 1519219 h 1534562"/>
                              <a:gd name="connsiteX1601" fmla="*/ 1102302 w 1452847"/>
                              <a:gd name="connsiteY1601" fmla="*/ 1518353 h 1534562"/>
                              <a:gd name="connsiteX1602" fmla="*/ 1158586 w 1452847"/>
                              <a:gd name="connsiteY1602" fmla="*/ 1515756 h 1534562"/>
                              <a:gd name="connsiteX1603" fmla="*/ 1182832 w 1452847"/>
                              <a:gd name="connsiteY1603" fmla="*/ 1496706 h 1534562"/>
                              <a:gd name="connsiteX1604" fmla="*/ 1095375 w 1452847"/>
                              <a:gd name="connsiteY1604" fmla="*/ 1483717 h 1534562"/>
                              <a:gd name="connsiteX1605" fmla="*/ 1095375 w 1452847"/>
                              <a:gd name="connsiteY1605" fmla="*/ 1483717 h 1534562"/>
                              <a:gd name="connsiteX1606" fmla="*/ 1156855 w 1452847"/>
                              <a:gd name="connsiteY1606" fmla="*/ 1479387 h 1534562"/>
                              <a:gd name="connsiteX1607" fmla="*/ 1167246 w 1452847"/>
                              <a:gd name="connsiteY1607" fmla="*/ 1460337 h 1534562"/>
                              <a:gd name="connsiteX1608" fmla="*/ 1026102 w 1452847"/>
                              <a:gd name="connsiteY1608" fmla="*/ 1468996 h 1534562"/>
                              <a:gd name="connsiteX1609" fmla="*/ 963757 w 1452847"/>
                              <a:gd name="connsiteY1609" fmla="*/ 1466399 h 1534562"/>
                              <a:gd name="connsiteX1610" fmla="*/ 955098 w 1452847"/>
                              <a:gd name="connsiteY1610" fmla="*/ 1482851 h 1534562"/>
                              <a:gd name="connsiteX1611" fmla="*/ 1095375 w 1452847"/>
                              <a:gd name="connsiteY1611" fmla="*/ 1483717 h 1534562"/>
                              <a:gd name="connsiteX1612" fmla="*/ 1276350 w 1452847"/>
                              <a:gd name="connsiteY1612" fmla="*/ 1171990 h 1534562"/>
                              <a:gd name="connsiteX1613" fmla="*/ 1356014 w 1452847"/>
                              <a:gd name="connsiteY1613" fmla="*/ 1176319 h 1534562"/>
                              <a:gd name="connsiteX1614" fmla="*/ 1433080 w 1452847"/>
                              <a:gd name="connsiteY1614" fmla="*/ 1183246 h 1534562"/>
                              <a:gd name="connsiteX1615" fmla="*/ 1433080 w 1452847"/>
                              <a:gd name="connsiteY1615" fmla="*/ 1183246 h 1534562"/>
                              <a:gd name="connsiteX1616" fmla="*/ 1433080 w 1452847"/>
                              <a:gd name="connsiteY1616" fmla="*/ 1183246 h 1534562"/>
                              <a:gd name="connsiteX1617" fmla="*/ 1436543 w 1452847"/>
                              <a:gd name="connsiteY1617" fmla="*/ 1166794 h 1534562"/>
                              <a:gd name="connsiteX1618" fmla="*/ 1401907 w 1452847"/>
                              <a:gd name="connsiteY1618" fmla="*/ 1163331 h 1534562"/>
                              <a:gd name="connsiteX1619" fmla="*/ 1336964 w 1452847"/>
                              <a:gd name="connsiteY1619" fmla="*/ 1162464 h 1534562"/>
                              <a:gd name="connsiteX1620" fmla="*/ 1263362 w 1452847"/>
                              <a:gd name="connsiteY1620" fmla="*/ 1153805 h 1534562"/>
                              <a:gd name="connsiteX1621" fmla="*/ 1194955 w 1452847"/>
                              <a:gd name="connsiteY1621" fmla="*/ 1162464 h 1534562"/>
                              <a:gd name="connsiteX1622" fmla="*/ 1276350 w 1452847"/>
                              <a:gd name="connsiteY1622" fmla="*/ 1171990 h 1534562"/>
                              <a:gd name="connsiteX1623" fmla="*/ 1424421 w 1452847"/>
                              <a:gd name="connsiteY1623" fmla="*/ 1333915 h 1534562"/>
                              <a:gd name="connsiteX1624" fmla="*/ 1419225 w 1452847"/>
                              <a:gd name="connsiteY1624" fmla="*/ 1335646 h 1534562"/>
                              <a:gd name="connsiteX1625" fmla="*/ 1424421 w 1452847"/>
                              <a:gd name="connsiteY1625" fmla="*/ 1333915 h 1534562"/>
                              <a:gd name="connsiteX1626" fmla="*/ 1246043 w 1452847"/>
                              <a:gd name="connsiteY1626" fmla="*/ 108653 h 1534562"/>
                              <a:gd name="connsiteX1627" fmla="*/ 1246043 w 1452847"/>
                              <a:gd name="connsiteY1627" fmla="*/ 108653 h 1534562"/>
                              <a:gd name="connsiteX1628" fmla="*/ 1246043 w 1452847"/>
                              <a:gd name="connsiteY1628" fmla="*/ 108653 h 1534562"/>
                              <a:gd name="connsiteX1629" fmla="*/ 1421823 w 1452847"/>
                              <a:gd name="connsiteY1629" fmla="*/ 1510560 h 1534562"/>
                              <a:gd name="connsiteX1630" fmla="*/ 1342159 w 1452847"/>
                              <a:gd name="connsiteY1630" fmla="*/ 1508828 h 1534562"/>
                              <a:gd name="connsiteX1631" fmla="*/ 1217468 w 1452847"/>
                              <a:gd name="connsiteY1631" fmla="*/ 1511426 h 1534562"/>
                              <a:gd name="connsiteX1632" fmla="*/ 1293668 w 1452847"/>
                              <a:gd name="connsiteY1632" fmla="*/ 1519219 h 1534562"/>
                              <a:gd name="connsiteX1633" fmla="*/ 1377662 w 1452847"/>
                              <a:gd name="connsiteY1633" fmla="*/ 1520951 h 1534562"/>
                              <a:gd name="connsiteX1634" fmla="*/ 1439141 w 1452847"/>
                              <a:gd name="connsiteY1634" fmla="*/ 1520085 h 1534562"/>
                              <a:gd name="connsiteX1635" fmla="*/ 1439141 w 1452847"/>
                              <a:gd name="connsiteY1635" fmla="*/ 1520085 h 1534562"/>
                              <a:gd name="connsiteX1636" fmla="*/ 1439141 w 1452847"/>
                              <a:gd name="connsiteY1636" fmla="*/ 1520085 h 1534562"/>
                              <a:gd name="connsiteX1637" fmla="*/ 1421823 w 1452847"/>
                              <a:gd name="connsiteY1637" fmla="*/ 1510560 h 1534562"/>
                              <a:gd name="connsiteX1638" fmla="*/ 1275484 w 1452847"/>
                              <a:gd name="connsiteY1638" fmla="*/ 32453 h 1534562"/>
                              <a:gd name="connsiteX1639" fmla="*/ 1275484 w 1452847"/>
                              <a:gd name="connsiteY1639" fmla="*/ 32453 h 1534562"/>
                              <a:gd name="connsiteX1640" fmla="*/ 1275484 w 1452847"/>
                              <a:gd name="connsiteY1640" fmla="*/ 32453 h 1534562"/>
                              <a:gd name="connsiteX1641" fmla="*/ 1440007 w 1452847"/>
                              <a:gd name="connsiteY1641" fmla="*/ 415 h 1534562"/>
                              <a:gd name="connsiteX1642" fmla="*/ 1374198 w 1452847"/>
                              <a:gd name="connsiteY1642" fmla="*/ 9939 h 1534562"/>
                              <a:gd name="connsiteX1643" fmla="*/ 1236518 w 1452847"/>
                              <a:gd name="connsiteY1643" fmla="*/ 16867 h 1534562"/>
                              <a:gd name="connsiteX1644" fmla="*/ 1208809 w 1452847"/>
                              <a:gd name="connsiteY1644" fmla="*/ 28990 h 1534562"/>
                              <a:gd name="connsiteX1645" fmla="*/ 1275484 w 1452847"/>
                              <a:gd name="connsiteY1645" fmla="*/ 34185 h 1534562"/>
                              <a:gd name="connsiteX1646" fmla="*/ 1275484 w 1452847"/>
                              <a:gd name="connsiteY1646" fmla="*/ 34185 h 1534562"/>
                              <a:gd name="connsiteX1647" fmla="*/ 1424421 w 1452847"/>
                              <a:gd name="connsiteY1647" fmla="*/ 19464 h 1534562"/>
                              <a:gd name="connsiteX1648" fmla="*/ 1451264 w 1452847"/>
                              <a:gd name="connsiteY1648" fmla="*/ 15135 h 1534562"/>
                              <a:gd name="connsiteX1649" fmla="*/ 1440007 w 1452847"/>
                              <a:gd name="connsiteY1649" fmla="*/ 415 h 1534562"/>
                              <a:gd name="connsiteX1650" fmla="*/ 1438275 w 1452847"/>
                              <a:gd name="connsiteY1650" fmla="*/ 80944 h 1534562"/>
                              <a:gd name="connsiteX1651" fmla="*/ 1402773 w 1452847"/>
                              <a:gd name="connsiteY1651" fmla="*/ 78347 h 1534562"/>
                              <a:gd name="connsiteX1652" fmla="*/ 1234787 w 1452847"/>
                              <a:gd name="connsiteY1652" fmla="*/ 92201 h 1534562"/>
                              <a:gd name="connsiteX1653" fmla="*/ 1209675 w 1452847"/>
                              <a:gd name="connsiteY1653" fmla="*/ 106055 h 1534562"/>
                              <a:gd name="connsiteX1654" fmla="*/ 1246043 w 1452847"/>
                              <a:gd name="connsiteY1654" fmla="*/ 107787 h 1534562"/>
                              <a:gd name="connsiteX1655" fmla="*/ 1246043 w 1452847"/>
                              <a:gd name="connsiteY1655" fmla="*/ 107787 h 1534562"/>
                              <a:gd name="connsiteX1656" fmla="*/ 1413164 w 1452847"/>
                              <a:gd name="connsiteY1656" fmla="*/ 93067 h 1534562"/>
                              <a:gd name="connsiteX1657" fmla="*/ 1438275 w 1452847"/>
                              <a:gd name="connsiteY1657" fmla="*/ 80944 h 1534562"/>
                              <a:gd name="connsiteX1658" fmla="*/ 1383723 w 1452847"/>
                              <a:gd name="connsiteY1658" fmla="*/ 1276764 h 1534562"/>
                              <a:gd name="connsiteX1659" fmla="*/ 1234787 w 1452847"/>
                              <a:gd name="connsiteY1659" fmla="*/ 1267240 h 1534562"/>
                              <a:gd name="connsiteX1660" fmla="*/ 1210541 w 1452847"/>
                              <a:gd name="connsiteY1660" fmla="*/ 1287155 h 1534562"/>
                              <a:gd name="connsiteX1661" fmla="*/ 1278948 w 1452847"/>
                              <a:gd name="connsiteY1661" fmla="*/ 1287155 h 1534562"/>
                              <a:gd name="connsiteX1662" fmla="*/ 1364673 w 1452847"/>
                              <a:gd name="connsiteY1662" fmla="*/ 1291485 h 1534562"/>
                              <a:gd name="connsiteX1663" fmla="*/ 1436543 w 1452847"/>
                              <a:gd name="connsiteY1663" fmla="*/ 1295815 h 1534562"/>
                              <a:gd name="connsiteX1664" fmla="*/ 1383723 w 1452847"/>
                              <a:gd name="connsiteY1664" fmla="*/ 1276764 h 1534562"/>
                              <a:gd name="connsiteX1665" fmla="*/ 1415761 w 1452847"/>
                              <a:gd name="connsiteY1665" fmla="*/ 1318328 h 1534562"/>
                              <a:gd name="connsiteX1666" fmla="*/ 1351684 w 1452847"/>
                              <a:gd name="connsiteY1666" fmla="*/ 1316597 h 1534562"/>
                              <a:gd name="connsiteX1667" fmla="*/ 1278082 w 1452847"/>
                              <a:gd name="connsiteY1667" fmla="*/ 1309669 h 1534562"/>
                              <a:gd name="connsiteX1668" fmla="*/ 1213139 w 1452847"/>
                              <a:gd name="connsiteY1668" fmla="*/ 1307937 h 1534562"/>
                              <a:gd name="connsiteX1669" fmla="*/ 1231323 w 1452847"/>
                              <a:gd name="connsiteY1669" fmla="*/ 1323524 h 1534562"/>
                              <a:gd name="connsiteX1670" fmla="*/ 1291071 w 1452847"/>
                              <a:gd name="connsiteY1670" fmla="*/ 1328719 h 1534562"/>
                              <a:gd name="connsiteX1671" fmla="*/ 1424421 w 1452847"/>
                              <a:gd name="connsiteY1671" fmla="*/ 1334780 h 1534562"/>
                              <a:gd name="connsiteX1672" fmla="*/ 1415761 w 1452847"/>
                              <a:gd name="connsiteY1672" fmla="*/ 1318328 h 1534562"/>
                              <a:gd name="connsiteX1673" fmla="*/ 1414030 w 1452847"/>
                              <a:gd name="connsiteY1673" fmla="*/ 1203162 h 1534562"/>
                              <a:gd name="connsiteX1674" fmla="*/ 1349086 w 1452847"/>
                              <a:gd name="connsiteY1674" fmla="*/ 1198833 h 1534562"/>
                              <a:gd name="connsiteX1675" fmla="*/ 1226127 w 1452847"/>
                              <a:gd name="connsiteY1675" fmla="*/ 1192771 h 1534562"/>
                              <a:gd name="connsiteX1676" fmla="*/ 1212273 w 1452847"/>
                              <a:gd name="connsiteY1676" fmla="*/ 1217017 h 1534562"/>
                              <a:gd name="connsiteX1677" fmla="*/ 1237384 w 1452847"/>
                              <a:gd name="connsiteY1677" fmla="*/ 1212687 h 1534562"/>
                              <a:gd name="connsiteX1678" fmla="*/ 1285875 w 1452847"/>
                              <a:gd name="connsiteY1678" fmla="*/ 1211821 h 1534562"/>
                              <a:gd name="connsiteX1679" fmla="*/ 1364673 w 1452847"/>
                              <a:gd name="connsiteY1679" fmla="*/ 1217017 h 1534562"/>
                              <a:gd name="connsiteX1680" fmla="*/ 1434812 w 1452847"/>
                              <a:gd name="connsiteY1680" fmla="*/ 1219615 h 1534562"/>
                              <a:gd name="connsiteX1681" fmla="*/ 1434812 w 1452847"/>
                              <a:gd name="connsiteY1681" fmla="*/ 1219615 h 1534562"/>
                              <a:gd name="connsiteX1682" fmla="*/ 1434812 w 1452847"/>
                              <a:gd name="connsiteY1682" fmla="*/ 1219615 h 1534562"/>
                              <a:gd name="connsiteX1683" fmla="*/ 1414030 w 1452847"/>
                              <a:gd name="connsiteY1683" fmla="*/ 1203162 h 1534562"/>
                              <a:gd name="connsiteX1684" fmla="*/ 1358612 w 1452847"/>
                              <a:gd name="connsiteY1684" fmla="*/ 1237799 h 1534562"/>
                              <a:gd name="connsiteX1685" fmla="*/ 1274618 w 1452847"/>
                              <a:gd name="connsiteY1685" fmla="*/ 1236933 h 1534562"/>
                              <a:gd name="connsiteX1686" fmla="*/ 1218334 w 1452847"/>
                              <a:gd name="connsiteY1686" fmla="*/ 1230006 h 1534562"/>
                              <a:gd name="connsiteX1687" fmla="*/ 1215737 w 1452847"/>
                              <a:gd name="connsiteY1687" fmla="*/ 1248190 h 1534562"/>
                              <a:gd name="connsiteX1688" fmla="*/ 1290205 w 1452847"/>
                              <a:gd name="connsiteY1688" fmla="*/ 1251653 h 1534562"/>
                              <a:gd name="connsiteX1689" fmla="*/ 1378527 w 1452847"/>
                              <a:gd name="connsiteY1689" fmla="*/ 1252519 h 1534562"/>
                              <a:gd name="connsiteX1690" fmla="*/ 1435677 w 1452847"/>
                              <a:gd name="connsiteY1690" fmla="*/ 1255117 h 1534562"/>
                              <a:gd name="connsiteX1691" fmla="*/ 1358612 w 1452847"/>
                              <a:gd name="connsiteY1691" fmla="*/ 1237799 h 1534562"/>
                              <a:gd name="connsiteX1692" fmla="*/ 1325707 w 1452847"/>
                              <a:gd name="connsiteY1692" fmla="*/ 1483717 h 1534562"/>
                              <a:gd name="connsiteX1693" fmla="*/ 1325707 w 1452847"/>
                              <a:gd name="connsiteY1693" fmla="*/ 1483717 h 1534562"/>
                              <a:gd name="connsiteX1694" fmla="*/ 1427884 w 1452847"/>
                              <a:gd name="connsiteY1694" fmla="*/ 1481119 h 1534562"/>
                              <a:gd name="connsiteX1695" fmla="*/ 1317914 w 1452847"/>
                              <a:gd name="connsiteY1695" fmla="*/ 1467264 h 1534562"/>
                              <a:gd name="connsiteX1696" fmla="*/ 1199284 w 1452847"/>
                              <a:gd name="connsiteY1696" fmla="*/ 1476790 h 1534562"/>
                              <a:gd name="connsiteX1697" fmla="*/ 1325707 w 1452847"/>
                              <a:gd name="connsiteY1697" fmla="*/ 1483717 h 1534562"/>
                              <a:gd name="connsiteX1698" fmla="*/ 478848 w 1452847"/>
                              <a:gd name="connsiteY1698" fmla="*/ 1475924 h 1534562"/>
                              <a:gd name="connsiteX1699" fmla="*/ 478848 w 1452847"/>
                              <a:gd name="connsiteY1699" fmla="*/ 1475924 h 1534562"/>
                              <a:gd name="connsiteX1700" fmla="*/ 478848 w 1452847"/>
                              <a:gd name="connsiteY1700" fmla="*/ 1475924 h 1534562"/>
                              <a:gd name="connsiteX1701" fmla="*/ 223405 w 1452847"/>
                              <a:gd name="connsiteY1701" fmla="*/ 1305339 h 1534562"/>
                              <a:gd name="connsiteX1702" fmla="*/ 290080 w 1452847"/>
                              <a:gd name="connsiteY1702" fmla="*/ 1299278 h 1534562"/>
                              <a:gd name="connsiteX1703" fmla="*/ 359352 w 1452847"/>
                              <a:gd name="connsiteY1703" fmla="*/ 1301010 h 1534562"/>
                              <a:gd name="connsiteX1704" fmla="*/ 421698 w 1452847"/>
                              <a:gd name="connsiteY1704" fmla="*/ 1307071 h 1534562"/>
                              <a:gd name="connsiteX1705" fmla="*/ 412173 w 1452847"/>
                              <a:gd name="connsiteY1705" fmla="*/ 1290619 h 1534562"/>
                              <a:gd name="connsiteX1706" fmla="*/ 347230 w 1452847"/>
                              <a:gd name="connsiteY1706" fmla="*/ 1290619 h 1534562"/>
                              <a:gd name="connsiteX1707" fmla="*/ 273627 w 1452847"/>
                              <a:gd name="connsiteY1707" fmla="*/ 1288021 h 1534562"/>
                              <a:gd name="connsiteX1708" fmla="*/ 206086 w 1452847"/>
                              <a:gd name="connsiteY1708" fmla="*/ 1289753 h 1534562"/>
                              <a:gd name="connsiteX1709" fmla="*/ 206086 w 1452847"/>
                              <a:gd name="connsiteY1709" fmla="*/ 1289753 h 1534562"/>
                              <a:gd name="connsiteX1710" fmla="*/ 206086 w 1452847"/>
                              <a:gd name="connsiteY1710" fmla="*/ 1289753 h 1534562"/>
                              <a:gd name="connsiteX1711" fmla="*/ 223405 w 1452847"/>
                              <a:gd name="connsiteY1711" fmla="*/ 1305339 h 1534562"/>
                              <a:gd name="connsiteX1712" fmla="*/ 207818 w 1452847"/>
                              <a:gd name="connsiteY1712" fmla="*/ 1361623 h 1534562"/>
                              <a:gd name="connsiteX1713" fmla="*/ 207818 w 1452847"/>
                              <a:gd name="connsiteY1713" fmla="*/ 1361623 h 1534562"/>
                              <a:gd name="connsiteX1714" fmla="*/ 207818 w 1452847"/>
                              <a:gd name="connsiteY1714" fmla="*/ 1361623 h 1534562"/>
                              <a:gd name="connsiteX1715" fmla="*/ 302202 w 1452847"/>
                              <a:gd name="connsiteY1715" fmla="*/ 1408383 h 1534562"/>
                              <a:gd name="connsiteX1716" fmla="*/ 391391 w 1452847"/>
                              <a:gd name="connsiteY1716" fmla="*/ 1410980 h 1534562"/>
                              <a:gd name="connsiteX1717" fmla="*/ 440748 w 1452847"/>
                              <a:gd name="connsiteY1717" fmla="*/ 1405785 h 1534562"/>
                              <a:gd name="connsiteX1718" fmla="*/ 347230 w 1452847"/>
                              <a:gd name="connsiteY1718" fmla="*/ 1399724 h 1534562"/>
                              <a:gd name="connsiteX1719" fmla="*/ 255443 w 1452847"/>
                              <a:gd name="connsiteY1719" fmla="*/ 1395394 h 1534562"/>
                              <a:gd name="connsiteX1720" fmla="*/ 206086 w 1452847"/>
                              <a:gd name="connsiteY1720" fmla="*/ 1397126 h 1534562"/>
                              <a:gd name="connsiteX1721" fmla="*/ 206086 w 1452847"/>
                              <a:gd name="connsiteY1721" fmla="*/ 1397126 h 1534562"/>
                              <a:gd name="connsiteX1722" fmla="*/ 206086 w 1452847"/>
                              <a:gd name="connsiteY1722" fmla="*/ 1397126 h 1534562"/>
                              <a:gd name="connsiteX1723" fmla="*/ 302202 w 1452847"/>
                              <a:gd name="connsiteY1723" fmla="*/ 1408383 h 1534562"/>
                              <a:gd name="connsiteX1724" fmla="*/ 906607 w 1452847"/>
                              <a:gd name="connsiteY1724" fmla="*/ 1511426 h 1534562"/>
                              <a:gd name="connsiteX1725" fmla="*/ 849457 w 1452847"/>
                              <a:gd name="connsiteY1725" fmla="*/ 1514889 h 1534562"/>
                              <a:gd name="connsiteX1726" fmla="*/ 724766 w 1452847"/>
                              <a:gd name="connsiteY1726" fmla="*/ 1511426 h 1534562"/>
                              <a:gd name="connsiteX1727" fmla="*/ 711777 w 1452847"/>
                              <a:gd name="connsiteY1727" fmla="*/ 1530476 h 1534562"/>
                              <a:gd name="connsiteX1728" fmla="*/ 779318 w 1452847"/>
                              <a:gd name="connsiteY1728" fmla="*/ 1531342 h 1534562"/>
                              <a:gd name="connsiteX1729" fmla="*/ 779318 w 1452847"/>
                              <a:gd name="connsiteY1729" fmla="*/ 1531342 h 1534562"/>
                              <a:gd name="connsiteX1730" fmla="*/ 780184 w 1452847"/>
                              <a:gd name="connsiteY1730" fmla="*/ 1531342 h 1534562"/>
                              <a:gd name="connsiteX1731" fmla="*/ 910071 w 1452847"/>
                              <a:gd name="connsiteY1731" fmla="*/ 1521817 h 1534562"/>
                              <a:gd name="connsiteX1732" fmla="*/ 906607 w 1452847"/>
                              <a:gd name="connsiteY1732" fmla="*/ 1511426 h 1534562"/>
                              <a:gd name="connsiteX1733" fmla="*/ 214745 w 1452847"/>
                              <a:gd name="connsiteY1733" fmla="*/ 1273301 h 1534562"/>
                              <a:gd name="connsiteX1734" fmla="*/ 287482 w 1452847"/>
                              <a:gd name="connsiteY1734" fmla="*/ 1262910 h 1534562"/>
                              <a:gd name="connsiteX1735" fmla="*/ 354157 w 1452847"/>
                              <a:gd name="connsiteY1735" fmla="*/ 1261178 h 1534562"/>
                              <a:gd name="connsiteX1736" fmla="*/ 417368 w 1452847"/>
                              <a:gd name="connsiteY1736" fmla="*/ 1268105 h 1534562"/>
                              <a:gd name="connsiteX1737" fmla="*/ 390525 w 1452847"/>
                              <a:gd name="connsiteY1737" fmla="*/ 1251653 h 1534562"/>
                              <a:gd name="connsiteX1738" fmla="*/ 349827 w 1452847"/>
                              <a:gd name="connsiteY1738" fmla="*/ 1251653 h 1534562"/>
                              <a:gd name="connsiteX1739" fmla="*/ 349827 w 1452847"/>
                              <a:gd name="connsiteY1739" fmla="*/ 1251653 h 1534562"/>
                              <a:gd name="connsiteX1740" fmla="*/ 306532 w 1452847"/>
                              <a:gd name="connsiteY1740" fmla="*/ 1252519 h 1534562"/>
                              <a:gd name="connsiteX1741" fmla="*/ 222539 w 1452847"/>
                              <a:gd name="connsiteY1741" fmla="*/ 1256849 h 1534562"/>
                              <a:gd name="connsiteX1742" fmla="*/ 199159 w 1452847"/>
                              <a:gd name="connsiteY1742" fmla="*/ 1261178 h 1534562"/>
                              <a:gd name="connsiteX1743" fmla="*/ 214745 w 1452847"/>
                              <a:gd name="connsiteY1743" fmla="*/ 1273301 h 1534562"/>
                              <a:gd name="connsiteX1744" fmla="*/ 385330 w 1452847"/>
                              <a:gd name="connsiteY1744" fmla="*/ 1214419 h 1534562"/>
                              <a:gd name="connsiteX1745" fmla="*/ 385330 w 1452847"/>
                              <a:gd name="connsiteY1745" fmla="*/ 1214419 h 1534562"/>
                              <a:gd name="connsiteX1746" fmla="*/ 247650 w 1452847"/>
                              <a:gd name="connsiteY1746" fmla="*/ 1220480 h 1534562"/>
                              <a:gd name="connsiteX1747" fmla="*/ 208684 w 1452847"/>
                              <a:gd name="connsiteY1747" fmla="*/ 1230871 h 1534562"/>
                              <a:gd name="connsiteX1748" fmla="*/ 245918 w 1452847"/>
                              <a:gd name="connsiteY1748" fmla="*/ 1234335 h 1534562"/>
                              <a:gd name="connsiteX1749" fmla="*/ 306532 w 1452847"/>
                              <a:gd name="connsiteY1749" fmla="*/ 1229139 h 1534562"/>
                              <a:gd name="connsiteX1750" fmla="*/ 368877 w 1452847"/>
                              <a:gd name="connsiteY1750" fmla="*/ 1225676 h 1534562"/>
                              <a:gd name="connsiteX1751" fmla="*/ 406111 w 1452847"/>
                              <a:gd name="connsiteY1751" fmla="*/ 1223078 h 1534562"/>
                              <a:gd name="connsiteX1752" fmla="*/ 385330 w 1452847"/>
                              <a:gd name="connsiteY1752" fmla="*/ 1214419 h 1534562"/>
                              <a:gd name="connsiteX1753" fmla="*/ 385330 w 1452847"/>
                              <a:gd name="connsiteY1753" fmla="*/ 1214419 h 1534562"/>
                              <a:gd name="connsiteX1754" fmla="*/ 375805 w 1452847"/>
                              <a:gd name="connsiteY1754" fmla="*/ 1217017 h 1534562"/>
                              <a:gd name="connsiteX1755" fmla="*/ 380134 w 1452847"/>
                              <a:gd name="connsiteY1755" fmla="*/ 1216151 h 1534562"/>
                              <a:gd name="connsiteX1756" fmla="*/ 375805 w 1452847"/>
                              <a:gd name="connsiteY1756" fmla="*/ 1217017 h 1534562"/>
                              <a:gd name="connsiteX1757" fmla="*/ 214745 w 1452847"/>
                              <a:gd name="connsiteY1757" fmla="*/ 1164196 h 1534562"/>
                              <a:gd name="connsiteX1758" fmla="*/ 368877 w 1452847"/>
                              <a:gd name="connsiteY1758" fmla="*/ 1153805 h 1534562"/>
                              <a:gd name="connsiteX1759" fmla="*/ 411307 w 1452847"/>
                              <a:gd name="connsiteY1759" fmla="*/ 1154671 h 1534562"/>
                              <a:gd name="connsiteX1760" fmla="*/ 390525 w 1452847"/>
                              <a:gd name="connsiteY1760" fmla="*/ 1143415 h 1534562"/>
                              <a:gd name="connsiteX1761" fmla="*/ 390525 w 1452847"/>
                              <a:gd name="connsiteY1761" fmla="*/ 1143415 h 1534562"/>
                              <a:gd name="connsiteX1762" fmla="*/ 341168 w 1452847"/>
                              <a:gd name="connsiteY1762" fmla="*/ 1144280 h 1534562"/>
                              <a:gd name="connsiteX1763" fmla="*/ 255443 w 1452847"/>
                              <a:gd name="connsiteY1763" fmla="*/ 1146012 h 1534562"/>
                              <a:gd name="connsiteX1764" fmla="*/ 203489 w 1452847"/>
                              <a:gd name="connsiteY1764" fmla="*/ 1147744 h 1534562"/>
                              <a:gd name="connsiteX1765" fmla="*/ 214745 w 1452847"/>
                              <a:gd name="connsiteY1765" fmla="*/ 1164196 h 1534562"/>
                              <a:gd name="connsiteX1766" fmla="*/ 240723 w 1452847"/>
                              <a:gd name="connsiteY1766" fmla="*/ 1126962 h 1534562"/>
                              <a:gd name="connsiteX1767" fmla="*/ 361084 w 1452847"/>
                              <a:gd name="connsiteY1767" fmla="*/ 1115706 h 1534562"/>
                              <a:gd name="connsiteX1768" fmla="*/ 399184 w 1452847"/>
                              <a:gd name="connsiteY1768" fmla="*/ 1114839 h 1534562"/>
                              <a:gd name="connsiteX1769" fmla="*/ 346364 w 1452847"/>
                              <a:gd name="connsiteY1769" fmla="*/ 1107046 h 1534562"/>
                              <a:gd name="connsiteX1770" fmla="*/ 346364 w 1452847"/>
                              <a:gd name="connsiteY1770" fmla="*/ 1107046 h 1534562"/>
                              <a:gd name="connsiteX1771" fmla="*/ 290080 w 1452847"/>
                              <a:gd name="connsiteY1771" fmla="*/ 1107912 h 1534562"/>
                              <a:gd name="connsiteX1772" fmla="*/ 221673 w 1452847"/>
                              <a:gd name="connsiteY1772" fmla="*/ 1110510 h 1534562"/>
                              <a:gd name="connsiteX1773" fmla="*/ 188768 w 1452847"/>
                              <a:gd name="connsiteY1773" fmla="*/ 1124365 h 1534562"/>
                              <a:gd name="connsiteX1774" fmla="*/ 240723 w 1452847"/>
                              <a:gd name="connsiteY1774" fmla="*/ 1126962 h 1534562"/>
                              <a:gd name="connsiteX1775" fmla="*/ 369743 w 1452847"/>
                              <a:gd name="connsiteY1775" fmla="*/ 1180649 h 1534562"/>
                              <a:gd name="connsiteX1776" fmla="*/ 271030 w 1452847"/>
                              <a:gd name="connsiteY1776" fmla="*/ 1184112 h 1534562"/>
                              <a:gd name="connsiteX1777" fmla="*/ 211282 w 1452847"/>
                              <a:gd name="connsiteY1777" fmla="*/ 1197967 h 1534562"/>
                              <a:gd name="connsiteX1778" fmla="*/ 249382 w 1452847"/>
                              <a:gd name="connsiteY1778" fmla="*/ 1197101 h 1534562"/>
                              <a:gd name="connsiteX1779" fmla="*/ 304800 w 1452847"/>
                              <a:gd name="connsiteY1779" fmla="*/ 1193637 h 1534562"/>
                              <a:gd name="connsiteX1780" fmla="*/ 413039 w 1452847"/>
                              <a:gd name="connsiteY1780" fmla="*/ 1191040 h 1534562"/>
                              <a:gd name="connsiteX1781" fmla="*/ 369743 w 1452847"/>
                              <a:gd name="connsiteY1781" fmla="*/ 1180649 h 1534562"/>
                              <a:gd name="connsiteX1782" fmla="*/ 349827 w 1452847"/>
                              <a:gd name="connsiteY1782" fmla="*/ 1251653 h 1534562"/>
                              <a:gd name="connsiteX1783" fmla="*/ 349827 w 1452847"/>
                              <a:gd name="connsiteY1783" fmla="*/ 1251653 h 1534562"/>
                              <a:gd name="connsiteX1784" fmla="*/ 349827 w 1452847"/>
                              <a:gd name="connsiteY1784" fmla="*/ 1251653 h 1534562"/>
                              <a:gd name="connsiteX1785" fmla="*/ 148070 w 1452847"/>
                              <a:gd name="connsiteY1785" fmla="*/ 88737 h 1534562"/>
                              <a:gd name="connsiteX1786" fmla="*/ 172316 w 1452847"/>
                              <a:gd name="connsiteY1786" fmla="*/ 68821 h 1534562"/>
                              <a:gd name="connsiteX1787" fmla="*/ 103909 w 1452847"/>
                              <a:gd name="connsiteY1787" fmla="*/ 68821 h 1534562"/>
                              <a:gd name="connsiteX1788" fmla="*/ 18184 w 1452847"/>
                              <a:gd name="connsiteY1788" fmla="*/ 64492 h 1534562"/>
                              <a:gd name="connsiteX1789" fmla="*/ 0 w 1452847"/>
                              <a:gd name="connsiteY1789" fmla="*/ 61028 h 1534562"/>
                              <a:gd name="connsiteX1790" fmla="*/ 0 w 1452847"/>
                              <a:gd name="connsiteY1790" fmla="*/ 80078 h 1534562"/>
                              <a:gd name="connsiteX1791" fmla="*/ 148070 w 1452847"/>
                              <a:gd name="connsiteY1791" fmla="*/ 88737 h 1534562"/>
                              <a:gd name="connsiteX1792" fmla="*/ 231198 w 1452847"/>
                              <a:gd name="connsiteY1792" fmla="*/ 1373746 h 1534562"/>
                              <a:gd name="connsiteX1793" fmla="*/ 288348 w 1452847"/>
                              <a:gd name="connsiteY1793" fmla="*/ 1371149 h 1534562"/>
                              <a:gd name="connsiteX1794" fmla="*/ 353291 w 1452847"/>
                              <a:gd name="connsiteY1794" fmla="*/ 1368551 h 1534562"/>
                              <a:gd name="connsiteX1795" fmla="*/ 381866 w 1452847"/>
                              <a:gd name="connsiteY1795" fmla="*/ 1372881 h 1534562"/>
                              <a:gd name="connsiteX1796" fmla="*/ 400916 w 1452847"/>
                              <a:gd name="connsiteY1796" fmla="*/ 1380674 h 1534562"/>
                              <a:gd name="connsiteX1797" fmla="*/ 405246 w 1452847"/>
                              <a:gd name="connsiteY1797" fmla="*/ 1359026 h 1534562"/>
                              <a:gd name="connsiteX1798" fmla="*/ 338570 w 1452847"/>
                              <a:gd name="connsiteY1798" fmla="*/ 1359026 h 1534562"/>
                              <a:gd name="connsiteX1799" fmla="*/ 267566 w 1452847"/>
                              <a:gd name="connsiteY1799" fmla="*/ 1359026 h 1534562"/>
                              <a:gd name="connsiteX1800" fmla="*/ 209550 w 1452847"/>
                              <a:gd name="connsiteY1800" fmla="*/ 1361623 h 1534562"/>
                              <a:gd name="connsiteX1801" fmla="*/ 231198 w 1452847"/>
                              <a:gd name="connsiteY1801" fmla="*/ 1373746 h 1534562"/>
                              <a:gd name="connsiteX1802" fmla="*/ 1251239 w 1452847"/>
                              <a:gd name="connsiteY1802" fmla="*/ 300019 h 1534562"/>
                              <a:gd name="connsiteX1803" fmla="*/ 1251239 w 1452847"/>
                              <a:gd name="connsiteY1803" fmla="*/ 300019 h 1534562"/>
                              <a:gd name="connsiteX1804" fmla="*/ 1382857 w 1452847"/>
                              <a:gd name="connsiteY1804" fmla="*/ 288762 h 1534562"/>
                              <a:gd name="connsiteX1805" fmla="*/ 1412298 w 1452847"/>
                              <a:gd name="connsiteY1805" fmla="*/ 282701 h 1534562"/>
                              <a:gd name="connsiteX1806" fmla="*/ 1381125 w 1452847"/>
                              <a:gd name="connsiteY1806" fmla="*/ 272310 h 1534562"/>
                              <a:gd name="connsiteX1807" fmla="*/ 1264227 w 1452847"/>
                              <a:gd name="connsiteY1807" fmla="*/ 283567 h 1534562"/>
                              <a:gd name="connsiteX1808" fmla="*/ 1220932 w 1452847"/>
                              <a:gd name="connsiteY1808" fmla="*/ 285298 h 1534562"/>
                              <a:gd name="connsiteX1809" fmla="*/ 1225261 w 1452847"/>
                              <a:gd name="connsiteY1809" fmla="*/ 300885 h 1534562"/>
                              <a:gd name="connsiteX1810" fmla="*/ 1251239 w 1452847"/>
                              <a:gd name="connsiteY1810" fmla="*/ 300019 h 1534562"/>
                              <a:gd name="connsiteX1811" fmla="*/ 1251239 w 1452847"/>
                              <a:gd name="connsiteY1811" fmla="*/ 300019 h 1534562"/>
                              <a:gd name="connsiteX1812" fmla="*/ 490105 w 1452847"/>
                              <a:gd name="connsiteY1812" fmla="*/ 1408383 h 1534562"/>
                              <a:gd name="connsiteX1813" fmla="*/ 469323 w 1452847"/>
                              <a:gd name="connsiteY1813" fmla="*/ 1419639 h 1534562"/>
                              <a:gd name="connsiteX1814" fmla="*/ 524741 w 1452847"/>
                              <a:gd name="connsiteY1814" fmla="*/ 1422237 h 1534562"/>
                              <a:gd name="connsiteX1815" fmla="*/ 638175 w 1452847"/>
                              <a:gd name="connsiteY1815" fmla="*/ 1426567 h 1534562"/>
                              <a:gd name="connsiteX1816" fmla="*/ 667616 w 1452847"/>
                              <a:gd name="connsiteY1816" fmla="*/ 1422237 h 1534562"/>
                              <a:gd name="connsiteX1817" fmla="*/ 621723 w 1452847"/>
                              <a:gd name="connsiteY1817" fmla="*/ 1412712 h 1534562"/>
                              <a:gd name="connsiteX1818" fmla="*/ 490105 w 1452847"/>
                              <a:gd name="connsiteY1818" fmla="*/ 1408383 h 1534562"/>
                              <a:gd name="connsiteX1819" fmla="*/ 490105 w 1452847"/>
                              <a:gd name="connsiteY1819" fmla="*/ 1408383 h 1534562"/>
                              <a:gd name="connsiteX1820" fmla="*/ 662421 w 1452847"/>
                              <a:gd name="connsiteY1820" fmla="*/ 1453410 h 1534562"/>
                              <a:gd name="connsiteX1821" fmla="*/ 589684 w 1452847"/>
                              <a:gd name="connsiteY1821" fmla="*/ 1447349 h 1534562"/>
                              <a:gd name="connsiteX1822" fmla="*/ 523009 w 1452847"/>
                              <a:gd name="connsiteY1822" fmla="*/ 1438690 h 1534562"/>
                              <a:gd name="connsiteX1823" fmla="*/ 464993 w 1452847"/>
                              <a:gd name="connsiteY1823" fmla="*/ 1432628 h 1534562"/>
                              <a:gd name="connsiteX1824" fmla="*/ 490105 w 1452847"/>
                              <a:gd name="connsiteY1824" fmla="*/ 1451678 h 1534562"/>
                              <a:gd name="connsiteX1825" fmla="*/ 565439 w 1452847"/>
                              <a:gd name="connsiteY1825" fmla="*/ 1456008 h 1534562"/>
                              <a:gd name="connsiteX1826" fmla="*/ 636443 w 1452847"/>
                              <a:gd name="connsiteY1826" fmla="*/ 1462069 h 1534562"/>
                              <a:gd name="connsiteX1827" fmla="*/ 683202 w 1452847"/>
                              <a:gd name="connsiteY1827" fmla="*/ 1469862 h 1534562"/>
                              <a:gd name="connsiteX1828" fmla="*/ 662421 w 1452847"/>
                              <a:gd name="connsiteY1828" fmla="*/ 1453410 h 1534562"/>
                              <a:gd name="connsiteX1829" fmla="*/ 779318 w 1452847"/>
                              <a:gd name="connsiteY1829" fmla="*/ 1530476 h 1534562"/>
                              <a:gd name="connsiteX1830" fmla="*/ 779318 w 1452847"/>
                              <a:gd name="connsiteY1830" fmla="*/ 1530476 h 1534562"/>
                              <a:gd name="connsiteX1831" fmla="*/ 779318 w 1452847"/>
                              <a:gd name="connsiteY1831" fmla="*/ 1530476 h 1534562"/>
                              <a:gd name="connsiteX1832" fmla="*/ 779318 w 1452847"/>
                              <a:gd name="connsiteY1832" fmla="*/ 1530476 h 1534562"/>
                              <a:gd name="connsiteX1833" fmla="*/ 408709 w 1452847"/>
                              <a:gd name="connsiteY1833" fmla="*/ 1468996 h 1534562"/>
                              <a:gd name="connsiteX1834" fmla="*/ 344632 w 1452847"/>
                              <a:gd name="connsiteY1834" fmla="*/ 1475924 h 1534562"/>
                              <a:gd name="connsiteX1835" fmla="*/ 272761 w 1452847"/>
                              <a:gd name="connsiteY1835" fmla="*/ 1471594 h 1534562"/>
                              <a:gd name="connsiteX1836" fmla="*/ 232930 w 1452847"/>
                              <a:gd name="connsiteY1836" fmla="*/ 1468996 h 1534562"/>
                              <a:gd name="connsiteX1837" fmla="*/ 232930 w 1452847"/>
                              <a:gd name="connsiteY1837" fmla="*/ 1468996 h 1534562"/>
                              <a:gd name="connsiteX1838" fmla="*/ 303934 w 1452847"/>
                              <a:gd name="connsiteY1838" fmla="*/ 1489778 h 1534562"/>
                              <a:gd name="connsiteX1839" fmla="*/ 373207 w 1452847"/>
                              <a:gd name="connsiteY1839" fmla="*/ 1488912 h 1534562"/>
                              <a:gd name="connsiteX1840" fmla="*/ 430357 w 1452847"/>
                              <a:gd name="connsiteY1840" fmla="*/ 1483717 h 1534562"/>
                              <a:gd name="connsiteX1841" fmla="*/ 408709 w 1452847"/>
                              <a:gd name="connsiteY1841" fmla="*/ 1468996 h 1534562"/>
                              <a:gd name="connsiteX1842" fmla="*/ 684068 w 1452847"/>
                              <a:gd name="connsiteY1842" fmla="*/ 1382405 h 1534562"/>
                              <a:gd name="connsiteX1843" fmla="*/ 620857 w 1452847"/>
                              <a:gd name="connsiteY1843" fmla="*/ 1381540 h 1534562"/>
                              <a:gd name="connsiteX1844" fmla="*/ 482311 w 1452847"/>
                              <a:gd name="connsiteY1844" fmla="*/ 1376344 h 1534562"/>
                              <a:gd name="connsiteX1845" fmla="*/ 482311 w 1452847"/>
                              <a:gd name="connsiteY1845" fmla="*/ 1376344 h 1534562"/>
                              <a:gd name="connsiteX1846" fmla="*/ 482311 w 1452847"/>
                              <a:gd name="connsiteY1846" fmla="*/ 1376344 h 1534562"/>
                              <a:gd name="connsiteX1847" fmla="*/ 478848 w 1452847"/>
                              <a:gd name="connsiteY1847" fmla="*/ 1394528 h 1534562"/>
                              <a:gd name="connsiteX1848" fmla="*/ 547255 w 1452847"/>
                              <a:gd name="connsiteY1848" fmla="*/ 1391930 h 1534562"/>
                              <a:gd name="connsiteX1849" fmla="*/ 620857 w 1452847"/>
                              <a:gd name="connsiteY1849" fmla="*/ 1391930 h 1534562"/>
                              <a:gd name="connsiteX1850" fmla="*/ 687532 w 1452847"/>
                              <a:gd name="connsiteY1850" fmla="*/ 1395394 h 1534562"/>
                              <a:gd name="connsiteX1851" fmla="*/ 684068 w 1452847"/>
                              <a:gd name="connsiteY1851" fmla="*/ 1382405 h 1534562"/>
                              <a:gd name="connsiteX1852" fmla="*/ 531668 w 1452847"/>
                              <a:gd name="connsiteY1852" fmla="*/ 1490644 h 1534562"/>
                              <a:gd name="connsiteX1853" fmla="*/ 575830 w 1452847"/>
                              <a:gd name="connsiteY1853" fmla="*/ 1492376 h 1534562"/>
                              <a:gd name="connsiteX1854" fmla="*/ 621723 w 1452847"/>
                              <a:gd name="connsiteY1854" fmla="*/ 1496706 h 1534562"/>
                              <a:gd name="connsiteX1855" fmla="*/ 569768 w 1452847"/>
                              <a:gd name="connsiteY1855" fmla="*/ 1477655 h 1534562"/>
                              <a:gd name="connsiteX1856" fmla="*/ 477982 w 1452847"/>
                              <a:gd name="connsiteY1856" fmla="*/ 1475924 h 1534562"/>
                              <a:gd name="connsiteX1857" fmla="*/ 531668 w 1452847"/>
                              <a:gd name="connsiteY1857" fmla="*/ 1490644 h 1534562"/>
                              <a:gd name="connsiteX1858" fmla="*/ 464127 w 1452847"/>
                              <a:gd name="connsiteY1858" fmla="*/ 1327853 h 1534562"/>
                              <a:gd name="connsiteX1859" fmla="*/ 388793 w 1452847"/>
                              <a:gd name="connsiteY1859" fmla="*/ 1330451 h 1534562"/>
                              <a:gd name="connsiteX1860" fmla="*/ 220807 w 1452847"/>
                              <a:gd name="connsiteY1860" fmla="*/ 1324389 h 1534562"/>
                              <a:gd name="connsiteX1861" fmla="*/ 219941 w 1452847"/>
                              <a:gd name="connsiteY1861" fmla="*/ 1341708 h 1534562"/>
                              <a:gd name="connsiteX1862" fmla="*/ 297007 w 1452847"/>
                              <a:gd name="connsiteY1862" fmla="*/ 1336512 h 1534562"/>
                              <a:gd name="connsiteX1863" fmla="*/ 381866 w 1452847"/>
                              <a:gd name="connsiteY1863" fmla="*/ 1338244 h 1534562"/>
                              <a:gd name="connsiteX1864" fmla="*/ 447675 w 1452847"/>
                              <a:gd name="connsiteY1864" fmla="*/ 1342574 h 1534562"/>
                              <a:gd name="connsiteX1865" fmla="*/ 464127 w 1452847"/>
                              <a:gd name="connsiteY1865" fmla="*/ 1327853 h 1534562"/>
                              <a:gd name="connsiteX1866" fmla="*/ 325582 w 1452847"/>
                              <a:gd name="connsiteY1866" fmla="*/ 1434360 h 1534562"/>
                              <a:gd name="connsiteX1867" fmla="*/ 325582 w 1452847"/>
                              <a:gd name="connsiteY1867" fmla="*/ 1434360 h 1534562"/>
                              <a:gd name="connsiteX1868" fmla="*/ 258041 w 1452847"/>
                              <a:gd name="connsiteY1868" fmla="*/ 1430896 h 1534562"/>
                              <a:gd name="connsiteX1869" fmla="*/ 216477 w 1452847"/>
                              <a:gd name="connsiteY1869" fmla="*/ 1432628 h 1534562"/>
                              <a:gd name="connsiteX1870" fmla="*/ 257175 w 1452847"/>
                              <a:gd name="connsiteY1870" fmla="*/ 1448214 h 1534562"/>
                              <a:gd name="connsiteX1871" fmla="*/ 324716 w 1452847"/>
                              <a:gd name="connsiteY1871" fmla="*/ 1446483 h 1534562"/>
                              <a:gd name="connsiteX1872" fmla="*/ 445943 w 1452847"/>
                              <a:gd name="connsiteY1872" fmla="*/ 1447349 h 1534562"/>
                              <a:gd name="connsiteX1873" fmla="*/ 325582 w 1452847"/>
                              <a:gd name="connsiteY1873" fmla="*/ 1434360 h 1534562"/>
                              <a:gd name="connsiteX1874" fmla="*/ 346364 w 1452847"/>
                              <a:gd name="connsiteY1874" fmla="*/ 1107046 h 1534562"/>
                              <a:gd name="connsiteX1875" fmla="*/ 346364 w 1452847"/>
                              <a:gd name="connsiteY1875" fmla="*/ 1107046 h 1534562"/>
                              <a:gd name="connsiteX1876" fmla="*/ 346364 w 1452847"/>
                              <a:gd name="connsiteY1876" fmla="*/ 1107046 h 1534562"/>
                              <a:gd name="connsiteX1877" fmla="*/ 660689 w 1452847"/>
                              <a:gd name="connsiteY1877" fmla="*/ 1509694 h 1534562"/>
                              <a:gd name="connsiteX1878" fmla="*/ 660689 w 1452847"/>
                              <a:gd name="connsiteY1878" fmla="*/ 1509694 h 1534562"/>
                              <a:gd name="connsiteX1879" fmla="*/ 594880 w 1452847"/>
                              <a:gd name="connsiteY1879" fmla="*/ 1512292 h 1534562"/>
                              <a:gd name="connsiteX1880" fmla="*/ 524741 w 1452847"/>
                              <a:gd name="connsiteY1880" fmla="*/ 1514024 h 1534562"/>
                              <a:gd name="connsiteX1881" fmla="*/ 475384 w 1452847"/>
                              <a:gd name="connsiteY1881" fmla="*/ 1524415 h 1534562"/>
                              <a:gd name="connsiteX1882" fmla="*/ 514350 w 1452847"/>
                              <a:gd name="connsiteY1882" fmla="*/ 1528744 h 1534562"/>
                              <a:gd name="connsiteX1883" fmla="*/ 590550 w 1452847"/>
                              <a:gd name="connsiteY1883" fmla="*/ 1524415 h 1534562"/>
                              <a:gd name="connsiteX1884" fmla="*/ 652030 w 1452847"/>
                              <a:gd name="connsiteY1884" fmla="*/ 1527878 h 1534562"/>
                              <a:gd name="connsiteX1885" fmla="*/ 660689 w 1452847"/>
                              <a:gd name="connsiteY1885" fmla="*/ 1509694 h 1534562"/>
                              <a:gd name="connsiteX1886" fmla="*/ 193098 w 1452847"/>
                              <a:gd name="connsiteY1886" fmla="*/ 495714 h 1534562"/>
                              <a:gd name="connsiteX1887" fmla="*/ 242455 w 1452847"/>
                              <a:gd name="connsiteY1887" fmla="*/ 510435 h 1534562"/>
                              <a:gd name="connsiteX1888" fmla="*/ 336839 w 1452847"/>
                              <a:gd name="connsiteY1888" fmla="*/ 511301 h 1534562"/>
                              <a:gd name="connsiteX1889" fmla="*/ 449407 w 1452847"/>
                              <a:gd name="connsiteY1889" fmla="*/ 506972 h 1534562"/>
                              <a:gd name="connsiteX1890" fmla="*/ 415636 w 1452847"/>
                              <a:gd name="connsiteY1890" fmla="*/ 500044 h 1534562"/>
                              <a:gd name="connsiteX1891" fmla="*/ 340302 w 1452847"/>
                              <a:gd name="connsiteY1891" fmla="*/ 501776 h 1534562"/>
                              <a:gd name="connsiteX1892" fmla="*/ 248516 w 1452847"/>
                              <a:gd name="connsiteY1892" fmla="*/ 496581 h 1534562"/>
                              <a:gd name="connsiteX1893" fmla="*/ 193098 w 1452847"/>
                              <a:gd name="connsiteY1893" fmla="*/ 495714 h 1534562"/>
                              <a:gd name="connsiteX1894" fmla="*/ 193098 w 1452847"/>
                              <a:gd name="connsiteY1894" fmla="*/ 495714 h 1534562"/>
                              <a:gd name="connsiteX1895" fmla="*/ 195695 w 1452847"/>
                              <a:gd name="connsiteY1895" fmla="*/ 584903 h 1534562"/>
                              <a:gd name="connsiteX1896" fmla="*/ 274493 w 1452847"/>
                              <a:gd name="connsiteY1896" fmla="*/ 578842 h 1534562"/>
                              <a:gd name="connsiteX1897" fmla="*/ 433820 w 1452847"/>
                              <a:gd name="connsiteY1897" fmla="*/ 584037 h 1534562"/>
                              <a:gd name="connsiteX1898" fmla="*/ 453736 w 1452847"/>
                              <a:gd name="connsiteY1898" fmla="*/ 570183 h 1534562"/>
                              <a:gd name="connsiteX1899" fmla="*/ 407843 w 1452847"/>
                              <a:gd name="connsiteY1899" fmla="*/ 570183 h 1534562"/>
                              <a:gd name="connsiteX1900" fmla="*/ 213880 w 1452847"/>
                              <a:gd name="connsiteY1900" fmla="*/ 564987 h 1534562"/>
                              <a:gd name="connsiteX1901" fmla="*/ 222539 w 1452847"/>
                              <a:gd name="connsiteY1901" fmla="*/ 564987 h 1534562"/>
                              <a:gd name="connsiteX1902" fmla="*/ 213880 w 1452847"/>
                              <a:gd name="connsiteY1902" fmla="*/ 564987 h 1534562"/>
                              <a:gd name="connsiteX1903" fmla="*/ 188768 w 1452847"/>
                              <a:gd name="connsiteY1903" fmla="*/ 568451 h 1534562"/>
                              <a:gd name="connsiteX1904" fmla="*/ 195695 w 1452847"/>
                              <a:gd name="connsiteY1904" fmla="*/ 584903 h 1534562"/>
                              <a:gd name="connsiteX1905" fmla="*/ 193098 w 1452847"/>
                              <a:gd name="connsiteY1905" fmla="*/ 547669 h 1534562"/>
                              <a:gd name="connsiteX1906" fmla="*/ 219941 w 1452847"/>
                              <a:gd name="connsiteY1906" fmla="*/ 543339 h 1534562"/>
                              <a:gd name="connsiteX1907" fmla="*/ 263236 w 1452847"/>
                              <a:gd name="connsiteY1907" fmla="*/ 542474 h 1534562"/>
                              <a:gd name="connsiteX1908" fmla="*/ 409575 w 1452847"/>
                              <a:gd name="connsiteY1908" fmla="*/ 545071 h 1534562"/>
                              <a:gd name="connsiteX1909" fmla="*/ 429491 w 1452847"/>
                              <a:gd name="connsiteY1909" fmla="*/ 535546 h 1534562"/>
                              <a:gd name="connsiteX1910" fmla="*/ 371475 w 1452847"/>
                              <a:gd name="connsiteY1910" fmla="*/ 532949 h 1534562"/>
                              <a:gd name="connsiteX1911" fmla="*/ 198293 w 1452847"/>
                              <a:gd name="connsiteY1911" fmla="*/ 530351 h 1534562"/>
                              <a:gd name="connsiteX1912" fmla="*/ 193098 w 1452847"/>
                              <a:gd name="connsiteY1912" fmla="*/ 547669 h 1534562"/>
                              <a:gd name="connsiteX1913" fmla="*/ 693593 w 1452847"/>
                              <a:gd name="connsiteY1913" fmla="*/ 192646 h 1534562"/>
                              <a:gd name="connsiteX1914" fmla="*/ 533400 w 1452847"/>
                              <a:gd name="connsiteY1914" fmla="*/ 193512 h 1534562"/>
                              <a:gd name="connsiteX1915" fmla="*/ 502227 w 1452847"/>
                              <a:gd name="connsiteY1915" fmla="*/ 197842 h 1534562"/>
                              <a:gd name="connsiteX1916" fmla="*/ 520411 w 1452847"/>
                              <a:gd name="connsiteY1916" fmla="*/ 208233 h 1534562"/>
                              <a:gd name="connsiteX1917" fmla="*/ 640773 w 1452847"/>
                              <a:gd name="connsiteY1917" fmla="*/ 201305 h 1534562"/>
                              <a:gd name="connsiteX1918" fmla="*/ 701386 w 1452847"/>
                              <a:gd name="connsiteY1918" fmla="*/ 209964 h 1534562"/>
                              <a:gd name="connsiteX1919" fmla="*/ 719571 w 1452847"/>
                              <a:gd name="connsiteY1919" fmla="*/ 203037 h 1534562"/>
                              <a:gd name="connsiteX1920" fmla="*/ 693593 w 1452847"/>
                              <a:gd name="connsiteY1920" fmla="*/ 192646 h 1534562"/>
                              <a:gd name="connsiteX1921" fmla="*/ 456334 w 1452847"/>
                              <a:gd name="connsiteY1921" fmla="*/ 1191905 h 1534562"/>
                              <a:gd name="connsiteX1922" fmla="*/ 592282 w 1452847"/>
                              <a:gd name="connsiteY1922" fmla="*/ 1189308 h 1534562"/>
                              <a:gd name="connsiteX1923" fmla="*/ 626052 w 1452847"/>
                              <a:gd name="connsiteY1923" fmla="*/ 1185844 h 1534562"/>
                              <a:gd name="connsiteX1924" fmla="*/ 610466 w 1452847"/>
                              <a:gd name="connsiteY1924" fmla="*/ 1173722 h 1534562"/>
                              <a:gd name="connsiteX1925" fmla="*/ 610466 w 1452847"/>
                              <a:gd name="connsiteY1925" fmla="*/ 1173722 h 1534562"/>
                              <a:gd name="connsiteX1926" fmla="*/ 503959 w 1452847"/>
                              <a:gd name="connsiteY1926" fmla="*/ 1177185 h 1534562"/>
                              <a:gd name="connsiteX1927" fmla="*/ 436418 w 1452847"/>
                              <a:gd name="connsiteY1927" fmla="*/ 1177185 h 1534562"/>
                              <a:gd name="connsiteX1928" fmla="*/ 425161 w 1452847"/>
                              <a:gd name="connsiteY1928" fmla="*/ 1187576 h 1534562"/>
                              <a:gd name="connsiteX1929" fmla="*/ 456334 w 1452847"/>
                              <a:gd name="connsiteY1929" fmla="*/ 1191905 h 1534562"/>
                              <a:gd name="connsiteX1930" fmla="*/ 492702 w 1452847"/>
                              <a:gd name="connsiteY1930" fmla="*/ 242003 h 1534562"/>
                              <a:gd name="connsiteX1931" fmla="*/ 527339 w 1452847"/>
                              <a:gd name="connsiteY1931" fmla="*/ 240271 h 1534562"/>
                              <a:gd name="connsiteX1932" fmla="*/ 599209 w 1452847"/>
                              <a:gd name="connsiteY1932" fmla="*/ 239405 h 1534562"/>
                              <a:gd name="connsiteX1933" fmla="*/ 722168 w 1452847"/>
                              <a:gd name="connsiteY1933" fmla="*/ 243735 h 1534562"/>
                              <a:gd name="connsiteX1934" fmla="*/ 487507 w 1452847"/>
                              <a:gd name="connsiteY1934" fmla="*/ 226417 h 1534562"/>
                              <a:gd name="connsiteX1935" fmla="*/ 492702 w 1452847"/>
                              <a:gd name="connsiteY1935" fmla="*/ 242003 h 1534562"/>
                              <a:gd name="connsiteX1936" fmla="*/ 862446 w 1452847"/>
                              <a:gd name="connsiteY1936" fmla="*/ 92201 h 1534562"/>
                              <a:gd name="connsiteX1937" fmla="*/ 824346 w 1452847"/>
                              <a:gd name="connsiteY1937" fmla="*/ 95665 h 1534562"/>
                              <a:gd name="connsiteX1938" fmla="*/ 737755 w 1452847"/>
                              <a:gd name="connsiteY1938" fmla="*/ 91335 h 1534562"/>
                              <a:gd name="connsiteX1939" fmla="*/ 731693 w 1452847"/>
                              <a:gd name="connsiteY1939" fmla="*/ 106055 h 1534562"/>
                              <a:gd name="connsiteX1940" fmla="*/ 781916 w 1452847"/>
                              <a:gd name="connsiteY1940" fmla="*/ 108653 h 1534562"/>
                              <a:gd name="connsiteX1941" fmla="*/ 871105 w 1452847"/>
                              <a:gd name="connsiteY1941" fmla="*/ 108653 h 1534562"/>
                              <a:gd name="connsiteX1942" fmla="*/ 871105 w 1452847"/>
                              <a:gd name="connsiteY1942" fmla="*/ 108653 h 1534562"/>
                              <a:gd name="connsiteX1943" fmla="*/ 871105 w 1452847"/>
                              <a:gd name="connsiteY1943" fmla="*/ 108653 h 1534562"/>
                              <a:gd name="connsiteX1944" fmla="*/ 862446 w 1452847"/>
                              <a:gd name="connsiteY1944" fmla="*/ 92201 h 1534562"/>
                              <a:gd name="connsiteX1945" fmla="*/ 493568 w 1452847"/>
                              <a:gd name="connsiteY1945" fmla="*/ 327728 h 1534562"/>
                              <a:gd name="connsiteX1946" fmla="*/ 493568 w 1452847"/>
                              <a:gd name="connsiteY1946" fmla="*/ 327728 h 1534562"/>
                              <a:gd name="connsiteX1947" fmla="*/ 498764 w 1452847"/>
                              <a:gd name="connsiteY1947" fmla="*/ 343315 h 1534562"/>
                              <a:gd name="connsiteX1948" fmla="*/ 533400 w 1452847"/>
                              <a:gd name="connsiteY1948" fmla="*/ 341583 h 1534562"/>
                              <a:gd name="connsiteX1949" fmla="*/ 605271 w 1452847"/>
                              <a:gd name="connsiteY1949" fmla="*/ 340717 h 1534562"/>
                              <a:gd name="connsiteX1950" fmla="*/ 729096 w 1452847"/>
                              <a:gd name="connsiteY1950" fmla="*/ 345046 h 1534562"/>
                              <a:gd name="connsiteX1951" fmla="*/ 493568 w 1452847"/>
                              <a:gd name="connsiteY1951" fmla="*/ 327728 h 1534562"/>
                              <a:gd name="connsiteX1952" fmla="*/ 608734 w 1452847"/>
                              <a:gd name="connsiteY1952" fmla="*/ 93067 h 1534562"/>
                              <a:gd name="connsiteX1953" fmla="*/ 510020 w 1452847"/>
                              <a:gd name="connsiteY1953" fmla="*/ 89603 h 1534562"/>
                              <a:gd name="connsiteX1954" fmla="*/ 596611 w 1452847"/>
                              <a:gd name="connsiteY1954" fmla="*/ 105189 h 1534562"/>
                              <a:gd name="connsiteX1955" fmla="*/ 723034 w 1452847"/>
                              <a:gd name="connsiteY1955" fmla="*/ 104324 h 1534562"/>
                              <a:gd name="connsiteX1956" fmla="*/ 608734 w 1452847"/>
                              <a:gd name="connsiteY1956" fmla="*/ 93067 h 1534562"/>
                              <a:gd name="connsiteX1957" fmla="*/ 503093 w 1452847"/>
                              <a:gd name="connsiteY1957" fmla="*/ 305214 h 1534562"/>
                              <a:gd name="connsiteX1958" fmla="*/ 558511 w 1452847"/>
                              <a:gd name="connsiteY1958" fmla="*/ 304349 h 1534562"/>
                              <a:gd name="connsiteX1959" fmla="*/ 677141 w 1452847"/>
                              <a:gd name="connsiteY1959" fmla="*/ 314740 h 1534562"/>
                              <a:gd name="connsiteX1960" fmla="*/ 697923 w 1452847"/>
                              <a:gd name="connsiteY1960" fmla="*/ 304349 h 1534562"/>
                              <a:gd name="connsiteX1961" fmla="*/ 634711 w 1452847"/>
                              <a:gd name="connsiteY1961" fmla="*/ 295690 h 1534562"/>
                              <a:gd name="connsiteX1962" fmla="*/ 509155 w 1452847"/>
                              <a:gd name="connsiteY1962" fmla="*/ 290494 h 1534562"/>
                              <a:gd name="connsiteX1963" fmla="*/ 509155 w 1452847"/>
                              <a:gd name="connsiteY1963" fmla="*/ 290494 h 1534562"/>
                              <a:gd name="connsiteX1964" fmla="*/ 509155 w 1452847"/>
                              <a:gd name="connsiteY1964" fmla="*/ 290494 h 1534562"/>
                              <a:gd name="connsiteX1965" fmla="*/ 503093 w 1452847"/>
                              <a:gd name="connsiteY1965" fmla="*/ 305214 h 1534562"/>
                              <a:gd name="connsiteX1966" fmla="*/ 555914 w 1452847"/>
                              <a:gd name="connsiteY1966" fmla="*/ 138960 h 1534562"/>
                              <a:gd name="connsiteX1967" fmla="*/ 693593 w 1452847"/>
                              <a:gd name="connsiteY1967" fmla="*/ 148485 h 1534562"/>
                              <a:gd name="connsiteX1968" fmla="*/ 710911 w 1452847"/>
                              <a:gd name="connsiteY1968" fmla="*/ 132899 h 1534562"/>
                              <a:gd name="connsiteX1969" fmla="*/ 643371 w 1452847"/>
                              <a:gd name="connsiteY1969" fmla="*/ 131167 h 1534562"/>
                              <a:gd name="connsiteX1970" fmla="*/ 563707 w 1452847"/>
                              <a:gd name="connsiteY1970" fmla="*/ 124240 h 1534562"/>
                              <a:gd name="connsiteX1971" fmla="*/ 510886 w 1452847"/>
                              <a:gd name="connsiteY1971" fmla="*/ 125105 h 1534562"/>
                              <a:gd name="connsiteX1972" fmla="*/ 510886 w 1452847"/>
                              <a:gd name="connsiteY1972" fmla="*/ 125105 h 1534562"/>
                              <a:gd name="connsiteX1973" fmla="*/ 510886 w 1452847"/>
                              <a:gd name="connsiteY1973" fmla="*/ 125105 h 1534562"/>
                              <a:gd name="connsiteX1974" fmla="*/ 555914 w 1452847"/>
                              <a:gd name="connsiteY1974" fmla="*/ 138960 h 1534562"/>
                              <a:gd name="connsiteX1975" fmla="*/ 608734 w 1452847"/>
                              <a:gd name="connsiteY1975" fmla="*/ 1139951 h 1534562"/>
                              <a:gd name="connsiteX1976" fmla="*/ 608734 w 1452847"/>
                              <a:gd name="connsiteY1976" fmla="*/ 1139951 h 1534562"/>
                              <a:gd name="connsiteX1977" fmla="*/ 608734 w 1452847"/>
                              <a:gd name="connsiteY1977" fmla="*/ 1139951 h 1534562"/>
                              <a:gd name="connsiteX1978" fmla="*/ 424296 w 1452847"/>
                              <a:gd name="connsiteY1978" fmla="*/ 1081935 h 1534562"/>
                              <a:gd name="connsiteX1979" fmla="*/ 491836 w 1452847"/>
                              <a:gd name="connsiteY1979" fmla="*/ 1080203 h 1534562"/>
                              <a:gd name="connsiteX1980" fmla="*/ 560243 w 1452847"/>
                              <a:gd name="connsiteY1980" fmla="*/ 1084533 h 1534562"/>
                              <a:gd name="connsiteX1981" fmla="*/ 625186 w 1452847"/>
                              <a:gd name="connsiteY1981" fmla="*/ 1096655 h 1534562"/>
                              <a:gd name="connsiteX1982" fmla="*/ 644236 w 1452847"/>
                              <a:gd name="connsiteY1982" fmla="*/ 1082801 h 1534562"/>
                              <a:gd name="connsiteX1983" fmla="*/ 587952 w 1452847"/>
                              <a:gd name="connsiteY1983" fmla="*/ 1076740 h 1534562"/>
                              <a:gd name="connsiteX1984" fmla="*/ 439016 w 1452847"/>
                              <a:gd name="connsiteY1984" fmla="*/ 1066349 h 1534562"/>
                              <a:gd name="connsiteX1985" fmla="*/ 424296 w 1452847"/>
                              <a:gd name="connsiteY1985" fmla="*/ 1081935 h 1534562"/>
                              <a:gd name="connsiteX1986" fmla="*/ 397452 w 1452847"/>
                              <a:gd name="connsiteY1986" fmla="*/ 743365 h 1534562"/>
                              <a:gd name="connsiteX1987" fmla="*/ 397452 w 1452847"/>
                              <a:gd name="connsiteY1987" fmla="*/ 743365 h 1534562"/>
                              <a:gd name="connsiteX1988" fmla="*/ 397452 w 1452847"/>
                              <a:gd name="connsiteY1988" fmla="*/ 743365 h 1534562"/>
                              <a:gd name="connsiteX1989" fmla="*/ 884959 w 1452847"/>
                              <a:gd name="connsiteY1989" fmla="*/ 130301 h 1534562"/>
                              <a:gd name="connsiteX1990" fmla="*/ 772391 w 1452847"/>
                              <a:gd name="connsiteY1990" fmla="*/ 133764 h 1534562"/>
                              <a:gd name="connsiteX1991" fmla="*/ 737755 w 1452847"/>
                              <a:gd name="connsiteY1991" fmla="*/ 127703 h 1534562"/>
                              <a:gd name="connsiteX1992" fmla="*/ 755073 w 1452847"/>
                              <a:gd name="connsiteY1992" fmla="*/ 142423 h 1534562"/>
                              <a:gd name="connsiteX1993" fmla="*/ 884093 w 1452847"/>
                              <a:gd name="connsiteY1993" fmla="*/ 144155 h 1534562"/>
                              <a:gd name="connsiteX1994" fmla="*/ 884959 w 1452847"/>
                              <a:gd name="connsiteY1994" fmla="*/ 130301 h 1534562"/>
                              <a:gd name="connsiteX1995" fmla="*/ 464127 w 1452847"/>
                              <a:gd name="connsiteY1995" fmla="*/ 1155537 h 1534562"/>
                              <a:gd name="connsiteX1996" fmla="*/ 633846 w 1452847"/>
                              <a:gd name="connsiteY1996" fmla="*/ 1154671 h 1534562"/>
                              <a:gd name="connsiteX1997" fmla="*/ 647700 w 1452847"/>
                              <a:gd name="connsiteY1997" fmla="*/ 1140817 h 1534562"/>
                              <a:gd name="connsiteX1998" fmla="*/ 608734 w 1452847"/>
                              <a:gd name="connsiteY1998" fmla="*/ 1139951 h 1534562"/>
                              <a:gd name="connsiteX1999" fmla="*/ 608734 w 1452847"/>
                              <a:gd name="connsiteY1999" fmla="*/ 1139951 h 1534562"/>
                              <a:gd name="connsiteX2000" fmla="*/ 461530 w 1452847"/>
                              <a:gd name="connsiteY2000" fmla="*/ 1140817 h 1534562"/>
                              <a:gd name="connsiteX2001" fmla="*/ 426893 w 1452847"/>
                              <a:gd name="connsiteY2001" fmla="*/ 1154671 h 1534562"/>
                              <a:gd name="connsiteX2002" fmla="*/ 464127 w 1452847"/>
                              <a:gd name="connsiteY2002" fmla="*/ 1155537 h 1534562"/>
                              <a:gd name="connsiteX2003" fmla="*/ 416502 w 1452847"/>
                              <a:gd name="connsiteY2003" fmla="*/ 894032 h 1534562"/>
                              <a:gd name="connsiteX2004" fmla="*/ 351559 w 1452847"/>
                              <a:gd name="connsiteY2004" fmla="*/ 894032 h 1534562"/>
                              <a:gd name="connsiteX2005" fmla="*/ 266700 w 1452847"/>
                              <a:gd name="connsiteY2005" fmla="*/ 893167 h 1534562"/>
                              <a:gd name="connsiteX2006" fmla="*/ 205220 w 1452847"/>
                              <a:gd name="connsiteY2006" fmla="*/ 893167 h 1534562"/>
                              <a:gd name="connsiteX2007" fmla="*/ 219075 w 1452847"/>
                              <a:gd name="connsiteY2007" fmla="*/ 907887 h 1534562"/>
                              <a:gd name="connsiteX2008" fmla="*/ 298739 w 1452847"/>
                              <a:gd name="connsiteY2008" fmla="*/ 904424 h 1534562"/>
                              <a:gd name="connsiteX2009" fmla="*/ 369743 w 1452847"/>
                              <a:gd name="connsiteY2009" fmla="*/ 906155 h 1534562"/>
                              <a:gd name="connsiteX2010" fmla="*/ 422564 w 1452847"/>
                              <a:gd name="connsiteY2010" fmla="*/ 907021 h 1534562"/>
                              <a:gd name="connsiteX2011" fmla="*/ 416502 w 1452847"/>
                              <a:gd name="connsiteY2011" fmla="*/ 894032 h 1534562"/>
                              <a:gd name="connsiteX2012" fmla="*/ 432089 w 1452847"/>
                              <a:gd name="connsiteY2012" fmla="*/ 1117437 h 1534562"/>
                              <a:gd name="connsiteX2013" fmla="*/ 477982 w 1452847"/>
                              <a:gd name="connsiteY2013" fmla="*/ 1119169 h 1534562"/>
                              <a:gd name="connsiteX2014" fmla="*/ 598343 w 1452847"/>
                              <a:gd name="connsiteY2014" fmla="*/ 1121767 h 1534562"/>
                              <a:gd name="connsiteX2015" fmla="*/ 626052 w 1452847"/>
                              <a:gd name="connsiteY2015" fmla="*/ 1117437 h 1534562"/>
                              <a:gd name="connsiteX2016" fmla="*/ 589684 w 1452847"/>
                              <a:gd name="connsiteY2016" fmla="*/ 1111376 h 1534562"/>
                              <a:gd name="connsiteX2017" fmla="*/ 452005 w 1452847"/>
                              <a:gd name="connsiteY2017" fmla="*/ 1106180 h 1534562"/>
                              <a:gd name="connsiteX2018" fmla="*/ 452005 w 1452847"/>
                              <a:gd name="connsiteY2018" fmla="*/ 1106180 h 1534562"/>
                              <a:gd name="connsiteX2019" fmla="*/ 432089 w 1452847"/>
                              <a:gd name="connsiteY2019" fmla="*/ 1117437 h 1534562"/>
                              <a:gd name="connsiteX2020" fmla="*/ 368011 w 1452847"/>
                              <a:gd name="connsiteY2020" fmla="*/ 784062 h 1534562"/>
                              <a:gd name="connsiteX2021" fmla="*/ 223405 w 1452847"/>
                              <a:gd name="connsiteY2021" fmla="*/ 784062 h 1534562"/>
                              <a:gd name="connsiteX2022" fmla="*/ 202623 w 1452847"/>
                              <a:gd name="connsiteY2022" fmla="*/ 798782 h 1534562"/>
                              <a:gd name="connsiteX2023" fmla="*/ 263236 w 1452847"/>
                              <a:gd name="connsiteY2023" fmla="*/ 797917 h 1534562"/>
                              <a:gd name="connsiteX2024" fmla="*/ 393989 w 1452847"/>
                              <a:gd name="connsiteY2024" fmla="*/ 799649 h 1534562"/>
                              <a:gd name="connsiteX2025" fmla="*/ 419966 w 1452847"/>
                              <a:gd name="connsiteY2025" fmla="*/ 790123 h 1534562"/>
                              <a:gd name="connsiteX2026" fmla="*/ 368011 w 1452847"/>
                              <a:gd name="connsiteY2026" fmla="*/ 784062 h 1534562"/>
                              <a:gd name="connsiteX2027" fmla="*/ 233795 w 1452847"/>
                              <a:gd name="connsiteY2027" fmla="*/ 764146 h 1534562"/>
                              <a:gd name="connsiteX2028" fmla="*/ 414770 w 1452847"/>
                              <a:gd name="connsiteY2028" fmla="*/ 759817 h 1534562"/>
                              <a:gd name="connsiteX2029" fmla="*/ 442480 w 1452847"/>
                              <a:gd name="connsiteY2029" fmla="*/ 747694 h 1534562"/>
                              <a:gd name="connsiteX2030" fmla="*/ 396586 w 1452847"/>
                              <a:gd name="connsiteY2030" fmla="*/ 744230 h 1534562"/>
                              <a:gd name="connsiteX2031" fmla="*/ 396586 w 1452847"/>
                              <a:gd name="connsiteY2031" fmla="*/ 744230 h 1534562"/>
                              <a:gd name="connsiteX2032" fmla="*/ 316057 w 1452847"/>
                              <a:gd name="connsiteY2032" fmla="*/ 745962 h 1534562"/>
                              <a:gd name="connsiteX2033" fmla="*/ 228600 w 1452847"/>
                              <a:gd name="connsiteY2033" fmla="*/ 750292 h 1534562"/>
                              <a:gd name="connsiteX2034" fmla="*/ 184439 w 1452847"/>
                              <a:gd name="connsiteY2034" fmla="*/ 760683 h 1534562"/>
                              <a:gd name="connsiteX2035" fmla="*/ 233795 w 1452847"/>
                              <a:gd name="connsiteY2035" fmla="*/ 764146 h 1534562"/>
                              <a:gd name="connsiteX2036" fmla="*/ 222539 w 1452847"/>
                              <a:gd name="connsiteY2036" fmla="*/ 869787 h 1534562"/>
                              <a:gd name="connsiteX2037" fmla="*/ 392257 w 1452847"/>
                              <a:gd name="connsiteY2037" fmla="*/ 870653 h 1534562"/>
                              <a:gd name="connsiteX2038" fmla="*/ 439882 w 1452847"/>
                              <a:gd name="connsiteY2038" fmla="*/ 866324 h 1534562"/>
                              <a:gd name="connsiteX2039" fmla="*/ 379268 w 1452847"/>
                              <a:gd name="connsiteY2039" fmla="*/ 858530 h 1534562"/>
                              <a:gd name="connsiteX2040" fmla="*/ 207818 w 1452847"/>
                              <a:gd name="connsiteY2040" fmla="*/ 857665 h 1534562"/>
                              <a:gd name="connsiteX2041" fmla="*/ 207818 w 1452847"/>
                              <a:gd name="connsiteY2041" fmla="*/ 857665 h 1534562"/>
                              <a:gd name="connsiteX2042" fmla="*/ 182707 w 1452847"/>
                              <a:gd name="connsiteY2042" fmla="*/ 864592 h 1534562"/>
                              <a:gd name="connsiteX2043" fmla="*/ 222539 w 1452847"/>
                              <a:gd name="connsiteY2043" fmla="*/ 869787 h 1534562"/>
                              <a:gd name="connsiteX2044" fmla="*/ 187036 w 1452847"/>
                              <a:gd name="connsiteY2044" fmla="*/ 829956 h 1534562"/>
                              <a:gd name="connsiteX2045" fmla="*/ 265834 w 1452847"/>
                              <a:gd name="connsiteY2045" fmla="*/ 829089 h 1534562"/>
                              <a:gd name="connsiteX2046" fmla="*/ 412173 w 1452847"/>
                              <a:gd name="connsiteY2046" fmla="*/ 834285 h 1534562"/>
                              <a:gd name="connsiteX2047" fmla="*/ 432089 w 1452847"/>
                              <a:gd name="connsiteY2047" fmla="*/ 842078 h 1534562"/>
                              <a:gd name="connsiteX2048" fmla="*/ 442480 w 1452847"/>
                              <a:gd name="connsiteY2048" fmla="*/ 827358 h 1534562"/>
                              <a:gd name="connsiteX2049" fmla="*/ 375805 w 1452847"/>
                              <a:gd name="connsiteY2049" fmla="*/ 819565 h 1534562"/>
                              <a:gd name="connsiteX2050" fmla="*/ 208684 w 1452847"/>
                              <a:gd name="connsiteY2050" fmla="*/ 816967 h 1534562"/>
                              <a:gd name="connsiteX2051" fmla="*/ 187036 w 1452847"/>
                              <a:gd name="connsiteY2051" fmla="*/ 829956 h 1534562"/>
                              <a:gd name="connsiteX2052" fmla="*/ 204355 w 1452847"/>
                              <a:gd name="connsiteY2052" fmla="*/ 893167 h 1534562"/>
                              <a:gd name="connsiteX2053" fmla="*/ 204355 w 1452847"/>
                              <a:gd name="connsiteY2053" fmla="*/ 893167 h 1534562"/>
                              <a:gd name="connsiteX2054" fmla="*/ 204355 w 1452847"/>
                              <a:gd name="connsiteY2054" fmla="*/ 893167 h 1534562"/>
                              <a:gd name="connsiteX2055" fmla="*/ 232930 w 1452847"/>
                              <a:gd name="connsiteY2055" fmla="*/ 564987 h 1534562"/>
                              <a:gd name="connsiteX2056" fmla="*/ 237259 w 1452847"/>
                              <a:gd name="connsiteY2056" fmla="*/ 564987 h 1534562"/>
                              <a:gd name="connsiteX2057" fmla="*/ 232930 w 1452847"/>
                              <a:gd name="connsiteY2057" fmla="*/ 564987 h 1534562"/>
                              <a:gd name="connsiteX2058" fmla="*/ 884093 w 1452847"/>
                              <a:gd name="connsiteY2058" fmla="*/ 145021 h 1534562"/>
                              <a:gd name="connsiteX2059" fmla="*/ 884093 w 1452847"/>
                              <a:gd name="connsiteY2059" fmla="*/ 145021 h 1534562"/>
                              <a:gd name="connsiteX2060" fmla="*/ 884093 w 1452847"/>
                              <a:gd name="connsiteY2060" fmla="*/ 145021 h 1534562"/>
                              <a:gd name="connsiteX2061" fmla="*/ 997527 w 1452847"/>
                              <a:gd name="connsiteY2061" fmla="*/ 459347 h 1534562"/>
                              <a:gd name="connsiteX2062" fmla="*/ 1028700 w 1452847"/>
                              <a:gd name="connsiteY2062" fmla="*/ 457615 h 1534562"/>
                              <a:gd name="connsiteX2063" fmla="*/ 1083252 w 1452847"/>
                              <a:gd name="connsiteY2063" fmla="*/ 457615 h 1534562"/>
                              <a:gd name="connsiteX2064" fmla="*/ 1176771 w 1452847"/>
                              <a:gd name="connsiteY2064" fmla="*/ 435967 h 1534562"/>
                              <a:gd name="connsiteX2065" fmla="*/ 1032164 w 1452847"/>
                              <a:gd name="connsiteY2065" fmla="*/ 448956 h 1534562"/>
                              <a:gd name="connsiteX2066" fmla="*/ 982807 w 1452847"/>
                              <a:gd name="connsiteY2066" fmla="*/ 443760 h 1534562"/>
                              <a:gd name="connsiteX2067" fmla="*/ 997527 w 1452847"/>
                              <a:gd name="connsiteY2067" fmla="*/ 459347 h 1534562"/>
                              <a:gd name="connsiteX2068" fmla="*/ 997527 w 1452847"/>
                              <a:gd name="connsiteY2068" fmla="*/ 459347 h 1534562"/>
                              <a:gd name="connsiteX2069" fmla="*/ 997527 w 1452847"/>
                              <a:gd name="connsiteY2069" fmla="*/ 459347 h 1534562"/>
                              <a:gd name="connsiteX2070" fmla="*/ 997527 w 1452847"/>
                              <a:gd name="connsiteY2070" fmla="*/ 459347 h 1534562"/>
                              <a:gd name="connsiteX2071" fmla="*/ 997527 w 1452847"/>
                              <a:gd name="connsiteY2071" fmla="*/ 459347 h 1534562"/>
                              <a:gd name="connsiteX2072" fmla="*/ 979343 w 1452847"/>
                              <a:gd name="connsiteY2072" fmla="*/ 494849 h 1534562"/>
                              <a:gd name="connsiteX2073" fmla="*/ 1052080 w 1452847"/>
                              <a:gd name="connsiteY2073" fmla="*/ 497446 h 1534562"/>
                              <a:gd name="connsiteX2074" fmla="*/ 1125682 w 1452847"/>
                              <a:gd name="connsiteY2074" fmla="*/ 493117 h 1534562"/>
                              <a:gd name="connsiteX2075" fmla="*/ 1188027 w 1452847"/>
                              <a:gd name="connsiteY2075" fmla="*/ 489653 h 1534562"/>
                              <a:gd name="connsiteX2076" fmla="*/ 1170709 w 1452847"/>
                              <a:gd name="connsiteY2076" fmla="*/ 473201 h 1534562"/>
                              <a:gd name="connsiteX2077" fmla="*/ 1097973 w 1452847"/>
                              <a:gd name="connsiteY2077" fmla="*/ 481860 h 1534562"/>
                              <a:gd name="connsiteX2078" fmla="*/ 1025236 w 1452847"/>
                              <a:gd name="connsiteY2078" fmla="*/ 487055 h 1534562"/>
                              <a:gd name="connsiteX2079" fmla="*/ 977611 w 1452847"/>
                              <a:gd name="connsiteY2079" fmla="*/ 480994 h 1534562"/>
                              <a:gd name="connsiteX2080" fmla="*/ 979343 w 1452847"/>
                              <a:gd name="connsiteY2080" fmla="*/ 494849 h 1534562"/>
                              <a:gd name="connsiteX2081" fmla="*/ 1052080 w 1452847"/>
                              <a:gd name="connsiteY2081" fmla="*/ 497446 h 1534562"/>
                              <a:gd name="connsiteX2082" fmla="*/ 1052080 w 1452847"/>
                              <a:gd name="connsiteY2082" fmla="*/ 497446 h 1534562"/>
                              <a:gd name="connsiteX2083" fmla="*/ 1052080 w 1452847"/>
                              <a:gd name="connsiteY2083" fmla="*/ 497446 h 1534562"/>
                              <a:gd name="connsiteX2084" fmla="*/ 980209 w 1452847"/>
                              <a:gd name="connsiteY2084" fmla="*/ 374487 h 1534562"/>
                              <a:gd name="connsiteX2085" fmla="*/ 1039091 w 1452847"/>
                              <a:gd name="connsiteY2085" fmla="*/ 385744 h 1534562"/>
                              <a:gd name="connsiteX2086" fmla="*/ 1194955 w 1452847"/>
                              <a:gd name="connsiteY2086" fmla="*/ 384878 h 1534562"/>
                              <a:gd name="connsiteX2087" fmla="*/ 1212273 w 1452847"/>
                              <a:gd name="connsiteY2087" fmla="*/ 368426 h 1534562"/>
                              <a:gd name="connsiteX2088" fmla="*/ 1263362 w 1452847"/>
                              <a:gd name="connsiteY2088" fmla="*/ 368426 h 1534562"/>
                              <a:gd name="connsiteX2089" fmla="*/ 1343891 w 1452847"/>
                              <a:gd name="connsiteY2089" fmla="*/ 372756 h 1534562"/>
                              <a:gd name="connsiteX2090" fmla="*/ 1412298 w 1452847"/>
                              <a:gd name="connsiteY2090" fmla="*/ 371889 h 1534562"/>
                              <a:gd name="connsiteX2091" fmla="*/ 1420091 w 1452847"/>
                              <a:gd name="connsiteY2091" fmla="*/ 356303 h 1534562"/>
                              <a:gd name="connsiteX2092" fmla="*/ 1356014 w 1452847"/>
                              <a:gd name="connsiteY2092" fmla="*/ 361498 h 1534562"/>
                              <a:gd name="connsiteX2093" fmla="*/ 1227859 w 1452847"/>
                              <a:gd name="connsiteY2093" fmla="*/ 351108 h 1534562"/>
                              <a:gd name="connsiteX2094" fmla="*/ 1205346 w 1452847"/>
                              <a:gd name="connsiteY2094" fmla="*/ 363230 h 1534562"/>
                              <a:gd name="connsiteX2095" fmla="*/ 1207077 w 1452847"/>
                              <a:gd name="connsiteY2095" fmla="*/ 365828 h 1534562"/>
                              <a:gd name="connsiteX2096" fmla="*/ 1161184 w 1452847"/>
                              <a:gd name="connsiteY2096" fmla="*/ 375353 h 1534562"/>
                              <a:gd name="connsiteX2097" fmla="*/ 1032164 w 1452847"/>
                              <a:gd name="connsiteY2097" fmla="*/ 373621 h 1534562"/>
                              <a:gd name="connsiteX2098" fmla="*/ 980209 w 1452847"/>
                              <a:gd name="connsiteY2098" fmla="*/ 374487 h 1534562"/>
                              <a:gd name="connsiteX2099" fmla="*/ 1411432 w 1452847"/>
                              <a:gd name="connsiteY2099" fmla="*/ 232478 h 1534562"/>
                              <a:gd name="connsiteX2100" fmla="*/ 1365539 w 1452847"/>
                              <a:gd name="connsiteY2100" fmla="*/ 242869 h 1534562"/>
                              <a:gd name="connsiteX2101" fmla="*/ 1244312 w 1452847"/>
                              <a:gd name="connsiteY2101" fmla="*/ 245467 h 1534562"/>
                              <a:gd name="connsiteX2102" fmla="*/ 1220932 w 1452847"/>
                              <a:gd name="connsiteY2102" fmla="*/ 244601 h 1534562"/>
                              <a:gd name="connsiteX2103" fmla="*/ 1225261 w 1452847"/>
                              <a:gd name="connsiteY2103" fmla="*/ 258456 h 1534562"/>
                              <a:gd name="connsiteX2104" fmla="*/ 1285009 w 1452847"/>
                              <a:gd name="connsiteY2104" fmla="*/ 259321 h 1534562"/>
                              <a:gd name="connsiteX2105" fmla="*/ 1285009 w 1452847"/>
                              <a:gd name="connsiteY2105" fmla="*/ 259321 h 1534562"/>
                              <a:gd name="connsiteX2106" fmla="*/ 1418359 w 1452847"/>
                              <a:gd name="connsiteY2106" fmla="*/ 248064 h 1534562"/>
                              <a:gd name="connsiteX2107" fmla="*/ 1411432 w 1452847"/>
                              <a:gd name="connsiteY2107" fmla="*/ 232478 h 1534562"/>
                              <a:gd name="connsiteX2108" fmla="*/ 1273752 w 1452847"/>
                              <a:gd name="connsiteY2108" fmla="*/ 221222 h 1534562"/>
                              <a:gd name="connsiteX2109" fmla="*/ 1317914 w 1452847"/>
                              <a:gd name="connsiteY2109" fmla="*/ 218623 h 1534562"/>
                              <a:gd name="connsiteX2110" fmla="*/ 1383723 w 1452847"/>
                              <a:gd name="connsiteY2110" fmla="*/ 214294 h 1534562"/>
                              <a:gd name="connsiteX2111" fmla="*/ 1399309 w 1452847"/>
                              <a:gd name="connsiteY2111" fmla="*/ 195244 h 1534562"/>
                              <a:gd name="connsiteX2112" fmla="*/ 1330037 w 1452847"/>
                              <a:gd name="connsiteY2112" fmla="*/ 204769 h 1534562"/>
                              <a:gd name="connsiteX2113" fmla="*/ 1266825 w 1452847"/>
                              <a:gd name="connsiteY2113" fmla="*/ 208233 h 1534562"/>
                              <a:gd name="connsiteX2114" fmla="*/ 1211407 w 1452847"/>
                              <a:gd name="connsiteY2114" fmla="*/ 206501 h 1534562"/>
                              <a:gd name="connsiteX2115" fmla="*/ 1273752 w 1452847"/>
                              <a:gd name="connsiteY2115" fmla="*/ 221222 h 1534562"/>
                              <a:gd name="connsiteX2116" fmla="*/ 1273752 w 1452847"/>
                              <a:gd name="connsiteY2116" fmla="*/ 221222 h 1534562"/>
                              <a:gd name="connsiteX2117" fmla="*/ 1194955 w 1452847"/>
                              <a:gd name="connsiteY2117" fmla="*/ 384878 h 1534562"/>
                              <a:gd name="connsiteX2118" fmla="*/ 1194955 w 1452847"/>
                              <a:gd name="connsiteY2118" fmla="*/ 384878 h 1534562"/>
                              <a:gd name="connsiteX2119" fmla="*/ 1194955 w 1452847"/>
                              <a:gd name="connsiteY2119" fmla="*/ 384878 h 1534562"/>
                              <a:gd name="connsiteX2120" fmla="*/ 1063336 w 1452847"/>
                              <a:gd name="connsiteY2120" fmla="*/ 340717 h 1534562"/>
                              <a:gd name="connsiteX2121" fmla="*/ 1006186 w 1452847"/>
                              <a:gd name="connsiteY2121" fmla="*/ 338119 h 1534562"/>
                              <a:gd name="connsiteX2122" fmla="*/ 1005321 w 1452847"/>
                              <a:gd name="connsiteY2122" fmla="*/ 356303 h 1534562"/>
                              <a:gd name="connsiteX2123" fmla="*/ 1005321 w 1452847"/>
                              <a:gd name="connsiteY2123" fmla="*/ 356303 h 1534562"/>
                              <a:gd name="connsiteX2124" fmla="*/ 1143000 w 1452847"/>
                              <a:gd name="connsiteY2124" fmla="*/ 349376 h 1534562"/>
                              <a:gd name="connsiteX2125" fmla="*/ 1195821 w 1452847"/>
                              <a:gd name="connsiteY2125" fmla="*/ 345046 h 1534562"/>
                              <a:gd name="connsiteX2126" fmla="*/ 1187162 w 1452847"/>
                              <a:gd name="connsiteY2126" fmla="*/ 331192 h 1534562"/>
                              <a:gd name="connsiteX2127" fmla="*/ 1063336 w 1452847"/>
                              <a:gd name="connsiteY2127" fmla="*/ 340717 h 1534562"/>
                              <a:gd name="connsiteX2128" fmla="*/ 1273752 w 1452847"/>
                              <a:gd name="connsiteY2128" fmla="*/ 221222 h 1534562"/>
                              <a:gd name="connsiteX2129" fmla="*/ 1273752 w 1452847"/>
                              <a:gd name="connsiteY2129" fmla="*/ 221222 h 1534562"/>
                              <a:gd name="connsiteX2130" fmla="*/ 1273752 w 1452847"/>
                              <a:gd name="connsiteY2130" fmla="*/ 221222 h 1534562"/>
                              <a:gd name="connsiteX2131" fmla="*/ 968086 w 1452847"/>
                              <a:gd name="connsiteY2131" fmla="*/ 417782 h 1534562"/>
                              <a:gd name="connsiteX2132" fmla="*/ 1093643 w 1452847"/>
                              <a:gd name="connsiteY2132" fmla="*/ 416917 h 1534562"/>
                              <a:gd name="connsiteX2133" fmla="*/ 1094509 w 1452847"/>
                              <a:gd name="connsiteY2133" fmla="*/ 416917 h 1534562"/>
                              <a:gd name="connsiteX2134" fmla="*/ 1180234 w 1452847"/>
                              <a:gd name="connsiteY2134" fmla="*/ 411722 h 1534562"/>
                              <a:gd name="connsiteX2135" fmla="*/ 1161184 w 1452847"/>
                              <a:gd name="connsiteY2135" fmla="*/ 401331 h 1534562"/>
                              <a:gd name="connsiteX2136" fmla="*/ 1104034 w 1452847"/>
                              <a:gd name="connsiteY2136" fmla="*/ 405660 h 1534562"/>
                              <a:gd name="connsiteX2137" fmla="*/ 1012248 w 1452847"/>
                              <a:gd name="connsiteY2137" fmla="*/ 403062 h 1534562"/>
                              <a:gd name="connsiteX2138" fmla="*/ 968086 w 1452847"/>
                              <a:gd name="connsiteY2138" fmla="*/ 417782 h 1534562"/>
                              <a:gd name="connsiteX2139" fmla="*/ 920461 w 1452847"/>
                              <a:gd name="connsiteY2139" fmla="*/ 262785 h 1534562"/>
                              <a:gd name="connsiteX2140" fmla="*/ 750743 w 1452847"/>
                              <a:gd name="connsiteY2140" fmla="*/ 263651 h 1534562"/>
                              <a:gd name="connsiteX2141" fmla="*/ 736889 w 1452847"/>
                              <a:gd name="connsiteY2141" fmla="*/ 277506 h 1534562"/>
                              <a:gd name="connsiteX2142" fmla="*/ 775855 w 1452847"/>
                              <a:gd name="connsiteY2142" fmla="*/ 278371 h 1534562"/>
                              <a:gd name="connsiteX2143" fmla="*/ 774989 w 1452847"/>
                              <a:gd name="connsiteY2143" fmla="*/ 278371 h 1534562"/>
                              <a:gd name="connsiteX2144" fmla="*/ 775855 w 1452847"/>
                              <a:gd name="connsiteY2144" fmla="*/ 278371 h 1534562"/>
                              <a:gd name="connsiteX2145" fmla="*/ 923059 w 1452847"/>
                              <a:gd name="connsiteY2145" fmla="*/ 277506 h 1534562"/>
                              <a:gd name="connsiteX2146" fmla="*/ 957696 w 1452847"/>
                              <a:gd name="connsiteY2146" fmla="*/ 263651 h 1534562"/>
                              <a:gd name="connsiteX2147" fmla="*/ 920461 w 1452847"/>
                              <a:gd name="connsiteY2147" fmla="*/ 262785 h 1534562"/>
                              <a:gd name="connsiteX2148" fmla="*/ 1179368 w 1452847"/>
                              <a:gd name="connsiteY2148" fmla="*/ 522558 h 1534562"/>
                              <a:gd name="connsiteX2149" fmla="*/ 1179368 w 1452847"/>
                              <a:gd name="connsiteY2149" fmla="*/ 522558 h 1534562"/>
                              <a:gd name="connsiteX2150" fmla="*/ 1179368 w 1452847"/>
                              <a:gd name="connsiteY2150" fmla="*/ 522558 h 1534562"/>
                              <a:gd name="connsiteX2151" fmla="*/ 914400 w 1452847"/>
                              <a:gd name="connsiteY2151" fmla="*/ 194378 h 1534562"/>
                              <a:gd name="connsiteX2152" fmla="*/ 865909 w 1452847"/>
                              <a:gd name="connsiteY2152" fmla="*/ 197842 h 1534562"/>
                              <a:gd name="connsiteX2153" fmla="*/ 763732 w 1452847"/>
                              <a:gd name="connsiteY2153" fmla="*/ 194378 h 1534562"/>
                              <a:gd name="connsiteX2154" fmla="*/ 749011 w 1452847"/>
                              <a:gd name="connsiteY2154" fmla="*/ 207367 h 1534562"/>
                              <a:gd name="connsiteX2155" fmla="*/ 798368 w 1452847"/>
                              <a:gd name="connsiteY2155" fmla="*/ 209099 h 1534562"/>
                              <a:gd name="connsiteX2156" fmla="*/ 921327 w 1452847"/>
                              <a:gd name="connsiteY2156" fmla="*/ 211696 h 1534562"/>
                              <a:gd name="connsiteX2157" fmla="*/ 914400 w 1452847"/>
                              <a:gd name="connsiteY2157" fmla="*/ 194378 h 1534562"/>
                              <a:gd name="connsiteX2158" fmla="*/ 891021 w 1452847"/>
                              <a:gd name="connsiteY2158" fmla="*/ 159742 h 1534562"/>
                              <a:gd name="connsiteX2159" fmla="*/ 775855 w 1452847"/>
                              <a:gd name="connsiteY2159" fmla="*/ 164937 h 1534562"/>
                              <a:gd name="connsiteX2160" fmla="*/ 729961 w 1452847"/>
                              <a:gd name="connsiteY2160" fmla="*/ 165803 h 1534562"/>
                              <a:gd name="connsiteX2161" fmla="*/ 764598 w 1452847"/>
                              <a:gd name="connsiteY2161" fmla="*/ 176194 h 1534562"/>
                              <a:gd name="connsiteX2162" fmla="*/ 895350 w 1452847"/>
                              <a:gd name="connsiteY2162" fmla="*/ 175328 h 1534562"/>
                              <a:gd name="connsiteX2163" fmla="*/ 895350 w 1452847"/>
                              <a:gd name="connsiteY2163" fmla="*/ 175328 h 1534562"/>
                              <a:gd name="connsiteX2164" fmla="*/ 895350 w 1452847"/>
                              <a:gd name="connsiteY2164" fmla="*/ 175328 h 1534562"/>
                              <a:gd name="connsiteX2165" fmla="*/ 891021 w 1452847"/>
                              <a:gd name="connsiteY2165" fmla="*/ 159742 h 1534562"/>
                              <a:gd name="connsiteX2166" fmla="*/ 930852 w 1452847"/>
                              <a:gd name="connsiteY2166" fmla="*/ 313873 h 1534562"/>
                              <a:gd name="connsiteX2167" fmla="*/ 930852 w 1452847"/>
                              <a:gd name="connsiteY2167" fmla="*/ 313873 h 1534562"/>
                              <a:gd name="connsiteX2168" fmla="*/ 930852 w 1452847"/>
                              <a:gd name="connsiteY2168" fmla="*/ 313873 h 1534562"/>
                              <a:gd name="connsiteX2169" fmla="*/ 928255 w 1452847"/>
                              <a:gd name="connsiteY2169" fmla="*/ 226417 h 1534562"/>
                              <a:gd name="connsiteX2170" fmla="*/ 792307 w 1452847"/>
                              <a:gd name="connsiteY2170" fmla="*/ 229014 h 1534562"/>
                              <a:gd name="connsiteX2171" fmla="*/ 758536 w 1452847"/>
                              <a:gd name="connsiteY2171" fmla="*/ 232478 h 1534562"/>
                              <a:gd name="connsiteX2172" fmla="*/ 774123 w 1452847"/>
                              <a:gd name="connsiteY2172" fmla="*/ 244601 h 1534562"/>
                              <a:gd name="connsiteX2173" fmla="*/ 774123 w 1452847"/>
                              <a:gd name="connsiteY2173" fmla="*/ 244601 h 1534562"/>
                              <a:gd name="connsiteX2174" fmla="*/ 880630 w 1452847"/>
                              <a:gd name="connsiteY2174" fmla="*/ 241137 h 1534562"/>
                              <a:gd name="connsiteX2175" fmla="*/ 948171 w 1452847"/>
                              <a:gd name="connsiteY2175" fmla="*/ 241137 h 1534562"/>
                              <a:gd name="connsiteX2176" fmla="*/ 959427 w 1452847"/>
                              <a:gd name="connsiteY2176" fmla="*/ 230746 h 1534562"/>
                              <a:gd name="connsiteX2177" fmla="*/ 928255 w 1452847"/>
                              <a:gd name="connsiteY2177" fmla="*/ 226417 h 1534562"/>
                              <a:gd name="connsiteX2178" fmla="*/ 930852 w 1452847"/>
                              <a:gd name="connsiteY2178" fmla="*/ 313873 h 1534562"/>
                              <a:gd name="connsiteX2179" fmla="*/ 951634 w 1452847"/>
                              <a:gd name="connsiteY2179" fmla="*/ 301751 h 1534562"/>
                              <a:gd name="connsiteX2180" fmla="*/ 905741 w 1452847"/>
                              <a:gd name="connsiteY2180" fmla="*/ 300019 h 1534562"/>
                              <a:gd name="connsiteX2181" fmla="*/ 785380 w 1452847"/>
                              <a:gd name="connsiteY2181" fmla="*/ 297421 h 1534562"/>
                              <a:gd name="connsiteX2182" fmla="*/ 757671 w 1452847"/>
                              <a:gd name="connsiteY2182" fmla="*/ 301751 h 1534562"/>
                              <a:gd name="connsiteX2183" fmla="*/ 794039 w 1452847"/>
                              <a:gd name="connsiteY2183" fmla="*/ 307812 h 1534562"/>
                              <a:gd name="connsiteX2184" fmla="*/ 930852 w 1452847"/>
                              <a:gd name="connsiteY2184" fmla="*/ 313873 h 1534562"/>
                              <a:gd name="connsiteX2185" fmla="*/ 930852 w 1452847"/>
                              <a:gd name="connsiteY2185" fmla="*/ 313873 h 1534562"/>
                              <a:gd name="connsiteX2186" fmla="*/ 945573 w 1452847"/>
                              <a:gd name="connsiteY2186" fmla="*/ 352839 h 1534562"/>
                              <a:gd name="connsiteX2187" fmla="*/ 945573 w 1452847"/>
                              <a:gd name="connsiteY2187" fmla="*/ 352839 h 1534562"/>
                              <a:gd name="connsiteX2188" fmla="*/ 945573 w 1452847"/>
                              <a:gd name="connsiteY2188" fmla="*/ 352839 h 1534562"/>
                              <a:gd name="connsiteX2189" fmla="*/ 945573 w 1452847"/>
                              <a:gd name="connsiteY2189" fmla="*/ 352839 h 1534562"/>
                              <a:gd name="connsiteX2190" fmla="*/ 967221 w 1452847"/>
                              <a:gd name="connsiteY2190" fmla="*/ 521692 h 1534562"/>
                              <a:gd name="connsiteX2191" fmla="*/ 1032164 w 1452847"/>
                              <a:gd name="connsiteY2191" fmla="*/ 521692 h 1534562"/>
                              <a:gd name="connsiteX2192" fmla="*/ 1117023 w 1452847"/>
                              <a:gd name="connsiteY2192" fmla="*/ 522558 h 1534562"/>
                              <a:gd name="connsiteX2193" fmla="*/ 1178502 w 1452847"/>
                              <a:gd name="connsiteY2193" fmla="*/ 522558 h 1534562"/>
                              <a:gd name="connsiteX2194" fmla="*/ 1164648 w 1452847"/>
                              <a:gd name="connsiteY2194" fmla="*/ 507837 h 1534562"/>
                              <a:gd name="connsiteX2195" fmla="*/ 1084984 w 1452847"/>
                              <a:gd name="connsiteY2195" fmla="*/ 511301 h 1534562"/>
                              <a:gd name="connsiteX2196" fmla="*/ 1013980 w 1452847"/>
                              <a:gd name="connsiteY2196" fmla="*/ 509569 h 1534562"/>
                              <a:gd name="connsiteX2197" fmla="*/ 961159 w 1452847"/>
                              <a:gd name="connsiteY2197" fmla="*/ 508703 h 1534562"/>
                              <a:gd name="connsiteX2198" fmla="*/ 967221 w 1452847"/>
                              <a:gd name="connsiteY2198" fmla="*/ 521692 h 1534562"/>
                              <a:gd name="connsiteX2199" fmla="*/ 960293 w 1452847"/>
                              <a:gd name="connsiteY2199" fmla="*/ 336387 h 1534562"/>
                              <a:gd name="connsiteX2200" fmla="*/ 892752 w 1452847"/>
                              <a:gd name="connsiteY2200" fmla="*/ 338119 h 1534562"/>
                              <a:gd name="connsiteX2201" fmla="*/ 824346 w 1452847"/>
                              <a:gd name="connsiteY2201" fmla="*/ 333790 h 1534562"/>
                              <a:gd name="connsiteX2202" fmla="*/ 759402 w 1452847"/>
                              <a:gd name="connsiteY2202" fmla="*/ 321667 h 1534562"/>
                              <a:gd name="connsiteX2203" fmla="*/ 740352 w 1452847"/>
                              <a:gd name="connsiteY2203" fmla="*/ 335521 h 1534562"/>
                              <a:gd name="connsiteX2204" fmla="*/ 796636 w 1452847"/>
                              <a:gd name="connsiteY2204" fmla="*/ 341583 h 1534562"/>
                              <a:gd name="connsiteX2205" fmla="*/ 945573 w 1452847"/>
                              <a:gd name="connsiteY2205" fmla="*/ 351974 h 1534562"/>
                              <a:gd name="connsiteX2206" fmla="*/ 960293 w 1452847"/>
                              <a:gd name="connsiteY2206" fmla="*/ 336387 h 1534562"/>
                              <a:gd name="connsiteX2207" fmla="*/ 1134341 w 1452847"/>
                              <a:gd name="connsiteY2207" fmla="*/ 1302742 h 1534562"/>
                              <a:gd name="connsiteX2208" fmla="*/ 1042555 w 1452847"/>
                              <a:gd name="connsiteY2208" fmla="*/ 1298412 h 1534562"/>
                              <a:gd name="connsiteX2209" fmla="*/ 949902 w 1452847"/>
                              <a:gd name="connsiteY2209" fmla="*/ 1288887 h 1534562"/>
                              <a:gd name="connsiteX2210" fmla="*/ 895350 w 1452847"/>
                              <a:gd name="connsiteY2210" fmla="*/ 1289753 h 1534562"/>
                              <a:gd name="connsiteX2211" fmla="*/ 943841 w 1452847"/>
                              <a:gd name="connsiteY2211" fmla="*/ 1300144 h 1534562"/>
                              <a:gd name="connsiteX2212" fmla="*/ 1037359 w 1452847"/>
                              <a:gd name="connsiteY2212" fmla="*/ 1309669 h 1534562"/>
                              <a:gd name="connsiteX2213" fmla="*/ 1125682 w 1452847"/>
                              <a:gd name="connsiteY2213" fmla="*/ 1315730 h 1534562"/>
                              <a:gd name="connsiteX2214" fmla="*/ 1190625 w 1452847"/>
                              <a:gd name="connsiteY2214" fmla="*/ 1317462 h 1534562"/>
                              <a:gd name="connsiteX2215" fmla="*/ 1134341 w 1452847"/>
                              <a:gd name="connsiteY2215" fmla="*/ 1302742 h 1534562"/>
                              <a:gd name="connsiteX2216" fmla="*/ 1033896 w 1452847"/>
                              <a:gd name="connsiteY2216" fmla="*/ 175328 h 1534562"/>
                              <a:gd name="connsiteX2217" fmla="*/ 1033896 w 1452847"/>
                              <a:gd name="connsiteY2217" fmla="*/ 175328 h 1534562"/>
                              <a:gd name="connsiteX2218" fmla="*/ 1033896 w 1452847"/>
                              <a:gd name="connsiteY2218" fmla="*/ 175328 h 1534562"/>
                              <a:gd name="connsiteX2219" fmla="*/ 1169843 w 1452847"/>
                              <a:gd name="connsiteY2219" fmla="*/ 153680 h 1534562"/>
                              <a:gd name="connsiteX2220" fmla="*/ 1097107 w 1452847"/>
                              <a:gd name="connsiteY2220" fmla="*/ 164071 h 1534562"/>
                              <a:gd name="connsiteX2221" fmla="*/ 1030432 w 1452847"/>
                              <a:gd name="connsiteY2221" fmla="*/ 165803 h 1534562"/>
                              <a:gd name="connsiteX2222" fmla="*/ 967221 w 1452847"/>
                              <a:gd name="connsiteY2222" fmla="*/ 158876 h 1534562"/>
                              <a:gd name="connsiteX2223" fmla="*/ 994064 w 1452847"/>
                              <a:gd name="connsiteY2223" fmla="*/ 175328 h 1534562"/>
                              <a:gd name="connsiteX2224" fmla="*/ 1034761 w 1452847"/>
                              <a:gd name="connsiteY2224" fmla="*/ 175328 h 1534562"/>
                              <a:gd name="connsiteX2225" fmla="*/ 1034761 w 1452847"/>
                              <a:gd name="connsiteY2225" fmla="*/ 175328 h 1534562"/>
                              <a:gd name="connsiteX2226" fmla="*/ 1077191 w 1452847"/>
                              <a:gd name="connsiteY2226" fmla="*/ 174462 h 1534562"/>
                              <a:gd name="connsiteX2227" fmla="*/ 1161184 w 1452847"/>
                              <a:gd name="connsiteY2227" fmla="*/ 170133 h 1534562"/>
                              <a:gd name="connsiteX2228" fmla="*/ 1184564 w 1452847"/>
                              <a:gd name="connsiteY2228" fmla="*/ 165803 h 1534562"/>
                              <a:gd name="connsiteX2229" fmla="*/ 1169843 w 1452847"/>
                              <a:gd name="connsiteY2229" fmla="*/ 153680 h 1534562"/>
                              <a:gd name="connsiteX2230" fmla="*/ 1161184 w 1452847"/>
                              <a:gd name="connsiteY2230" fmla="*/ 121642 h 1534562"/>
                              <a:gd name="connsiteX2231" fmla="*/ 1094509 w 1452847"/>
                              <a:gd name="connsiteY2231" fmla="*/ 127703 h 1534562"/>
                              <a:gd name="connsiteX2232" fmla="*/ 1025236 w 1452847"/>
                              <a:gd name="connsiteY2232" fmla="*/ 125972 h 1534562"/>
                              <a:gd name="connsiteX2233" fmla="*/ 962891 w 1452847"/>
                              <a:gd name="connsiteY2233" fmla="*/ 119910 h 1534562"/>
                              <a:gd name="connsiteX2234" fmla="*/ 972416 w 1452847"/>
                              <a:gd name="connsiteY2234" fmla="*/ 136362 h 1534562"/>
                              <a:gd name="connsiteX2235" fmla="*/ 1037359 w 1452847"/>
                              <a:gd name="connsiteY2235" fmla="*/ 136362 h 1534562"/>
                              <a:gd name="connsiteX2236" fmla="*/ 1110961 w 1452847"/>
                              <a:gd name="connsiteY2236" fmla="*/ 138960 h 1534562"/>
                              <a:gd name="connsiteX2237" fmla="*/ 1178502 w 1452847"/>
                              <a:gd name="connsiteY2237" fmla="*/ 137228 h 1534562"/>
                              <a:gd name="connsiteX2238" fmla="*/ 1178502 w 1452847"/>
                              <a:gd name="connsiteY2238" fmla="*/ 137228 h 1534562"/>
                              <a:gd name="connsiteX2239" fmla="*/ 1178502 w 1452847"/>
                              <a:gd name="connsiteY2239" fmla="*/ 137228 h 1534562"/>
                              <a:gd name="connsiteX2240" fmla="*/ 1161184 w 1452847"/>
                              <a:gd name="connsiteY2240" fmla="*/ 121642 h 1534562"/>
                              <a:gd name="connsiteX2241" fmla="*/ 1152525 w 1452847"/>
                              <a:gd name="connsiteY2241" fmla="*/ 54967 h 1534562"/>
                              <a:gd name="connsiteX2242" fmla="*/ 1095375 w 1452847"/>
                              <a:gd name="connsiteY2242" fmla="*/ 57564 h 1534562"/>
                              <a:gd name="connsiteX2243" fmla="*/ 1030432 w 1452847"/>
                              <a:gd name="connsiteY2243" fmla="*/ 60162 h 1534562"/>
                              <a:gd name="connsiteX2244" fmla="*/ 1001857 w 1452847"/>
                              <a:gd name="connsiteY2244" fmla="*/ 55833 h 1534562"/>
                              <a:gd name="connsiteX2245" fmla="*/ 982807 w 1452847"/>
                              <a:gd name="connsiteY2245" fmla="*/ 48040 h 1534562"/>
                              <a:gd name="connsiteX2246" fmla="*/ 978477 w 1452847"/>
                              <a:gd name="connsiteY2246" fmla="*/ 69687 h 1534562"/>
                              <a:gd name="connsiteX2247" fmla="*/ 1045152 w 1452847"/>
                              <a:gd name="connsiteY2247" fmla="*/ 69687 h 1534562"/>
                              <a:gd name="connsiteX2248" fmla="*/ 1116157 w 1452847"/>
                              <a:gd name="connsiteY2248" fmla="*/ 69687 h 1534562"/>
                              <a:gd name="connsiteX2249" fmla="*/ 1174173 w 1452847"/>
                              <a:gd name="connsiteY2249" fmla="*/ 67089 h 1534562"/>
                              <a:gd name="connsiteX2250" fmla="*/ 1174173 w 1452847"/>
                              <a:gd name="connsiteY2250" fmla="*/ 67089 h 1534562"/>
                              <a:gd name="connsiteX2251" fmla="*/ 1174173 w 1452847"/>
                              <a:gd name="connsiteY2251" fmla="*/ 67089 h 1534562"/>
                              <a:gd name="connsiteX2252" fmla="*/ 1152525 w 1452847"/>
                              <a:gd name="connsiteY2252" fmla="*/ 54967 h 1534562"/>
                              <a:gd name="connsiteX2253" fmla="*/ 1037359 w 1452847"/>
                              <a:gd name="connsiteY2253" fmla="*/ 29855 h 1534562"/>
                              <a:gd name="connsiteX2254" fmla="*/ 1129146 w 1452847"/>
                              <a:gd name="connsiteY2254" fmla="*/ 34185 h 1534562"/>
                              <a:gd name="connsiteX2255" fmla="*/ 1178502 w 1452847"/>
                              <a:gd name="connsiteY2255" fmla="*/ 32453 h 1534562"/>
                              <a:gd name="connsiteX2256" fmla="*/ 1178502 w 1452847"/>
                              <a:gd name="connsiteY2256" fmla="*/ 32453 h 1534562"/>
                              <a:gd name="connsiteX2257" fmla="*/ 1178502 w 1452847"/>
                              <a:gd name="connsiteY2257" fmla="*/ 32453 h 1534562"/>
                              <a:gd name="connsiteX2258" fmla="*/ 1081521 w 1452847"/>
                              <a:gd name="connsiteY2258" fmla="*/ 22062 h 1534562"/>
                              <a:gd name="connsiteX2259" fmla="*/ 992332 w 1452847"/>
                              <a:gd name="connsiteY2259" fmla="*/ 19464 h 1534562"/>
                              <a:gd name="connsiteX2260" fmla="*/ 942975 w 1452847"/>
                              <a:gd name="connsiteY2260" fmla="*/ 24660 h 1534562"/>
                              <a:gd name="connsiteX2261" fmla="*/ 1037359 w 1452847"/>
                              <a:gd name="connsiteY2261" fmla="*/ 29855 h 1534562"/>
                              <a:gd name="connsiteX2262" fmla="*/ 998393 w 1452847"/>
                              <a:gd name="connsiteY2262" fmla="*/ 211696 h 1534562"/>
                              <a:gd name="connsiteX2263" fmla="*/ 998393 w 1452847"/>
                              <a:gd name="connsiteY2263" fmla="*/ 211696 h 1534562"/>
                              <a:gd name="connsiteX2264" fmla="*/ 998393 w 1452847"/>
                              <a:gd name="connsiteY2264" fmla="*/ 211696 h 1534562"/>
                              <a:gd name="connsiteX2265" fmla="*/ 1014846 w 1452847"/>
                              <a:gd name="connsiteY2265" fmla="*/ 242869 h 1534562"/>
                              <a:gd name="connsiteX2266" fmla="*/ 1113559 w 1452847"/>
                              <a:gd name="connsiteY2266" fmla="*/ 239405 h 1534562"/>
                              <a:gd name="connsiteX2267" fmla="*/ 1173307 w 1452847"/>
                              <a:gd name="connsiteY2267" fmla="*/ 225551 h 1534562"/>
                              <a:gd name="connsiteX2268" fmla="*/ 1135207 w 1452847"/>
                              <a:gd name="connsiteY2268" fmla="*/ 226417 h 1534562"/>
                              <a:gd name="connsiteX2269" fmla="*/ 1079789 w 1452847"/>
                              <a:gd name="connsiteY2269" fmla="*/ 229881 h 1534562"/>
                              <a:gd name="connsiteX2270" fmla="*/ 971550 w 1452847"/>
                              <a:gd name="connsiteY2270" fmla="*/ 232478 h 1534562"/>
                              <a:gd name="connsiteX2271" fmla="*/ 1014846 w 1452847"/>
                              <a:gd name="connsiteY2271" fmla="*/ 242869 h 1534562"/>
                              <a:gd name="connsiteX2272" fmla="*/ 1169843 w 1452847"/>
                              <a:gd name="connsiteY2272" fmla="*/ 260187 h 1534562"/>
                              <a:gd name="connsiteX2273" fmla="*/ 1015711 w 1452847"/>
                              <a:gd name="connsiteY2273" fmla="*/ 270578 h 1534562"/>
                              <a:gd name="connsiteX2274" fmla="*/ 973282 w 1452847"/>
                              <a:gd name="connsiteY2274" fmla="*/ 269712 h 1534562"/>
                              <a:gd name="connsiteX2275" fmla="*/ 994064 w 1452847"/>
                              <a:gd name="connsiteY2275" fmla="*/ 280969 h 1534562"/>
                              <a:gd name="connsiteX2276" fmla="*/ 994064 w 1452847"/>
                              <a:gd name="connsiteY2276" fmla="*/ 280969 h 1534562"/>
                              <a:gd name="connsiteX2277" fmla="*/ 1043421 w 1452847"/>
                              <a:gd name="connsiteY2277" fmla="*/ 280103 h 1534562"/>
                              <a:gd name="connsiteX2278" fmla="*/ 1129146 w 1452847"/>
                              <a:gd name="connsiteY2278" fmla="*/ 278371 h 1534562"/>
                              <a:gd name="connsiteX2279" fmla="*/ 1181100 w 1452847"/>
                              <a:gd name="connsiteY2279" fmla="*/ 276639 h 1534562"/>
                              <a:gd name="connsiteX2280" fmla="*/ 1169843 w 1452847"/>
                              <a:gd name="connsiteY2280" fmla="*/ 260187 h 1534562"/>
                              <a:gd name="connsiteX2281" fmla="*/ 994064 w 1452847"/>
                              <a:gd name="connsiteY2281" fmla="*/ 281835 h 1534562"/>
                              <a:gd name="connsiteX2282" fmla="*/ 994064 w 1452847"/>
                              <a:gd name="connsiteY2282" fmla="*/ 281835 h 1534562"/>
                              <a:gd name="connsiteX2283" fmla="*/ 994064 w 1452847"/>
                              <a:gd name="connsiteY2283" fmla="*/ 281835 h 1534562"/>
                              <a:gd name="connsiteX2284" fmla="*/ 998393 w 1452847"/>
                              <a:gd name="connsiteY2284" fmla="*/ 211696 h 1534562"/>
                              <a:gd name="connsiteX2285" fmla="*/ 1136073 w 1452847"/>
                              <a:gd name="connsiteY2285" fmla="*/ 205635 h 1534562"/>
                              <a:gd name="connsiteX2286" fmla="*/ 1175039 w 1452847"/>
                              <a:gd name="connsiteY2286" fmla="*/ 195244 h 1534562"/>
                              <a:gd name="connsiteX2287" fmla="*/ 1137805 w 1452847"/>
                              <a:gd name="connsiteY2287" fmla="*/ 191780 h 1534562"/>
                              <a:gd name="connsiteX2288" fmla="*/ 1077191 w 1452847"/>
                              <a:gd name="connsiteY2288" fmla="*/ 196976 h 1534562"/>
                              <a:gd name="connsiteX2289" fmla="*/ 1014846 w 1452847"/>
                              <a:gd name="connsiteY2289" fmla="*/ 200439 h 1534562"/>
                              <a:gd name="connsiteX2290" fmla="*/ 977611 w 1452847"/>
                              <a:gd name="connsiteY2290" fmla="*/ 203037 h 1534562"/>
                              <a:gd name="connsiteX2291" fmla="*/ 998393 w 1452847"/>
                              <a:gd name="connsiteY2291" fmla="*/ 211696 h 1534562"/>
                              <a:gd name="connsiteX2292" fmla="*/ 998393 w 1452847"/>
                              <a:gd name="connsiteY2292" fmla="*/ 211696 h 1534562"/>
                              <a:gd name="connsiteX2293" fmla="*/ 1162916 w 1452847"/>
                              <a:gd name="connsiteY2293" fmla="*/ 102592 h 1534562"/>
                              <a:gd name="connsiteX2294" fmla="*/ 1162916 w 1452847"/>
                              <a:gd name="connsiteY2294" fmla="*/ 102592 h 1534562"/>
                              <a:gd name="connsiteX2295" fmla="*/ 1162916 w 1452847"/>
                              <a:gd name="connsiteY2295" fmla="*/ 102592 h 1534562"/>
                              <a:gd name="connsiteX2296" fmla="*/ 346364 w 1452847"/>
                              <a:gd name="connsiteY2296" fmla="*/ 65358 h 1534562"/>
                              <a:gd name="connsiteX2297" fmla="*/ 253711 w 1452847"/>
                              <a:gd name="connsiteY2297" fmla="*/ 58430 h 1534562"/>
                              <a:gd name="connsiteX2298" fmla="*/ 201757 w 1452847"/>
                              <a:gd name="connsiteY2298" fmla="*/ 60162 h 1534562"/>
                              <a:gd name="connsiteX2299" fmla="*/ 244186 w 1452847"/>
                              <a:gd name="connsiteY2299" fmla="*/ 71419 h 1534562"/>
                              <a:gd name="connsiteX2300" fmla="*/ 332509 w 1452847"/>
                              <a:gd name="connsiteY2300" fmla="*/ 77480 h 1534562"/>
                              <a:gd name="connsiteX2301" fmla="*/ 421698 w 1452847"/>
                              <a:gd name="connsiteY2301" fmla="*/ 85274 h 1534562"/>
                              <a:gd name="connsiteX2302" fmla="*/ 432955 w 1452847"/>
                              <a:gd name="connsiteY2302" fmla="*/ 71419 h 1534562"/>
                              <a:gd name="connsiteX2303" fmla="*/ 346364 w 1452847"/>
                              <a:gd name="connsiteY2303" fmla="*/ 65358 h 1534562"/>
                              <a:gd name="connsiteX2304" fmla="*/ 919596 w 1452847"/>
                              <a:gd name="connsiteY2304" fmla="*/ 99994 h 1534562"/>
                              <a:gd name="connsiteX2305" fmla="*/ 994930 w 1452847"/>
                              <a:gd name="connsiteY2305" fmla="*/ 97396 h 1534562"/>
                              <a:gd name="connsiteX2306" fmla="*/ 1162916 w 1452847"/>
                              <a:gd name="connsiteY2306" fmla="*/ 103458 h 1534562"/>
                              <a:gd name="connsiteX2307" fmla="*/ 1163782 w 1452847"/>
                              <a:gd name="connsiteY2307" fmla="*/ 86139 h 1534562"/>
                              <a:gd name="connsiteX2308" fmla="*/ 1086716 w 1452847"/>
                              <a:gd name="connsiteY2308" fmla="*/ 91335 h 1534562"/>
                              <a:gd name="connsiteX2309" fmla="*/ 1001857 w 1452847"/>
                              <a:gd name="connsiteY2309" fmla="*/ 89603 h 1534562"/>
                              <a:gd name="connsiteX2310" fmla="*/ 936048 w 1452847"/>
                              <a:gd name="connsiteY2310" fmla="*/ 85274 h 1534562"/>
                              <a:gd name="connsiteX2311" fmla="*/ 919596 w 1452847"/>
                              <a:gd name="connsiteY2311" fmla="*/ 99994 h 1534562"/>
                              <a:gd name="connsiteX2312" fmla="*/ 229466 w 1452847"/>
                              <a:gd name="connsiteY2312" fmla="*/ 35051 h 1534562"/>
                              <a:gd name="connsiteX2313" fmla="*/ 309995 w 1452847"/>
                              <a:gd name="connsiteY2313" fmla="*/ 36782 h 1534562"/>
                              <a:gd name="connsiteX2314" fmla="*/ 381000 w 1452847"/>
                              <a:gd name="connsiteY2314" fmla="*/ 42844 h 1534562"/>
                              <a:gd name="connsiteX2315" fmla="*/ 451139 w 1452847"/>
                              <a:gd name="connsiteY2315" fmla="*/ 44576 h 1534562"/>
                              <a:gd name="connsiteX2316" fmla="*/ 427759 w 1452847"/>
                              <a:gd name="connsiteY2316" fmla="*/ 33319 h 1534562"/>
                              <a:gd name="connsiteX2317" fmla="*/ 348961 w 1452847"/>
                              <a:gd name="connsiteY2317" fmla="*/ 28123 h 1534562"/>
                              <a:gd name="connsiteX2318" fmla="*/ 274493 w 1452847"/>
                              <a:gd name="connsiteY2318" fmla="*/ 22062 h 1534562"/>
                              <a:gd name="connsiteX2319" fmla="*/ 207818 w 1452847"/>
                              <a:gd name="connsiteY2319" fmla="*/ 18599 h 1534562"/>
                              <a:gd name="connsiteX2320" fmla="*/ 207818 w 1452847"/>
                              <a:gd name="connsiteY2320" fmla="*/ 18599 h 1534562"/>
                              <a:gd name="connsiteX2321" fmla="*/ 207818 w 1452847"/>
                              <a:gd name="connsiteY2321" fmla="*/ 18599 h 1534562"/>
                              <a:gd name="connsiteX2322" fmla="*/ 229466 w 1452847"/>
                              <a:gd name="connsiteY2322" fmla="*/ 35051 h 1534562"/>
                              <a:gd name="connsiteX2323" fmla="*/ 1143866 w 1452847"/>
                              <a:gd name="connsiteY2323" fmla="*/ 296555 h 1534562"/>
                              <a:gd name="connsiteX2324" fmla="*/ 1023505 w 1452847"/>
                              <a:gd name="connsiteY2324" fmla="*/ 307812 h 1534562"/>
                              <a:gd name="connsiteX2325" fmla="*/ 985405 w 1452847"/>
                              <a:gd name="connsiteY2325" fmla="*/ 308678 h 1534562"/>
                              <a:gd name="connsiteX2326" fmla="*/ 1038225 w 1452847"/>
                              <a:gd name="connsiteY2326" fmla="*/ 316472 h 1534562"/>
                              <a:gd name="connsiteX2327" fmla="*/ 1038225 w 1452847"/>
                              <a:gd name="connsiteY2327" fmla="*/ 316472 h 1534562"/>
                              <a:gd name="connsiteX2328" fmla="*/ 1094509 w 1452847"/>
                              <a:gd name="connsiteY2328" fmla="*/ 315605 h 1534562"/>
                              <a:gd name="connsiteX2329" fmla="*/ 1162916 w 1452847"/>
                              <a:gd name="connsiteY2329" fmla="*/ 313008 h 1534562"/>
                              <a:gd name="connsiteX2330" fmla="*/ 1195821 w 1452847"/>
                              <a:gd name="connsiteY2330" fmla="*/ 299153 h 1534562"/>
                              <a:gd name="connsiteX2331" fmla="*/ 1143866 w 1452847"/>
                              <a:gd name="connsiteY2331" fmla="*/ 296555 h 1534562"/>
                              <a:gd name="connsiteX2332" fmla="*/ 193964 w 1452847"/>
                              <a:gd name="connsiteY2332" fmla="*/ 90469 h 1534562"/>
                              <a:gd name="connsiteX2333" fmla="*/ 193964 w 1452847"/>
                              <a:gd name="connsiteY2333" fmla="*/ 90469 h 1534562"/>
                              <a:gd name="connsiteX2334" fmla="*/ 193964 w 1452847"/>
                              <a:gd name="connsiteY2334" fmla="*/ 90469 h 1534562"/>
                              <a:gd name="connsiteX2335" fmla="*/ 193964 w 1452847"/>
                              <a:gd name="connsiteY2335" fmla="*/ 90469 h 1534562"/>
                              <a:gd name="connsiteX2336" fmla="*/ 249382 w 1452847"/>
                              <a:gd name="connsiteY2336" fmla="*/ 105189 h 1534562"/>
                              <a:gd name="connsiteX2337" fmla="*/ 341168 w 1452847"/>
                              <a:gd name="connsiteY2337" fmla="*/ 109519 h 1534562"/>
                              <a:gd name="connsiteX2338" fmla="*/ 433820 w 1452847"/>
                              <a:gd name="connsiteY2338" fmla="*/ 119044 h 1534562"/>
                              <a:gd name="connsiteX2339" fmla="*/ 488373 w 1452847"/>
                              <a:gd name="connsiteY2339" fmla="*/ 118178 h 1534562"/>
                              <a:gd name="connsiteX2340" fmla="*/ 439882 w 1452847"/>
                              <a:gd name="connsiteY2340" fmla="*/ 107787 h 1534562"/>
                              <a:gd name="connsiteX2341" fmla="*/ 346364 w 1452847"/>
                              <a:gd name="connsiteY2341" fmla="*/ 98262 h 1534562"/>
                              <a:gd name="connsiteX2342" fmla="*/ 258041 w 1452847"/>
                              <a:gd name="connsiteY2342" fmla="*/ 92201 h 1534562"/>
                              <a:gd name="connsiteX2343" fmla="*/ 193098 w 1452847"/>
                              <a:gd name="connsiteY2343" fmla="*/ 90469 h 1534562"/>
                              <a:gd name="connsiteX2344" fmla="*/ 193098 w 1452847"/>
                              <a:gd name="connsiteY2344" fmla="*/ 90469 h 1534562"/>
                              <a:gd name="connsiteX2345" fmla="*/ 249382 w 1452847"/>
                              <a:gd name="connsiteY2345" fmla="*/ 105189 h 1534562"/>
                              <a:gd name="connsiteX2346" fmla="*/ 193098 w 1452847"/>
                              <a:gd name="connsiteY2346" fmla="*/ 90469 h 1534562"/>
                              <a:gd name="connsiteX2347" fmla="*/ 193098 w 1452847"/>
                              <a:gd name="connsiteY2347" fmla="*/ 90469 h 1534562"/>
                              <a:gd name="connsiteX2348" fmla="*/ 193098 w 1452847"/>
                              <a:gd name="connsiteY2348" fmla="*/ 90469 h 1534562"/>
                              <a:gd name="connsiteX2349" fmla="*/ 193098 w 1452847"/>
                              <a:gd name="connsiteY2349" fmla="*/ 90469 h 1534562"/>
                              <a:gd name="connsiteX2350" fmla="*/ 836468 w 1452847"/>
                              <a:gd name="connsiteY2350" fmla="*/ 61028 h 1534562"/>
                              <a:gd name="connsiteX2351" fmla="*/ 763732 w 1452847"/>
                              <a:gd name="connsiteY2351" fmla="*/ 60162 h 1534562"/>
                              <a:gd name="connsiteX2352" fmla="*/ 710911 w 1452847"/>
                              <a:gd name="connsiteY2352" fmla="*/ 58430 h 1534562"/>
                              <a:gd name="connsiteX2353" fmla="*/ 736889 w 1452847"/>
                              <a:gd name="connsiteY2353" fmla="*/ 67956 h 1534562"/>
                              <a:gd name="connsiteX2354" fmla="*/ 792307 w 1452847"/>
                              <a:gd name="connsiteY2354" fmla="*/ 71419 h 1534562"/>
                              <a:gd name="connsiteX2355" fmla="*/ 863311 w 1452847"/>
                              <a:gd name="connsiteY2355" fmla="*/ 75748 h 1534562"/>
                              <a:gd name="connsiteX2356" fmla="*/ 915266 w 1452847"/>
                              <a:gd name="connsiteY2356" fmla="*/ 80944 h 1534562"/>
                              <a:gd name="connsiteX2357" fmla="*/ 910936 w 1452847"/>
                              <a:gd name="connsiteY2357" fmla="*/ 65358 h 1534562"/>
                              <a:gd name="connsiteX2358" fmla="*/ 836468 w 1452847"/>
                              <a:gd name="connsiteY2358" fmla="*/ 61028 h 1534562"/>
                              <a:gd name="connsiteX2359" fmla="*/ 490105 w 1452847"/>
                              <a:gd name="connsiteY2359" fmla="*/ 74017 h 1534562"/>
                              <a:gd name="connsiteX2360" fmla="*/ 635577 w 1452847"/>
                              <a:gd name="connsiteY2360" fmla="*/ 72285 h 1534562"/>
                              <a:gd name="connsiteX2361" fmla="*/ 690996 w 1452847"/>
                              <a:gd name="connsiteY2361" fmla="*/ 78347 h 1534562"/>
                              <a:gd name="connsiteX2362" fmla="*/ 686666 w 1452847"/>
                              <a:gd name="connsiteY2362" fmla="*/ 62760 h 1534562"/>
                              <a:gd name="connsiteX2363" fmla="*/ 616527 w 1452847"/>
                              <a:gd name="connsiteY2363" fmla="*/ 61894 h 1534562"/>
                              <a:gd name="connsiteX2364" fmla="*/ 524741 w 1452847"/>
                              <a:gd name="connsiteY2364" fmla="*/ 58430 h 1534562"/>
                              <a:gd name="connsiteX2365" fmla="*/ 529071 w 1452847"/>
                              <a:gd name="connsiteY2365" fmla="*/ 58430 h 1534562"/>
                              <a:gd name="connsiteX2366" fmla="*/ 524741 w 1452847"/>
                              <a:gd name="connsiteY2366" fmla="*/ 58430 h 1534562"/>
                              <a:gd name="connsiteX2367" fmla="*/ 486641 w 1452847"/>
                              <a:gd name="connsiteY2367" fmla="*/ 58430 h 1534562"/>
                              <a:gd name="connsiteX2368" fmla="*/ 490105 w 1452847"/>
                              <a:gd name="connsiteY2368" fmla="*/ 74017 h 1534562"/>
                              <a:gd name="connsiteX2369" fmla="*/ 796636 w 1452847"/>
                              <a:gd name="connsiteY2369" fmla="*/ 36782 h 1534562"/>
                              <a:gd name="connsiteX2370" fmla="*/ 904009 w 1452847"/>
                              <a:gd name="connsiteY2370" fmla="*/ 41978 h 1534562"/>
                              <a:gd name="connsiteX2371" fmla="*/ 904009 w 1452847"/>
                              <a:gd name="connsiteY2371" fmla="*/ 41978 h 1534562"/>
                              <a:gd name="connsiteX2372" fmla="*/ 904009 w 1452847"/>
                              <a:gd name="connsiteY2372" fmla="*/ 41978 h 1534562"/>
                              <a:gd name="connsiteX2373" fmla="*/ 917864 w 1452847"/>
                              <a:gd name="connsiteY2373" fmla="*/ 28990 h 1534562"/>
                              <a:gd name="connsiteX2374" fmla="*/ 878898 w 1452847"/>
                              <a:gd name="connsiteY2374" fmla="*/ 25526 h 1534562"/>
                              <a:gd name="connsiteX2375" fmla="*/ 765464 w 1452847"/>
                              <a:gd name="connsiteY2375" fmla="*/ 25526 h 1534562"/>
                              <a:gd name="connsiteX2376" fmla="*/ 743816 w 1452847"/>
                              <a:gd name="connsiteY2376" fmla="*/ 34185 h 1534562"/>
                              <a:gd name="connsiteX2377" fmla="*/ 796636 w 1452847"/>
                              <a:gd name="connsiteY2377" fmla="*/ 36782 h 1534562"/>
                              <a:gd name="connsiteX2378" fmla="*/ 530802 w 1452847"/>
                              <a:gd name="connsiteY2378" fmla="*/ 58430 h 1534562"/>
                              <a:gd name="connsiteX2379" fmla="*/ 530802 w 1452847"/>
                              <a:gd name="connsiteY2379" fmla="*/ 58430 h 1534562"/>
                              <a:gd name="connsiteX2380" fmla="*/ 530802 w 1452847"/>
                              <a:gd name="connsiteY2380" fmla="*/ 58430 h 1534562"/>
                              <a:gd name="connsiteX2381" fmla="*/ 507423 w 1452847"/>
                              <a:gd name="connsiteY2381" fmla="*/ 33319 h 1534562"/>
                              <a:gd name="connsiteX2382" fmla="*/ 571500 w 1452847"/>
                              <a:gd name="connsiteY2382" fmla="*/ 35917 h 1534562"/>
                              <a:gd name="connsiteX2383" fmla="*/ 648566 w 1452847"/>
                              <a:gd name="connsiteY2383" fmla="*/ 38514 h 1534562"/>
                              <a:gd name="connsiteX2384" fmla="*/ 720436 w 1452847"/>
                              <a:gd name="connsiteY2384" fmla="*/ 49771 h 1534562"/>
                              <a:gd name="connsiteX2385" fmla="*/ 702252 w 1452847"/>
                              <a:gd name="connsiteY2385" fmla="*/ 31587 h 1534562"/>
                              <a:gd name="connsiteX2386" fmla="*/ 638175 w 1452847"/>
                              <a:gd name="connsiteY2386" fmla="*/ 27258 h 1534562"/>
                              <a:gd name="connsiteX2387" fmla="*/ 562841 w 1452847"/>
                              <a:gd name="connsiteY2387" fmla="*/ 21196 h 1534562"/>
                              <a:gd name="connsiteX2388" fmla="*/ 497032 w 1452847"/>
                              <a:gd name="connsiteY2388" fmla="*/ 20331 h 1534562"/>
                              <a:gd name="connsiteX2389" fmla="*/ 507423 w 1452847"/>
                              <a:gd name="connsiteY2389" fmla="*/ 33319 h 1534562"/>
                              <a:gd name="connsiteX2390" fmla="*/ 1438275 w 1452847"/>
                              <a:gd name="connsiteY2390" fmla="*/ 813503 h 1534562"/>
                              <a:gd name="connsiteX2391" fmla="*/ 1358612 w 1452847"/>
                              <a:gd name="connsiteY2391" fmla="*/ 813503 h 1534562"/>
                              <a:gd name="connsiteX2392" fmla="*/ 1271155 w 1452847"/>
                              <a:gd name="connsiteY2392" fmla="*/ 816101 h 1534562"/>
                              <a:gd name="connsiteX2393" fmla="*/ 1210541 w 1452847"/>
                              <a:gd name="connsiteY2393" fmla="*/ 817833 h 1534562"/>
                              <a:gd name="connsiteX2394" fmla="*/ 1267691 w 1452847"/>
                              <a:gd name="connsiteY2394" fmla="*/ 834285 h 1534562"/>
                              <a:gd name="connsiteX2395" fmla="*/ 1417493 w 1452847"/>
                              <a:gd name="connsiteY2395" fmla="*/ 824760 h 1534562"/>
                              <a:gd name="connsiteX2396" fmla="*/ 1438275 w 1452847"/>
                              <a:gd name="connsiteY2396" fmla="*/ 813503 h 1534562"/>
                              <a:gd name="connsiteX2397" fmla="*/ 697057 w 1452847"/>
                              <a:gd name="connsiteY2397" fmla="*/ 1357294 h 1534562"/>
                              <a:gd name="connsiteX2398" fmla="*/ 767196 w 1452847"/>
                              <a:gd name="connsiteY2398" fmla="*/ 1358160 h 1534562"/>
                              <a:gd name="connsiteX2399" fmla="*/ 858982 w 1452847"/>
                              <a:gd name="connsiteY2399" fmla="*/ 1361623 h 1534562"/>
                              <a:gd name="connsiteX2400" fmla="*/ 858982 w 1452847"/>
                              <a:gd name="connsiteY2400" fmla="*/ 1361623 h 1534562"/>
                              <a:gd name="connsiteX2401" fmla="*/ 897082 w 1452847"/>
                              <a:gd name="connsiteY2401" fmla="*/ 1361623 h 1534562"/>
                              <a:gd name="connsiteX2402" fmla="*/ 894484 w 1452847"/>
                              <a:gd name="connsiteY2402" fmla="*/ 1346903 h 1534562"/>
                              <a:gd name="connsiteX2403" fmla="*/ 749011 w 1452847"/>
                              <a:gd name="connsiteY2403" fmla="*/ 1348635 h 1534562"/>
                              <a:gd name="connsiteX2404" fmla="*/ 693593 w 1452847"/>
                              <a:gd name="connsiteY2404" fmla="*/ 1342574 h 1534562"/>
                              <a:gd name="connsiteX2405" fmla="*/ 697057 w 1452847"/>
                              <a:gd name="connsiteY2405" fmla="*/ 1357294 h 1534562"/>
                              <a:gd name="connsiteX2406" fmla="*/ 472786 w 1452847"/>
                              <a:gd name="connsiteY2406" fmla="*/ 1354696 h 1534562"/>
                              <a:gd name="connsiteX2407" fmla="*/ 547255 w 1452847"/>
                              <a:gd name="connsiteY2407" fmla="*/ 1357294 h 1534562"/>
                              <a:gd name="connsiteX2408" fmla="*/ 622589 w 1452847"/>
                              <a:gd name="connsiteY2408" fmla="*/ 1358160 h 1534562"/>
                              <a:gd name="connsiteX2409" fmla="*/ 673677 w 1452847"/>
                              <a:gd name="connsiteY2409" fmla="*/ 1356428 h 1534562"/>
                              <a:gd name="connsiteX2410" fmla="*/ 591416 w 1452847"/>
                              <a:gd name="connsiteY2410" fmla="*/ 1347769 h 1534562"/>
                              <a:gd name="connsiteX2411" fmla="*/ 520411 w 1452847"/>
                              <a:gd name="connsiteY2411" fmla="*/ 1343440 h 1534562"/>
                              <a:gd name="connsiteX2412" fmla="*/ 468457 w 1452847"/>
                              <a:gd name="connsiteY2412" fmla="*/ 1338244 h 1534562"/>
                              <a:gd name="connsiteX2413" fmla="*/ 472786 w 1452847"/>
                              <a:gd name="connsiteY2413" fmla="*/ 1354696 h 1534562"/>
                              <a:gd name="connsiteX2414" fmla="*/ 874568 w 1452847"/>
                              <a:gd name="connsiteY2414" fmla="*/ 1329585 h 1534562"/>
                              <a:gd name="connsiteX2415" fmla="*/ 787977 w 1452847"/>
                              <a:gd name="connsiteY2415" fmla="*/ 1313998 h 1534562"/>
                              <a:gd name="connsiteX2416" fmla="*/ 661555 w 1452847"/>
                              <a:gd name="connsiteY2416" fmla="*/ 1314865 h 1534562"/>
                              <a:gd name="connsiteX2417" fmla="*/ 775855 w 1452847"/>
                              <a:gd name="connsiteY2417" fmla="*/ 1326121 h 1534562"/>
                              <a:gd name="connsiteX2418" fmla="*/ 874568 w 1452847"/>
                              <a:gd name="connsiteY2418" fmla="*/ 1329585 h 1534562"/>
                              <a:gd name="connsiteX2419" fmla="*/ 728230 w 1452847"/>
                              <a:gd name="connsiteY2419" fmla="*/ 1388467 h 1534562"/>
                              <a:gd name="connsiteX2420" fmla="*/ 779318 w 1452847"/>
                              <a:gd name="connsiteY2420" fmla="*/ 1392796 h 1534562"/>
                              <a:gd name="connsiteX2421" fmla="*/ 838200 w 1452847"/>
                              <a:gd name="connsiteY2421" fmla="*/ 1398858 h 1534562"/>
                              <a:gd name="connsiteX2422" fmla="*/ 889289 w 1452847"/>
                              <a:gd name="connsiteY2422" fmla="*/ 1399724 h 1534562"/>
                              <a:gd name="connsiteX2423" fmla="*/ 829541 w 1452847"/>
                              <a:gd name="connsiteY2423" fmla="*/ 1384137 h 1534562"/>
                              <a:gd name="connsiteX2424" fmla="*/ 771525 w 1452847"/>
                              <a:gd name="connsiteY2424" fmla="*/ 1382405 h 1534562"/>
                              <a:gd name="connsiteX2425" fmla="*/ 714375 w 1452847"/>
                              <a:gd name="connsiteY2425" fmla="*/ 1371149 h 1534562"/>
                              <a:gd name="connsiteX2426" fmla="*/ 728230 w 1452847"/>
                              <a:gd name="connsiteY2426" fmla="*/ 1388467 h 1534562"/>
                              <a:gd name="connsiteX2427" fmla="*/ 958561 w 1452847"/>
                              <a:gd name="connsiteY2427" fmla="*/ 1409248 h 1534562"/>
                              <a:gd name="connsiteX2428" fmla="*/ 1038225 w 1452847"/>
                              <a:gd name="connsiteY2428" fmla="*/ 1409248 h 1534562"/>
                              <a:gd name="connsiteX2429" fmla="*/ 1120487 w 1452847"/>
                              <a:gd name="connsiteY2429" fmla="*/ 1411847 h 1534562"/>
                              <a:gd name="connsiteX2430" fmla="*/ 1179368 w 1452847"/>
                              <a:gd name="connsiteY2430" fmla="*/ 1413578 h 1534562"/>
                              <a:gd name="connsiteX2431" fmla="*/ 1134341 w 1452847"/>
                              <a:gd name="connsiteY2431" fmla="*/ 1396260 h 1534562"/>
                              <a:gd name="connsiteX2432" fmla="*/ 1049482 w 1452847"/>
                              <a:gd name="connsiteY2432" fmla="*/ 1397992 h 1534562"/>
                              <a:gd name="connsiteX2433" fmla="*/ 968086 w 1452847"/>
                              <a:gd name="connsiteY2433" fmla="*/ 1395394 h 1534562"/>
                              <a:gd name="connsiteX2434" fmla="*/ 904009 w 1452847"/>
                              <a:gd name="connsiteY2434" fmla="*/ 1400589 h 1534562"/>
                              <a:gd name="connsiteX2435" fmla="*/ 958561 w 1452847"/>
                              <a:gd name="connsiteY2435" fmla="*/ 1409248 h 1534562"/>
                              <a:gd name="connsiteX2436" fmla="*/ 493568 w 1452847"/>
                              <a:gd name="connsiteY2436" fmla="*/ 1258581 h 1534562"/>
                              <a:gd name="connsiteX2437" fmla="*/ 608734 w 1452847"/>
                              <a:gd name="connsiteY2437" fmla="*/ 1253385 h 1534562"/>
                              <a:gd name="connsiteX2438" fmla="*/ 654627 w 1452847"/>
                              <a:gd name="connsiteY2438" fmla="*/ 1252519 h 1534562"/>
                              <a:gd name="connsiteX2439" fmla="*/ 619991 w 1452847"/>
                              <a:gd name="connsiteY2439" fmla="*/ 1242128 h 1534562"/>
                              <a:gd name="connsiteX2440" fmla="*/ 489239 w 1452847"/>
                              <a:gd name="connsiteY2440" fmla="*/ 1242994 h 1534562"/>
                              <a:gd name="connsiteX2441" fmla="*/ 489239 w 1452847"/>
                              <a:gd name="connsiteY2441" fmla="*/ 1242994 h 1534562"/>
                              <a:gd name="connsiteX2442" fmla="*/ 489239 w 1452847"/>
                              <a:gd name="connsiteY2442" fmla="*/ 1242994 h 1534562"/>
                              <a:gd name="connsiteX2443" fmla="*/ 493568 w 1452847"/>
                              <a:gd name="connsiteY2443" fmla="*/ 1258581 h 1534562"/>
                              <a:gd name="connsiteX2444" fmla="*/ 498764 w 1452847"/>
                              <a:gd name="connsiteY2444" fmla="*/ 1288021 h 1534562"/>
                              <a:gd name="connsiteX2445" fmla="*/ 498764 w 1452847"/>
                              <a:gd name="connsiteY2445" fmla="*/ 1288021 h 1534562"/>
                              <a:gd name="connsiteX2446" fmla="*/ 611332 w 1452847"/>
                              <a:gd name="connsiteY2446" fmla="*/ 1284558 h 1534562"/>
                              <a:gd name="connsiteX2447" fmla="*/ 645968 w 1452847"/>
                              <a:gd name="connsiteY2447" fmla="*/ 1290619 h 1534562"/>
                              <a:gd name="connsiteX2448" fmla="*/ 628650 w 1452847"/>
                              <a:gd name="connsiteY2448" fmla="*/ 1275899 h 1534562"/>
                              <a:gd name="connsiteX2449" fmla="*/ 499630 w 1452847"/>
                              <a:gd name="connsiteY2449" fmla="*/ 1274167 h 1534562"/>
                              <a:gd name="connsiteX2450" fmla="*/ 498764 w 1452847"/>
                              <a:gd name="connsiteY2450" fmla="*/ 1288021 h 1534562"/>
                              <a:gd name="connsiteX2451" fmla="*/ 488373 w 1452847"/>
                              <a:gd name="connsiteY2451" fmla="*/ 1242994 h 1534562"/>
                              <a:gd name="connsiteX2452" fmla="*/ 488373 w 1452847"/>
                              <a:gd name="connsiteY2452" fmla="*/ 1242994 h 1534562"/>
                              <a:gd name="connsiteX2453" fmla="*/ 488373 w 1452847"/>
                              <a:gd name="connsiteY2453" fmla="*/ 1242994 h 1534562"/>
                              <a:gd name="connsiteX2454" fmla="*/ 469323 w 1452847"/>
                              <a:gd name="connsiteY2454" fmla="*/ 1224810 h 1534562"/>
                              <a:gd name="connsiteX2455" fmla="*/ 517814 w 1452847"/>
                              <a:gd name="connsiteY2455" fmla="*/ 1221347 h 1534562"/>
                              <a:gd name="connsiteX2456" fmla="*/ 619991 w 1452847"/>
                              <a:gd name="connsiteY2456" fmla="*/ 1224810 h 1534562"/>
                              <a:gd name="connsiteX2457" fmla="*/ 634711 w 1452847"/>
                              <a:gd name="connsiteY2457" fmla="*/ 1211821 h 1534562"/>
                              <a:gd name="connsiteX2458" fmla="*/ 585355 w 1452847"/>
                              <a:gd name="connsiteY2458" fmla="*/ 1210089 h 1534562"/>
                              <a:gd name="connsiteX2459" fmla="*/ 462395 w 1452847"/>
                              <a:gd name="connsiteY2459" fmla="*/ 1207492 h 1534562"/>
                              <a:gd name="connsiteX2460" fmla="*/ 462395 w 1452847"/>
                              <a:gd name="connsiteY2460" fmla="*/ 1207492 h 1534562"/>
                              <a:gd name="connsiteX2461" fmla="*/ 462395 w 1452847"/>
                              <a:gd name="connsiteY2461" fmla="*/ 1207492 h 1534562"/>
                              <a:gd name="connsiteX2462" fmla="*/ 469323 w 1452847"/>
                              <a:gd name="connsiteY2462" fmla="*/ 1224810 h 1534562"/>
                              <a:gd name="connsiteX2463" fmla="*/ 1038225 w 1452847"/>
                              <a:gd name="connsiteY2463" fmla="*/ 316472 h 1534562"/>
                              <a:gd name="connsiteX2464" fmla="*/ 1038225 w 1452847"/>
                              <a:gd name="connsiteY2464" fmla="*/ 316472 h 1534562"/>
                              <a:gd name="connsiteX2465" fmla="*/ 1038225 w 1452847"/>
                              <a:gd name="connsiteY2465" fmla="*/ 316472 h 1534562"/>
                              <a:gd name="connsiteX2466" fmla="*/ 1154257 w 1452847"/>
                              <a:gd name="connsiteY2466" fmla="*/ 1369417 h 1534562"/>
                              <a:gd name="connsiteX2467" fmla="*/ 1073727 w 1452847"/>
                              <a:gd name="connsiteY2467" fmla="*/ 1367685 h 1534562"/>
                              <a:gd name="connsiteX2468" fmla="*/ 1002723 w 1452847"/>
                              <a:gd name="connsiteY2468" fmla="*/ 1361623 h 1534562"/>
                              <a:gd name="connsiteX2469" fmla="*/ 932584 w 1452847"/>
                              <a:gd name="connsiteY2469" fmla="*/ 1359892 h 1534562"/>
                              <a:gd name="connsiteX2470" fmla="*/ 955964 w 1452847"/>
                              <a:gd name="connsiteY2470" fmla="*/ 1371149 h 1534562"/>
                              <a:gd name="connsiteX2471" fmla="*/ 1034761 w 1452847"/>
                              <a:gd name="connsiteY2471" fmla="*/ 1376344 h 1534562"/>
                              <a:gd name="connsiteX2472" fmla="*/ 1109230 w 1452847"/>
                              <a:gd name="connsiteY2472" fmla="*/ 1382405 h 1534562"/>
                              <a:gd name="connsiteX2473" fmla="*/ 1175905 w 1452847"/>
                              <a:gd name="connsiteY2473" fmla="*/ 1385869 h 1534562"/>
                              <a:gd name="connsiteX2474" fmla="*/ 1175905 w 1452847"/>
                              <a:gd name="connsiteY2474" fmla="*/ 1385869 h 1534562"/>
                              <a:gd name="connsiteX2475" fmla="*/ 1175905 w 1452847"/>
                              <a:gd name="connsiteY2475" fmla="*/ 1385869 h 1534562"/>
                              <a:gd name="connsiteX2476" fmla="*/ 1154257 w 1452847"/>
                              <a:gd name="connsiteY2476" fmla="*/ 1369417 h 1534562"/>
                              <a:gd name="connsiteX2477" fmla="*/ 499630 w 1452847"/>
                              <a:gd name="connsiteY2477" fmla="*/ 1274167 h 1534562"/>
                              <a:gd name="connsiteX2478" fmla="*/ 499630 w 1452847"/>
                              <a:gd name="connsiteY2478" fmla="*/ 1274167 h 1534562"/>
                              <a:gd name="connsiteX2479" fmla="*/ 499630 w 1452847"/>
                              <a:gd name="connsiteY2479" fmla="*/ 1274167 h 1534562"/>
                              <a:gd name="connsiteX2480" fmla="*/ 1433080 w 1452847"/>
                              <a:gd name="connsiteY2480" fmla="*/ 848139 h 1534562"/>
                              <a:gd name="connsiteX2481" fmla="*/ 1365539 w 1452847"/>
                              <a:gd name="connsiteY2481" fmla="*/ 852469 h 1534562"/>
                              <a:gd name="connsiteX2482" fmla="*/ 1235652 w 1452847"/>
                              <a:gd name="connsiteY2482" fmla="*/ 849006 h 1534562"/>
                              <a:gd name="connsiteX2483" fmla="*/ 1219200 w 1452847"/>
                              <a:gd name="connsiteY2483" fmla="*/ 870653 h 1534562"/>
                              <a:gd name="connsiteX2484" fmla="*/ 1272021 w 1452847"/>
                              <a:gd name="connsiteY2484" fmla="*/ 874983 h 1534562"/>
                              <a:gd name="connsiteX2485" fmla="*/ 1272886 w 1452847"/>
                              <a:gd name="connsiteY2485" fmla="*/ 874983 h 1534562"/>
                              <a:gd name="connsiteX2486" fmla="*/ 1335232 w 1452847"/>
                              <a:gd name="connsiteY2486" fmla="*/ 873251 h 1534562"/>
                              <a:gd name="connsiteX2487" fmla="*/ 1404505 w 1452847"/>
                              <a:gd name="connsiteY2487" fmla="*/ 867190 h 1534562"/>
                              <a:gd name="connsiteX2488" fmla="*/ 1433080 w 1452847"/>
                              <a:gd name="connsiteY2488" fmla="*/ 848139 h 1534562"/>
                              <a:gd name="connsiteX2489" fmla="*/ 1272021 w 1452847"/>
                              <a:gd name="connsiteY2489" fmla="*/ 874983 h 1534562"/>
                              <a:gd name="connsiteX2490" fmla="*/ 1272021 w 1452847"/>
                              <a:gd name="connsiteY2490" fmla="*/ 874983 h 1534562"/>
                              <a:gd name="connsiteX2491" fmla="*/ 1272021 w 1452847"/>
                              <a:gd name="connsiteY2491" fmla="*/ 874983 h 1534562"/>
                              <a:gd name="connsiteX2492" fmla="*/ 462395 w 1452847"/>
                              <a:gd name="connsiteY2492" fmla="*/ 1207492 h 1534562"/>
                              <a:gd name="connsiteX2493" fmla="*/ 462395 w 1452847"/>
                              <a:gd name="connsiteY2493" fmla="*/ 1207492 h 1534562"/>
                              <a:gd name="connsiteX2494" fmla="*/ 462395 w 1452847"/>
                              <a:gd name="connsiteY2494" fmla="*/ 1207492 h 1534562"/>
                              <a:gd name="connsiteX2495" fmla="*/ 1139537 w 1452847"/>
                              <a:gd name="connsiteY2495" fmla="*/ 1335646 h 1534562"/>
                              <a:gd name="connsiteX2496" fmla="*/ 1051214 w 1452847"/>
                              <a:gd name="connsiteY2496" fmla="*/ 1329585 h 1534562"/>
                              <a:gd name="connsiteX2497" fmla="*/ 962025 w 1452847"/>
                              <a:gd name="connsiteY2497" fmla="*/ 1321792 h 1534562"/>
                              <a:gd name="connsiteX2498" fmla="*/ 950768 w 1452847"/>
                              <a:gd name="connsiteY2498" fmla="*/ 1335646 h 1534562"/>
                              <a:gd name="connsiteX2499" fmla="*/ 1037359 w 1452847"/>
                              <a:gd name="connsiteY2499" fmla="*/ 1340842 h 1534562"/>
                              <a:gd name="connsiteX2500" fmla="*/ 1130011 w 1452847"/>
                              <a:gd name="connsiteY2500" fmla="*/ 1347769 h 1534562"/>
                              <a:gd name="connsiteX2501" fmla="*/ 1189759 w 1452847"/>
                              <a:gd name="connsiteY2501" fmla="*/ 1350367 h 1534562"/>
                              <a:gd name="connsiteX2502" fmla="*/ 1139537 w 1452847"/>
                              <a:gd name="connsiteY2502" fmla="*/ 1335646 h 1534562"/>
                              <a:gd name="connsiteX2503" fmla="*/ 1263362 w 1452847"/>
                              <a:gd name="connsiteY2503" fmla="*/ 760683 h 1534562"/>
                              <a:gd name="connsiteX2504" fmla="*/ 1261630 w 1452847"/>
                              <a:gd name="connsiteY2504" fmla="*/ 760683 h 1534562"/>
                              <a:gd name="connsiteX2505" fmla="*/ 1263362 w 1452847"/>
                              <a:gd name="connsiteY2505" fmla="*/ 760683 h 1534562"/>
                              <a:gd name="connsiteX2506" fmla="*/ 1391516 w 1452847"/>
                              <a:gd name="connsiteY2506" fmla="*/ 735571 h 1534562"/>
                              <a:gd name="connsiteX2507" fmla="*/ 1234787 w 1452847"/>
                              <a:gd name="connsiteY2507" fmla="*/ 737303 h 1534562"/>
                              <a:gd name="connsiteX2508" fmla="*/ 1206211 w 1452847"/>
                              <a:gd name="connsiteY2508" fmla="*/ 745962 h 1534562"/>
                              <a:gd name="connsiteX2509" fmla="*/ 1218334 w 1452847"/>
                              <a:gd name="connsiteY2509" fmla="*/ 757219 h 1534562"/>
                              <a:gd name="connsiteX2510" fmla="*/ 1261630 w 1452847"/>
                              <a:gd name="connsiteY2510" fmla="*/ 759817 h 1534562"/>
                              <a:gd name="connsiteX2511" fmla="*/ 1263362 w 1452847"/>
                              <a:gd name="connsiteY2511" fmla="*/ 759817 h 1534562"/>
                              <a:gd name="connsiteX2512" fmla="*/ 1413164 w 1452847"/>
                              <a:gd name="connsiteY2512" fmla="*/ 750292 h 1534562"/>
                              <a:gd name="connsiteX2513" fmla="*/ 1436543 w 1452847"/>
                              <a:gd name="connsiteY2513" fmla="*/ 733839 h 1534562"/>
                              <a:gd name="connsiteX2514" fmla="*/ 1391516 w 1452847"/>
                              <a:gd name="connsiteY2514" fmla="*/ 735571 h 1534562"/>
                              <a:gd name="connsiteX2515" fmla="*/ 1428750 w 1452847"/>
                              <a:gd name="connsiteY2515" fmla="*/ 1101851 h 1534562"/>
                              <a:gd name="connsiteX2516" fmla="*/ 1428750 w 1452847"/>
                              <a:gd name="connsiteY2516" fmla="*/ 1101851 h 1534562"/>
                              <a:gd name="connsiteX2517" fmla="*/ 1428750 w 1452847"/>
                              <a:gd name="connsiteY2517" fmla="*/ 1101851 h 1534562"/>
                              <a:gd name="connsiteX2518" fmla="*/ 1226127 w 1452847"/>
                              <a:gd name="connsiteY2518" fmla="*/ 1132158 h 1534562"/>
                              <a:gd name="connsiteX2519" fmla="*/ 1304059 w 1452847"/>
                              <a:gd name="connsiteY2519" fmla="*/ 1139085 h 1534562"/>
                              <a:gd name="connsiteX2520" fmla="*/ 1436543 w 1452847"/>
                              <a:gd name="connsiteY2520" fmla="*/ 1142549 h 1534562"/>
                              <a:gd name="connsiteX2521" fmla="*/ 1358612 w 1452847"/>
                              <a:gd name="connsiteY2521" fmla="*/ 1126962 h 1534562"/>
                              <a:gd name="connsiteX2522" fmla="*/ 1278948 w 1452847"/>
                              <a:gd name="connsiteY2522" fmla="*/ 1119169 h 1534562"/>
                              <a:gd name="connsiteX2523" fmla="*/ 1203614 w 1452847"/>
                              <a:gd name="connsiteY2523" fmla="*/ 1115706 h 1534562"/>
                              <a:gd name="connsiteX2524" fmla="*/ 1226127 w 1452847"/>
                              <a:gd name="connsiteY2524" fmla="*/ 1132158 h 1534562"/>
                              <a:gd name="connsiteX2525" fmla="*/ 106507 w 1452847"/>
                              <a:gd name="connsiteY2525" fmla="*/ 45442 h 1534562"/>
                              <a:gd name="connsiteX2526" fmla="*/ 171450 w 1452847"/>
                              <a:gd name="connsiteY2526" fmla="*/ 47173 h 1534562"/>
                              <a:gd name="connsiteX2527" fmla="*/ 153266 w 1452847"/>
                              <a:gd name="connsiteY2527" fmla="*/ 31587 h 1534562"/>
                              <a:gd name="connsiteX2528" fmla="*/ 93518 w 1452847"/>
                              <a:gd name="connsiteY2528" fmla="*/ 26392 h 1534562"/>
                              <a:gd name="connsiteX2529" fmla="*/ 866 w 1452847"/>
                              <a:gd name="connsiteY2529" fmla="*/ 15135 h 1534562"/>
                              <a:gd name="connsiteX2530" fmla="*/ 866 w 1452847"/>
                              <a:gd name="connsiteY2530" fmla="*/ 35917 h 1534562"/>
                              <a:gd name="connsiteX2531" fmla="*/ 32905 w 1452847"/>
                              <a:gd name="connsiteY2531" fmla="*/ 37649 h 1534562"/>
                              <a:gd name="connsiteX2532" fmla="*/ 106507 w 1452847"/>
                              <a:gd name="connsiteY2532" fmla="*/ 45442 h 1534562"/>
                              <a:gd name="connsiteX2533" fmla="*/ 1209675 w 1452847"/>
                              <a:gd name="connsiteY2533" fmla="*/ 1097521 h 1534562"/>
                              <a:gd name="connsiteX2534" fmla="*/ 1265959 w 1452847"/>
                              <a:gd name="connsiteY2534" fmla="*/ 1098387 h 1534562"/>
                              <a:gd name="connsiteX2535" fmla="*/ 1361209 w 1452847"/>
                              <a:gd name="connsiteY2535" fmla="*/ 1104449 h 1534562"/>
                              <a:gd name="connsiteX2536" fmla="*/ 1427884 w 1452847"/>
                              <a:gd name="connsiteY2536" fmla="*/ 1101851 h 1534562"/>
                              <a:gd name="connsiteX2537" fmla="*/ 1427884 w 1452847"/>
                              <a:gd name="connsiteY2537" fmla="*/ 1101851 h 1534562"/>
                              <a:gd name="connsiteX2538" fmla="*/ 1427884 w 1452847"/>
                              <a:gd name="connsiteY2538" fmla="*/ 1101851 h 1534562"/>
                              <a:gd name="connsiteX2539" fmla="*/ 1373332 w 1452847"/>
                              <a:gd name="connsiteY2539" fmla="*/ 1088862 h 1534562"/>
                              <a:gd name="connsiteX2540" fmla="*/ 1206211 w 1452847"/>
                              <a:gd name="connsiteY2540" fmla="*/ 1078472 h 1534562"/>
                              <a:gd name="connsiteX2541" fmla="*/ 1209675 w 1452847"/>
                              <a:gd name="connsiteY2541" fmla="*/ 1097521 h 1534562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  <a:cxn ang="0">
                                <a:pos x="connsiteX15" y="connsiteY15"/>
                              </a:cxn>
                              <a:cxn ang="0">
                                <a:pos x="connsiteX16" y="connsiteY16"/>
                              </a:cxn>
                              <a:cxn ang="0">
                                <a:pos x="connsiteX17" y="connsiteY17"/>
                              </a:cxn>
                              <a:cxn ang="0">
                                <a:pos x="connsiteX18" y="connsiteY18"/>
                              </a:cxn>
                              <a:cxn ang="0">
                                <a:pos x="connsiteX19" y="connsiteY19"/>
                              </a:cxn>
                              <a:cxn ang="0">
                                <a:pos x="connsiteX20" y="connsiteY20"/>
                              </a:cxn>
                              <a:cxn ang="0">
                                <a:pos x="connsiteX21" y="connsiteY21"/>
                              </a:cxn>
                              <a:cxn ang="0">
                                <a:pos x="connsiteX22" y="connsiteY22"/>
                              </a:cxn>
                              <a:cxn ang="0">
                                <a:pos x="connsiteX23" y="connsiteY23"/>
                              </a:cxn>
                              <a:cxn ang="0">
                                <a:pos x="connsiteX24" y="connsiteY24"/>
                              </a:cxn>
                              <a:cxn ang="0">
                                <a:pos x="connsiteX25" y="connsiteY25"/>
                              </a:cxn>
                              <a:cxn ang="0">
                                <a:pos x="connsiteX26" y="connsiteY26"/>
                              </a:cxn>
                              <a:cxn ang="0">
                                <a:pos x="connsiteX27" y="connsiteY27"/>
                              </a:cxn>
                              <a:cxn ang="0">
                                <a:pos x="connsiteX28" y="connsiteY28"/>
                              </a:cxn>
                              <a:cxn ang="0">
                                <a:pos x="connsiteX29" y="connsiteY29"/>
                              </a:cxn>
                              <a:cxn ang="0">
                                <a:pos x="connsiteX30" y="connsiteY30"/>
                              </a:cxn>
                              <a:cxn ang="0">
                                <a:pos x="connsiteX31" y="connsiteY31"/>
                              </a:cxn>
                              <a:cxn ang="0">
                                <a:pos x="connsiteX32" y="connsiteY32"/>
                              </a:cxn>
                              <a:cxn ang="0">
                                <a:pos x="connsiteX33" y="connsiteY33"/>
                              </a:cxn>
                              <a:cxn ang="0">
                                <a:pos x="connsiteX34" y="connsiteY34"/>
                              </a:cxn>
                              <a:cxn ang="0">
                                <a:pos x="connsiteX35" y="connsiteY35"/>
                              </a:cxn>
                              <a:cxn ang="0">
                                <a:pos x="connsiteX36" y="connsiteY36"/>
                              </a:cxn>
                              <a:cxn ang="0">
                                <a:pos x="connsiteX37" y="connsiteY37"/>
                              </a:cxn>
                              <a:cxn ang="0">
                                <a:pos x="connsiteX38" y="connsiteY38"/>
                              </a:cxn>
                              <a:cxn ang="0">
                                <a:pos x="connsiteX39" y="connsiteY39"/>
                              </a:cxn>
                              <a:cxn ang="0">
                                <a:pos x="connsiteX40" y="connsiteY40"/>
                              </a:cxn>
                              <a:cxn ang="0">
                                <a:pos x="connsiteX41" y="connsiteY41"/>
                              </a:cxn>
                              <a:cxn ang="0">
                                <a:pos x="connsiteX42" y="connsiteY42"/>
                              </a:cxn>
                              <a:cxn ang="0">
                                <a:pos x="connsiteX43" y="connsiteY43"/>
                              </a:cxn>
                              <a:cxn ang="0">
                                <a:pos x="connsiteX44" y="connsiteY44"/>
                              </a:cxn>
                              <a:cxn ang="0">
                                <a:pos x="connsiteX45" y="connsiteY45"/>
                              </a:cxn>
                              <a:cxn ang="0">
                                <a:pos x="connsiteX46" y="connsiteY46"/>
                              </a:cxn>
                              <a:cxn ang="0">
                                <a:pos x="connsiteX47" y="connsiteY47"/>
                              </a:cxn>
                              <a:cxn ang="0">
                                <a:pos x="connsiteX48" y="connsiteY48"/>
                              </a:cxn>
                              <a:cxn ang="0">
                                <a:pos x="connsiteX49" y="connsiteY49"/>
                              </a:cxn>
                              <a:cxn ang="0">
                                <a:pos x="connsiteX50" y="connsiteY50"/>
                              </a:cxn>
                              <a:cxn ang="0">
                                <a:pos x="connsiteX51" y="connsiteY51"/>
                              </a:cxn>
                              <a:cxn ang="0">
                                <a:pos x="connsiteX52" y="connsiteY52"/>
                              </a:cxn>
                              <a:cxn ang="0">
                                <a:pos x="connsiteX53" y="connsiteY53"/>
                              </a:cxn>
                              <a:cxn ang="0">
                                <a:pos x="connsiteX54" y="connsiteY54"/>
                              </a:cxn>
                              <a:cxn ang="0">
                                <a:pos x="connsiteX55" y="connsiteY55"/>
                              </a:cxn>
                              <a:cxn ang="0">
                                <a:pos x="connsiteX56" y="connsiteY56"/>
                              </a:cxn>
                              <a:cxn ang="0">
                                <a:pos x="connsiteX57" y="connsiteY57"/>
                              </a:cxn>
                              <a:cxn ang="0">
                                <a:pos x="connsiteX58" y="connsiteY58"/>
                              </a:cxn>
                              <a:cxn ang="0">
                                <a:pos x="connsiteX59" y="connsiteY59"/>
                              </a:cxn>
                              <a:cxn ang="0">
                                <a:pos x="connsiteX60" y="connsiteY60"/>
                              </a:cxn>
                              <a:cxn ang="0">
                                <a:pos x="connsiteX61" y="connsiteY61"/>
                              </a:cxn>
                              <a:cxn ang="0">
                                <a:pos x="connsiteX62" y="connsiteY62"/>
                              </a:cxn>
                              <a:cxn ang="0">
                                <a:pos x="connsiteX63" y="connsiteY63"/>
                              </a:cxn>
                              <a:cxn ang="0">
                                <a:pos x="connsiteX64" y="connsiteY64"/>
                              </a:cxn>
                              <a:cxn ang="0">
                                <a:pos x="connsiteX65" y="connsiteY65"/>
                              </a:cxn>
                              <a:cxn ang="0">
                                <a:pos x="connsiteX66" y="connsiteY66"/>
                              </a:cxn>
                              <a:cxn ang="0">
                                <a:pos x="connsiteX67" y="connsiteY67"/>
                              </a:cxn>
                              <a:cxn ang="0">
                                <a:pos x="connsiteX68" y="connsiteY68"/>
                              </a:cxn>
                              <a:cxn ang="0">
                                <a:pos x="connsiteX69" y="connsiteY69"/>
                              </a:cxn>
                              <a:cxn ang="0">
                                <a:pos x="connsiteX70" y="connsiteY70"/>
                              </a:cxn>
                              <a:cxn ang="0">
                                <a:pos x="connsiteX71" y="connsiteY71"/>
                              </a:cxn>
                              <a:cxn ang="0">
                                <a:pos x="connsiteX72" y="connsiteY72"/>
                              </a:cxn>
                              <a:cxn ang="0">
                                <a:pos x="connsiteX73" y="connsiteY73"/>
                              </a:cxn>
                              <a:cxn ang="0">
                                <a:pos x="connsiteX74" y="connsiteY74"/>
                              </a:cxn>
                              <a:cxn ang="0">
                                <a:pos x="connsiteX75" y="connsiteY75"/>
                              </a:cxn>
                              <a:cxn ang="0">
                                <a:pos x="connsiteX76" y="connsiteY76"/>
                              </a:cxn>
                              <a:cxn ang="0">
                                <a:pos x="connsiteX77" y="connsiteY77"/>
                              </a:cxn>
                              <a:cxn ang="0">
                                <a:pos x="connsiteX78" y="connsiteY78"/>
                              </a:cxn>
                              <a:cxn ang="0">
                                <a:pos x="connsiteX79" y="connsiteY79"/>
                              </a:cxn>
                              <a:cxn ang="0">
                                <a:pos x="connsiteX80" y="connsiteY80"/>
                              </a:cxn>
                              <a:cxn ang="0">
                                <a:pos x="connsiteX81" y="connsiteY81"/>
                              </a:cxn>
                              <a:cxn ang="0">
                                <a:pos x="connsiteX82" y="connsiteY82"/>
                              </a:cxn>
                              <a:cxn ang="0">
                                <a:pos x="connsiteX83" y="connsiteY83"/>
                              </a:cxn>
                              <a:cxn ang="0">
                                <a:pos x="connsiteX84" y="connsiteY84"/>
                              </a:cxn>
                              <a:cxn ang="0">
                                <a:pos x="connsiteX85" y="connsiteY85"/>
                              </a:cxn>
                              <a:cxn ang="0">
                                <a:pos x="connsiteX86" y="connsiteY86"/>
                              </a:cxn>
                              <a:cxn ang="0">
                                <a:pos x="connsiteX87" y="connsiteY87"/>
                              </a:cxn>
                              <a:cxn ang="0">
                                <a:pos x="connsiteX88" y="connsiteY88"/>
                              </a:cxn>
                              <a:cxn ang="0">
                                <a:pos x="connsiteX89" y="connsiteY89"/>
                              </a:cxn>
                              <a:cxn ang="0">
                                <a:pos x="connsiteX90" y="connsiteY90"/>
                              </a:cxn>
                              <a:cxn ang="0">
                                <a:pos x="connsiteX91" y="connsiteY91"/>
                              </a:cxn>
                              <a:cxn ang="0">
                                <a:pos x="connsiteX92" y="connsiteY92"/>
                              </a:cxn>
                              <a:cxn ang="0">
                                <a:pos x="connsiteX93" y="connsiteY93"/>
                              </a:cxn>
                              <a:cxn ang="0">
                                <a:pos x="connsiteX94" y="connsiteY94"/>
                              </a:cxn>
                              <a:cxn ang="0">
                                <a:pos x="connsiteX95" y="connsiteY95"/>
                              </a:cxn>
                              <a:cxn ang="0">
                                <a:pos x="connsiteX96" y="connsiteY96"/>
                              </a:cxn>
                              <a:cxn ang="0">
                                <a:pos x="connsiteX97" y="connsiteY97"/>
                              </a:cxn>
                              <a:cxn ang="0">
                                <a:pos x="connsiteX98" y="connsiteY98"/>
                              </a:cxn>
                              <a:cxn ang="0">
                                <a:pos x="connsiteX99" y="connsiteY99"/>
                              </a:cxn>
                              <a:cxn ang="0">
                                <a:pos x="connsiteX100" y="connsiteY100"/>
                              </a:cxn>
                              <a:cxn ang="0">
                                <a:pos x="connsiteX101" y="connsiteY101"/>
                              </a:cxn>
                              <a:cxn ang="0">
                                <a:pos x="connsiteX102" y="connsiteY102"/>
                              </a:cxn>
                              <a:cxn ang="0">
                                <a:pos x="connsiteX103" y="connsiteY103"/>
                              </a:cxn>
                              <a:cxn ang="0">
                                <a:pos x="connsiteX104" y="connsiteY104"/>
                              </a:cxn>
                              <a:cxn ang="0">
                                <a:pos x="connsiteX105" y="connsiteY105"/>
                              </a:cxn>
                              <a:cxn ang="0">
                                <a:pos x="connsiteX106" y="connsiteY106"/>
                              </a:cxn>
                              <a:cxn ang="0">
                                <a:pos x="connsiteX107" y="connsiteY107"/>
                              </a:cxn>
                              <a:cxn ang="0">
                                <a:pos x="connsiteX108" y="connsiteY108"/>
                              </a:cxn>
                              <a:cxn ang="0">
                                <a:pos x="connsiteX109" y="connsiteY109"/>
                              </a:cxn>
                              <a:cxn ang="0">
                                <a:pos x="connsiteX110" y="connsiteY110"/>
                              </a:cxn>
                              <a:cxn ang="0">
                                <a:pos x="connsiteX111" y="connsiteY111"/>
                              </a:cxn>
                              <a:cxn ang="0">
                                <a:pos x="connsiteX112" y="connsiteY112"/>
                              </a:cxn>
                              <a:cxn ang="0">
                                <a:pos x="connsiteX113" y="connsiteY113"/>
                              </a:cxn>
                              <a:cxn ang="0">
                                <a:pos x="connsiteX114" y="connsiteY114"/>
                              </a:cxn>
                              <a:cxn ang="0">
                                <a:pos x="connsiteX115" y="connsiteY115"/>
                              </a:cxn>
                              <a:cxn ang="0">
                                <a:pos x="connsiteX116" y="connsiteY116"/>
                              </a:cxn>
                              <a:cxn ang="0">
                                <a:pos x="connsiteX117" y="connsiteY117"/>
                              </a:cxn>
                              <a:cxn ang="0">
                                <a:pos x="connsiteX118" y="connsiteY118"/>
                              </a:cxn>
                              <a:cxn ang="0">
                                <a:pos x="connsiteX119" y="connsiteY119"/>
                              </a:cxn>
                              <a:cxn ang="0">
                                <a:pos x="connsiteX120" y="connsiteY120"/>
                              </a:cxn>
                              <a:cxn ang="0">
                                <a:pos x="connsiteX121" y="connsiteY121"/>
                              </a:cxn>
                              <a:cxn ang="0">
                                <a:pos x="connsiteX122" y="connsiteY122"/>
                              </a:cxn>
                              <a:cxn ang="0">
                                <a:pos x="connsiteX123" y="connsiteY123"/>
                              </a:cxn>
                              <a:cxn ang="0">
                                <a:pos x="connsiteX124" y="connsiteY124"/>
                              </a:cxn>
                              <a:cxn ang="0">
                                <a:pos x="connsiteX125" y="connsiteY125"/>
                              </a:cxn>
                              <a:cxn ang="0">
                                <a:pos x="connsiteX126" y="connsiteY126"/>
                              </a:cxn>
                              <a:cxn ang="0">
                                <a:pos x="connsiteX127" y="connsiteY127"/>
                              </a:cxn>
                              <a:cxn ang="0">
                                <a:pos x="connsiteX128" y="connsiteY128"/>
                              </a:cxn>
                              <a:cxn ang="0">
                                <a:pos x="connsiteX129" y="connsiteY129"/>
                              </a:cxn>
                              <a:cxn ang="0">
                                <a:pos x="connsiteX130" y="connsiteY130"/>
                              </a:cxn>
                              <a:cxn ang="0">
                                <a:pos x="connsiteX131" y="connsiteY131"/>
                              </a:cxn>
                              <a:cxn ang="0">
                                <a:pos x="connsiteX132" y="connsiteY132"/>
                              </a:cxn>
                              <a:cxn ang="0">
                                <a:pos x="connsiteX133" y="connsiteY133"/>
                              </a:cxn>
                              <a:cxn ang="0">
                                <a:pos x="connsiteX134" y="connsiteY134"/>
                              </a:cxn>
                              <a:cxn ang="0">
                                <a:pos x="connsiteX135" y="connsiteY135"/>
                              </a:cxn>
                              <a:cxn ang="0">
                                <a:pos x="connsiteX136" y="connsiteY136"/>
                              </a:cxn>
                              <a:cxn ang="0">
                                <a:pos x="connsiteX137" y="connsiteY137"/>
                              </a:cxn>
                              <a:cxn ang="0">
                                <a:pos x="connsiteX138" y="connsiteY138"/>
                              </a:cxn>
                              <a:cxn ang="0">
                                <a:pos x="connsiteX139" y="connsiteY139"/>
                              </a:cxn>
                              <a:cxn ang="0">
                                <a:pos x="connsiteX140" y="connsiteY140"/>
                              </a:cxn>
                              <a:cxn ang="0">
                                <a:pos x="connsiteX141" y="connsiteY141"/>
                              </a:cxn>
                              <a:cxn ang="0">
                                <a:pos x="connsiteX142" y="connsiteY142"/>
                              </a:cxn>
                              <a:cxn ang="0">
                                <a:pos x="connsiteX143" y="connsiteY143"/>
                              </a:cxn>
                              <a:cxn ang="0">
                                <a:pos x="connsiteX144" y="connsiteY144"/>
                              </a:cxn>
                              <a:cxn ang="0">
                                <a:pos x="connsiteX145" y="connsiteY145"/>
                              </a:cxn>
                              <a:cxn ang="0">
                                <a:pos x="connsiteX146" y="connsiteY146"/>
                              </a:cxn>
                              <a:cxn ang="0">
                                <a:pos x="connsiteX147" y="connsiteY147"/>
                              </a:cxn>
                              <a:cxn ang="0">
                                <a:pos x="connsiteX148" y="connsiteY148"/>
                              </a:cxn>
                              <a:cxn ang="0">
                                <a:pos x="connsiteX149" y="connsiteY149"/>
                              </a:cxn>
                              <a:cxn ang="0">
                                <a:pos x="connsiteX150" y="connsiteY150"/>
                              </a:cxn>
                              <a:cxn ang="0">
                                <a:pos x="connsiteX151" y="connsiteY151"/>
                              </a:cxn>
                              <a:cxn ang="0">
                                <a:pos x="connsiteX152" y="connsiteY152"/>
                              </a:cxn>
                              <a:cxn ang="0">
                                <a:pos x="connsiteX153" y="connsiteY153"/>
                              </a:cxn>
                              <a:cxn ang="0">
                                <a:pos x="connsiteX154" y="connsiteY154"/>
                              </a:cxn>
                              <a:cxn ang="0">
                                <a:pos x="connsiteX155" y="connsiteY155"/>
                              </a:cxn>
                              <a:cxn ang="0">
                                <a:pos x="connsiteX156" y="connsiteY156"/>
                              </a:cxn>
                              <a:cxn ang="0">
                                <a:pos x="connsiteX157" y="connsiteY157"/>
                              </a:cxn>
                              <a:cxn ang="0">
                                <a:pos x="connsiteX158" y="connsiteY158"/>
                              </a:cxn>
                              <a:cxn ang="0">
                                <a:pos x="connsiteX159" y="connsiteY159"/>
                              </a:cxn>
                              <a:cxn ang="0">
                                <a:pos x="connsiteX160" y="connsiteY160"/>
                              </a:cxn>
                              <a:cxn ang="0">
                                <a:pos x="connsiteX161" y="connsiteY161"/>
                              </a:cxn>
                              <a:cxn ang="0">
                                <a:pos x="connsiteX162" y="connsiteY162"/>
                              </a:cxn>
                              <a:cxn ang="0">
                                <a:pos x="connsiteX163" y="connsiteY163"/>
                              </a:cxn>
                              <a:cxn ang="0">
                                <a:pos x="connsiteX164" y="connsiteY164"/>
                              </a:cxn>
                              <a:cxn ang="0">
                                <a:pos x="connsiteX165" y="connsiteY165"/>
                              </a:cxn>
                              <a:cxn ang="0">
                                <a:pos x="connsiteX166" y="connsiteY166"/>
                              </a:cxn>
                              <a:cxn ang="0">
                                <a:pos x="connsiteX167" y="connsiteY167"/>
                              </a:cxn>
                              <a:cxn ang="0">
                                <a:pos x="connsiteX168" y="connsiteY168"/>
                              </a:cxn>
                              <a:cxn ang="0">
                                <a:pos x="connsiteX169" y="connsiteY169"/>
                              </a:cxn>
                              <a:cxn ang="0">
                                <a:pos x="connsiteX170" y="connsiteY170"/>
                              </a:cxn>
                              <a:cxn ang="0">
                                <a:pos x="connsiteX171" y="connsiteY171"/>
                              </a:cxn>
                              <a:cxn ang="0">
                                <a:pos x="connsiteX172" y="connsiteY172"/>
                              </a:cxn>
                              <a:cxn ang="0">
                                <a:pos x="connsiteX173" y="connsiteY173"/>
                              </a:cxn>
                              <a:cxn ang="0">
                                <a:pos x="connsiteX174" y="connsiteY174"/>
                              </a:cxn>
                              <a:cxn ang="0">
                                <a:pos x="connsiteX175" y="connsiteY175"/>
                              </a:cxn>
                              <a:cxn ang="0">
                                <a:pos x="connsiteX176" y="connsiteY176"/>
                              </a:cxn>
                              <a:cxn ang="0">
                                <a:pos x="connsiteX177" y="connsiteY177"/>
                              </a:cxn>
                              <a:cxn ang="0">
                                <a:pos x="connsiteX178" y="connsiteY178"/>
                              </a:cxn>
                              <a:cxn ang="0">
                                <a:pos x="connsiteX179" y="connsiteY179"/>
                              </a:cxn>
                              <a:cxn ang="0">
                                <a:pos x="connsiteX180" y="connsiteY180"/>
                              </a:cxn>
                              <a:cxn ang="0">
                                <a:pos x="connsiteX181" y="connsiteY181"/>
                              </a:cxn>
                              <a:cxn ang="0">
                                <a:pos x="connsiteX182" y="connsiteY182"/>
                              </a:cxn>
                              <a:cxn ang="0">
                                <a:pos x="connsiteX183" y="connsiteY183"/>
                              </a:cxn>
                              <a:cxn ang="0">
                                <a:pos x="connsiteX184" y="connsiteY184"/>
                              </a:cxn>
                              <a:cxn ang="0">
                                <a:pos x="connsiteX185" y="connsiteY185"/>
                              </a:cxn>
                              <a:cxn ang="0">
                                <a:pos x="connsiteX186" y="connsiteY186"/>
                              </a:cxn>
                              <a:cxn ang="0">
                                <a:pos x="connsiteX187" y="connsiteY187"/>
                              </a:cxn>
                              <a:cxn ang="0">
                                <a:pos x="connsiteX188" y="connsiteY188"/>
                              </a:cxn>
                              <a:cxn ang="0">
                                <a:pos x="connsiteX189" y="connsiteY189"/>
                              </a:cxn>
                              <a:cxn ang="0">
                                <a:pos x="connsiteX190" y="connsiteY190"/>
                              </a:cxn>
                              <a:cxn ang="0">
                                <a:pos x="connsiteX191" y="connsiteY191"/>
                              </a:cxn>
                              <a:cxn ang="0">
                                <a:pos x="connsiteX192" y="connsiteY192"/>
                              </a:cxn>
                              <a:cxn ang="0">
                                <a:pos x="connsiteX193" y="connsiteY193"/>
                              </a:cxn>
                              <a:cxn ang="0">
                                <a:pos x="connsiteX194" y="connsiteY194"/>
                              </a:cxn>
                              <a:cxn ang="0">
                                <a:pos x="connsiteX195" y="connsiteY195"/>
                              </a:cxn>
                              <a:cxn ang="0">
                                <a:pos x="connsiteX196" y="connsiteY196"/>
                              </a:cxn>
                              <a:cxn ang="0">
                                <a:pos x="connsiteX197" y="connsiteY197"/>
                              </a:cxn>
                              <a:cxn ang="0">
                                <a:pos x="connsiteX198" y="connsiteY198"/>
                              </a:cxn>
                              <a:cxn ang="0">
                                <a:pos x="connsiteX199" y="connsiteY199"/>
                              </a:cxn>
                              <a:cxn ang="0">
                                <a:pos x="connsiteX200" y="connsiteY200"/>
                              </a:cxn>
                              <a:cxn ang="0">
                                <a:pos x="connsiteX201" y="connsiteY201"/>
                              </a:cxn>
                              <a:cxn ang="0">
                                <a:pos x="connsiteX202" y="connsiteY202"/>
                              </a:cxn>
                              <a:cxn ang="0">
                                <a:pos x="connsiteX203" y="connsiteY203"/>
                              </a:cxn>
                              <a:cxn ang="0">
                                <a:pos x="connsiteX204" y="connsiteY204"/>
                              </a:cxn>
                              <a:cxn ang="0">
                                <a:pos x="connsiteX205" y="connsiteY205"/>
                              </a:cxn>
                              <a:cxn ang="0">
                                <a:pos x="connsiteX206" y="connsiteY206"/>
                              </a:cxn>
                              <a:cxn ang="0">
                                <a:pos x="connsiteX207" y="connsiteY207"/>
                              </a:cxn>
                              <a:cxn ang="0">
                                <a:pos x="connsiteX208" y="connsiteY208"/>
                              </a:cxn>
                              <a:cxn ang="0">
                                <a:pos x="connsiteX209" y="connsiteY209"/>
                              </a:cxn>
                              <a:cxn ang="0">
                                <a:pos x="connsiteX210" y="connsiteY210"/>
                              </a:cxn>
                              <a:cxn ang="0">
                                <a:pos x="connsiteX211" y="connsiteY211"/>
                              </a:cxn>
                              <a:cxn ang="0">
                                <a:pos x="connsiteX212" y="connsiteY212"/>
                              </a:cxn>
                              <a:cxn ang="0">
                                <a:pos x="connsiteX213" y="connsiteY213"/>
                              </a:cxn>
                              <a:cxn ang="0">
                                <a:pos x="connsiteX214" y="connsiteY214"/>
                              </a:cxn>
                              <a:cxn ang="0">
                                <a:pos x="connsiteX215" y="connsiteY215"/>
                              </a:cxn>
                              <a:cxn ang="0">
                                <a:pos x="connsiteX216" y="connsiteY216"/>
                              </a:cxn>
                              <a:cxn ang="0">
                                <a:pos x="connsiteX217" y="connsiteY217"/>
                              </a:cxn>
                              <a:cxn ang="0">
                                <a:pos x="connsiteX218" y="connsiteY218"/>
                              </a:cxn>
                              <a:cxn ang="0">
                                <a:pos x="connsiteX219" y="connsiteY219"/>
                              </a:cxn>
                              <a:cxn ang="0">
                                <a:pos x="connsiteX220" y="connsiteY220"/>
                              </a:cxn>
                              <a:cxn ang="0">
                                <a:pos x="connsiteX221" y="connsiteY221"/>
                              </a:cxn>
                              <a:cxn ang="0">
                                <a:pos x="connsiteX222" y="connsiteY222"/>
                              </a:cxn>
                              <a:cxn ang="0">
                                <a:pos x="connsiteX223" y="connsiteY223"/>
                              </a:cxn>
                              <a:cxn ang="0">
                                <a:pos x="connsiteX224" y="connsiteY224"/>
                              </a:cxn>
                              <a:cxn ang="0">
                                <a:pos x="connsiteX225" y="connsiteY225"/>
                              </a:cxn>
                              <a:cxn ang="0">
                                <a:pos x="connsiteX226" y="connsiteY226"/>
                              </a:cxn>
                              <a:cxn ang="0">
                                <a:pos x="connsiteX227" y="connsiteY227"/>
                              </a:cxn>
                              <a:cxn ang="0">
                                <a:pos x="connsiteX228" y="connsiteY228"/>
                              </a:cxn>
                              <a:cxn ang="0">
                                <a:pos x="connsiteX229" y="connsiteY229"/>
                              </a:cxn>
                              <a:cxn ang="0">
                                <a:pos x="connsiteX230" y="connsiteY230"/>
                              </a:cxn>
                              <a:cxn ang="0">
                                <a:pos x="connsiteX231" y="connsiteY231"/>
                              </a:cxn>
                              <a:cxn ang="0">
                                <a:pos x="connsiteX232" y="connsiteY232"/>
                              </a:cxn>
                              <a:cxn ang="0">
                                <a:pos x="connsiteX233" y="connsiteY233"/>
                              </a:cxn>
                              <a:cxn ang="0">
                                <a:pos x="connsiteX234" y="connsiteY234"/>
                              </a:cxn>
                              <a:cxn ang="0">
                                <a:pos x="connsiteX235" y="connsiteY235"/>
                              </a:cxn>
                              <a:cxn ang="0">
                                <a:pos x="connsiteX236" y="connsiteY236"/>
                              </a:cxn>
                              <a:cxn ang="0">
                                <a:pos x="connsiteX237" y="connsiteY237"/>
                              </a:cxn>
                              <a:cxn ang="0">
                                <a:pos x="connsiteX238" y="connsiteY238"/>
                              </a:cxn>
                              <a:cxn ang="0">
                                <a:pos x="connsiteX239" y="connsiteY239"/>
                              </a:cxn>
                              <a:cxn ang="0">
                                <a:pos x="connsiteX240" y="connsiteY240"/>
                              </a:cxn>
                              <a:cxn ang="0">
                                <a:pos x="connsiteX241" y="connsiteY241"/>
                              </a:cxn>
                              <a:cxn ang="0">
                                <a:pos x="connsiteX242" y="connsiteY242"/>
                              </a:cxn>
                              <a:cxn ang="0">
                                <a:pos x="connsiteX243" y="connsiteY243"/>
                              </a:cxn>
                              <a:cxn ang="0">
                                <a:pos x="connsiteX244" y="connsiteY244"/>
                              </a:cxn>
                              <a:cxn ang="0">
                                <a:pos x="connsiteX245" y="connsiteY245"/>
                              </a:cxn>
                              <a:cxn ang="0">
                                <a:pos x="connsiteX246" y="connsiteY246"/>
                              </a:cxn>
                              <a:cxn ang="0">
                                <a:pos x="connsiteX247" y="connsiteY247"/>
                              </a:cxn>
                              <a:cxn ang="0">
                                <a:pos x="connsiteX248" y="connsiteY248"/>
                              </a:cxn>
                              <a:cxn ang="0">
                                <a:pos x="connsiteX249" y="connsiteY249"/>
                              </a:cxn>
                              <a:cxn ang="0">
                                <a:pos x="connsiteX250" y="connsiteY250"/>
                              </a:cxn>
                              <a:cxn ang="0">
                                <a:pos x="connsiteX251" y="connsiteY251"/>
                              </a:cxn>
                              <a:cxn ang="0">
                                <a:pos x="connsiteX252" y="connsiteY252"/>
                              </a:cxn>
                              <a:cxn ang="0">
                                <a:pos x="connsiteX253" y="connsiteY253"/>
                              </a:cxn>
                              <a:cxn ang="0">
                                <a:pos x="connsiteX254" y="connsiteY254"/>
                              </a:cxn>
                              <a:cxn ang="0">
                                <a:pos x="connsiteX255" y="connsiteY255"/>
                              </a:cxn>
                              <a:cxn ang="0">
                                <a:pos x="connsiteX256" y="connsiteY256"/>
                              </a:cxn>
                              <a:cxn ang="0">
                                <a:pos x="connsiteX257" y="connsiteY257"/>
                              </a:cxn>
                              <a:cxn ang="0">
                                <a:pos x="connsiteX258" y="connsiteY258"/>
                              </a:cxn>
                              <a:cxn ang="0">
                                <a:pos x="connsiteX259" y="connsiteY259"/>
                              </a:cxn>
                              <a:cxn ang="0">
                                <a:pos x="connsiteX260" y="connsiteY260"/>
                              </a:cxn>
                              <a:cxn ang="0">
                                <a:pos x="connsiteX261" y="connsiteY261"/>
                              </a:cxn>
                              <a:cxn ang="0">
                                <a:pos x="connsiteX262" y="connsiteY262"/>
                              </a:cxn>
                              <a:cxn ang="0">
                                <a:pos x="connsiteX263" y="connsiteY263"/>
                              </a:cxn>
                              <a:cxn ang="0">
                                <a:pos x="connsiteX264" y="connsiteY264"/>
                              </a:cxn>
                              <a:cxn ang="0">
                                <a:pos x="connsiteX265" y="connsiteY265"/>
                              </a:cxn>
                              <a:cxn ang="0">
                                <a:pos x="connsiteX266" y="connsiteY266"/>
                              </a:cxn>
                              <a:cxn ang="0">
                                <a:pos x="connsiteX267" y="connsiteY267"/>
                              </a:cxn>
                              <a:cxn ang="0">
                                <a:pos x="connsiteX268" y="connsiteY268"/>
                              </a:cxn>
                              <a:cxn ang="0">
                                <a:pos x="connsiteX269" y="connsiteY269"/>
                              </a:cxn>
                              <a:cxn ang="0">
                                <a:pos x="connsiteX270" y="connsiteY270"/>
                              </a:cxn>
                              <a:cxn ang="0">
                                <a:pos x="connsiteX271" y="connsiteY271"/>
                              </a:cxn>
                              <a:cxn ang="0">
                                <a:pos x="connsiteX272" y="connsiteY272"/>
                              </a:cxn>
                              <a:cxn ang="0">
                                <a:pos x="connsiteX273" y="connsiteY273"/>
                              </a:cxn>
                              <a:cxn ang="0">
                                <a:pos x="connsiteX274" y="connsiteY274"/>
                              </a:cxn>
                              <a:cxn ang="0">
                                <a:pos x="connsiteX275" y="connsiteY275"/>
                              </a:cxn>
                              <a:cxn ang="0">
                                <a:pos x="connsiteX276" y="connsiteY276"/>
                              </a:cxn>
                              <a:cxn ang="0">
                                <a:pos x="connsiteX277" y="connsiteY277"/>
                              </a:cxn>
                              <a:cxn ang="0">
                                <a:pos x="connsiteX278" y="connsiteY278"/>
                              </a:cxn>
                              <a:cxn ang="0">
                                <a:pos x="connsiteX279" y="connsiteY279"/>
                              </a:cxn>
                              <a:cxn ang="0">
                                <a:pos x="connsiteX280" y="connsiteY280"/>
                              </a:cxn>
                              <a:cxn ang="0">
                                <a:pos x="connsiteX281" y="connsiteY281"/>
                              </a:cxn>
                              <a:cxn ang="0">
                                <a:pos x="connsiteX282" y="connsiteY282"/>
                              </a:cxn>
                              <a:cxn ang="0">
                                <a:pos x="connsiteX283" y="connsiteY283"/>
                              </a:cxn>
                              <a:cxn ang="0">
                                <a:pos x="connsiteX284" y="connsiteY284"/>
                              </a:cxn>
                              <a:cxn ang="0">
                                <a:pos x="connsiteX285" y="connsiteY285"/>
                              </a:cxn>
                              <a:cxn ang="0">
                                <a:pos x="connsiteX286" y="connsiteY286"/>
                              </a:cxn>
                              <a:cxn ang="0">
                                <a:pos x="connsiteX287" y="connsiteY287"/>
                              </a:cxn>
                              <a:cxn ang="0">
                                <a:pos x="connsiteX288" y="connsiteY288"/>
                              </a:cxn>
                              <a:cxn ang="0">
                                <a:pos x="connsiteX289" y="connsiteY289"/>
                              </a:cxn>
                              <a:cxn ang="0">
                                <a:pos x="connsiteX290" y="connsiteY290"/>
                              </a:cxn>
                              <a:cxn ang="0">
                                <a:pos x="connsiteX291" y="connsiteY291"/>
                              </a:cxn>
                              <a:cxn ang="0">
                                <a:pos x="connsiteX292" y="connsiteY292"/>
                              </a:cxn>
                              <a:cxn ang="0">
                                <a:pos x="connsiteX293" y="connsiteY293"/>
                              </a:cxn>
                              <a:cxn ang="0">
                                <a:pos x="connsiteX294" y="connsiteY294"/>
                              </a:cxn>
                              <a:cxn ang="0">
                                <a:pos x="connsiteX295" y="connsiteY295"/>
                              </a:cxn>
                              <a:cxn ang="0">
                                <a:pos x="connsiteX296" y="connsiteY296"/>
                              </a:cxn>
                              <a:cxn ang="0">
                                <a:pos x="connsiteX297" y="connsiteY297"/>
                              </a:cxn>
                              <a:cxn ang="0">
                                <a:pos x="connsiteX298" y="connsiteY298"/>
                              </a:cxn>
                              <a:cxn ang="0">
                                <a:pos x="connsiteX299" y="connsiteY299"/>
                              </a:cxn>
                              <a:cxn ang="0">
                                <a:pos x="connsiteX300" y="connsiteY300"/>
                              </a:cxn>
                              <a:cxn ang="0">
                                <a:pos x="connsiteX301" y="connsiteY301"/>
                              </a:cxn>
                              <a:cxn ang="0">
                                <a:pos x="connsiteX302" y="connsiteY302"/>
                              </a:cxn>
                              <a:cxn ang="0">
                                <a:pos x="connsiteX303" y="connsiteY303"/>
                              </a:cxn>
                              <a:cxn ang="0">
                                <a:pos x="connsiteX304" y="connsiteY304"/>
                              </a:cxn>
                              <a:cxn ang="0">
                                <a:pos x="connsiteX305" y="connsiteY305"/>
                              </a:cxn>
                              <a:cxn ang="0">
                                <a:pos x="connsiteX306" y="connsiteY306"/>
                              </a:cxn>
                              <a:cxn ang="0">
                                <a:pos x="connsiteX307" y="connsiteY307"/>
                              </a:cxn>
                              <a:cxn ang="0">
                                <a:pos x="connsiteX308" y="connsiteY308"/>
                              </a:cxn>
                              <a:cxn ang="0">
                                <a:pos x="connsiteX309" y="connsiteY309"/>
                              </a:cxn>
                              <a:cxn ang="0">
                                <a:pos x="connsiteX310" y="connsiteY310"/>
                              </a:cxn>
                              <a:cxn ang="0">
                                <a:pos x="connsiteX311" y="connsiteY311"/>
                              </a:cxn>
                              <a:cxn ang="0">
                                <a:pos x="connsiteX312" y="connsiteY312"/>
                              </a:cxn>
                              <a:cxn ang="0">
                                <a:pos x="connsiteX313" y="connsiteY313"/>
                              </a:cxn>
                              <a:cxn ang="0">
                                <a:pos x="connsiteX314" y="connsiteY314"/>
                              </a:cxn>
                              <a:cxn ang="0">
                                <a:pos x="connsiteX315" y="connsiteY315"/>
                              </a:cxn>
                              <a:cxn ang="0">
                                <a:pos x="connsiteX316" y="connsiteY316"/>
                              </a:cxn>
                              <a:cxn ang="0">
                                <a:pos x="connsiteX317" y="connsiteY317"/>
                              </a:cxn>
                              <a:cxn ang="0">
                                <a:pos x="connsiteX318" y="connsiteY318"/>
                              </a:cxn>
                              <a:cxn ang="0">
                                <a:pos x="connsiteX319" y="connsiteY319"/>
                              </a:cxn>
                              <a:cxn ang="0">
                                <a:pos x="connsiteX320" y="connsiteY320"/>
                              </a:cxn>
                              <a:cxn ang="0">
                                <a:pos x="connsiteX321" y="connsiteY321"/>
                              </a:cxn>
                              <a:cxn ang="0">
                                <a:pos x="connsiteX322" y="connsiteY322"/>
                              </a:cxn>
                              <a:cxn ang="0">
                                <a:pos x="connsiteX323" y="connsiteY323"/>
                              </a:cxn>
                              <a:cxn ang="0">
                                <a:pos x="connsiteX324" y="connsiteY324"/>
                              </a:cxn>
                              <a:cxn ang="0">
                                <a:pos x="connsiteX325" y="connsiteY325"/>
                              </a:cxn>
                              <a:cxn ang="0">
                                <a:pos x="connsiteX326" y="connsiteY326"/>
                              </a:cxn>
                              <a:cxn ang="0">
                                <a:pos x="connsiteX327" y="connsiteY327"/>
                              </a:cxn>
                              <a:cxn ang="0">
                                <a:pos x="connsiteX328" y="connsiteY328"/>
                              </a:cxn>
                              <a:cxn ang="0">
                                <a:pos x="connsiteX329" y="connsiteY329"/>
                              </a:cxn>
                              <a:cxn ang="0">
                                <a:pos x="connsiteX330" y="connsiteY330"/>
                              </a:cxn>
                              <a:cxn ang="0">
                                <a:pos x="connsiteX331" y="connsiteY331"/>
                              </a:cxn>
                              <a:cxn ang="0">
                                <a:pos x="connsiteX332" y="connsiteY332"/>
                              </a:cxn>
                              <a:cxn ang="0">
                                <a:pos x="connsiteX333" y="connsiteY333"/>
                              </a:cxn>
                              <a:cxn ang="0">
                                <a:pos x="connsiteX334" y="connsiteY334"/>
                              </a:cxn>
                              <a:cxn ang="0">
                                <a:pos x="connsiteX335" y="connsiteY335"/>
                              </a:cxn>
                              <a:cxn ang="0">
                                <a:pos x="connsiteX336" y="connsiteY336"/>
                              </a:cxn>
                              <a:cxn ang="0">
                                <a:pos x="connsiteX337" y="connsiteY337"/>
                              </a:cxn>
                              <a:cxn ang="0">
                                <a:pos x="connsiteX338" y="connsiteY338"/>
                              </a:cxn>
                              <a:cxn ang="0">
                                <a:pos x="connsiteX339" y="connsiteY339"/>
                              </a:cxn>
                              <a:cxn ang="0">
                                <a:pos x="connsiteX340" y="connsiteY340"/>
                              </a:cxn>
                              <a:cxn ang="0">
                                <a:pos x="connsiteX341" y="connsiteY341"/>
                              </a:cxn>
                              <a:cxn ang="0">
                                <a:pos x="connsiteX342" y="connsiteY342"/>
                              </a:cxn>
                              <a:cxn ang="0">
                                <a:pos x="connsiteX343" y="connsiteY343"/>
                              </a:cxn>
                              <a:cxn ang="0">
                                <a:pos x="connsiteX344" y="connsiteY344"/>
                              </a:cxn>
                              <a:cxn ang="0">
                                <a:pos x="connsiteX345" y="connsiteY345"/>
                              </a:cxn>
                              <a:cxn ang="0">
                                <a:pos x="connsiteX346" y="connsiteY346"/>
                              </a:cxn>
                              <a:cxn ang="0">
                                <a:pos x="connsiteX347" y="connsiteY347"/>
                              </a:cxn>
                              <a:cxn ang="0">
                                <a:pos x="connsiteX348" y="connsiteY348"/>
                              </a:cxn>
                              <a:cxn ang="0">
                                <a:pos x="connsiteX349" y="connsiteY349"/>
                              </a:cxn>
                              <a:cxn ang="0">
                                <a:pos x="connsiteX350" y="connsiteY350"/>
                              </a:cxn>
                              <a:cxn ang="0">
                                <a:pos x="connsiteX351" y="connsiteY351"/>
                              </a:cxn>
                              <a:cxn ang="0">
                                <a:pos x="connsiteX352" y="connsiteY352"/>
                              </a:cxn>
                              <a:cxn ang="0">
                                <a:pos x="connsiteX353" y="connsiteY353"/>
                              </a:cxn>
                              <a:cxn ang="0">
                                <a:pos x="connsiteX354" y="connsiteY354"/>
                              </a:cxn>
                              <a:cxn ang="0">
                                <a:pos x="connsiteX355" y="connsiteY355"/>
                              </a:cxn>
                              <a:cxn ang="0">
                                <a:pos x="connsiteX356" y="connsiteY356"/>
                              </a:cxn>
                              <a:cxn ang="0">
                                <a:pos x="connsiteX357" y="connsiteY357"/>
                              </a:cxn>
                              <a:cxn ang="0">
                                <a:pos x="connsiteX358" y="connsiteY358"/>
                              </a:cxn>
                              <a:cxn ang="0">
                                <a:pos x="connsiteX359" y="connsiteY359"/>
                              </a:cxn>
                              <a:cxn ang="0">
                                <a:pos x="connsiteX360" y="connsiteY360"/>
                              </a:cxn>
                              <a:cxn ang="0">
                                <a:pos x="connsiteX361" y="connsiteY361"/>
                              </a:cxn>
                              <a:cxn ang="0">
                                <a:pos x="connsiteX362" y="connsiteY362"/>
                              </a:cxn>
                              <a:cxn ang="0">
                                <a:pos x="connsiteX363" y="connsiteY363"/>
                              </a:cxn>
                              <a:cxn ang="0">
                                <a:pos x="connsiteX364" y="connsiteY364"/>
                              </a:cxn>
                              <a:cxn ang="0">
                                <a:pos x="connsiteX365" y="connsiteY365"/>
                              </a:cxn>
                              <a:cxn ang="0">
                                <a:pos x="connsiteX366" y="connsiteY366"/>
                              </a:cxn>
                              <a:cxn ang="0">
                                <a:pos x="connsiteX367" y="connsiteY367"/>
                              </a:cxn>
                              <a:cxn ang="0">
                                <a:pos x="connsiteX368" y="connsiteY368"/>
                              </a:cxn>
                              <a:cxn ang="0">
                                <a:pos x="connsiteX369" y="connsiteY369"/>
                              </a:cxn>
                              <a:cxn ang="0">
                                <a:pos x="connsiteX370" y="connsiteY370"/>
                              </a:cxn>
                              <a:cxn ang="0">
                                <a:pos x="connsiteX371" y="connsiteY371"/>
                              </a:cxn>
                              <a:cxn ang="0">
                                <a:pos x="connsiteX372" y="connsiteY372"/>
                              </a:cxn>
                              <a:cxn ang="0">
                                <a:pos x="connsiteX373" y="connsiteY373"/>
                              </a:cxn>
                              <a:cxn ang="0">
                                <a:pos x="connsiteX374" y="connsiteY374"/>
                              </a:cxn>
                              <a:cxn ang="0">
                                <a:pos x="connsiteX375" y="connsiteY375"/>
                              </a:cxn>
                              <a:cxn ang="0">
                                <a:pos x="connsiteX376" y="connsiteY376"/>
                              </a:cxn>
                              <a:cxn ang="0">
                                <a:pos x="connsiteX377" y="connsiteY377"/>
                              </a:cxn>
                              <a:cxn ang="0">
                                <a:pos x="connsiteX378" y="connsiteY378"/>
                              </a:cxn>
                              <a:cxn ang="0">
                                <a:pos x="connsiteX379" y="connsiteY379"/>
                              </a:cxn>
                              <a:cxn ang="0">
                                <a:pos x="connsiteX380" y="connsiteY380"/>
                              </a:cxn>
                              <a:cxn ang="0">
                                <a:pos x="connsiteX381" y="connsiteY381"/>
                              </a:cxn>
                              <a:cxn ang="0">
                                <a:pos x="connsiteX382" y="connsiteY382"/>
                              </a:cxn>
                              <a:cxn ang="0">
                                <a:pos x="connsiteX383" y="connsiteY383"/>
                              </a:cxn>
                              <a:cxn ang="0">
                                <a:pos x="connsiteX384" y="connsiteY384"/>
                              </a:cxn>
                              <a:cxn ang="0">
                                <a:pos x="connsiteX385" y="connsiteY385"/>
                              </a:cxn>
                              <a:cxn ang="0">
                                <a:pos x="connsiteX386" y="connsiteY386"/>
                              </a:cxn>
                              <a:cxn ang="0">
                                <a:pos x="connsiteX387" y="connsiteY387"/>
                              </a:cxn>
                              <a:cxn ang="0">
                                <a:pos x="connsiteX388" y="connsiteY388"/>
                              </a:cxn>
                              <a:cxn ang="0">
                                <a:pos x="connsiteX389" y="connsiteY389"/>
                              </a:cxn>
                              <a:cxn ang="0">
                                <a:pos x="connsiteX390" y="connsiteY390"/>
                              </a:cxn>
                              <a:cxn ang="0">
                                <a:pos x="connsiteX391" y="connsiteY391"/>
                              </a:cxn>
                              <a:cxn ang="0">
                                <a:pos x="connsiteX392" y="connsiteY392"/>
                              </a:cxn>
                              <a:cxn ang="0">
                                <a:pos x="connsiteX393" y="connsiteY393"/>
                              </a:cxn>
                              <a:cxn ang="0">
                                <a:pos x="connsiteX394" y="connsiteY394"/>
                              </a:cxn>
                              <a:cxn ang="0">
                                <a:pos x="connsiteX395" y="connsiteY395"/>
                              </a:cxn>
                              <a:cxn ang="0">
                                <a:pos x="connsiteX396" y="connsiteY396"/>
                              </a:cxn>
                              <a:cxn ang="0">
                                <a:pos x="connsiteX397" y="connsiteY397"/>
                              </a:cxn>
                              <a:cxn ang="0">
                                <a:pos x="connsiteX398" y="connsiteY398"/>
                              </a:cxn>
                              <a:cxn ang="0">
                                <a:pos x="connsiteX399" y="connsiteY399"/>
                              </a:cxn>
                              <a:cxn ang="0">
                                <a:pos x="connsiteX400" y="connsiteY400"/>
                              </a:cxn>
                              <a:cxn ang="0">
                                <a:pos x="connsiteX401" y="connsiteY401"/>
                              </a:cxn>
                              <a:cxn ang="0">
                                <a:pos x="connsiteX402" y="connsiteY402"/>
                              </a:cxn>
                              <a:cxn ang="0">
                                <a:pos x="connsiteX403" y="connsiteY403"/>
                              </a:cxn>
                              <a:cxn ang="0">
                                <a:pos x="connsiteX404" y="connsiteY404"/>
                              </a:cxn>
                              <a:cxn ang="0">
                                <a:pos x="connsiteX405" y="connsiteY405"/>
                              </a:cxn>
                              <a:cxn ang="0">
                                <a:pos x="connsiteX406" y="connsiteY406"/>
                              </a:cxn>
                              <a:cxn ang="0">
                                <a:pos x="connsiteX407" y="connsiteY407"/>
                              </a:cxn>
                              <a:cxn ang="0">
                                <a:pos x="connsiteX408" y="connsiteY408"/>
                              </a:cxn>
                              <a:cxn ang="0">
                                <a:pos x="connsiteX409" y="connsiteY409"/>
                              </a:cxn>
                              <a:cxn ang="0">
                                <a:pos x="connsiteX410" y="connsiteY410"/>
                              </a:cxn>
                              <a:cxn ang="0">
                                <a:pos x="connsiteX411" y="connsiteY411"/>
                              </a:cxn>
                              <a:cxn ang="0">
                                <a:pos x="connsiteX412" y="connsiteY412"/>
                              </a:cxn>
                              <a:cxn ang="0">
                                <a:pos x="connsiteX413" y="connsiteY413"/>
                              </a:cxn>
                              <a:cxn ang="0">
                                <a:pos x="connsiteX414" y="connsiteY414"/>
                              </a:cxn>
                              <a:cxn ang="0">
                                <a:pos x="connsiteX415" y="connsiteY415"/>
                              </a:cxn>
                              <a:cxn ang="0">
                                <a:pos x="connsiteX416" y="connsiteY416"/>
                              </a:cxn>
                              <a:cxn ang="0">
                                <a:pos x="connsiteX417" y="connsiteY417"/>
                              </a:cxn>
                              <a:cxn ang="0">
                                <a:pos x="connsiteX418" y="connsiteY418"/>
                              </a:cxn>
                              <a:cxn ang="0">
                                <a:pos x="connsiteX419" y="connsiteY419"/>
                              </a:cxn>
                              <a:cxn ang="0">
                                <a:pos x="connsiteX420" y="connsiteY420"/>
                              </a:cxn>
                              <a:cxn ang="0">
                                <a:pos x="connsiteX421" y="connsiteY421"/>
                              </a:cxn>
                              <a:cxn ang="0">
                                <a:pos x="connsiteX422" y="connsiteY422"/>
                              </a:cxn>
                              <a:cxn ang="0">
                                <a:pos x="connsiteX423" y="connsiteY423"/>
                              </a:cxn>
                              <a:cxn ang="0">
                                <a:pos x="connsiteX424" y="connsiteY424"/>
                              </a:cxn>
                              <a:cxn ang="0">
                                <a:pos x="connsiteX425" y="connsiteY425"/>
                              </a:cxn>
                              <a:cxn ang="0">
                                <a:pos x="connsiteX426" y="connsiteY426"/>
                              </a:cxn>
                              <a:cxn ang="0">
                                <a:pos x="connsiteX427" y="connsiteY427"/>
                              </a:cxn>
                              <a:cxn ang="0">
                                <a:pos x="connsiteX428" y="connsiteY428"/>
                              </a:cxn>
                              <a:cxn ang="0">
                                <a:pos x="connsiteX429" y="connsiteY429"/>
                              </a:cxn>
                              <a:cxn ang="0">
                                <a:pos x="connsiteX430" y="connsiteY430"/>
                              </a:cxn>
                              <a:cxn ang="0">
                                <a:pos x="connsiteX431" y="connsiteY431"/>
                              </a:cxn>
                              <a:cxn ang="0">
                                <a:pos x="connsiteX432" y="connsiteY432"/>
                              </a:cxn>
                              <a:cxn ang="0">
                                <a:pos x="connsiteX433" y="connsiteY433"/>
                              </a:cxn>
                              <a:cxn ang="0">
                                <a:pos x="connsiteX434" y="connsiteY434"/>
                              </a:cxn>
                              <a:cxn ang="0">
                                <a:pos x="connsiteX435" y="connsiteY435"/>
                              </a:cxn>
                              <a:cxn ang="0">
                                <a:pos x="connsiteX436" y="connsiteY436"/>
                              </a:cxn>
                              <a:cxn ang="0">
                                <a:pos x="connsiteX437" y="connsiteY437"/>
                              </a:cxn>
                              <a:cxn ang="0">
                                <a:pos x="connsiteX438" y="connsiteY438"/>
                              </a:cxn>
                              <a:cxn ang="0">
                                <a:pos x="connsiteX439" y="connsiteY439"/>
                              </a:cxn>
                              <a:cxn ang="0">
                                <a:pos x="connsiteX440" y="connsiteY440"/>
                              </a:cxn>
                              <a:cxn ang="0">
                                <a:pos x="connsiteX441" y="connsiteY441"/>
                              </a:cxn>
                              <a:cxn ang="0">
                                <a:pos x="connsiteX442" y="connsiteY442"/>
                              </a:cxn>
                              <a:cxn ang="0">
                                <a:pos x="connsiteX443" y="connsiteY443"/>
                              </a:cxn>
                              <a:cxn ang="0">
                                <a:pos x="connsiteX444" y="connsiteY444"/>
                              </a:cxn>
                              <a:cxn ang="0">
                                <a:pos x="connsiteX445" y="connsiteY445"/>
                              </a:cxn>
                              <a:cxn ang="0">
                                <a:pos x="connsiteX446" y="connsiteY446"/>
                              </a:cxn>
                              <a:cxn ang="0">
                                <a:pos x="connsiteX447" y="connsiteY447"/>
                              </a:cxn>
                              <a:cxn ang="0">
                                <a:pos x="connsiteX448" y="connsiteY448"/>
                              </a:cxn>
                              <a:cxn ang="0">
                                <a:pos x="connsiteX449" y="connsiteY449"/>
                              </a:cxn>
                              <a:cxn ang="0">
                                <a:pos x="connsiteX450" y="connsiteY450"/>
                              </a:cxn>
                              <a:cxn ang="0">
                                <a:pos x="connsiteX451" y="connsiteY451"/>
                              </a:cxn>
                              <a:cxn ang="0">
                                <a:pos x="connsiteX452" y="connsiteY452"/>
                              </a:cxn>
                              <a:cxn ang="0">
                                <a:pos x="connsiteX453" y="connsiteY453"/>
                              </a:cxn>
                              <a:cxn ang="0">
                                <a:pos x="connsiteX454" y="connsiteY454"/>
                              </a:cxn>
                              <a:cxn ang="0">
                                <a:pos x="connsiteX455" y="connsiteY455"/>
                              </a:cxn>
                              <a:cxn ang="0">
                                <a:pos x="connsiteX456" y="connsiteY456"/>
                              </a:cxn>
                              <a:cxn ang="0">
                                <a:pos x="connsiteX457" y="connsiteY457"/>
                              </a:cxn>
                              <a:cxn ang="0">
                                <a:pos x="connsiteX458" y="connsiteY458"/>
                              </a:cxn>
                              <a:cxn ang="0">
                                <a:pos x="connsiteX459" y="connsiteY459"/>
                              </a:cxn>
                              <a:cxn ang="0">
                                <a:pos x="connsiteX460" y="connsiteY460"/>
                              </a:cxn>
                              <a:cxn ang="0">
                                <a:pos x="connsiteX461" y="connsiteY461"/>
                              </a:cxn>
                              <a:cxn ang="0">
                                <a:pos x="connsiteX462" y="connsiteY462"/>
                              </a:cxn>
                              <a:cxn ang="0">
                                <a:pos x="connsiteX463" y="connsiteY463"/>
                              </a:cxn>
                              <a:cxn ang="0">
                                <a:pos x="connsiteX464" y="connsiteY464"/>
                              </a:cxn>
                              <a:cxn ang="0">
                                <a:pos x="connsiteX465" y="connsiteY465"/>
                              </a:cxn>
                              <a:cxn ang="0">
                                <a:pos x="connsiteX466" y="connsiteY466"/>
                              </a:cxn>
                              <a:cxn ang="0">
                                <a:pos x="connsiteX467" y="connsiteY467"/>
                              </a:cxn>
                              <a:cxn ang="0">
                                <a:pos x="connsiteX468" y="connsiteY468"/>
                              </a:cxn>
                              <a:cxn ang="0">
                                <a:pos x="connsiteX469" y="connsiteY469"/>
                              </a:cxn>
                              <a:cxn ang="0">
                                <a:pos x="connsiteX470" y="connsiteY470"/>
                              </a:cxn>
                              <a:cxn ang="0">
                                <a:pos x="connsiteX471" y="connsiteY471"/>
                              </a:cxn>
                              <a:cxn ang="0">
                                <a:pos x="connsiteX472" y="connsiteY472"/>
                              </a:cxn>
                              <a:cxn ang="0">
                                <a:pos x="connsiteX473" y="connsiteY473"/>
                              </a:cxn>
                              <a:cxn ang="0">
                                <a:pos x="connsiteX474" y="connsiteY474"/>
                              </a:cxn>
                              <a:cxn ang="0">
                                <a:pos x="connsiteX475" y="connsiteY475"/>
                              </a:cxn>
                              <a:cxn ang="0">
                                <a:pos x="connsiteX476" y="connsiteY476"/>
                              </a:cxn>
                              <a:cxn ang="0">
                                <a:pos x="connsiteX477" y="connsiteY477"/>
                              </a:cxn>
                              <a:cxn ang="0">
                                <a:pos x="connsiteX478" y="connsiteY478"/>
                              </a:cxn>
                              <a:cxn ang="0">
                                <a:pos x="connsiteX479" y="connsiteY479"/>
                              </a:cxn>
                              <a:cxn ang="0">
                                <a:pos x="connsiteX480" y="connsiteY480"/>
                              </a:cxn>
                              <a:cxn ang="0">
                                <a:pos x="connsiteX481" y="connsiteY481"/>
                              </a:cxn>
                              <a:cxn ang="0">
                                <a:pos x="connsiteX482" y="connsiteY482"/>
                              </a:cxn>
                              <a:cxn ang="0">
                                <a:pos x="connsiteX483" y="connsiteY483"/>
                              </a:cxn>
                              <a:cxn ang="0">
                                <a:pos x="connsiteX484" y="connsiteY484"/>
                              </a:cxn>
                              <a:cxn ang="0">
                                <a:pos x="connsiteX485" y="connsiteY485"/>
                              </a:cxn>
                              <a:cxn ang="0">
                                <a:pos x="connsiteX486" y="connsiteY486"/>
                              </a:cxn>
                              <a:cxn ang="0">
                                <a:pos x="connsiteX487" y="connsiteY487"/>
                              </a:cxn>
                              <a:cxn ang="0">
                                <a:pos x="connsiteX488" y="connsiteY488"/>
                              </a:cxn>
                              <a:cxn ang="0">
                                <a:pos x="connsiteX489" y="connsiteY489"/>
                              </a:cxn>
                              <a:cxn ang="0">
                                <a:pos x="connsiteX490" y="connsiteY490"/>
                              </a:cxn>
                              <a:cxn ang="0">
                                <a:pos x="connsiteX491" y="connsiteY491"/>
                              </a:cxn>
                              <a:cxn ang="0">
                                <a:pos x="connsiteX492" y="connsiteY492"/>
                              </a:cxn>
                              <a:cxn ang="0">
                                <a:pos x="connsiteX493" y="connsiteY493"/>
                              </a:cxn>
                              <a:cxn ang="0">
                                <a:pos x="connsiteX494" y="connsiteY494"/>
                              </a:cxn>
                              <a:cxn ang="0">
                                <a:pos x="connsiteX495" y="connsiteY495"/>
                              </a:cxn>
                              <a:cxn ang="0">
                                <a:pos x="connsiteX496" y="connsiteY496"/>
                              </a:cxn>
                              <a:cxn ang="0">
                                <a:pos x="connsiteX497" y="connsiteY497"/>
                              </a:cxn>
                              <a:cxn ang="0">
                                <a:pos x="connsiteX498" y="connsiteY498"/>
                              </a:cxn>
                              <a:cxn ang="0">
                                <a:pos x="connsiteX499" y="connsiteY499"/>
                              </a:cxn>
                              <a:cxn ang="0">
                                <a:pos x="connsiteX500" y="connsiteY500"/>
                              </a:cxn>
                              <a:cxn ang="0">
                                <a:pos x="connsiteX501" y="connsiteY501"/>
                              </a:cxn>
                              <a:cxn ang="0">
                                <a:pos x="connsiteX502" y="connsiteY502"/>
                              </a:cxn>
                              <a:cxn ang="0">
                                <a:pos x="connsiteX503" y="connsiteY503"/>
                              </a:cxn>
                              <a:cxn ang="0">
                                <a:pos x="connsiteX504" y="connsiteY504"/>
                              </a:cxn>
                              <a:cxn ang="0">
                                <a:pos x="connsiteX505" y="connsiteY505"/>
                              </a:cxn>
                              <a:cxn ang="0">
                                <a:pos x="connsiteX506" y="connsiteY506"/>
                              </a:cxn>
                              <a:cxn ang="0">
                                <a:pos x="connsiteX507" y="connsiteY507"/>
                              </a:cxn>
                              <a:cxn ang="0">
                                <a:pos x="connsiteX508" y="connsiteY508"/>
                              </a:cxn>
                              <a:cxn ang="0">
                                <a:pos x="connsiteX509" y="connsiteY509"/>
                              </a:cxn>
                              <a:cxn ang="0">
                                <a:pos x="connsiteX510" y="connsiteY510"/>
                              </a:cxn>
                              <a:cxn ang="0">
                                <a:pos x="connsiteX511" y="connsiteY511"/>
                              </a:cxn>
                              <a:cxn ang="0">
                                <a:pos x="connsiteX512" y="connsiteY512"/>
                              </a:cxn>
                              <a:cxn ang="0">
                                <a:pos x="connsiteX513" y="connsiteY513"/>
                              </a:cxn>
                              <a:cxn ang="0">
                                <a:pos x="connsiteX514" y="connsiteY514"/>
                              </a:cxn>
                              <a:cxn ang="0">
                                <a:pos x="connsiteX515" y="connsiteY515"/>
                              </a:cxn>
                              <a:cxn ang="0">
                                <a:pos x="connsiteX516" y="connsiteY516"/>
                              </a:cxn>
                              <a:cxn ang="0">
                                <a:pos x="connsiteX517" y="connsiteY517"/>
                              </a:cxn>
                              <a:cxn ang="0">
                                <a:pos x="connsiteX518" y="connsiteY518"/>
                              </a:cxn>
                              <a:cxn ang="0">
                                <a:pos x="connsiteX519" y="connsiteY519"/>
                              </a:cxn>
                              <a:cxn ang="0">
                                <a:pos x="connsiteX520" y="connsiteY520"/>
                              </a:cxn>
                              <a:cxn ang="0">
                                <a:pos x="connsiteX521" y="connsiteY521"/>
                              </a:cxn>
                              <a:cxn ang="0">
                                <a:pos x="connsiteX522" y="connsiteY522"/>
                              </a:cxn>
                              <a:cxn ang="0">
                                <a:pos x="connsiteX523" y="connsiteY523"/>
                              </a:cxn>
                              <a:cxn ang="0">
                                <a:pos x="connsiteX524" y="connsiteY524"/>
                              </a:cxn>
                              <a:cxn ang="0">
                                <a:pos x="connsiteX525" y="connsiteY525"/>
                              </a:cxn>
                              <a:cxn ang="0">
                                <a:pos x="connsiteX526" y="connsiteY526"/>
                              </a:cxn>
                              <a:cxn ang="0">
                                <a:pos x="connsiteX527" y="connsiteY527"/>
                              </a:cxn>
                              <a:cxn ang="0">
                                <a:pos x="connsiteX528" y="connsiteY528"/>
                              </a:cxn>
                              <a:cxn ang="0">
                                <a:pos x="connsiteX529" y="connsiteY529"/>
                              </a:cxn>
                              <a:cxn ang="0">
                                <a:pos x="connsiteX530" y="connsiteY530"/>
                              </a:cxn>
                              <a:cxn ang="0">
                                <a:pos x="connsiteX531" y="connsiteY531"/>
                              </a:cxn>
                              <a:cxn ang="0">
                                <a:pos x="connsiteX532" y="connsiteY532"/>
                              </a:cxn>
                              <a:cxn ang="0">
                                <a:pos x="connsiteX533" y="connsiteY533"/>
                              </a:cxn>
                              <a:cxn ang="0">
                                <a:pos x="connsiteX534" y="connsiteY534"/>
                              </a:cxn>
                              <a:cxn ang="0">
                                <a:pos x="connsiteX535" y="connsiteY535"/>
                              </a:cxn>
                              <a:cxn ang="0">
                                <a:pos x="connsiteX536" y="connsiteY536"/>
                              </a:cxn>
                              <a:cxn ang="0">
                                <a:pos x="connsiteX537" y="connsiteY537"/>
                              </a:cxn>
                              <a:cxn ang="0">
                                <a:pos x="connsiteX538" y="connsiteY538"/>
                              </a:cxn>
                              <a:cxn ang="0">
                                <a:pos x="connsiteX539" y="connsiteY539"/>
                              </a:cxn>
                              <a:cxn ang="0">
                                <a:pos x="connsiteX540" y="connsiteY540"/>
                              </a:cxn>
                              <a:cxn ang="0">
                                <a:pos x="connsiteX541" y="connsiteY541"/>
                              </a:cxn>
                              <a:cxn ang="0">
                                <a:pos x="connsiteX542" y="connsiteY542"/>
                              </a:cxn>
                              <a:cxn ang="0">
                                <a:pos x="connsiteX543" y="connsiteY543"/>
                              </a:cxn>
                              <a:cxn ang="0">
                                <a:pos x="connsiteX544" y="connsiteY544"/>
                              </a:cxn>
                              <a:cxn ang="0">
                                <a:pos x="connsiteX545" y="connsiteY545"/>
                              </a:cxn>
                              <a:cxn ang="0">
                                <a:pos x="connsiteX546" y="connsiteY546"/>
                              </a:cxn>
                              <a:cxn ang="0">
                                <a:pos x="connsiteX547" y="connsiteY547"/>
                              </a:cxn>
                              <a:cxn ang="0">
                                <a:pos x="connsiteX548" y="connsiteY548"/>
                              </a:cxn>
                              <a:cxn ang="0">
                                <a:pos x="connsiteX549" y="connsiteY549"/>
                              </a:cxn>
                              <a:cxn ang="0">
                                <a:pos x="connsiteX550" y="connsiteY550"/>
                              </a:cxn>
                              <a:cxn ang="0">
                                <a:pos x="connsiteX551" y="connsiteY551"/>
                              </a:cxn>
                              <a:cxn ang="0">
                                <a:pos x="connsiteX552" y="connsiteY552"/>
                              </a:cxn>
                              <a:cxn ang="0">
                                <a:pos x="connsiteX553" y="connsiteY553"/>
                              </a:cxn>
                              <a:cxn ang="0">
                                <a:pos x="connsiteX554" y="connsiteY554"/>
                              </a:cxn>
                              <a:cxn ang="0">
                                <a:pos x="connsiteX555" y="connsiteY555"/>
                              </a:cxn>
                              <a:cxn ang="0">
                                <a:pos x="connsiteX556" y="connsiteY556"/>
                              </a:cxn>
                              <a:cxn ang="0">
                                <a:pos x="connsiteX557" y="connsiteY557"/>
                              </a:cxn>
                              <a:cxn ang="0">
                                <a:pos x="connsiteX558" y="connsiteY558"/>
                              </a:cxn>
                              <a:cxn ang="0">
                                <a:pos x="connsiteX559" y="connsiteY559"/>
                              </a:cxn>
                              <a:cxn ang="0">
                                <a:pos x="connsiteX560" y="connsiteY560"/>
                              </a:cxn>
                              <a:cxn ang="0">
                                <a:pos x="connsiteX561" y="connsiteY561"/>
                              </a:cxn>
                              <a:cxn ang="0">
                                <a:pos x="connsiteX562" y="connsiteY562"/>
                              </a:cxn>
                              <a:cxn ang="0">
                                <a:pos x="connsiteX563" y="connsiteY563"/>
                              </a:cxn>
                              <a:cxn ang="0">
                                <a:pos x="connsiteX564" y="connsiteY564"/>
                              </a:cxn>
                              <a:cxn ang="0">
                                <a:pos x="connsiteX565" y="connsiteY565"/>
                              </a:cxn>
                              <a:cxn ang="0">
                                <a:pos x="connsiteX566" y="connsiteY566"/>
                              </a:cxn>
                              <a:cxn ang="0">
                                <a:pos x="connsiteX567" y="connsiteY567"/>
                              </a:cxn>
                              <a:cxn ang="0">
                                <a:pos x="connsiteX568" y="connsiteY568"/>
                              </a:cxn>
                              <a:cxn ang="0">
                                <a:pos x="connsiteX569" y="connsiteY569"/>
                              </a:cxn>
                              <a:cxn ang="0">
                                <a:pos x="connsiteX570" y="connsiteY570"/>
                              </a:cxn>
                              <a:cxn ang="0">
                                <a:pos x="connsiteX571" y="connsiteY571"/>
                              </a:cxn>
                              <a:cxn ang="0">
                                <a:pos x="connsiteX572" y="connsiteY572"/>
                              </a:cxn>
                              <a:cxn ang="0">
                                <a:pos x="connsiteX573" y="connsiteY573"/>
                              </a:cxn>
                              <a:cxn ang="0">
                                <a:pos x="connsiteX574" y="connsiteY574"/>
                              </a:cxn>
                              <a:cxn ang="0">
                                <a:pos x="connsiteX575" y="connsiteY575"/>
                              </a:cxn>
                              <a:cxn ang="0">
                                <a:pos x="connsiteX576" y="connsiteY576"/>
                              </a:cxn>
                              <a:cxn ang="0">
                                <a:pos x="connsiteX577" y="connsiteY577"/>
                              </a:cxn>
                              <a:cxn ang="0">
                                <a:pos x="connsiteX578" y="connsiteY578"/>
                              </a:cxn>
                              <a:cxn ang="0">
                                <a:pos x="connsiteX579" y="connsiteY579"/>
                              </a:cxn>
                              <a:cxn ang="0">
                                <a:pos x="connsiteX580" y="connsiteY580"/>
                              </a:cxn>
                              <a:cxn ang="0">
                                <a:pos x="connsiteX581" y="connsiteY581"/>
                              </a:cxn>
                              <a:cxn ang="0">
                                <a:pos x="connsiteX582" y="connsiteY582"/>
                              </a:cxn>
                              <a:cxn ang="0">
                                <a:pos x="connsiteX583" y="connsiteY583"/>
                              </a:cxn>
                              <a:cxn ang="0">
                                <a:pos x="connsiteX584" y="connsiteY584"/>
                              </a:cxn>
                              <a:cxn ang="0">
                                <a:pos x="connsiteX585" y="connsiteY585"/>
                              </a:cxn>
                              <a:cxn ang="0">
                                <a:pos x="connsiteX586" y="connsiteY586"/>
                              </a:cxn>
                              <a:cxn ang="0">
                                <a:pos x="connsiteX587" y="connsiteY587"/>
                              </a:cxn>
                              <a:cxn ang="0">
                                <a:pos x="connsiteX588" y="connsiteY588"/>
                              </a:cxn>
                              <a:cxn ang="0">
                                <a:pos x="connsiteX589" y="connsiteY589"/>
                              </a:cxn>
                              <a:cxn ang="0">
                                <a:pos x="connsiteX590" y="connsiteY590"/>
                              </a:cxn>
                              <a:cxn ang="0">
                                <a:pos x="connsiteX591" y="connsiteY591"/>
                              </a:cxn>
                              <a:cxn ang="0">
                                <a:pos x="connsiteX592" y="connsiteY592"/>
                              </a:cxn>
                              <a:cxn ang="0">
                                <a:pos x="connsiteX593" y="connsiteY593"/>
                              </a:cxn>
                              <a:cxn ang="0">
                                <a:pos x="connsiteX594" y="connsiteY594"/>
                              </a:cxn>
                              <a:cxn ang="0">
                                <a:pos x="connsiteX595" y="connsiteY595"/>
                              </a:cxn>
                              <a:cxn ang="0">
                                <a:pos x="connsiteX596" y="connsiteY596"/>
                              </a:cxn>
                              <a:cxn ang="0">
                                <a:pos x="connsiteX597" y="connsiteY597"/>
                              </a:cxn>
                              <a:cxn ang="0">
                                <a:pos x="connsiteX598" y="connsiteY598"/>
                              </a:cxn>
                              <a:cxn ang="0">
                                <a:pos x="connsiteX599" y="connsiteY599"/>
                              </a:cxn>
                              <a:cxn ang="0">
                                <a:pos x="connsiteX600" y="connsiteY600"/>
                              </a:cxn>
                              <a:cxn ang="0">
                                <a:pos x="connsiteX601" y="connsiteY601"/>
                              </a:cxn>
                              <a:cxn ang="0">
                                <a:pos x="connsiteX602" y="connsiteY602"/>
                              </a:cxn>
                              <a:cxn ang="0">
                                <a:pos x="connsiteX603" y="connsiteY603"/>
                              </a:cxn>
                              <a:cxn ang="0">
                                <a:pos x="connsiteX604" y="connsiteY604"/>
                              </a:cxn>
                              <a:cxn ang="0">
                                <a:pos x="connsiteX605" y="connsiteY605"/>
                              </a:cxn>
                              <a:cxn ang="0">
                                <a:pos x="connsiteX606" y="connsiteY606"/>
                              </a:cxn>
                              <a:cxn ang="0">
                                <a:pos x="connsiteX607" y="connsiteY607"/>
                              </a:cxn>
                              <a:cxn ang="0">
                                <a:pos x="connsiteX608" y="connsiteY608"/>
                              </a:cxn>
                              <a:cxn ang="0">
                                <a:pos x="connsiteX609" y="connsiteY609"/>
                              </a:cxn>
                              <a:cxn ang="0">
                                <a:pos x="connsiteX610" y="connsiteY610"/>
                              </a:cxn>
                              <a:cxn ang="0">
                                <a:pos x="connsiteX611" y="connsiteY611"/>
                              </a:cxn>
                              <a:cxn ang="0">
                                <a:pos x="connsiteX612" y="connsiteY612"/>
                              </a:cxn>
                              <a:cxn ang="0">
                                <a:pos x="connsiteX613" y="connsiteY613"/>
                              </a:cxn>
                              <a:cxn ang="0">
                                <a:pos x="connsiteX614" y="connsiteY614"/>
                              </a:cxn>
                              <a:cxn ang="0">
                                <a:pos x="connsiteX615" y="connsiteY615"/>
                              </a:cxn>
                              <a:cxn ang="0">
                                <a:pos x="connsiteX616" y="connsiteY616"/>
                              </a:cxn>
                              <a:cxn ang="0">
                                <a:pos x="connsiteX617" y="connsiteY617"/>
                              </a:cxn>
                              <a:cxn ang="0">
                                <a:pos x="connsiteX618" y="connsiteY618"/>
                              </a:cxn>
                              <a:cxn ang="0">
                                <a:pos x="connsiteX619" y="connsiteY619"/>
                              </a:cxn>
                              <a:cxn ang="0">
                                <a:pos x="connsiteX620" y="connsiteY620"/>
                              </a:cxn>
                              <a:cxn ang="0">
                                <a:pos x="connsiteX621" y="connsiteY621"/>
                              </a:cxn>
                              <a:cxn ang="0">
                                <a:pos x="connsiteX622" y="connsiteY622"/>
                              </a:cxn>
                              <a:cxn ang="0">
                                <a:pos x="connsiteX623" y="connsiteY623"/>
                              </a:cxn>
                              <a:cxn ang="0">
                                <a:pos x="connsiteX624" y="connsiteY624"/>
                              </a:cxn>
                              <a:cxn ang="0">
                                <a:pos x="connsiteX625" y="connsiteY625"/>
                              </a:cxn>
                              <a:cxn ang="0">
                                <a:pos x="connsiteX626" y="connsiteY626"/>
                              </a:cxn>
                              <a:cxn ang="0">
                                <a:pos x="connsiteX627" y="connsiteY627"/>
                              </a:cxn>
                              <a:cxn ang="0">
                                <a:pos x="connsiteX628" y="connsiteY628"/>
                              </a:cxn>
                              <a:cxn ang="0">
                                <a:pos x="connsiteX629" y="connsiteY629"/>
                              </a:cxn>
                              <a:cxn ang="0">
                                <a:pos x="connsiteX630" y="connsiteY630"/>
                              </a:cxn>
                              <a:cxn ang="0">
                                <a:pos x="connsiteX631" y="connsiteY631"/>
                              </a:cxn>
                              <a:cxn ang="0">
                                <a:pos x="connsiteX632" y="connsiteY632"/>
                              </a:cxn>
                              <a:cxn ang="0">
                                <a:pos x="connsiteX633" y="connsiteY633"/>
                              </a:cxn>
                              <a:cxn ang="0">
                                <a:pos x="connsiteX634" y="connsiteY634"/>
                              </a:cxn>
                              <a:cxn ang="0">
                                <a:pos x="connsiteX635" y="connsiteY635"/>
                              </a:cxn>
                              <a:cxn ang="0">
                                <a:pos x="connsiteX636" y="connsiteY636"/>
                              </a:cxn>
                              <a:cxn ang="0">
                                <a:pos x="connsiteX637" y="connsiteY637"/>
                              </a:cxn>
                              <a:cxn ang="0">
                                <a:pos x="connsiteX638" y="connsiteY638"/>
                              </a:cxn>
                              <a:cxn ang="0">
                                <a:pos x="connsiteX639" y="connsiteY639"/>
                              </a:cxn>
                              <a:cxn ang="0">
                                <a:pos x="connsiteX640" y="connsiteY640"/>
                              </a:cxn>
                              <a:cxn ang="0">
                                <a:pos x="connsiteX641" y="connsiteY641"/>
                              </a:cxn>
                              <a:cxn ang="0">
                                <a:pos x="connsiteX642" y="connsiteY642"/>
                              </a:cxn>
                              <a:cxn ang="0">
                                <a:pos x="connsiteX643" y="connsiteY643"/>
                              </a:cxn>
                              <a:cxn ang="0">
                                <a:pos x="connsiteX644" y="connsiteY644"/>
                              </a:cxn>
                              <a:cxn ang="0">
                                <a:pos x="connsiteX645" y="connsiteY645"/>
                              </a:cxn>
                              <a:cxn ang="0">
                                <a:pos x="connsiteX646" y="connsiteY646"/>
                              </a:cxn>
                              <a:cxn ang="0">
                                <a:pos x="connsiteX647" y="connsiteY647"/>
                              </a:cxn>
                              <a:cxn ang="0">
                                <a:pos x="connsiteX648" y="connsiteY648"/>
                              </a:cxn>
                              <a:cxn ang="0">
                                <a:pos x="connsiteX649" y="connsiteY649"/>
                              </a:cxn>
                              <a:cxn ang="0">
                                <a:pos x="connsiteX650" y="connsiteY650"/>
                              </a:cxn>
                              <a:cxn ang="0">
                                <a:pos x="connsiteX651" y="connsiteY651"/>
                              </a:cxn>
                              <a:cxn ang="0">
                                <a:pos x="connsiteX652" y="connsiteY652"/>
                              </a:cxn>
                              <a:cxn ang="0">
                                <a:pos x="connsiteX653" y="connsiteY653"/>
                              </a:cxn>
                              <a:cxn ang="0">
                                <a:pos x="connsiteX654" y="connsiteY654"/>
                              </a:cxn>
                              <a:cxn ang="0">
                                <a:pos x="connsiteX655" y="connsiteY655"/>
                              </a:cxn>
                              <a:cxn ang="0">
                                <a:pos x="connsiteX656" y="connsiteY656"/>
                              </a:cxn>
                              <a:cxn ang="0">
                                <a:pos x="connsiteX657" y="connsiteY657"/>
                              </a:cxn>
                              <a:cxn ang="0">
                                <a:pos x="connsiteX658" y="connsiteY658"/>
                              </a:cxn>
                              <a:cxn ang="0">
                                <a:pos x="connsiteX659" y="connsiteY659"/>
                              </a:cxn>
                              <a:cxn ang="0">
                                <a:pos x="connsiteX660" y="connsiteY660"/>
                              </a:cxn>
                              <a:cxn ang="0">
                                <a:pos x="connsiteX661" y="connsiteY661"/>
                              </a:cxn>
                              <a:cxn ang="0">
                                <a:pos x="connsiteX662" y="connsiteY662"/>
                              </a:cxn>
                              <a:cxn ang="0">
                                <a:pos x="connsiteX663" y="connsiteY663"/>
                              </a:cxn>
                              <a:cxn ang="0">
                                <a:pos x="connsiteX664" y="connsiteY664"/>
                              </a:cxn>
                              <a:cxn ang="0">
                                <a:pos x="connsiteX665" y="connsiteY665"/>
                              </a:cxn>
                              <a:cxn ang="0">
                                <a:pos x="connsiteX666" y="connsiteY666"/>
                              </a:cxn>
                              <a:cxn ang="0">
                                <a:pos x="connsiteX667" y="connsiteY667"/>
                              </a:cxn>
                              <a:cxn ang="0">
                                <a:pos x="connsiteX668" y="connsiteY668"/>
                              </a:cxn>
                              <a:cxn ang="0">
                                <a:pos x="connsiteX669" y="connsiteY669"/>
                              </a:cxn>
                              <a:cxn ang="0">
                                <a:pos x="connsiteX670" y="connsiteY670"/>
                              </a:cxn>
                              <a:cxn ang="0">
                                <a:pos x="connsiteX671" y="connsiteY671"/>
                              </a:cxn>
                              <a:cxn ang="0">
                                <a:pos x="connsiteX672" y="connsiteY672"/>
                              </a:cxn>
                              <a:cxn ang="0">
                                <a:pos x="connsiteX673" y="connsiteY673"/>
                              </a:cxn>
                              <a:cxn ang="0">
                                <a:pos x="connsiteX674" y="connsiteY674"/>
                              </a:cxn>
                              <a:cxn ang="0">
                                <a:pos x="connsiteX675" y="connsiteY675"/>
                              </a:cxn>
                              <a:cxn ang="0">
                                <a:pos x="connsiteX676" y="connsiteY676"/>
                              </a:cxn>
                              <a:cxn ang="0">
                                <a:pos x="connsiteX677" y="connsiteY677"/>
                              </a:cxn>
                              <a:cxn ang="0">
                                <a:pos x="connsiteX678" y="connsiteY678"/>
                              </a:cxn>
                              <a:cxn ang="0">
                                <a:pos x="connsiteX679" y="connsiteY679"/>
                              </a:cxn>
                              <a:cxn ang="0">
                                <a:pos x="connsiteX680" y="connsiteY680"/>
                              </a:cxn>
                              <a:cxn ang="0">
                                <a:pos x="connsiteX681" y="connsiteY681"/>
                              </a:cxn>
                              <a:cxn ang="0">
                                <a:pos x="connsiteX682" y="connsiteY682"/>
                              </a:cxn>
                              <a:cxn ang="0">
                                <a:pos x="connsiteX683" y="connsiteY683"/>
                              </a:cxn>
                              <a:cxn ang="0">
                                <a:pos x="connsiteX684" y="connsiteY684"/>
                              </a:cxn>
                              <a:cxn ang="0">
                                <a:pos x="connsiteX685" y="connsiteY685"/>
                              </a:cxn>
                              <a:cxn ang="0">
                                <a:pos x="connsiteX686" y="connsiteY686"/>
                              </a:cxn>
                              <a:cxn ang="0">
                                <a:pos x="connsiteX687" y="connsiteY687"/>
                              </a:cxn>
                              <a:cxn ang="0">
                                <a:pos x="connsiteX688" y="connsiteY688"/>
                              </a:cxn>
                              <a:cxn ang="0">
                                <a:pos x="connsiteX689" y="connsiteY689"/>
                              </a:cxn>
                              <a:cxn ang="0">
                                <a:pos x="connsiteX690" y="connsiteY690"/>
                              </a:cxn>
                              <a:cxn ang="0">
                                <a:pos x="connsiteX691" y="connsiteY691"/>
                              </a:cxn>
                              <a:cxn ang="0">
                                <a:pos x="connsiteX692" y="connsiteY692"/>
                              </a:cxn>
                              <a:cxn ang="0">
                                <a:pos x="connsiteX693" y="connsiteY693"/>
                              </a:cxn>
                              <a:cxn ang="0">
                                <a:pos x="connsiteX694" y="connsiteY694"/>
                              </a:cxn>
                              <a:cxn ang="0">
                                <a:pos x="connsiteX695" y="connsiteY695"/>
                              </a:cxn>
                              <a:cxn ang="0">
                                <a:pos x="connsiteX696" y="connsiteY696"/>
                              </a:cxn>
                              <a:cxn ang="0">
                                <a:pos x="connsiteX697" y="connsiteY697"/>
                              </a:cxn>
                              <a:cxn ang="0">
                                <a:pos x="connsiteX698" y="connsiteY698"/>
                              </a:cxn>
                              <a:cxn ang="0">
                                <a:pos x="connsiteX699" y="connsiteY699"/>
                              </a:cxn>
                              <a:cxn ang="0">
                                <a:pos x="connsiteX700" y="connsiteY700"/>
                              </a:cxn>
                              <a:cxn ang="0">
                                <a:pos x="connsiteX701" y="connsiteY701"/>
                              </a:cxn>
                              <a:cxn ang="0">
                                <a:pos x="connsiteX702" y="connsiteY702"/>
                              </a:cxn>
                              <a:cxn ang="0">
                                <a:pos x="connsiteX703" y="connsiteY703"/>
                              </a:cxn>
                              <a:cxn ang="0">
                                <a:pos x="connsiteX704" y="connsiteY704"/>
                              </a:cxn>
                              <a:cxn ang="0">
                                <a:pos x="connsiteX705" y="connsiteY705"/>
                              </a:cxn>
                              <a:cxn ang="0">
                                <a:pos x="connsiteX706" y="connsiteY706"/>
                              </a:cxn>
                              <a:cxn ang="0">
                                <a:pos x="connsiteX707" y="connsiteY707"/>
                              </a:cxn>
                              <a:cxn ang="0">
                                <a:pos x="connsiteX708" y="connsiteY708"/>
                              </a:cxn>
                              <a:cxn ang="0">
                                <a:pos x="connsiteX709" y="connsiteY709"/>
                              </a:cxn>
                              <a:cxn ang="0">
                                <a:pos x="connsiteX710" y="connsiteY710"/>
                              </a:cxn>
                              <a:cxn ang="0">
                                <a:pos x="connsiteX711" y="connsiteY711"/>
                              </a:cxn>
                              <a:cxn ang="0">
                                <a:pos x="connsiteX712" y="connsiteY712"/>
                              </a:cxn>
                              <a:cxn ang="0">
                                <a:pos x="connsiteX713" y="connsiteY713"/>
                              </a:cxn>
                              <a:cxn ang="0">
                                <a:pos x="connsiteX714" y="connsiteY714"/>
                              </a:cxn>
                              <a:cxn ang="0">
                                <a:pos x="connsiteX715" y="connsiteY715"/>
                              </a:cxn>
                              <a:cxn ang="0">
                                <a:pos x="connsiteX716" y="connsiteY716"/>
                              </a:cxn>
                              <a:cxn ang="0">
                                <a:pos x="connsiteX717" y="connsiteY717"/>
                              </a:cxn>
                              <a:cxn ang="0">
                                <a:pos x="connsiteX718" y="connsiteY718"/>
                              </a:cxn>
                              <a:cxn ang="0">
                                <a:pos x="connsiteX719" y="connsiteY719"/>
                              </a:cxn>
                              <a:cxn ang="0">
                                <a:pos x="connsiteX720" y="connsiteY720"/>
                              </a:cxn>
                              <a:cxn ang="0">
                                <a:pos x="connsiteX721" y="connsiteY721"/>
                              </a:cxn>
                              <a:cxn ang="0">
                                <a:pos x="connsiteX722" y="connsiteY722"/>
                              </a:cxn>
                              <a:cxn ang="0">
                                <a:pos x="connsiteX723" y="connsiteY723"/>
                              </a:cxn>
                              <a:cxn ang="0">
                                <a:pos x="connsiteX724" y="connsiteY724"/>
                              </a:cxn>
                              <a:cxn ang="0">
                                <a:pos x="connsiteX725" y="connsiteY725"/>
                              </a:cxn>
                              <a:cxn ang="0">
                                <a:pos x="connsiteX726" y="connsiteY726"/>
                              </a:cxn>
                              <a:cxn ang="0">
                                <a:pos x="connsiteX727" y="connsiteY727"/>
                              </a:cxn>
                              <a:cxn ang="0">
                                <a:pos x="connsiteX728" y="connsiteY728"/>
                              </a:cxn>
                              <a:cxn ang="0">
                                <a:pos x="connsiteX729" y="connsiteY729"/>
                              </a:cxn>
                              <a:cxn ang="0">
                                <a:pos x="connsiteX730" y="connsiteY730"/>
                              </a:cxn>
                              <a:cxn ang="0">
                                <a:pos x="connsiteX731" y="connsiteY731"/>
                              </a:cxn>
                              <a:cxn ang="0">
                                <a:pos x="connsiteX732" y="connsiteY732"/>
                              </a:cxn>
                              <a:cxn ang="0">
                                <a:pos x="connsiteX733" y="connsiteY733"/>
                              </a:cxn>
                              <a:cxn ang="0">
                                <a:pos x="connsiteX734" y="connsiteY734"/>
                              </a:cxn>
                              <a:cxn ang="0">
                                <a:pos x="connsiteX735" y="connsiteY735"/>
                              </a:cxn>
                              <a:cxn ang="0">
                                <a:pos x="connsiteX736" y="connsiteY736"/>
                              </a:cxn>
                              <a:cxn ang="0">
                                <a:pos x="connsiteX737" y="connsiteY737"/>
                              </a:cxn>
                              <a:cxn ang="0">
                                <a:pos x="connsiteX738" y="connsiteY738"/>
                              </a:cxn>
                              <a:cxn ang="0">
                                <a:pos x="connsiteX739" y="connsiteY739"/>
                              </a:cxn>
                              <a:cxn ang="0">
                                <a:pos x="connsiteX740" y="connsiteY740"/>
                              </a:cxn>
                              <a:cxn ang="0">
                                <a:pos x="connsiteX741" y="connsiteY741"/>
                              </a:cxn>
                              <a:cxn ang="0">
                                <a:pos x="connsiteX742" y="connsiteY742"/>
                              </a:cxn>
                              <a:cxn ang="0">
                                <a:pos x="connsiteX743" y="connsiteY743"/>
                              </a:cxn>
                              <a:cxn ang="0">
                                <a:pos x="connsiteX744" y="connsiteY744"/>
                              </a:cxn>
                              <a:cxn ang="0">
                                <a:pos x="connsiteX745" y="connsiteY745"/>
                              </a:cxn>
                              <a:cxn ang="0">
                                <a:pos x="connsiteX746" y="connsiteY746"/>
                              </a:cxn>
                              <a:cxn ang="0">
                                <a:pos x="connsiteX747" y="connsiteY747"/>
                              </a:cxn>
                              <a:cxn ang="0">
                                <a:pos x="connsiteX748" y="connsiteY748"/>
                              </a:cxn>
                              <a:cxn ang="0">
                                <a:pos x="connsiteX749" y="connsiteY749"/>
                              </a:cxn>
                              <a:cxn ang="0">
                                <a:pos x="connsiteX750" y="connsiteY750"/>
                              </a:cxn>
                              <a:cxn ang="0">
                                <a:pos x="connsiteX751" y="connsiteY751"/>
                              </a:cxn>
                              <a:cxn ang="0">
                                <a:pos x="connsiteX752" y="connsiteY752"/>
                              </a:cxn>
                              <a:cxn ang="0">
                                <a:pos x="connsiteX753" y="connsiteY753"/>
                              </a:cxn>
                              <a:cxn ang="0">
                                <a:pos x="connsiteX754" y="connsiteY754"/>
                              </a:cxn>
                              <a:cxn ang="0">
                                <a:pos x="connsiteX755" y="connsiteY755"/>
                              </a:cxn>
                              <a:cxn ang="0">
                                <a:pos x="connsiteX756" y="connsiteY756"/>
                              </a:cxn>
                              <a:cxn ang="0">
                                <a:pos x="connsiteX757" y="connsiteY757"/>
                              </a:cxn>
                              <a:cxn ang="0">
                                <a:pos x="connsiteX758" y="connsiteY758"/>
                              </a:cxn>
                              <a:cxn ang="0">
                                <a:pos x="connsiteX759" y="connsiteY759"/>
                              </a:cxn>
                              <a:cxn ang="0">
                                <a:pos x="connsiteX760" y="connsiteY760"/>
                              </a:cxn>
                              <a:cxn ang="0">
                                <a:pos x="connsiteX761" y="connsiteY761"/>
                              </a:cxn>
                              <a:cxn ang="0">
                                <a:pos x="connsiteX762" y="connsiteY762"/>
                              </a:cxn>
                              <a:cxn ang="0">
                                <a:pos x="connsiteX763" y="connsiteY763"/>
                              </a:cxn>
                              <a:cxn ang="0">
                                <a:pos x="connsiteX764" y="connsiteY764"/>
                              </a:cxn>
                              <a:cxn ang="0">
                                <a:pos x="connsiteX765" y="connsiteY765"/>
                              </a:cxn>
                              <a:cxn ang="0">
                                <a:pos x="connsiteX766" y="connsiteY766"/>
                              </a:cxn>
                              <a:cxn ang="0">
                                <a:pos x="connsiteX767" y="connsiteY767"/>
                              </a:cxn>
                              <a:cxn ang="0">
                                <a:pos x="connsiteX768" y="connsiteY768"/>
                              </a:cxn>
                              <a:cxn ang="0">
                                <a:pos x="connsiteX769" y="connsiteY769"/>
                              </a:cxn>
                              <a:cxn ang="0">
                                <a:pos x="connsiteX770" y="connsiteY770"/>
                              </a:cxn>
                              <a:cxn ang="0">
                                <a:pos x="connsiteX771" y="connsiteY771"/>
                              </a:cxn>
                              <a:cxn ang="0">
                                <a:pos x="connsiteX772" y="connsiteY772"/>
                              </a:cxn>
                              <a:cxn ang="0">
                                <a:pos x="connsiteX773" y="connsiteY773"/>
                              </a:cxn>
                              <a:cxn ang="0">
                                <a:pos x="connsiteX774" y="connsiteY774"/>
                              </a:cxn>
                              <a:cxn ang="0">
                                <a:pos x="connsiteX775" y="connsiteY775"/>
                              </a:cxn>
                              <a:cxn ang="0">
                                <a:pos x="connsiteX776" y="connsiteY776"/>
                              </a:cxn>
                              <a:cxn ang="0">
                                <a:pos x="connsiteX777" y="connsiteY777"/>
                              </a:cxn>
                              <a:cxn ang="0">
                                <a:pos x="connsiteX778" y="connsiteY778"/>
                              </a:cxn>
                              <a:cxn ang="0">
                                <a:pos x="connsiteX779" y="connsiteY779"/>
                              </a:cxn>
                              <a:cxn ang="0">
                                <a:pos x="connsiteX780" y="connsiteY780"/>
                              </a:cxn>
                              <a:cxn ang="0">
                                <a:pos x="connsiteX781" y="connsiteY781"/>
                              </a:cxn>
                              <a:cxn ang="0">
                                <a:pos x="connsiteX782" y="connsiteY782"/>
                              </a:cxn>
                              <a:cxn ang="0">
                                <a:pos x="connsiteX783" y="connsiteY783"/>
                              </a:cxn>
                              <a:cxn ang="0">
                                <a:pos x="connsiteX784" y="connsiteY784"/>
                              </a:cxn>
                              <a:cxn ang="0">
                                <a:pos x="connsiteX785" y="connsiteY785"/>
                              </a:cxn>
                              <a:cxn ang="0">
                                <a:pos x="connsiteX786" y="connsiteY786"/>
                              </a:cxn>
                              <a:cxn ang="0">
                                <a:pos x="connsiteX787" y="connsiteY787"/>
                              </a:cxn>
                              <a:cxn ang="0">
                                <a:pos x="connsiteX788" y="connsiteY788"/>
                              </a:cxn>
                              <a:cxn ang="0">
                                <a:pos x="connsiteX789" y="connsiteY789"/>
                              </a:cxn>
                              <a:cxn ang="0">
                                <a:pos x="connsiteX790" y="connsiteY790"/>
                              </a:cxn>
                              <a:cxn ang="0">
                                <a:pos x="connsiteX791" y="connsiteY791"/>
                              </a:cxn>
                              <a:cxn ang="0">
                                <a:pos x="connsiteX792" y="connsiteY792"/>
                              </a:cxn>
                              <a:cxn ang="0">
                                <a:pos x="connsiteX793" y="connsiteY793"/>
                              </a:cxn>
                              <a:cxn ang="0">
                                <a:pos x="connsiteX794" y="connsiteY794"/>
                              </a:cxn>
                              <a:cxn ang="0">
                                <a:pos x="connsiteX795" y="connsiteY795"/>
                              </a:cxn>
                              <a:cxn ang="0">
                                <a:pos x="connsiteX796" y="connsiteY796"/>
                              </a:cxn>
                              <a:cxn ang="0">
                                <a:pos x="connsiteX797" y="connsiteY797"/>
                              </a:cxn>
                              <a:cxn ang="0">
                                <a:pos x="connsiteX798" y="connsiteY798"/>
                              </a:cxn>
                              <a:cxn ang="0">
                                <a:pos x="connsiteX799" y="connsiteY799"/>
                              </a:cxn>
                              <a:cxn ang="0">
                                <a:pos x="connsiteX800" y="connsiteY800"/>
                              </a:cxn>
                              <a:cxn ang="0">
                                <a:pos x="connsiteX801" y="connsiteY801"/>
                              </a:cxn>
                              <a:cxn ang="0">
                                <a:pos x="connsiteX802" y="connsiteY802"/>
                              </a:cxn>
                              <a:cxn ang="0">
                                <a:pos x="connsiteX803" y="connsiteY803"/>
                              </a:cxn>
                              <a:cxn ang="0">
                                <a:pos x="connsiteX804" y="connsiteY804"/>
                              </a:cxn>
                              <a:cxn ang="0">
                                <a:pos x="connsiteX805" y="connsiteY805"/>
                              </a:cxn>
                              <a:cxn ang="0">
                                <a:pos x="connsiteX806" y="connsiteY806"/>
                              </a:cxn>
                              <a:cxn ang="0">
                                <a:pos x="connsiteX807" y="connsiteY807"/>
                              </a:cxn>
                              <a:cxn ang="0">
                                <a:pos x="connsiteX808" y="connsiteY808"/>
                              </a:cxn>
                              <a:cxn ang="0">
                                <a:pos x="connsiteX809" y="connsiteY809"/>
                              </a:cxn>
                              <a:cxn ang="0">
                                <a:pos x="connsiteX810" y="connsiteY810"/>
                              </a:cxn>
                              <a:cxn ang="0">
                                <a:pos x="connsiteX811" y="connsiteY811"/>
                              </a:cxn>
                              <a:cxn ang="0">
                                <a:pos x="connsiteX812" y="connsiteY812"/>
                              </a:cxn>
                              <a:cxn ang="0">
                                <a:pos x="connsiteX813" y="connsiteY813"/>
                              </a:cxn>
                              <a:cxn ang="0">
                                <a:pos x="connsiteX814" y="connsiteY814"/>
                              </a:cxn>
                              <a:cxn ang="0">
                                <a:pos x="connsiteX815" y="connsiteY815"/>
                              </a:cxn>
                              <a:cxn ang="0">
                                <a:pos x="connsiteX816" y="connsiteY816"/>
                              </a:cxn>
                              <a:cxn ang="0">
                                <a:pos x="connsiteX817" y="connsiteY817"/>
                              </a:cxn>
                              <a:cxn ang="0">
                                <a:pos x="connsiteX818" y="connsiteY818"/>
                              </a:cxn>
                              <a:cxn ang="0">
                                <a:pos x="connsiteX819" y="connsiteY819"/>
                              </a:cxn>
                              <a:cxn ang="0">
                                <a:pos x="connsiteX820" y="connsiteY820"/>
                              </a:cxn>
                              <a:cxn ang="0">
                                <a:pos x="connsiteX821" y="connsiteY821"/>
                              </a:cxn>
                              <a:cxn ang="0">
                                <a:pos x="connsiteX822" y="connsiteY822"/>
                              </a:cxn>
                              <a:cxn ang="0">
                                <a:pos x="connsiteX823" y="connsiteY823"/>
                              </a:cxn>
                              <a:cxn ang="0">
                                <a:pos x="connsiteX824" y="connsiteY824"/>
                              </a:cxn>
                              <a:cxn ang="0">
                                <a:pos x="connsiteX825" y="connsiteY825"/>
                              </a:cxn>
                              <a:cxn ang="0">
                                <a:pos x="connsiteX826" y="connsiteY826"/>
                              </a:cxn>
                              <a:cxn ang="0">
                                <a:pos x="connsiteX827" y="connsiteY827"/>
                              </a:cxn>
                              <a:cxn ang="0">
                                <a:pos x="connsiteX828" y="connsiteY828"/>
                              </a:cxn>
                              <a:cxn ang="0">
                                <a:pos x="connsiteX829" y="connsiteY829"/>
                              </a:cxn>
                              <a:cxn ang="0">
                                <a:pos x="connsiteX830" y="connsiteY830"/>
                              </a:cxn>
                              <a:cxn ang="0">
                                <a:pos x="connsiteX831" y="connsiteY831"/>
                              </a:cxn>
                              <a:cxn ang="0">
                                <a:pos x="connsiteX832" y="connsiteY832"/>
                              </a:cxn>
                              <a:cxn ang="0">
                                <a:pos x="connsiteX833" y="connsiteY833"/>
                              </a:cxn>
                              <a:cxn ang="0">
                                <a:pos x="connsiteX834" y="connsiteY834"/>
                              </a:cxn>
                              <a:cxn ang="0">
                                <a:pos x="connsiteX835" y="connsiteY835"/>
                              </a:cxn>
                              <a:cxn ang="0">
                                <a:pos x="connsiteX836" y="connsiteY836"/>
                              </a:cxn>
                              <a:cxn ang="0">
                                <a:pos x="connsiteX837" y="connsiteY837"/>
                              </a:cxn>
                              <a:cxn ang="0">
                                <a:pos x="connsiteX838" y="connsiteY838"/>
                              </a:cxn>
                              <a:cxn ang="0">
                                <a:pos x="connsiteX839" y="connsiteY839"/>
                              </a:cxn>
                              <a:cxn ang="0">
                                <a:pos x="connsiteX840" y="connsiteY840"/>
                              </a:cxn>
                              <a:cxn ang="0">
                                <a:pos x="connsiteX841" y="connsiteY841"/>
                              </a:cxn>
                              <a:cxn ang="0">
                                <a:pos x="connsiteX842" y="connsiteY842"/>
                              </a:cxn>
                              <a:cxn ang="0">
                                <a:pos x="connsiteX843" y="connsiteY843"/>
                              </a:cxn>
                              <a:cxn ang="0">
                                <a:pos x="connsiteX844" y="connsiteY844"/>
                              </a:cxn>
                              <a:cxn ang="0">
                                <a:pos x="connsiteX845" y="connsiteY845"/>
                              </a:cxn>
                              <a:cxn ang="0">
                                <a:pos x="connsiteX846" y="connsiteY846"/>
                              </a:cxn>
                              <a:cxn ang="0">
                                <a:pos x="connsiteX847" y="connsiteY847"/>
                              </a:cxn>
                              <a:cxn ang="0">
                                <a:pos x="connsiteX848" y="connsiteY848"/>
                              </a:cxn>
                              <a:cxn ang="0">
                                <a:pos x="connsiteX849" y="connsiteY849"/>
                              </a:cxn>
                              <a:cxn ang="0">
                                <a:pos x="connsiteX850" y="connsiteY850"/>
                              </a:cxn>
                              <a:cxn ang="0">
                                <a:pos x="connsiteX851" y="connsiteY851"/>
                              </a:cxn>
                              <a:cxn ang="0">
                                <a:pos x="connsiteX852" y="connsiteY852"/>
                              </a:cxn>
                              <a:cxn ang="0">
                                <a:pos x="connsiteX853" y="connsiteY853"/>
                              </a:cxn>
                              <a:cxn ang="0">
                                <a:pos x="connsiteX854" y="connsiteY854"/>
                              </a:cxn>
                              <a:cxn ang="0">
                                <a:pos x="connsiteX855" y="connsiteY855"/>
                              </a:cxn>
                              <a:cxn ang="0">
                                <a:pos x="connsiteX856" y="connsiteY856"/>
                              </a:cxn>
                              <a:cxn ang="0">
                                <a:pos x="connsiteX857" y="connsiteY857"/>
                              </a:cxn>
                              <a:cxn ang="0">
                                <a:pos x="connsiteX858" y="connsiteY858"/>
                              </a:cxn>
                              <a:cxn ang="0">
                                <a:pos x="connsiteX859" y="connsiteY859"/>
                              </a:cxn>
                              <a:cxn ang="0">
                                <a:pos x="connsiteX860" y="connsiteY860"/>
                              </a:cxn>
                              <a:cxn ang="0">
                                <a:pos x="connsiteX861" y="connsiteY861"/>
                              </a:cxn>
                              <a:cxn ang="0">
                                <a:pos x="connsiteX862" y="connsiteY862"/>
                              </a:cxn>
                              <a:cxn ang="0">
                                <a:pos x="connsiteX863" y="connsiteY863"/>
                              </a:cxn>
                              <a:cxn ang="0">
                                <a:pos x="connsiteX864" y="connsiteY864"/>
                              </a:cxn>
                              <a:cxn ang="0">
                                <a:pos x="connsiteX865" y="connsiteY865"/>
                              </a:cxn>
                              <a:cxn ang="0">
                                <a:pos x="connsiteX866" y="connsiteY866"/>
                              </a:cxn>
                              <a:cxn ang="0">
                                <a:pos x="connsiteX867" y="connsiteY867"/>
                              </a:cxn>
                              <a:cxn ang="0">
                                <a:pos x="connsiteX868" y="connsiteY868"/>
                              </a:cxn>
                              <a:cxn ang="0">
                                <a:pos x="connsiteX869" y="connsiteY869"/>
                              </a:cxn>
                              <a:cxn ang="0">
                                <a:pos x="connsiteX870" y="connsiteY870"/>
                              </a:cxn>
                              <a:cxn ang="0">
                                <a:pos x="connsiteX871" y="connsiteY871"/>
                              </a:cxn>
                              <a:cxn ang="0">
                                <a:pos x="connsiteX872" y="connsiteY872"/>
                              </a:cxn>
                              <a:cxn ang="0">
                                <a:pos x="connsiteX873" y="connsiteY873"/>
                              </a:cxn>
                              <a:cxn ang="0">
                                <a:pos x="connsiteX874" y="connsiteY874"/>
                              </a:cxn>
                              <a:cxn ang="0">
                                <a:pos x="connsiteX875" y="connsiteY875"/>
                              </a:cxn>
                              <a:cxn ang="0">
                                <a:pos x="connsiteX876" y="connsiteY876"/>
                              </a:cxn>
                              <a:cxn ang="0">
                                <a:pos x="connsiteX877" y="connsiteY877"/>
                              </a:cxn>
                              <a:cxn ang="0">
                                <a:pos x="connsiteX878" y="connsiteY878"/>
                              </a:cxn>
                              <a:cxn ang="0">
                                <a:pos x="connsiteX879" y="connsiteY879"/>
                              </a:cxn>
                              <a:cxn ang="0">
                                <a:pos x="connsiteX880" y="connsiteY880"/>
                              </a:cxn>
                              <a:cxn ang="0">
                                <a:pos x="connsiteX881" y="connsiteY881"/>
                              </a:cxn>
                              <a:cxn ang="0">
                                <a:pos x="connsiteX882" y="connsiteY882"/>
                              </a:cxn>
                              <a:cxn ang="0">
                                <a:pos x="connsiteX883" y="connsiteY883"/>
                              </a:cxn>
                              <a:cxn ang="0">
                                <a:pos x="connsiteX884" y="connsiteY884"/>
                              </a:cxn>
                              <a:cxn ang="0">
                                <a:pos x="connsiteX885" y="connsiteY885"/>
                              </a:cxn>
                              <a:cxn ang="0">
                                <a:pos x="connsiteX886" y="connsiteY886"/>
                              </a:cxn>
                              <a:cxn ang="0">
                                <a:pos x="connsiteX887" y="connsiteY887"/>
                              </a:cxn>
                              <a:cxn ang="0">
                                <a:pos x="connsiteX888" y="connsiteY888"/>
                              </a:cxn>
                              <a:cxn ang="0">
                                <a:pos x="connsiteX889" y="connsiteY889"/>
                              </a:cxn>
                              <a:cxn ang="0">
                                <a:pos x="connsiteX890" y="connsiteY890"/>
                              </a:cxn>
                              <a:cxn ang="0">
                                <a:pos x="connsiteX891" y="connsiteY891"/>
                              </a:cxn>
                              <a:cxn ang="0">
                                <a:pos x="connsiteX892" y="connsiteY892"/>
                              </a:cxn>
                              <a:cxn ang="0">
                                <a:pos x="connsiteX893" y="connsiteY893"/>
                              </a:cxn>
                              <a:cxn ang="0">
                                <a:pos x="connsiteX894" y="connsiteY894"/>
                              </a:cxn>
                              <a:cxn ang="0">
                                <a:pos x="connsiteX895" y="connsiteY895"/>
                              </a:cxn>
                              <a:cxn ang="0">
                                <a:pos x="connsiteX896" y="connsiteY896"/>
                              </a:cxn>
                              <a:cxn ang="0">
                                <a:pos x="connsiteX897" y="connsiteY897"/>
                              </a:cxn>
                              <a:cxn ang="0">
                                <a:pos x="connsiteX898" y="connsiteY898"/>
                              </a:cxn>
                              <a:cxn ang="0">
                                <a:pos x="connsiteX899" y="connsiteY899"/>
                              </a:cxn>
                              <a:cxn ang="0">
                                <a:pos x="connsiteX900" y="connsiteY900"/>
                              </a:cxn>
                              <a:cxn ang="0">
                                <a:pos x="connsiteX901" y="connsiteY901"/>
                              </a:cxn>
                              <a:cxn ang="0">
                                <a:pos x="connsiteX902" y="connsiteY902"/>
                              </a:cxn>
                              <a:cxn ang="0">
                                <a:pos x="connsiteX903" y="connsiteY903"/>
                              </a:cxn>
                              <a:cxn ang="0">
                                <a:pos x="connsiteX904" y="connsiteY904"/>
                              </a:cxn>
                              <a:cxn ang="0">
                                <a:pos x="connsiteX905" y="connsiteY905"/>
                              </a:cxn>
                              <a:cxn ang="0">
                                <a:pos x="connsiteX906" y="connsiteY906"/>
                              </a:cxn>
                              <a:cxn ang="0">
                                <a:pos x="connsiteX907" y="connsiteY907"/>
                              </a:cxn>
                              <a:cxn ang="0">
                                <a:pos x="connsiteX908" y="connsiteY908"/>
                              </a:cxn>
                              <a:cxn ang="0">
                                <a:pos x="connsiteX909" y="connsiteY909"/>
                              </a:cxn>
                              <a:cxn ang="0">
                                <a:pos x="connsiteX910" y="connsiteY910"/>
                              </a:cxn>
                              <a:cxn ang="0">
                                <a:pos x="connsiteX911" y="connsiteY911"/>
                              </a:cxn>
                              <a:cxn ang="0">
                                <a:pos x="connsiteX912" y="connsiteY912"/>
                              </a:cxn>
                              <a:cxn ang="0">
                                <a:pos x="connsiteX913" y="connsiteY913"/>
                              </a:cxn>
                              <a:cxn ang="0">
                                <a:pos x="connsiteX914" y="connsiteY914"/>
                              </a:cxn>
                              <a:cxn ang="0">
                                <a:pos x="connsiteX915" y="connsiteY915"/>
                              </a:cxn>
                              <a:cxn ang="0">
                                <a:pos x="connsiteX916" y="connsiteY916"/>
                              </a:cxn>
                              <a:cxn ang="0">
                                <a:pos x="connsiteX917" y="connsiteY917"/>
                              </a:cxn>
                              <a:cxn ang="0">
                                <a:pos x="connsiteX918" y="connsiteY918"/>
                              </a:cxn>
                              <a:cxn ang="0">
                                <a:pos x="connsiteX919" y="connsiteY919"/>
                              </a:cxn>
                              <a:cxn ang="0">
                                <a:pos x="connsiteX920" y="connsiteY920"/>
                              </a:cxn>
                              <a:cxn ang="0">
                                <a:pos x="connsiteX921" y="connsiteY921"/>
                              </a:cxn>
                              <a:cxn ang="0">
                                <a:pos x="connsiteX922" y="connsiteY922"/>
                              </a:cxn>
                              <a:cxn ang="0">
                                <a:pos x="connsiteX923" y="connsiteY923"/>
                              </a:cxn>
                              <a:cxn ang="0">
                                <a:pos x="connsiteX924" y="connsiteY924"/>
                              </a:cxn>
                              <a:cxn ang="0">
                                <a:pos x="connsiteX925" y="connsiteY925"/>
                              </a:cxn>
                              <a:cxn ang="0">
                                <a:pos x="connsiteX926" y="connsiteY926"/>
                              </a:cxn>
                              <a:cxn ang="0">
                                <a:pos x="connsiteX927" y="connsiteY927"/>
                              </a:cxn>
                              <a:cxn ang="0">
                                <a:pos x="connsiteX928" y="connsiteY928"/>
                              </a:cxn>
                              <a:cxn ang="0">
                                <a:pos x="connsiteX929" y="connsiteY929"/>
                              </a:cxn>
                              <a:cxn ang="0">
                                <a:pos x="connsiteX930" y="connsiteY930"/>
                              </a:cxn>
                              <a:cxn ang="0">
                                <a:pos x="connsiteX931" y="connsiteY931"/>
                              </a:cxn>
                              <a:cxn ang="0">
                                <a:pos x="connsiteX932" y="connsiteY932"/>
                              </a:cxn>
                              <a:cxn ang="0">
                                <a:pos x="connsiteX933" y="connsiteY933"/>
                              </a:cxn>
                              <a:cxn ang="0">
                                <a:pos x="connsiteX934" y="connsiteY934"/>
                              </a:cxn>
                              <a:cxn ang="0">
                                <a:pos x="connsiteX935" y="connsiteY935"/>
                              </a:cxn>
                              <a:cxn ang="0">
                                <a:pos x="connsiteX936" y="connsiteY936"/>
                              </a:cxn>
                              <a:cxn ang="0">
                                <a:pos x="connsiteX937" y="connsiteY937"/>
                              </a:cxn>
                              <a:cxn ang="0">
                                <a:pos x="connsiteX938" y="connsiteY938"/>
                              </a:cxn>
                              <a:cxn ang="0">
                                <a:pos x="connsiteX939" y="connsiteY939"/>
                              </a:cxn>
                              <a:cxn ang="0">
                                <a:pos x="connsiteX940" y="connsiteY940"/>
                              </a:cxn>
                              <a:cxn ang="0">
                                <a:pos x="connsiteX941" y="connsiteY941"/>
                              </a:cxn>
                              <a:cxn ang="0">
                                <a:pos x="connsiteX942" y="connsiteY942"/>
                              </a:cxn>
                              <a:cxn ang="0">
                                <a:pos x="connsiteX943" y="connsiteY943"/>
                              </a:cxn>
                              <a:cxn ang="0">
                                <a:pos x="connsiteX944" y="connsiteY944"/>
                              </a:cxn>
                              <a:cxn ang="0">
                                <a:pos x="connsiteX945" y="connsiteY945"/>
                              </a:cxn>
                              <a:cxn ang="0">
                                <a:pos x="connsiteX946" y="connsiteY946"/>
                              </a:cxn>
                              <a:cxn ang="0">
                                <a:pos x="connsiteX947" y="connsiteY947"/>
                              </a:cxn>
                              <a:cxn ang="0">
                                <a:pos x="connsiteX948" y="connsiteY948"/>
                              </a:cxn>
                              <a:cxn ang="0">
                                <a:pos x="connsiteX949" y="connsiteY949"/>
                              </a:cxn>
                              <a:cxn ang="0">
                                <a:pos x="connsiteX950" y="connsiteY950"/>
                              </a:cxn>
                              <a:cxn ang="0">
                                <a:pos x="connsiteX951" y="connsiteY951"/>
                              </a:cxn>
                              <a:cxn ang="0">
                                <a:pos x="connsiteX952" y="connsiteY952"/>
                              </a:cxn>
                              <a:cxn ang="0">
                                <a:pos x="connsiteX953" y="connsiteY953"/>
                              </a:cxn>
                              <a:cxn ang="0">
                                <a:pos x="connsiteX954" y="connsiteY954"/>
                              </a:cxn>
                              <a:cxn ang="0">
                                <a:pos x="connsiteX955" y="connsiteY955"/>
                              </a:cxn>
                              <a:cxn ang="0">
                                <a:pos x="connsiteX956" y="connsiteY956"/>
                              </a:cxn>
                              <a:cxn ang="0">
                                <a:pos x="connsiteX957" y="connsiteY957"/>
                              </a:cxn>
                              <a:cxn ang="0">
                                <a:pos x="connsiteX958" y="connsiteY958"/>
                              </a:cxn>
                              <a:cxn ang="0">
                                <a:pos x="connsiteX959" y="connsiteY959"/>
                              </a:cxn>
                              <a:cxn ang="0">
                                <a:pos x="connsiteX960" y="connsiteY960"/>
                              </a:cxn>
                              <a:cxn ang="0">
                                <a:pos x="connsiteX961" y="connsiteY961"/>
                              </a:cxn>
                              <a:cxn ang="0">
                                <a:pos x="connsiteX962" y="connsiteY962"/>
                              </a:cxn>
                              <a:cxn ang="0">
                                <a:pos x="connsiteX963" y="connsiteY963"/>
                              </a:cxn>
                              <a:cxn ang="0">
                                <a:pos x="connsiteX964" y="connsiteY964"/>
                              </a:cxn>
                              <a:cxn ang="0">
                                <a:pos x="connsiteX965" y="connsiteY965"/>
                              </a:cxn>
                              <a:cxn ang="0">
                                <a:pos x="connsiteX966" y="connsiteY966"/>
                              </a:cxn>
                              <a:cxn ang="0">
                                <a:pos x="connsiteX967" y="connsiteY967"/>
                              </a:cxn>
                              <a:cxn ang="0">
                                <a:pos x="connsiteX968" y="connsiteY968"/>
                              </a:cxn>
                              <a:cxn ang="0">
                                <a:pos x="connsiteX969" y="connsiteY969"/>
                              </a:cxn>
                              <a:cxn ang="0">
                                <a:pos x="connsiteX970" y="connsiteY970"/>
                              </a:cxn>
                              <a:cxn ang="0">
                                <a:pos x="connsiteX971" y="connsiteY971"/>
                              </a:cxn>
                              <a:cxn ang="0">
                                <a:pos x="connsiteX972" y="connsiteY972"/>
                              </a:cxn>
                              <a:cxn ang="0">
                                <a:pos x="connsiteX973" y="connsiteY973"/>
                              </a:cxn>
                              <a:cxn ang="0">
                                <a:pos x="connsiteX974" y="connsiteY974"/>
                              </a:cxn>
                              <a:cxn ang="0">
                                <a:pos x="connsiteX975" y="connsiteY975"/>
                              </a:cxn>
                              <a:cxn ang="0">
                                <a:pos x="connsiteX976" y="connsiteY976"/>
                              </a:cxn>
                              <a:cxn ang="0">
                                <a:pos x="connsiteX977" y="connsiteY977"/>
                              </a:cxn>
                              <a:cxn ang="0">
                                <a:pos x="connsiteX978" y="connsiteY978"/>
                              </a:cxn>
                              <a:cxn ang="0">
                                <a:pos x="connsiteX979" y="connsiteY979"/>
                              </a:cxn>
                              <a:cxn ang="0">
                                <a:pos x="connsiteX980" y="connsiteY980"/>
                              </a:cxn>
                              <a:cxn ang="0">
                                <a:pos x="connsiteX981" y="connsiteY981"/>
                              </a:cxn>
                              <a:cxn ang="0">
                                <a:pos x="connsiteX982" y="connsiteY982"/>
                              </a:cxn>
                              <a:cxn ang="0">
                                <a:pos x="connsiteX983" y="connsiteY983"/>
                              </a:cxn>
                              <a:cxn ang="0">
                                <a:pos x="connsiteX984" y="connsiteY984"/>
                              </a:cxn>
                              <a:cxn ang="0">
                                <a:pos x="connsiteX985" y="connsiteY985"/>
                              </a:cxn>
                              <a:cxn ang="0">
                                <a:pos x="connsiteX986" y="connsiteY986"/>
                              </a:cxn>
                              <a:cxn ang="0">
                                <a:pos x="connsiteX987" y="connsiteY987"/>
                              </a:cxn>
                              <a:cxn ang="0">
                                <a:pos x="connsiteX988" y="connsiteY988"/>
                              </a:cxn>
                              <a:cxn ang="0">
                                <a:pos x="connsiteX989" y="connsiteY989"/>
                              </a:cxn>
                              <a:cxn ang="0">
                                <a:pos x="connsiteX990" y="connsiteY990"/>
                              </a:cxn>
                              <a:cxn ang="0">
                                <a:pos x="connsiteX991" y="connsiteY991"/>
                              </a:cxn>
                              <a:cxn ang="0">
                                <a:pos x="connsiteX992" y="connsiteY992"/>
                              </a:cxn>
                              <a:cxn ang="0">
                                <a:pos x="connsiteX993" y="connsiteY993"/>
                              </a:cxn>
                              <a:cxn ang="0">
                                <a:pos x="connsiteX994" y="connsiteY994"/>
                              </a:cxn>
                              <a:cxn ang="0">
                                <a:pos x="connsiteX995" y="connsiteY995"/>
                              </a:cxn>
                              <a:cxn ang="0">
                                <a:pos x="connsiteX996" y="connsiteY996"/>
                              </a:cxn>
                              <a:cxn ang="0">
                                <a:pos x="connsiteX997" y="connsiteY997"/>
                              </a:cxn>
                              <a:cxn ang="0">
                                <a:pos x="connsiteX998" y="connsiteY998"/>
                              </a:cxn>
                              <a:cxn ang="0">
                                <a:pos x="connsiteX999" y="connsiteY999"/>
                              </a:cxn>
                              <a:cxn ang="0">
                                <a:pos x="connsiteX1000" y="connsiteY1000"/>
                              </a:cxn>
                              <a:cxn ang="0">
                                <a:pos x="connsiteX1001" y="connsiteY1001"/>
                              </a:cxn>
                              <a:cxn ang="0">
                                <a:pos x="connsiteX1002" y="connsiteY1002"/>
                              </a:cxn>
                              <a:cxn ang="0">
                                <a:pos x="connsiteX1003" y="connsiteY1003"/>
                              </a:cxn>
                              <a:cxn ang="0">
                                <a:pos x="connsiteX1004" y="connsiteY1004"/>
                              </a:cxn>
                              <a:cxn ang="0">
                                <a:pos x="connsiteX1005" y="connsiteY1005"/>
                              </a:cxn>
                              <a:cxn ang="0">
                                <a:pos x="connsiteX1006" y="connsiteY1006"/>
                              </a:cxn>
                              <a:cxn ang="0">
                                <a:pos x="connsiteX1007" y="connsiteY1007"/>
                              </a:cxn>
                              <a:cxn ang="0">
                                <a:pos x="connsiteX1008" y="connsiteY1008"/>
                              </a:cxn>
                              <a:cxn ang="0">
                                <a:pos x="connsiteX1009" y="connsiteY1009"/>
                              </a:cxn>
                              <a:cxn ang="0">
                                <a:pos x="connsiteX1010" y="connsiteY1010"/>
                              </a:cxn>
                              <a:cxn ang="0">
                                <a:pos x="connsiteX1011" y="connsiteY1011"/>
                              </a:cxn>
                              <a:cxn ang="0">
                                <a:pos x="connsiteX1012" y="connsiteY1012"/>
                              </a:cxn>
                              <a:cxn ang="0">
                                <a:pos x="connsiteX1013" y="connsiteY1013"/>
                              </a:cxn>
                              <a:cxn ang="0">
                                <a:pos x="connsiteX1014" y="connsiteY1014"/>
                              </a:cxn>
                              <a:cxn ang="0">
                                <a:pos x="connsiteX1015" y="connsiteY1015"/>
                              </a:cxn>
                              <a:cxn ang="0">
                                <a:pos x="connsiteX1016" y="connsiteY1016"/>
                              </a:cxn>
                              <a:cxn ang="0">
                                <a:pos x="connsiteX1017" y="connsiteY1017"/>
                              </a:cxn>
                              <a:cxn ang="0">
                                <a:pos x="connsiteX1018" y="connsiteY1018"/>
                              </a:cxn>
                              <a:cxn ang="0">
                                <a:pos x="connsiteX1019" y="connsiteY1019"/>
                              </a:cxn>
                              <a:cxn ang="0">
                                <a:pos x="connsiteX1020" y="connsiteY1020"/>
                              </a:cxn>
                              <a:cxn ang="0">
                                <a:pos x="connsiteX1021" y="connsiteY1021"/>
                              </a:cxn>
                              <a:cxn ang="0">
                                <a:pos x="connsiteX1022" y="connsiteY1022"/>
                              </a:cxn>
                              <a:cxn ang="0">
                                <a:pos x="connsiteX1023" y="connsiteY1023"/>
                              </a:cxn>
                              <a:cxn ang="0">
                                <a:pos x="connsiteX1024" y="connsiteY1024"/>
                              </a:cxn>
                              <a:cxn ang="0">
                                <a:pos x="connsiteX1025" y="connsiteY1025"/>
                              </a:cxn>
                              <a:cxn ang="0">
                                <a:pos x="connsiteX1026" y="connsiteY1026"/>
                              </a:cxn>
                              <a:cxn ang="0">
                                <a:pos x="connsiteX1027" y="connsiteY1027"/>
                              </a:cxn>
                              <a:cxn ang="0">
                                <a:pos x="connsiteX1028" y="connsiteY1028"/>
                              </a:cxn>
                              <a:cxn ang="0">
                                <a:pos x="connsiteX1029" y="connsiteY1029"/>
                              </a:cxn>
                              <a:cxn ang="0">
                                <a:pos x="connsiteX1030" y="connsiteY1030"/>
                              </a:cxn>
                              <a:cxn ang="0">
                                <a:pos x="connsiteX1031" y="connsiteY1031"/>
                              </a:cxn>
                              <a:cxn ang="0">
                                <a:pos x="connsiteX1032" y="connsiteY1032"/>
                              </a:cxn>
                              <a:cxn ang="0">
                                <a:pos x="connsiteX1033" y="connsiteY1033"/>
                              </a:cxn>
                              <a:cxn ang="0">
                                <a:pos x="connsiteX1034" y="connsiteY1034"/>
                              </a:cxn>
                              <a:cxn ang="0">
                                <a:pos x="connsiteX1035" y="connsiteY1035"/>
                              </a:cxn>
                              <a:cxn ang="0">
                                <a:pos x="connsiteX1036" y="connsiteY1036"/>
                              </a:cxn>
                              <a:cxn ang="0">
                                <a:pos x="connsiteX1037" y="connsiteY1037"/>
                              </a:cxn>
                              <a:cxn ang="0">
                                <a:pos x="connsiteX1038" y="connsiteY1038"/>
                              </a:cxn>
                              <a:cxn ang="0">
                                <a:pos x="connsiteX1039" y="connsiteY1039"/>
                              </a:cxn>
                              <a:cxn ang="0">
                                <a:pos x="connsiteX1040" y="connsiteY1040"/>
                              </a:cxn>
                              <a:cxn ang="0">
                                <a:pos x="connsiteX1041" y="connsiteY1041"/>
                              </a:cxn>
                              <a:cxn ang="0">
                                <a:pos x="connsiteX1042" y="connsiteY1042"/>
                              </a:cxn>
                              <a:cxn ang="0">
                                <a:pos x="connsiteX1043" y="connsiteY1043"/>
                              </a:cxn>
                              <a:cxn ang="0">
                                <a:pos x="connsiteX1044" y="connsiteY1044"/>
                              </a:cxn>
                              <a:cxn ang="0">
                                <a:pos x="connsiteX1045" y="connsiteY1045"/>
                              </a:cxn>
                              <a:cxn ang="0">
                                <a:pos x="connsiteX1046" y="connsiteY1046"/>
                              </a:cxn>
                              <a:cxn ang="0">
                                <a:pos x="connsiteX1047" y="connsiteY1047"/>
                              </a:cxn>
                              <a:cxn ang="0">
                                <a:pos x="connsiteX1048" y="connsiteY1048"/>
                              </a:cxn>
                              <a:cxn ang="0">
                                <a:pos x="connsiteX1049" y="connsiteY1049"/>
                              </a:cxn>
                              <a:cxn ang="0">
                                <a:pos x="connsiteX1050" y="connsiteY1050"/>
                              </a:cxn>
                              <a:cxn ang="0">
                                <a:pos x="connsiteX1051" y="connsiteY1051"/>
                              </a:cxn>
                              <a:cxn ang="0">
                                <a:pos x="connsiteX1052" y="connsiteY1052"/>
                              </a:cxn>
                              <a:cxn ang="0">
                                <a:pos x="connsiteX1053" y="connsiteY1053"/>
                              </a:cxn>
                              <a:cxn ang="0">
                                <a:pos x="connsiteX1054" y="connsiteY1054"/>
                              </a:cxn>
                              <a:cxn ang="0">
                                <a:pos x="connsiteX1055" y="connsiteY1055"/>
                              </a:cxn>
                              <a:cxn ang="0">
                                <a:pos x="connsiteX1056" y="connsiteY1056"/>
                              </a:cxn>
                              <a:cxn ang="0">
                                <a:pos x="connsiteX1057" y="connsiteY1057"/>
                              </a:cxn>
                              <a:cxn ang="0">
                                <a:pos x="connsiteX1058" y="connsiteY1058"/>
                              </a:cxn>
                              <a:cxn ang="0">
                                <a:pos x="connsiteX1059" y="connsiteY1059"/>
                              </a:cxn>
                              <a:cxn ang="0">
                                <a:pos x="connsiteX1060" y="connsiteY1060"/>
                              </a:cxn>
                              <a:cxn ang="0">
                                <a:pos x="connsiteX1061" y="connsiteY1061"/>
                              </a:cxn>
                              <a:cxn ang="0">
                                <a:pos x="connsiteX1062" y="connsiteY1062"/>
                              </a:cxn>
                              <a:cxn ang="0">
                                <a:pos x="connsiteX1063" y="connsiteY1063"/>
                              </a:cxn>
                              <a:cxn ang="0">
                                <a:pos x="connsiteX1064" y="connsiteY1064"/>
                              </a:cxn>
                              <a:cxn ang="0">
                                <a:pos x="connsiteX1065" y="connsiteY1065"/>
                              </a:cxn>
                              <a:cxn ang="0">
                                <a:pos x="connsiteX1066" y="connsiteY1066"/>
                              </a:cxn>
                              <a:cxn ang="0">
                                <a:pos x="connsiteX1067" y="connsiteY1067"/>
                              </a:cxn>
                              <a:cxn ang="0">
                                <a:pos x="connsiteX1068" y="connsiteY1068"/>
                              </a:cxn>
                              <a:cxn ang="0">
                                <a:pos x="connsiteX1069" y="connsiteY1069"/>
                              </a:cxn>
                              <a:cxn ang="0">
                                <a:pos x="connsiteX1070" y="connsiteY1070"/>
                              </a:cxn>
                              <a:cxn ang="0">
                                <a:pos x="connsiteX1071" y="connsiteY1071"/>
                              </a:cxn>
                              <a:cxn ang="0">
                                <a:pos x="connsiteX1072" y="connsiteY1072"/>
                              </a:cxn>
                              <a:cxn ang="0">
                                <a:pos x="connsiteX1073" y="connsiteY1073"/>
                              </a:cxn>
                              <a:cxn ang="0">
                                <a:pos x="connsiteX1074" y="connsiteY1074"/>
                              </a:cxn>
                              <a:cxn ang="0">
                                <a:pos x="connsiteX1075" y="connsiteY1075"/>
                              </a:cxn>
                              <a:cxn ang="0">
                                <a:pos x="connsiteX1076" y="connsiteY1076"/>
                              </a:cxn>
                              <a:cxn ang="0">
                                <a:pos x="connsiteX1077" y="connsiteY1077"/>
                              </a:cxn>
                              <a:cxn ang="0">
                                <a:pos x="connsiteX1078" y="connsiteY1078"/>
                              </a:cxn>
                              <a:cxn ang="0">
                                <a:pos x="connsiteX1079" y="connsiteY1079"/>
                              </a:cxn>
                              <a:cxn ang="0">
                                <a:pos x="connsiteX1080" y="connsiteY1080"/>
                              </a:cxn>
                              <a:cxn ang="0">
                                <a:pos x="connsiteX1081" y="connsiteY1081"/>
                              </a:cxn>
                              <a:cxn ang="0">
                                <a:pos x="connsiteX1082" y="connsiteY1082"/>
                              </a:cxn>
                              <a:cxn ang="0">
                                <a:pos x="connsiteX1083" y="connsiteY1083"/>
                              </a:cxn>
                              <a:cxn ang="0">
                                <a:pos x="connsiteX1084" y="connsiteY1084"/>
                              </a:cxn>
                              <a:cxn ang="0">
                                <a:pos x="connsiteX1085" y="connsiteY1085"/>
                              </a:cxn>
                              <a:cxn ang="0">
                                <a:pos x="connsiteX1086" y="connsiteY1086"/>
                              </a:cxn>
                              <a:cxn ang="0">
                                <a:pos x="connsiteX1087" y="connsiteY1087"/>
                              </a:cxn>
                              <a:cxn ang="0">
                                <a:pos x="connsiteX1088" y="connsiteY1088"/>
                              </a:cxn>
                              <a:cxn ang="0">
                                <a:pos x="connsiteX1089" y="connsiteY1089"/>
                              </a:cxn>
                              <a:cxn ang="0">
                                <a:pos x="connsiteX1090" y="connsiteY1090"/>
                              </a:cxn>
                              <a:cxn ang="0">
                                <a:pos x="connsiteX1091" y="connsiteY1091"/>
                              </a:cxn>
                              <a:cxn ang="0">
                                <a:pos x="connsiteX1092" y="connsiteY1092"/>
                              </a:cxn>
                              <a:cxn ang="0">
                                <a:pos x="connsiteX1093" y="connsiteY1093"/>
                              </a:cxn>
                              <a:cxn ang="0">
                                <a:pos x="connsiteX1094" y="connsiteY1094"/>
                              </a:cxn>
                              <a:cxn ang="0">
                                <a:pos x="connsiteX1095" y="connsiteY1095"/>
                              </a:cxn>
                              <a:cxn ang="0">
                                <a:pos x="connsiteX1096" y="connsiteY1096"/>
                              </a:cxn>
                              <a:cxn ang="0">
                                <a:pos x="connsiteX1097" y="connsiteY1097"/>
                              </a:cxn>
                              <a:cxn ang="0">
                                <a:pos x="connsiteX1098" y="connsiteY1098"/>
                              </a:cxn>
                              <a:cxn ang="0">
                                <a:pos x="connsiteX1099" y="connsiteY1099"/>
                              </a:cxn>
                              <a:cxn ang="0">
                                <a:pos x="connsiteX1100" y="connsiteY1100"/>
                              </a:cxn>
                              <a:cxn ang="0">
                                <a:pos x="connsiteX1101" y="connsiteY1101"/>
                              </a:cxn>
                              <a:cxn ang="0">
                                <a:pos x="connsiteX1102" y="connsiteY1102"/>
                              </a:cxn>
                              <a:cxn ang="0">
                                <a:pos x="connsiteX1103" y="connsiteY1103"/>
                              </a:cxn>
                              <a:cxn ang="0">
                                <a:pos x="connsiteX1104" y="connsiteY1104"/>
                              </a:cxn>
                              <a:cxn ang="0">
                                <a:pos x="connsiteX1105" y="connsiteY1105"/>
                              </a:cxn>
                              <a:cxn ang="0">
                                <a:pos x="connsiteX1106" y="connsiteY1106"/>
                              </a:cxn>
                              <a:cxn ang="0">
                                <a:pos x="connsiteX1107" y="connsiteY1107"/>
                              </a:cxn>
                              <a:cxn ang="0">
                                <a:pos x="connsiteX1108" y="connsiteY1108"/>
                              </a:cxn>
                              <a:cxn ang="0">
                                <a:pos x="connsiteX1109" y="connsiteY1109"/>
                              </a:cxn>
                              <a:cxn ang="0">
                                <a:pos x="connsiteX1110" y="connsiteY1110"/>
                              </a:cxn>
                              <a:cxn ang="0">
                                <a:pos x="connsiteX1111" y="connsiteY1111"/>
                              </a:cxn>
                              <a:cxn ang="0">
                                <a:pos x="connsiteX1112" y="connsiteY1112"/>
                              </a:cxn>
                              <a:cxn ang="0">
                                <a:pos x="connsiteX1113" y="connsiteY1113"/>
                              </a:cxn>
                              <a:cxn ang="0">
                                <a:pos x="connsiteX1114" y="connsiteY1114"/>
                              </a:cxn>
                              <a:cxn ang="0">
                                <a:pos x="connsiteX1115" y="connsiteY1115"/>
                              </a:cxn>
                              <a:cxn ang="0">
                                <a:pos x="connsiteX1116" y="connsiteY1116"/>
                              </a:cxn>
                              <a:cxn ang="0">
                                <a:pos x="connsiteX1117" y="connsiteY1117"/>
                              </a:cxn>
                              <a:cxn ang="0">
                                <a:pos x="connsiteX1118" y="connsiteY1118"/>
                              </a:cxn>
                              <a:cxn ang="0">
                                <a:pos x="connsiteX1119" y="connsiteY1119"/>
                              </a:cxn>
                              <a:cxn ang="0">
                                <a:pos x="connsiteX1120" y="connsiteY1120"/>
                              </a:cxn>
                              <a:cxn ang="0">
                                <a:pos x="connsiteX1121" y="connsiteY1121"/>
                              </a:cxn>
                              <a:cxn ang="0">
                                <a:pos x="connsiteX1122" y="connsiteY1122"/>
                              </a:cxn>
                              <a:cxn ang="0">
                                <a:pos x="connsiteX1123" y="connsiteY1123"/>
                              </a:cxn>
                              <a:cxn ang="0">
                                <a:pos x="connsiteX1124" y="connsiteY1124"/>
                              </a:cxn>
                              <a:cxn ang="0">
                                <a:pos x="connsiteX1125" y="connsiteY1125"/>
                              </a:cxn>
                              <a:cxn ang="0">
                                <a:pos x="connsiteX1126" y="connsiteY1126"/>
                              </a:cxn>
                              <a:cxn ang="0">
                                <a:pos x="connsiteX1127" y="connsiteY1127"/>
                              </a:cxn>
                              <a:cxn ang="0">
                                <a:pos x="connsiteX1128" y="connsiteY1128"/>
                              </a:cxn>
                              <a:cxn ang="0">
                                <a:pos x="connsiteX1129" y="connsiteY1129"/>
                              </a:cxn>
                              <a:cxn ang="0">
                                <a:pos x="connsiteX1130" y="connsiteY1130"/>
                              </a:cxn>
                              <a:cxn ang="0">
                                <a:pos x="connsiteX1131" y="connsiteY1131"/>
                              </a:cxn>
                              <a:cxn ang="0">
                                <a:pos x="connsiteX1132" y="connsiteY1132"/>
                              </a:cxn>
                              <a:cxn ang="0">
                                <a:pos x="connsiteX1133" y="connsiteY1133"/>
                              </a:cxn>
                              <a:cxn ang="0">
                                <a:pos x="connsiteX1134" y="connsiteY1134"/>
                              </a:cxn>
                              <a:cxn ang="0">
                                <a:pos x="connsiteX1135" y="connsiteY1135"/>
                              </a:cxn>
                              <a:cxn ang="0">
                                <a:pos x="connsiteX1136" y="connsiteY1136"/>
                              </a:cxn>
                              <a:cxn ang="0">
                                <a:pos x="connsiteX1137" y="connsiteY1137"/>
                              </a:cxn>
                              <a:cxn ang="0">
                                <a:pos x="connsiteX1138" y="connsiteY1138"/>
                              </a:cxn>
                              <a:cxn ang="0">
                                <a:pos x="connsiteX1139" y="connsiteY1139"/>
                              </a:cxn>
                              <a:cxn ang="0">
                                <a:pos x="connsiteX1140" y="connsiteY1140"/>
                              </a:cxn>
                              <a:cxn ang="0">
                                <a:pos x="connsiteX1141" y="connsiteY1141"/>
                              </a:cxn>
                              <a:cxn ang="0">
                                <a:pos x="connsiteX1142" y="connsiteY1142"/>
                              </a:cxn>
                              <a:cxn ang="0">
                                <a:pos x="connsiteX1143" y="connsiteY1143"/>
                              </a:cxn>
                              <a:cxn ang="0">
                                <a:pos x="connsiteX1144" y="connsiteY1144"/>
                              </a:cxn>
                              <a:cxn ang="0">
                                <a:pos x="connsiteX1145" y="connsiteY1145"/>
                              </a:cxn>
                              <a:cxn ang="0">
                                <a:pos x="connsiteX1146" y="connsiteY1146"/>
                              </a:cxn>
                              <a:cxn ang="0">
                                <a:pos x="connsiteX1147" y="connsiteY1147"/>
                              </a:cxn>
                              <a:cxn ang="0">
                                <a:pos x="connsiteX1148" y="connsiteY1148"/>
                              </a:cxn>
                              <a:cxn ang="0">
                                <a:pos x="connsiteX1149" y="connsiteY1149"/>
                              </a:cxn>
                              <a:cxn ang="0">
                                <a:pos x="connsiteX1150" y="connsiteY1150"/>
                              </a:cxn>
                              <a:cxn ang="0">
                                <a:pos x="connsiteX1151" y="connsiteY1151"/>
                              </a:cxn>
                              <a:cxn ang="0">
                                <a:pos x="connsiteX1152" y="connsiteY1152"/>
                              </a:cxn>
                              <a:cxn ang="0">
                                <a:pos x="connsiteX1153" y="connsiteY1153"/>
                              </a:cxn>
                              <a:cxn ang="0">
                                <a:pos x="connsiteX1154" y="connsiteY1154"/>
                              </a:cxn>
                              <a:cxn ang="0">
                                <a:pos x="connsiteX1155" y="connsiteY1155"/>
                              </a:cxn>
                              <a:cxn ang="0">
                                <a:pos x="connsiteX1156" y="connsiteY1156"/>
                              </a:cxn>
                              <a:cxn ang="0">
                                <a:pos x="connsiteX1157" y="connsiteY1157"/>
                              </a:cxn>
                              <a:cxn ang="0">
                                <a:pos x="connsiteX1158" y="connsiteY1158"/>
                              </a:cxn>
                              <a:cxn ang="0">
                                <a:pos x="connsiteX1159" y="connsiteY1159"/>
                              </a:cxn>
                              <a:cxn ang="0">
                                <a:pos x="connsiteX1160" y="connsiteY1160"/>
                              </a:cxn>
                              <a:cxn ang="0">
                                <a:pos x="connsiteX1161" y="connsiteY1161"/>
                              </a:cxn>
                              <a:cxn ang="0">
                                <a:pos x="connsiteX1162" y="connsiteY1162"/>
                              </a:cxn>
                              <a:cxn ang="0">
                                <a:pos x="connsiteX1163" y="connsiteY1163"/>
                              </a:cxn>
                              <a:cxn ang="0">
                                <a:pos x="connsiteX1164" y="connsiteY1164"/>
                              </a:cxn>
                              <a:cxn ang="0">
                                <a:pos x="connsiteX1165" y="connsiteY1165"/>
                              </a:cxn>
                              <a:cxn ang="0">
                                <a:pos x="connsiteX1166" y="connsiteY1166"/>
                              </a:cxn>
                              <a:cxn ang="0">
                                <a:pos x="connsiteX1167" y="connsiteY1167"/>
                              </a:cxn>
                              <a:cxn ang="0">
                                <a:pos x="connsiteX1168" y="connsiteY1168"/>
                              </a:cxn>
                              <a:cxn ang="0">
                                <a:pos x="connsiteX1169" y="connsiteY1169"/>
                              </a:cxn>
                              <a:cxn ang="0">
                                <a:pos x="connsiteX1170" y="connsiteY1170"/>
                              </a:cxn>
                              <a:cxn ang="0">
                                <a:pos x="connsiteX1171" y="connsiteY1171"/>
                              </a:cxn>
                              <a:cxn ang="0">
                                <a:pos x="connsiteX1172" y="connsiteY1172"/>
                              </a:cxn>
                              <a:cxn ang="0">
                                <a:pos x="connsiteX1173" y="connsiteY1173"/>
                              </a:cxn>
                              <a:cxn ang="0">
                                <a:pos x="connsiteX1174" y="connsiteY1174"/>
                              </a:cxn>
                              <a:cxn ang="0">
                                <a:pos x="connsiteX1175" y="connsiteY1175"/>
                              </a:cxn>
                              <a:cxn ang="0">
                                <a:pos x="connsiteX1176" y="connsiteY1176"/>
                              </a:cxn>
                              <a:cxn ang="0">
                                <a:pos x="connsiteX1177" y="connsiteY1177"/>
                              </a:cxn>
                              <a:cxn ang="0">
                                <a:pos x="connsiteX1178" y="connsiteY1178"/>
                              </a:cxn>
                              <a:cxn ang="0">
                                <a:pos x="connsiteX1179" y="connsiteY1179"/>
                              </a:cxn>
                              <a:cxn ang="0">
                                <a:pos x="connsiteX1180" y="connsiteY1180"/>
                              </a:cxn>
                              <a:cxn ang="0">
                                <a:pos x="connsiteX1181" y="connsiteY1181"/>
                              </a:cxn>
                              <a:cxn ang="0">
                                <a:pos x="connsiteX1182" y="connsiteY1182"/>
                              </a:cxn>
                              <a:cxn ang="0">
                                <a:pos x="connsiteX1183" y="connsiteY1183"/>
                              </a:cxn>
                              <a:cxn ang="0">
                                <a:pos x="connsiteX1184" y="connsiteY1184"/>
                              </a:cxn>
                              <a:cxn ang="0">
                                <a:pos x="connsiteX1185" y="connsiteY1185"/>
                              </a:cxn>
                              <a:cxn ang="0">
                                <a:pos x="connsiteX1186" y="connsiteY1186"/>
                              </a:cxn>
                              <a:cxn ang="0">
                                <a:pos x="connsiteX1187" y="connsiteY1187"/>
                              </a:cxn>
                              <a:cxn ang="0">
                                <a:pos x="connsiteX1188" y="connsiteY1188"/>
                              </a:cxn>
                              <a:cxn ang="0">
                                <a:pos x="connsiteX1189" y="connsiteY1189"/>
                              </a:cxn>
                              <a:cxn ang="0">
                                <a:pos x="connsiteX1190" y="connsiteY1190"/>
                              </a:cxn>
                              <a:cxn ang="0">
                                <a:pos x="connsiteX1191" y="connsiteY1191"/>
                              </a:cxn>
                              <a:cxn ang="0">
                                <a:pos x="connsiteX1192" y="connsiteY1192"/>
                              </a:cxn>
                              <a:cxn ang="0">
                                <a:pos x="connsiteX1193" y="connsiteY1193"/>
                              </a:cxn>
                              <a:cxn ang="0">
                                <a:pos x="connsiteX1194" y="connsiteY1194"/>
                              </a:cxn>
                              <a:cxn ang="0">
                                <a:pos x="connsiteX1195" y="connsiteY1195"/>
                              </a:cxn>
                              <a:cxn ang="0">
                                <a:pos x="connsiteX1196" y="connsiteY1196"/>
                              </a:cxn>
                              <a:cxn ang="0">
                                <a:pos x="connsiteX1197" y="connsiteY1197"/>
                              </a:cxn>
                              <a:cxn ang="0">
                                <a:pos x="connsiteX1198" y="connsiteY1198"/>
                              </a:cxn>
                              <a:cxn ang="0">
                                <a:pos x="connsiteX1199" y="connsiteY1199"/>
                              </a:cxn>
                              <a:cxn ang="0">
                                <a:pos x="connsiteX1200" y="connsiteY1200"/>
                              </a:cxn>
                              <a:cxn ang="0">
                                <a:pos x="connsiteX1201" y="connsiteY1201"/>
                              </a:cxn>
                              <a:cxn ang="0">
                                <a:pos x="connsiteX1202" y="connsiteY1202"/>
                              </a:cxn>
                              <a:cxn ang="0">
                                <a:pos x="connsiteX1203" y="connsiteY1203"/>
                              </a:cxn>
                              <a:cxn ang="0">
                                <a:pos x="connsiteX1204" y="connsiteY1204"/>
                              </a:cxn>
                              <a:cxn ang="0">
                                <a:pos x="connsiteX1205" y="connsiteY1205"/>
                              </a:cxn>
                              <a:cxn ang="0">
                                <a:pos x="connsiteX1206" y="connsiteY1206"/>
                              </a:cxn>
                              <a:cxn ang="0">
                                <a:pos x="connsiteX1207" y="connsiteY1207"/>
                              </a:cxn>
                              <a:cxn ang="0">
                                <a:pos x="connsiteX1208" y="connsiteY1208"/>
                              </a:cxn>
                              <a:cxn ang="0">
                                <a:pos x="connsiteX1209" y="connsiteY1209"/>
                              </a:cxn>
                              <a:cxn ang="0">
                                <a:pos x="connsiteX1210" y="connsiteY1210"/>
                              </a:cxn>
                              <a:cxn ang="0">
                                <a:pos x="connsiteX1211" y="connsiteY1211"/>
                              </a:cxn>
                              <a:cxn ang="0">
                                <a:pos x="connsiteX1212" y="connsiteY1212"/>
                              </a:cxn>
                              <a:cxn ang="0">
                                <a:pos x="connsiteX1213" y="connsiteY1213"/>
                              </a:cxn>
                              <a:cxn ang="0">
                                <a:pos x="connsiteX1214" y="connsiteY1214"/>
                              </a:cxn>
                              <a:cxn ang="0">
                                <a:pos x="connsiteX1215" y="connsiteY1215"/>
                              </a:cxn>
                              <a:cxn ang="0">
                                <a:pos x="connsiteX1216" y="connsiteY1216"/>
                              </a:cxn>
                              <a:cxn ang="0">
                                <a:pos x="connsiteX1217" y="connsiteY1217"/>
                              </a:cxn>
                              <a:cxn ang="0">
                                <a:pos x="connsiteX1218" y="connsiteY1218"/>
                              </a:cxn>
                              <a:cxn ang="0">
                                <a:pos x="connsiteX1219" y="connsiteY1219"/>
                              </a:cxn>
                              <a:cxn ang="0">
                                <a:pos x="connsiteX1220" y="connsiteY1220"/>
                              </a:cxn>
                              <a:cxn ang="0">
                                <a:pos x="connsiteX1221" y="connsiteY1221"/>
                              </a:cxn>
                              <a:cxn ang="0">
                                <a:pos x="connsiteX1222" y="connsiteY1222"/>
                              </a:cxn>
                              <a:cxn ang="0">
                                <a:pos x="connsiteX1223" y="connsiteY1223"/>
                              </a:cxn>
                              <a:cxn ang="0">
                                <a:pos x="connsiteX1224" y="connsiteY1224"/>
                              </a:cxn>
                              <a:cxn ang="0">
                                <a:pos x="connsiteX1225" y="connsiteY1225"/>
                              </a:cxn>
                              <a:cxn ang="0">
                                <a:pos x="connsiteX1226" y="connsiteY1226"/>
                              </a:cxn>
                              <a:cxn ang="0">
                                <a:pos x="connsiteX1227" y="connsiteY1227"/>
                              </a:cxn>
                              <a:cxn ang="0">
                                <a:pos x="connsiteX1228" y="connsiteY1228"/>
                              </a:cxn>
                              <a:cxn ang="0">
                                <a:pos x="connsiteX1229" y="connsiteY1229"/>
                              </a:cxn>
                              <a:cxn ang="0">
                                <a:pos x="connsiteX1230" y="connsiteY1230"/>
                              </a:cxn>
                              <a:cxn ang="0">
                                <a:pos x="connsiteX1231" y="connsiteY1231"/>
                              </a:cxn>
                              <a:cxn ang="0">
                                <a:pos x="connsiteX1232" y="connsiteY1232"/>
                              </a:cxn>
                              <a:cxn ang="0">
                                <a:pos x="connsiteX1233" y="connsiteY1233"/>
                              </a:cxn>
                              <a:cxn ang="0">
                                <a:pos x="connsiteX1234" y="connsiteY1234"/>
                              </a:cxn>
                              <a:cxn ang="0">
                                <a:pos x="connsiteX1235" y="connsiteY1235"/>
                              </a:cxn>
                              <a:cxn ang="0">
                                <a:pos x="connsiteX1236" y="connsiteY1236"/>
                              </a:cxn>
                              <a:cxn ang="0">
                                <a:pos x="connsiteX1237" y="connsiteY1237"/>
                              </a:cxn>
                              <a:cxn ang="0">
                                <a:pos x="connsiteX1238" y="connsiteY1238"/>
                              </a:cxn>
                              <a:cxn ang="0">
                                <a:pos x="connsiteX1239" y="connsiteY1239"/>
                              </a:cxn>
                              <a:cxn ang="0">
                                <a:pos x="connsiteX1240" y="connsiteY1240"/>
                              </a:cxn>
                              <a:cxn ang="0">
                                <a:pos x="connsiteX1241" y="connsiteY1241"/>
                              </a:cxn>
                              <a:cxn ang="0">
                                <a:pos x="connsiteX1242" y="connsiteY1242"/>
                              </a:cxn>
                              <a:cxn ang="0">
                                <a:pos x="connsiteX1243" y="connsiteY1243"/>
                              </a:cxn>
                              <a:cxn ang="0">
                                <a:pos x="connsiteX1244" y="connsiteY1244"/>
                              </a:cxn>
                              <a:cxn ang="0">
                                <a:pos x="connsiteX1245" y="connsiteY1245"/>
                              </a:cxn>
                              <a:cxn ang="0">
                                <a:pos x="connsiteX1246" y="connsiteY1246"/>
                              </a:cxn>
                              <a:cxn ang="0">
                                <a:pos x="connsiteX1247" y="connsiteY1247"/>
                              </a:cxn>
                              <a:cxn ang="0">
                                <a:pos x="connsiteX1248" y="connsiteY1248"/>
                              </a:cxn>
                              <a:cxn ang="0">
                                <a:pos x="connsiteX1249" y="connsiteY1249"/>
                              </a:cxn>
                              <a:cxn ang="0">
                                <a:pos x="connsiteX1250" y="connsiteY1250"/>
                              </a:cxn>
                              <a:cxn ang="0">
                                <a:pos x="connsiteX1251" y="connsiteY1251"/>
                              </a:cxn>
                              <a:cxn ang="0">
                                <a:pos x="connsiteX1252" y="connsiteY1252"/>
                              </a:cxn>
                              <a:cxn ang="0">
                                <a:pos x="connsiteX1253" y="connsiteY1253"/>
                              </a:cxn>
                              <a:cxn ang="0">
                                <a:pos x="connsiteX1254" y="connsiteY1254"/>
                              </a:cxn>
                              <a:cxn ang="0">
                                <a:pos x="connsiteX1255" y="connsiteY1255"/>
                              </a:cxn>
                              <a:cxn ang="0">
                                <a:pos x="connsiteX1256" y="connsiteY1256"/>
                              </a:cxn>
                              <a:cxn ang="0">
                                <a:pos x="connsiteX1257" y="connsiteY1257"/>
                              </a:cxn>
                              <a:cxn ang="0">
                                <a:pos x="connsiteX1258" y="connsiteY1258"/>
                              </a:cxn>
                              <a:cxn ang="0">
                                <a:pos x="connsiteX1259" y="connsiteY1259"/>
                              </a:cxn>
                              <a:cxn ang="0">
                                <a:pos x="connsiteX1260" y="connsiteY1260"/>
                              </a:cxn>
                              <a:cxn ang="0">
                                <a:pos x="connsiteX1261" y="connsiteY1261"/>
                              </a:cxn>
                              <a:cxn ang="0">
                                <a:pos x="connsiteX1262" y="connsiteY1262"/>
                              </a:cxn>
                              <a:cxn ang="0">
                                <a:pos x="connsiteX1263" y="connsiteY1263"/>
                              </a:cxn>
                              <a:cxn ang="0">
                                <a:pos x="connsiteX1264" y="connsiteY1264"/>
                              </a:cxn>
                              <a:cxn ang="0">
                                <a:pos x="connsiteX1265" y="connsiteY1265"/>
                              </a:cxn>
                              <a:cxn ang="0">
                                <a:pos x="connsiteX1266" y="connsiteY1266"/>
                              </a:cxn>
                              <a:cxn ang="0">
                                <a:pos x="connsiteX1267" y="connsiteY1267"/>
                              </a:cxn>
                              <a:cxn ang="0">
                                <a:pos x="connsiteX1268" y="connsiteY1268"/>
                              </a:cxn>
                              <a:cxn ang="0">
                                <a:pos x="connsiteX1269" y="connsiteY1269"/>
                              </a:cxn>
                              <a:cxn ang="0">
                                <a:pos x="connsiteX1270" y="connsiteY1270"/>
                              </a:cxn>
                              <a:cxn ang="0">
                                <a:pos x="connsiteX1271" y="connsiteY1271"/>
                              </a:cxn>
                              <a:cxn ang="0">
                                <a:pos x="connsiteX1272" y="connsiteY1272"/>
                              </a:cxn>
                              <a:cxn ang="0">
                                <a:pos x="connsiteX1273" y="connsiteY1273"/>
                              </a:cxn>
                              <a:cxn ang="0">
                                <a:pos x="connsiteX1274" y="connsiteY1274"/>
                              </a:cxn>
                              <a:cxn ang="0">
                                <a:pos x="connsiteX1275" y="connsiteY1275"/>
                              </a:cxn>
                              <a:cxn ang="0">
                                <a:pos x="connsiteX1276" y="connsiteY1276"/>
                              </a:cxn>
                              <a:cxn ang="0">
                                <a:pos x="connsiteX1277" y="connsiteY1277"/>
                              </a:cxn>
                              <a:cxn ang="0">
                                <a:pos x="connsiteX1278" y="connsiteY1278"/>
                              </a:cxn>
                              <a:cxn ang="0">
                                <a:pos x="connsiteX1279" y="connsiteY1279"/>
                              </a:cxn>
                              <a:cxn ang="0">
                                <a:pos x="connsiteX1280" y="connsiteY1280"/>
                              </a:cxn>
                              <a:cxn ang="0">
                                <a:pos x="connsiteX1281" y="connsiteY1281"/>
                              </a:cxn>
                              <a:cxn ang="0">
                                <a:pos x="connsiteX1282" y="connsiteY1282"/>
                              </a:cxn>
                              <a:cxn ang="0">
                                <a:pos x="connsiteX1283" y="connsiteY1283"/>
                              </a:cxn>
                              <a:cxn ang="0">
                                <a:pos x="connsiteX1284" y="connsiteY1284"/>
                              </a:cxn>
                              <a:cxn ang="0">
                                <a:pos x="connsiteX1285" y="connsiteY1285"/>
                              </a:cxn>
                              <a:cxn ang="0">
                                <a:pos x="connsiteX1286" y="connsiteY1286"/>
                              </a:cxn>
                              <a:cxn ang="0">
                                <a:pos x="connsiteX1287" y="connsiteY1287"/>
                              </a:cxn>
                              <a:cxn ang="0">
                                <a:pos x="connsiteX1288" y="connsiteY1288"/>
                              </a:cxn>
                              <a:cxn ang="0">
                                <a:pos x="connsiteX1289" y="connsiteY1289"/>
                              </a:cxn>
                              <a:cxn ang="0">
                                <a:pos x="connsiteX1290" y="connsiteY1290"/>
                              </a:cxn>
                              <a:cxn ang="0">
                                <a:pos x="connsiteX1291" y="connsiteY1291"/>
                              </a:cxn>
                              <a:cxn ang="0">
                                <a:pos x="connsiteX1292" y="connsiteY1292"/>
                              </a:cxn>
                              <a:cxn ang="0">
                                <a:pos x="connsiteX1293" y="connsiteY1293"/>
                              </a:cxn>
                              <a:cxn ang="0">
                                <a:pos x="connsiteX1294" y="connsiteY1294"/>
                              </a:cxn>
                              <a:cxn ang="0">
                                <a:pos x="connsiteX1295" y="connsiteY1295"/>
                              </a:cxn>
                              <a:cxn ang="0">
                                <a:pos x="connsiteX1296" y="connsiteY1296"/>
                              </a:cxn>
                              <a:cxn ang="0">
                                <a:pos x="connsiteX1297" y="connsiteY1297"/>
                              </a:cxn>
                              <a:cxn ang="0">
                                <a:pos x="connsiteX1298" y="connsiteY1298"/>
                              </a:cxn>
                              <a:cxn ang="0">
                                <a:pos x="connsiteX1299" y="connsiteY1299"/>
                              </a:cxn>
                              <a:cxn ang="0">
                                <a:pos x="connsiteX1300" y="connsiteY1300"/>
                              </a:cxn>
                              <a:cxn ang="0">
                                <a:pos x="connsiteX1301" y="connsiteY1301"/>
                              </a:cxn>
                              <a:cxn ang="0">
                                <a:pos x="connsiteX1302" y="connsiteY1302"/>
                              </a:cxn>
                              <a:cxn ang="0">
                                <a:pos x="connsiteX1303" y="connsiteY1303"/>
                              </a:cxn>
                              <a:cxn ang="0">
                                <a:pos x="connsiteX1304" y="connsiteY1304"/>
                              </a:cxn>
                              <a:cxn ang="0">
                                <a:pos x="connsiteX1305" y="connsiteY1305"/>
                              </a:cxn>
                              <a:cxn ang="0">
                                <a:pos x="connsiteX1306" y="connsiteY1306"/>
                              </a:cxn>
                              <a:cxn ang="0">
                                <a:pos x="connsiteX1307" y="connsiteY1307"/>
                              </a:cxn>
                              <a:cxn ang="0">
                                <a:pos x="connsiteX1308" y="connsiteY1308"/>
                              </a:cxn>
                              <a:cxn ang="0">
                                <a:pos x="connsiteX1309" y="connsiteY1309"/>
                              </a:cxn>
                              <a:cxn ang="0">
                                <a:pos x="connsiteX1310" y="connsiteY1310"/>
                              </a:cxn>
                              <a:cxn ang="0">
                                <a:pos x="connsiteX1311" y="connsiteY1311"/>
                              </a:cxn>
                              <a:cxn ang="0">
                                <a:pos x="connsiteX1312" y="connsiteY1312"/>
                              </a:cxn>
                              <a:cxn ang="0">
                                <a:pos x="connsiteX1313" y="connsiteY1313"/>
                              </a:cxn>
                              <a:cxn ang="0">
                                <a:pos x="connsiteX1314" y="connsiteY1314"/>
                              </a:cxn>
                              <a:cxn ang="0">
                                <a:pos x="connsiteX1315" y="connsiteY1315"/>
                              </a:cxn>
                              <a:cxn ang="0">
                                <a:pos x="connsiteX1316" y="connsiteY1316"/>
                              </a:cxn>
                              <a:cxn ang="0">
                                <a:pos x="connsiteX1317" y="connsiteY1317"/>
                              </a:cxn>
                              <a:cxn ang="0">
                                <a:pos x="connsiteX1318" y="connsiteY1318"/>
                              </a:cxn>
                              <a:cxn ang="0">
                                <a:pos x="connsiteX1319" y="connsiteY1319"/>
                              </a:cxn>
                              <a:cxn ang="0">
                                <a:pos x="connsiteX1320" y="connsiteY1320"/>
                              </a:cxn>
                              <a:cxn ang="0">
                                <a:pos x="connsiteX1321" y="connsiteY1321"/>
                              </a:cxn>
                              <a:cxn ang="0">
                                <a:pos x="connsiteX1322" y="connsiteY1322"/>
                              </a:cxn>
                              <a:cxn ang="0">
                                <a:pos x="connsiteX1323" y="connsiteY1323"/>
                              </a:cxn>
                              <a:cxn ang="0">
                                <a:pos x="connsiteX1324" y="connsiteY1324"/>
                              </a:cxn>
                              <a:cxn ang="0">
                                <a:pos x="connsiteX1325" y="connsiteY1325"/>
                              </a:cxn>
                              <a:cxn ang="0">
                                <a:pos x="connsiteX1326" y="connsiteY1326"/>
                              </a:cxn>
                              <a:cxn ang="0">
                                <a:pos x="connsiteX1327" y="connsiteY1327"/>
                              </a:cxn>
                              <a:cxn ang="0">
                                <a:pos x="connsiteX1328" y="connsiteY1328"/>
                              </a:cxn>
                              <a:cxn ang="0">
                                <a:pos x="connsiteX1329" y="connsiteY1329"/>
                              </a:cxn>
                              <a:cxn ang="0">
                                <a:pos x="connsiteX1330" y="connsiteY1330"/>
                              </a:cxn>
                              <a:cxn ang="0">
                                <a:pos x="connsiteX1331" y="connsiteY1331"/>
                              </a:cxn>
                              <a:cxn ang="0">
                                <a:pos x="connsiteX1332" y="connsiteY1332"/>
                              </a:cxn>
                              <a:cxn ang="0">
                                <a:pos x="connsiteX1333" y="connsiteY1333"/>
                              </a:cxn>
                              <a:cxn ang="0">
                                <a:pos x="connsiteX1334" y="connsiteY1334"/>
                              </a:cxn>
                              <a:cxn ang="0">
                                <a:pos x="connsiteX1335" y="connsiteY1335"/>
                              </a:cxn>
                              <a:cxn ang="0">
                                <a:pos x="connsiteX1336" y="connsiteY1336"/>
                              </a:cxn>
                              <a:cxn ang="0">
                                <a:pos x="connsiteX1337" y="connsiteY1337"/>
                              </a:cxn>
                              <a:cxn ang="0">
                                <a:pos x="connsiteX1338" y="connsiteY1338"/>
                              </a:cxn>
                              <a:cxn ang="0">
                                <a:pos x="connsiteX1339" y="connsiteY1339"/>
                              </a:cxn>
                              <a:cxn ang="0">
                                <a:pos x="connsiteX1340" y="connsiteY1340"/>
                              </a:cxn>
                              <a:cxn ang="0">
                                <a:pos x="connsiteX1341" y="connsiteY1341"/>
                              </a:cxn>
                              <a:cxn ang="0">
                                <a:pos x="connsiteX1342" y="connsiteY1342"/>
                              </a:cxn>
                              <a:cxn ang="0">
                                <a:pos x="connsiteX1343" y="connsiteY1343"/>
                              </a:cxn>
                              <a:cxn ang="0">
                                <a:pos x="connsiteX1344" y="connsiteY1344"/>
                              </a:cxn>
                              <a:cxn ang="0">
                                <a:pos x="connsiteX1345" y="connsiteY1345"/>
                              </a:cxn>
                              <a:cxn ang="0">
                                <a:pos x="connsiteX1346" y="connsiteY1346"/>
                              </a:cxn>
                              <a:cxn ang="0">
                                <a:pos x="connsiteX1347" y="connsiteY1347"/>
                              </a:cxn>
                              <a:cxn ang="0">
                                <a:pos x="connsiteX1348" y="connsiteY1348"/>
                              </a:cxn>
                              <a:cxn ang="0">
                                <a:pos x="connsiteX1349" y="connsiteY1349"/>
                              </a:cxn>
                              <a:cxn ang="0">
                                <a:pos x="connsiteX1350" y="connsiteY1350"/>
                              </a:cxn>
                              <a:cxn ang="0">
                                <a:pos x="connsiteX1351" y="connsiteY1351"/>
                              </a:cxn>
                              <a:cxn ang="0">
                                <a:pos x="connsiteX1352" y="connsiteY1352"/>
                              </a:cxn>
                              <a:cxn ang="0">
                                <a:pos x="connsiteX1353" y="connsiteY1353"/>
                              </a:cxn>
                              <a:cxn ang="0">
                                <a:pos x="connsiteX1354" y="connsiteY1354"/>
                              </a:cxn>
                              <a:cxn ang="0">
                                <a:pos x="connsiteX1355" y="connsiteY1355"/>
                              </a:cxn>
                              <a:cxn ang="0">
                                <a:pos x="connsiteX1356" y="connsiteY1356"/>
                              </a:cxn>
                              <a:cxn ang="0">
                                <a:pos x="connsiteX1357" y="connsiteY1357"/>
                              </a:cxn>
                              <a:cxn ang="0">
                                <a:pos x="connsiteX1358" y="connsiteY1358"/>
                              </a:cxn>
                              <a:cxn ang="0">
                                <a:pos x="connsiteX1359" y="connsiteY1359"/>
                              </a:cxn>
                              <a:cxn ang="0">
                                <a:pos x="connsiteX1360" y="connsiteY1360"/>
                              </a:cxn>
                              <a:cxn ang="0">
                                <a:pos x="connsiteX1361" y="connsiteY1361"/>
                              </a:cxn>
                              <a:cxn ang="0">
                                <a:pos x="connsiteX1362" y="connsiteY1362"/>
                              </a:cxn>
                              <a:cxn ang="0">
                                <a:pos x="connsiteX1363" y="connsiteY1363"/>
                              </a:cxn>
                              <a:cxn ang="0">
                                <a:pos x="connsiteX1364" y="connsiteY1364"/>
                              </a:cxn>
                              <a:cxn ang="0">
                                <a:pos x="connsiteX1365" y="connsiteY1365"/>
                              </a:cxn>
                              <a:cxn ang="0">
                                <a:pos x="connsiteX1366" y="connsiteY1366"/>
                              </a:cxn>
                              <a:cxn ang="0">
                                <a:pos x="connsiteX1367" y="connsiteY1367"/>
                              </a:cxn>
                              <a:cxn ang="0">
                                <a:pos x="connsiteX1368" y="connsiteY1368"/>
                              </a:cxn>
                              <a:cxn ang="0">
                                <a:pos x="connsiteX1369" y="connsiteY1369"/>
                              </a:cxn>
                              <a:cxn ang="0">
                                <a:pos x="connsiteX1370" y="connsiteY1370"/>
                              </a:cxn>
                              <a:cxn ang="0">
                                <a:pos x="connsiteX1371" y="connsiteY1371"/>
                              </a:cxn>
                              <a:cxn ang="0">
                                <a:pos x="connsiteX1372" y="connsiteY1372"/>
                              </a:cxn>
                              <a:cxn ang="0">
                                <a:pos x="connsiteX1373" y="connsiteY1373"/>
                              </a:cxn>
                              <a:cxn ang="0">
                                <a:pos x="connsiteX1374" y="connsiteY1374"/>
                              </a:cxn>
                              <a:cxn ang="0">
                                <a:pos x="connsiteX1375" y="connsiteY1375"/>
                              </a:cxn>
                              <a:cxn ang="0">
                                <a:pos x="connsiteX1376" y="connsiteY1376"/>
                              </a:cxn>
                              <a:cxn ang="0">
                                <a:pos x="connsiteX1377" y="connsiteY1377"/>
                              </a:cxn>
                              <a:cxn ang="0">
                                <a:pos x="connsiteX1378" y="connsiteY1378"/>
                              </a:cxn>
                              <a:cxn ang="0">
                                <a:pos x="connsiteX1379" y="connsiteY1379"/>
                              </a:cxn>
                              <a:cxn ang="0">
                                <a:pos x="connsiteX1380" y="connsiteY1380"/>
                              </a:cxn>
                              <a:cxn ang="0">
                                <a:pos x="connsiteX1381" y="connsiteY1381"/>
                              </a:cxn>
                              <a:cxn ang="0">
                                <a:pos x="connsiteX1382" y="connsiteY1382"/>
                              </a:cxn>
                              <a:cxn ang="0">
                                <a:pos x="connsiteX1383" y="connsiteY1383"/>
                              </a:cxn>
                              <a:cxn ang="0">
                                <a:pos x="connsiteX1384" y="connsiteY1384"/>
                              </a:cxn>
                              <a:cxn ang="0">
                                <a:pos x="connsiteX1385" y="connsiteY1385"/>
                              </a:cxn>
                              <a:cxn ang="0">
                                <a:pos x="connsiteX1386" y="connsiteY1386"/>
                              </a:cxn>
                              <a:cxn ang="0">
                                <a:pos x="connsiteX1387" y="connsiteY1387"/>
                              </a:cxn>
                              <a:cxn ang="0">
                                <a:pos x="connsiteX1388" y="connsiteY1388"/>
                              </a:cxn>
                              <a:cxn ang="0">
                                <a:pos x="connsiteX1389" y="connsiteY1389"/>
                              </a:cxn>
                              <a:cxn ang="0">
                                <a:pos x="connsiteX1390" y="connsiteY1390"/>
                              </a:cxn>
                              <a:cxn ang="0">
                                <a:pos x="connsiteX1391" y="connsiteY1391"/>
                              </a:cxn>
                              <a:cxn ang="0">
                                <a:pos x="connsiteX1392" y="connsiteY1392"/>
                              </a:cxn>
                              <a:cxn ang="0">
                                <a:pos x="connsiteX1393" y="connsiteY1393"/>
                              </a:cxn>
                              <a:cxn ang="0">
                                <a:pos x="connsiteX1394" y="connsiteY1394"/>
                              </a:cxn>
                              <a:cxn ang="0">
                                <a:pos x="connsiteX1395" y="connsiteY1395"/>
                              </a:cxn>
                              <a:cxn ang="0">
                                <a:pos x="connsiteX1396" y="connsiteY1396"/>
                              </a:cxn>
                              <a:cxn ang="0">
                                <a:pos x="connsiteX1397" y="connsiteY1397"/>
                              </a:cxn>
                              <a:cxn ang="0">
                                <a:pos x="connsiteX1398" y="connsiteY1398"/>
                              </a:cxn>
                              <a:cxn ang="0">
                                <a:pos x="connsiteX1399" y="connsiteY1399"/>
                              </a:cxn>
                              <a:cxn ang="0">
                                <a:pos x="connsiteX1400" y="connsiteY1400"/>
                              </a:cxn>
                              <a:cxn ang="0">
                                <a:pos x="connsiteX1401" y="connsiteY1401"/>
                              </a:cxn>
                              <a:cxn ang="0">
                                <a:pos x="connsiteX1402" y="connsiteY1402"/>
                              </a:cxn>
                              <a:cxn ang="0">
                                <a:pos x="connsiteX1403" y="connsiteY1403"/>
                              </a:cxn>
                              <a:cxn ang="0">
                                <a:pos x="connsiteX1404" y="connsiteY1404"/>
                              </a:cxn>
                              <a:cxn ang="0">
                                <a:pos x="connsiteX1405" y="connsiteY1405"/>
                              </a:cxn>
                              <a:cxn ang="0">
                                <a:pos x="connsiteX1406" y="connsiteY1406"/>
                              </a:cxn>
                              <a:cxn ang="0">
                                <a:pos x="connsiteX1407" y="connsiteY1407"/>
                              </a:cxn>
                              <a:cxn ang="0">
                                <a:pos x="connsiteX1408" y="connsiteY1408"/>
                              </a:cxn>
                              <a:cxn ang="0">
                                <a:pos x="connsiteX1409" y="connsiteY1409"/>
                              </a:cxn>
                              <a:cxn ang="0">
                                <a:pos x="connsiteX1410" y="connsiteY1410"/>
                              </a:cxn>
                              <a:cxn ang="0">
                                <a:pos x="connsiteX1411" y="connsiteY1411"/>
                              </a:cxn>
                              <a:cxn ang="0">
                                <a:pos x="connsiteX1412" y="connsiteY1412"/>
                              </a:cxn>
                              <a:cxn ang="0">
                                <a:pos x="connsiteX1413" y="connsiteY1413"/>
                              </a:cxn>
                              <a:cxn ang="0">
                                <a:pos x="connsiteX1414" y="connsiteY1414"/>
                              </a:cxn>
                              <a:cxn ang="0">
                                <a:pos x="connsiteX1415" y="connsiteY1415"/>
                              </a:cxn>
                              <a:cxn ang="0">
                                <a:pos x="connsiteX1416" y="connsiteY1416"/>
                              </a:cxn>
                              <a:cxn ang="0">
                                <a:pos x="connsiteX1417" y="connsiteY1417"/>
                              </a:cxn>
                              <a:cxn ang="0">
                                <a:pos x="connsiteX1418" y="connsiteY1418"/>
                              </a:cxn>
                              <a:cxn ang="0">
                                <a:pos x="connsiteX1419" y="connsiteY1419"/>
                              </a:cxn>
                              <a:cxn ang="0">
                                <a:pos x="connsiteX1420" y="connsiteY1420"/>
                              </a:cxn>
                              <a:cxn ang="0">
                                <a:pos x="connsiteX1421" y="connsiteY1421"/>
                              </a:cxn>
                              <a:cxn ang="0">
                                <a:pos x="connsiteX1422" y="connsiteY1422"/>
                              </a:cxn>
                              <a:cxn ang="0">
                                <a:pos x="connsiteX1423" y="connsiteY1423"/>
                              </a:cxn>
                              <a:cxn ang="0">
                                <a:pos x="connsiteX1424" y="connsiteY1424"/>
                              </a:cxn>
                              <a:cxn ang="0">
                                <a:pos x="connsiteX1425" y="connsiteY1425"/>
                              </a:cxn>
                              <a:cxn ang="0">
                                <a:pos x="connsiteX1426" y="connsiteY1426"/>
                              </a:cxn>
                              <a:cxn ang="0">
                                <a:pos x="connsiteX1427" y="connsiteY1427"/>
                              </a:cxn>
                              <a:cxn ang="0">
                                <a:pos x="connsiteX1428" y="connsiteY1428"/>
                              </a:cxn>
                              <a:cxn ang="0">
                                <a:pos x="connsiteX1429" y="connsiteY1429"/>
                              </a:cxn>
                              <a:cxn ang="0">
                                <a:pos x="connsiteX1430" y="connsiteY1430"/>
                              </a:cxn>
                              <a:cxn ang="0">
                                <a:pos x="connsiteX1431" y="connsiteY1431"/>
                              </a:cxn>
                              <a:cxn ang="0">
                                <a:pos x="connsiteX1432" y="connsiteY1432"/>
                              </a:cxn>
                              <a:cxn ang="0">
                                <a:pos x="connsiteX1433" y="connsiteY1433"/>
                              </a:cxn>
                              <a:cxn ang="0">
                                <a:pos x="connsiteX1434" y="connsiteY1434"/>
                              </a:cxn>
                              <a:cxn ang="0">
                                <a:pos x="connsiteX1435" y="connsiteY1435"/>
                              </a:cxn>
                              <a:cxn ang="0">
                                <a:pos x="connsiteX1436" y="connsiteY1436"/>
                              </a:cxn>
                              <a:cxn ang="0">
                                <a:pos x="connsiteX1437" y="connsiteY1437"/>
                              </a:cxn>
                              <a:cxn ang="0">
                                <a:pos x="connsiteX1438" y="connsiteY1438"/>
                              </a:cxn>
                              <a:cxn ang="0">
                                <a:pos x="connsiteX1439" y="connsiteY1439"/>
                              </a:cxn>
                              <a:cxn ang="0">
                                <a:pos x="connsiteX1440" y="connsiteY1440"/>
                              </a:cxn>
                              <a:cxn ang="0">
                                <a:pos x="connsiteX1441" y="connsiteY1441"/>
                              </a:cxn>
                              <a:cxn ang="0">
                                <a:pos x="connsiteX1442" y="connsiteY1442"/>
                              </a:cxn>
                              <a:cxn ang="0">
                                <a:pos x="connsiteX1443" y="connsiteY1443"/>
                              </a:cxn>
                              <a:cxn ang="0">
                                <a:pos x="connsiteX1444" y="connsiteY1444"/>
                              </a:cxn>
                              <a:cxn ang="0">
                                <a:pos x="connsiteX1445" y="connsiteY1445"/>
                              </a:cxn>
                              <a:cxn ang="0">
                                <a:pos x="connsiteX1446" y="connsiteY1446"/>
                              </a:cxn>
                              <a:cxn ang="0">
                                <a:pos x="connsiteX1447" y="connsiteY1447"/>
                              </a:cxn>
                              <a:cxn ang="0">
                                <a:pos x="connsiteX1448" y="connsiteY1448"/>
                              </a:cxn>
                              <a:cxn ang="0">
                                <a:pos x="connsiteX1449" y="connsiteY1449"/>
                              </a:cxn>
                              <a:cxn ang="0">
                                <a:pos x="connsiteX1450" y="connsiteY1450"/>
                              </a:cxn>
                              <a:cxn ang="0">
                                <a:pos x="connsiteX1451" y="connsiteY1451"/>
                              </a:cxn>
                              <a:cxn ang="0">
                                <a:pos x="connsiteX1452" y="connsiteY1452"/>
                              </a:cxn>
                              <a:cxn ang="0">
                                <a:pos x="connsiteX1453" y="connsiteY1453"/>
                              </a:cxn>
                              <a:cxn ang="0">
                                <a:pos x="connsiteX1454" y="connsiteY1454"/>
                              </a:cxn>
                              <a:cxn ang="0">
                                <a:pos x="connsiteX1455" y="connsiteY1455"/>
                              </a:cxn>
                              <a:cxn ang="0">
                                <a:pos x="connsiteX1456" y="connsiteY1456"/>
                              </a:cxn>
                              <a:cxn ang="0">
                                <a:pos x="connsiteX1457" y="connsiteY1457"/>
                              </a:cxn>
                              <a:cxn ang="0">
                                <a:pos x="connsiteX1458" y="connsiteY1458"/>
                              </a:cxn>
                              <a:cxn ang="0">
                                <a:pos x="connsiteX1459" y="connsiteY1459"/>
                              </a:cxn>
                              <a:cxn ang="0">
                                <a:pos x="connsiteX1460" y="connsiteY1460"/>
                              </a:cxn>
                              <a:cxn ang="0">
                                <a:pos x="connsiteX1461" y="connsiteY1461"/>
                              </a:cxn>
                              <a:cxn ang="0">
                                <a:pos x="connsiteX1462" y="connsiteY1462"/>
                              </a:cxn>
                              <a:cxn ang="0">
                                <a:pos x="connsiteX1463" y="connsiteY1463"/>
                              </a:cxn>
                              <a:cxn ang="0">
                                <a:pos x="connsiteX1464" y="connsiteY1464"/>
                              </a:cxn>
                              <a:cxn ang="0">
                                <a:pos x="connsiteX1465" y="connsiteY1465"/>
                              </a:cxn>
                              <a:cxn ang="0">
                                <a:pos x="connsiteX1466" y="connsiteY1466"/>
                              </a:cxn>
                              <a:cxn ang="0">
                                <a:pos x="connsiteX1467" y="connsiteY1467"/>
                              </a:cxn>
                              <a:cxn ang="0">
                                <a:pos x="connsiteX1468" y="connsiteY1468"/>
                              </a:cxn>
                              <a:cxn ang="0">
                                <a:pos x="connsiteX1469" y="connsiteY1469"/>
                              </a:cxn>
                              <a:cxn ang="0">
                                <a:pos x="connsiteX1470" y="connsiteY1470"/>
                              </a:cxn>
                              <a:cxn ang="0">
                                <a:pos x="connsiteX1471" y="connsiteY1471"/>
                              </a:cxn>
                              <a:cxn ang="0">
                                <a:pos x="connsiteX1472" y="connsiteY1472"/>
                              </a:cxn>
                              <a:cxn ang="0">
                                <a:pos x="connsiteX1473" y="connsiteY1473"/>
                              </a:cxn>
                              <a:cxn ang="0">
                                <a:pos x="connsiteX1474" y="connsiteY1474"/>
                              </a:cxn>
                              <a:cxn ang="0">
                                <a:pos x="connsiteX1475" y="connsiteY1475"/>
                              </a:cxn>
                              <a:cxn ang="0">
                                <a:pos x="connsiteX1476" y="connsiteY1476"/>
                              </a:cxn>
                              <a:cxn ang="0">
                                <a:pos x="connsiteX1477" y="connsiteY1477"/>
                              </a:cxn>
                              <a:cxn ang="0">
                                <a:pos x="connsiteX1478" y="connsiteY1478"/>
                              </a:cxn>
                              <a:cxn ang="0">
                                <a:pos x="connsiteX1479" y="connsiteY1479"/>
                              </a:cxn>
                              <a:cxn ang="0">
                                <a:pos x="connsiteX1480" y="connsiteY1480"/>
                              </a:cxn>
                              <a:cxn ang="0">
                                <a:pos x="connsiteX1481" y="connsiteY1481"/>
                              </a:cxn>
                              <a:cxn ang="0">
                                <a:pos x="connsiteX1482" y="connsiteY1482"/>
                              </a:cxn>
                              <a:cxn ang="0">
                                <a:pos x="connsiteX1483" y="connsiteY1483"/>
                              </a:cxn>
                              <a:cxn ang="0">
                                <a:pos x="connsiteX1484" y="connsiteY1484"/>
                              </a:cxn>
                              <a:cxn ang="0">
                                <a:pos x="connsiteX1485" y="connsiteY1485"/>
                              </a:cxn>
                              <a:cxn ang="0">
                                <a:pos x="connsiteX1486" y="connsiteY1486"/>
                              </a:cxn>
                              <a:cxn ang="0">
                                <a:pos x="connsiteX1487" y="connsiteY1487"/>
                              </a:cxn>
                              <a:cxn ang="0">
                                <a:pos x="connsiteX1488" y="connsiteY1488"/>
                              </a:cxn>
                              <a:cxn ang="0">
                                <a:pos x="connsiteX1489" y="connsiteY1489"/>
                              </a:cxn>
                              <a:cxn ang="0">
                                <a:pos x="connsiteX1490" y="connsiteY1490"/>
                              </a:cxn>
                              <a:cxn ang="0">
                                <a:pos x="connsiteX1491" y="connsiteY1491"/>
                              </a:cxn>
                              <a:cxn ang="0">
                                <a:pos x="connsiteX1492" y="connsiteY1492"/>
                              </a:cxn>
                              <a:cxn ang="0">
                                <a:pos x="connsiteX1493" y="connsiteY1493"/>
                              </a:cxn>
                              <a:cxn ang="0">
                                <a:pos x="connsiteX1494" y="connsiteY1494"/>
                              </a:cxn>
                              <a:cxn ang="0">
                                <a:pos x="connsiteX1495" y="connsiteY1495"/>
                              </a:cxn>
                              <a:cxn ang="0">
                                <a:pos x="connsiteX1496" y="connsiteY1496"/>
                              </a:cxn>
                              <a:cxn ang="0">
                                <a:pos x="connsiteX1497" y="connsiteY1497"/>
                              </a:cxn>
                              <a:cxn ang="0">
                                <a:pos x="connsiteX1498" y="connsiteY1498"/>
                              </a:cxn>
                              <a:cxn ang="0">
                                <a:pos x="connsiteX1499" y="connsiteY1499"/>
                              </a:cxn>
                              <a:cxn ang="0">
                                <a:pos x="connsiteX1500" y="connsiteY1500"/>
                              </a:cxn>
                              <a:cxn ang="0">
                                <a:pos x="connsiteX1501" y="connsiteY1501"/>
                              </a:cxn>
                              <a:cxn ang="0">
                                <a:pos x="connsiteX1502" y="connsiteY1502"/>
                              </a:cxn>
                              <a:cxn ang="0">
                                <a:pos x="connsiteX1503" y="connsiteY1503"/>
                              </a:cxn>
                              <a:cxn ang="0">
                                <a:pos x="connsiteX1504" y="connsiteY1504"/>
                              </a:cxn>
                              <a:cxn ang="0">
                                <a:pos x="connsiteX1505" y="connsiteY1505"/>
                              </a:cxn>
                              <a:cxn ang="0">
                                <a:pos x="connsiteX1506" y="connsiteY1506"/>
                              </a:cxn>
                              <a:cxn ang="0">
                                <a:pos x="connsiteX1507" y="connsiteY1507"/>
                              </a:cxn>
                              <a:cxn ang="0">
                                <a:pos x="connsiteX1508" y="connsiteY1508"/>
                              </a:cxn>
                              <a:cxn ang="0">
                                <a:pos x="connsiteX1509" y="connsiteY1509"/>
                              </a:cxn>
                              <a:cxn ang="0">
                                <a:pos x="connsiteX1510" y="connsiteY1510"/>
                              </a:cxn>
                              <a:cxn ang="0">
                                <a:pos x="connsiteX1511" y="connsiteY1511"/>
                              </a:cxn>
                              <a:cxn ang="0">
                                <a:pos x="connsiteX1512" y="connsiteY1512"/>
                              </a:cxn>
                              <a:cxn ang="0">
                                <a:pos x="connsiteX1513" y="connsiteY1513"/>
                              </a:cxn>
                              <a:cxn ang="0">
                                <a:pos x="connsiteX1514" y="connsiteY1514"/>
                              </a:cxn>
                              <a:cxn ang="0">
                                <a:pos x="connsiteX1515" y="connsiteY1515"/>
                              </a:cxn>
                              <a:cxn ang="0">
                                <a:pos x="connsiteX1516" y="connsiteY1516"/>
                              </a:cxn>
                              <a:cxn ang="0">
                                <a:pos x="connsiteX1517" y="connsiteY1517"/>
                              </a:cxn>
                              <a:cxn ang="0">
                                <a:pos x="connsiteX1518" y="connsiteY1518"/>
                              </a:cxn>
                              <a:cxn ang="0">
                                <a:pos x="connsiteX1519" y="connsiteY1519"/>
                              </a:cxn>
                              <a:cxn ang="0">
                                <a:pos x="connsiteX1520" y="connsiteY1520"/>
                              </a:cxn>
                              <a:cxn ang="0">
                                <a:pos x="connsiteX1521" y="connsiteY1521"/>
                              </a:cxn>
                              <a:cxn ang="0">
                                <a:pos x="connsiteX1522" y="connsiteY1522"/>
                              </a:cxn>
                              <a:cxn ang="0">
                                <a:pos x="connsiteX1523" y="connsiteY1523"/>
                              </a:cxn>
                              <a:cxn ang="0">
                                <a:pos x="connsiteX1524" y="connsiteY1524"/>
                              </a:cxn>
                              <a:cxn ang="0">
                                <a:pos x="connsiteX1525" y="connsiteY1525"/>
                              </a:cxn>
                              <a:cxn ang="0">
                                <a:pos x="connsiteX1526" y="connsiteY1526"/>
                              </a:cxn>
                              <a:cxn ang="0">
                                <a:pos x="connsiteX1527" y="connsiteY1527"/>
                              </a:cxn>
                              <a:cxn ang="0">
                                <a:pos x="connsiteX1528" y="connsiteY1528"/>
                              </a:cxn>
                              <a:cxn ang="0">
                                <a:pos x="connsiteX1529" y="connsiteY1529"/>
                              </a:cxn>
                              <a:cxn ang="0">
                                <a:pos x="connsiteX1530" y="connsiteY1530"/>
                              </a:cxn>
                              <a:cxn ang="0">
                                <a:pos x="connsiteX1531" y="connsiteY1531"/>
                              </a:cxn>
                              <a:cxn ang="0">
                                <a:pos x="connsiteX1532" y="connsiteY1532"/>
                              </a:cxn>
                              <a:cxn ang="0">
                                <a:pos x="connsiteX1533" y="connsiteY1533"/>
                              </a:cxn>
                              <a:cxn ang="0">
                                <a:pos x="connsiteX1534" y="connsiteY1534"/>
                              </a:cxn>
                              <a:cxn ang="0">
                                <a:pos x="connsiteX1535" y="connsiteY1535"/>
                              </a:cxn>
                              <a:cxn ang="0">
                                <a:pos x="connsiteX1536" y="connsiteY1536"/>
                              </a:cxn>
                              <a:cxn ang="0">
                                <a:pos x="connsiteX1537" y="connsiteY1537"/>
                              </a:cxn>
                              <a:cxn ang="0">
                                <a:pos x="connsiteX1538" y="connsiteY1538"/>
                              </a:cxn>
                              <a:cxn ang="0">
                                <a:pos x="connsiteX1539" y="connsiteY1539"/>
                              </a:cxn>
                              <a:cxn ang="0">
                                <a:pos x="connsiteX1540" y="connsiteY1540"/>
                              </a:cxn>
                              <a:cxn ang="0">
                                <a:pos x="connsiteX1541" y="connsiteY1541"/>
                              </a:cxn>
                              <a:cxn ang="0">
                                <a:pos x="connsiteX1542" y="connsiteY1542"/>
                              </a:cxn>
                              <a:cxn ang="0">
                                <a:pos x="connsiteX1543" y="connsiteY1543"/>
                              </a:cxn>
                              <a:cxn ang="0">
                                <a:pos x="connsiteX1544" y="connsiteY1544"/>
                              </a:cxn>
                              <a:cxn ang="0">
                                <a:pos x="connsiteX1545" y="connsiteY1545"/>
                              </a:cxn>
                              <a:cxn ang="0">
                                <a:pos x="connsiteX1546" y="connsiteY1546"/>
                              </a:cxn>
                              <a:cxn ang="0">
                                <a:pos x="connsiteX1547" y="connsiteY1547"/>
                              </a:cxn>
                              <a:cxn ang="0">
                                <a:pos x="connsiteX1548" y="connsiteY1548"/>
                              </a:cxn>
                              <a:cxn ang="0">
                                <a:pos x="connsiteX1549" y="connsiteY1549"/>
                              </a:cxn>
                              <a:cxn ang="0">
                                <a:pos x="connsiteX1550" y="connsiteY1550"/>
                              </a:cxn>
                              <a:cxn ang="0">
                                <a:pos x="connsiteX1551" y="connsiteY1551"/>
                              </a:cxn>
                              <a:cxn ang="0">
                                <a:pos x="connsiteX1552" y="connsiteY1552"/>
                              </a:cxn>
                              <a:cxn ang="0">
                                <a:pos x="connsiteX1553" y="connsiteY1553"/>
                              </a:cxn>
                              <a:cxn ang="0">
                                <a:pos x="connsiteX1554" y="connsiteY1554"/>
                              </a:cxn>
                              <a:cxn ang="0">
                                <a:pos x="connsiteX1555" y="connsiteY1555"/>
                              </a:cxn>
                              <a:cxn ang="0">
                                <a:pos x="connsiteX1556" y="connsiteY1556"/>
                              </a:cxn>
                              <a:cxn ang="0">
                                <a:pos x="connsiteX1557" y="connsiteY1557"/>
                              </a:cxn>
                              <a:cxn ang="0">
                                <a:pos x="connsiteX1558" y="connsiteY1558"/>
                              </a:cxn>
                              <a:cxn ang="0">
                                <a:pos x="connsiteX1559" y="connsiteY1559"/>
                              </a:cxn>
                              <a:cxn ang="0">
                                <a:pos x="connsiteX1560" y="connsiteY1560"/>
                              </a:cxn>
                              <a:cxn ang="0">
                                <a:pos x="connsiteX1561" y="connsiteY1561"/>
                              </a:cxn>
                              <a:cxn ang="0">
                                <a:pos x="connsiteX1562" y="connsiteY1562"/>
                              </a:cxn>
                              <a:cxn ang="0">
                                <a:pos x="connsiteX1563" y="connsiteY1563"/>
                              </a:cxn>
                              <a:cxn ang="0">
                                <a:pos x="connsiteX1564" y="connsiteY1564"/>
                              </a:cxn>
                              <a:cxn ang="0">
                                <a:pos x="connsiteX1565" y="connsiteY1565"/>
                              </a:cxn>
                              <a:cxn ang="0">
                                <a:pos x="connsiteX1566" y="connsiteY1566"/>
                              </a:cxn>
                              <a:cxn ang="0">
                                <a:pos x="connsiteX1567" y="connsiteY1567"/>
                              </a:cxn>
                              <a:cxn ang="0">
                                <a:pos x="connsiteX1568" y="connsiteY1568"/>
                              </a:cxn>
                              <a:cxn ang="0">
                                <a:pos x="connsiteX1569" y="connsiteY1569"/>
                              </a:cxn>
                              <a:cxn ang="0">
                                <a:pos x="connsiteX1570" y="connsiteY1570"/>
                              </a:cxn>
                              <a:cxn ang="0">
                                <a:pos x="connsiteX1571" y="connsiteY1571"/>
                              </a:cxn>
                              <a:cxn ang="0">
                                <a:pos x="connsiteX1572" y="connsiteY1572"/>
                              </a:cxn>
                              <a:cxn ang="0">
                                <a:pos x="connsiteX1573" y="connsiteY1573"/>
                              </a:cxn>
                              <a:cxn ang="0">
                                <a:pos x="connsiteX1574" y="connsiteY1574"/>
                              </a:cxn>
                              <a:cxn ang="0">
                                <a:pos x="connsiteX1575" y="connsiteY1575"/>
                              </a:cxn>
                              <a:cxn ang="0">
                                <a:pos x="connsiteX1576" y="connsiteY1576"/>
                              </a:cxn>
                              <a:cxn ang="0">
                                <a:pos x="connsiteX1577" y="connsiteY1577"/>
                              </a:cxn>
                              <a:cxn ang="0">
                                <a:pos x="connsiteX1578" y="connsiteY1578"/>
                              </a:cxn>
                              <a:cxn ang="0">
                                <a:pos x="connsiteX1579" y="connsiteY1579"/>
                              </a:cxn>
                              <a:cxn ang="0">
                                <a:pos x="connsiteX1580" y="connsiteY1580"/>
                              </a:cxn>
                              <a:cxn ang="0">
                                <a:pos x="connsiteX1581" y="connsiteY1581"/>
                              </a:cxn>
                              <a:cxn ang="0">
                                <a:pos x="connsiteX1582" y="connsiteY1582"/>
                              </a:cxn>
                              <a:cxn ang="0">
                                <a:pos x="connsiteX1583" y="connsiteY1583"/>
                              </a:cxn>
                              <a:cxn ang="0">
                                <a:pos x="connsiteX1584" y="connsiteY1584"/>
                              </a:cxn>
                              <a:cxn ang="0">
                                <a:pos x="connsiteX1585" y="connsiteY1585"/>
                              </a:cxn>
                              <a:cxn ang="0">
                                <a:pos x="connsiteX1586" y="connsiteY1586"/>
                              </a:cxn>
                              <a:cxn ang="0">
                                <a:pos x="connsiteX1587" y="connsiteY1587"/>
                              </a:cxn>
                              <a:cxn ang="0">
                                <a:pos x="connsiteX1588" y="connsiteY1588"/>
                              </a:cxn>
                              <a:cxn ang="0">
                                <a:pos x="connsiteX1589" y="connsiteY1589"/>
                              </a:cxn>
                              <a:cxn ang="0">
                                <a:pos x="connsiteX1590" y="connsiteY1590"/>
                              </a:cxn>
                              <a:cxn ang="0">
                                <a:pos x="connsiteX1591" y="connsiteY1591"/>
                              </a:cxn>
                              <a:cxn ang="0">
                                <a:pos x="connsiteX1592" y="connsiteY1592"/>
                              </a:cxn>
                              <a:cxn ang="0">
                                <a:pos x="connsiteX1593" y="connsiteY1593"/>
                              </a:cxn>
                              <a:cxn ang="0">
                                <a:pos x="connsiteX1594" y="connsiteY1594"/>
                              </a:cxn>
                              <a:cxn ang="0">
                                <a:pos x="connsiteX1595" y="connsiteY1595"/>
                              </a:cxn>
                              <a:cxn ang="0">
                                <a:pos x="connsiteX1596" y="connsiteY1596"/>
                              </a:cxn>
                              <a:cxn ang="0">
                                <a:pos x="connsiteX1597" y="connsiteY1597"/>
                              </a:cxn>
                              <a:cxn ang="0">
                                <a:pos x="connsiteX1598" y="connsiteY1598"/>
                              </a:cxn>
                              <a:cxn ang="0">
                                <a:pos x="connsiteX1599" y="connsiteY1599"/>
                              </a:cxn>
                              <a:cxn ang="0">
                                <a:pos x="connsiteX1600" y="connsiteY1600"/>
                              </a:cxn>
                              <a:cxn ang="0">
                                <a:pos x="connsiteX1601" y="connsiteY1601"/>
                              </a:cxn>
                              <a:cxn ang="0">
                                <a:pos x="connsiteX1602" y="connsiteY1602"/>
                              </a:cxn>
                              <a:cxn ang="0">
                                <a:pos x="connsiteX1603" y="connsiteY1603"/>
                              </a:cxn>
                              <a:cxn ang="0">
                                <a:pos x="connsiteX1604" y="connsiteY1604"/>
                              </a:cxn>
                              <a:cxn ang="0">
                                <a:pos x="connsiteX1605" y="connsiteY1605"/>
                              </a:cxn>
                              <a:cxn ang="0">
                                <a:pos x="connsiteX1606" y="connsiteY1606"/>
                              </a:cxn>
                              <a:cxn ang="0">
                                <a:pos x="connsiteX1607" y="connsiteY1607"/>
                              </a:cxn>
                              <a:cxn ang="0">
                                <a:pos x="connsiteX1608" y="connsiteY1608"/>
                              </a:cxn>
                              <a:cxn ang="0">
                                <a:pos x="connsiteX1609" y="connsiteY1609"/>
                              </a:cxn>
                              <a:cxn ang="0">
                                <a:pos x="connsiteX1610" y="connsiteY1610"/>
                              </a:cxn>
                              <a:cxn ang="0">
                                <a:pos x="connsiteX1611" y="connsiteY1611"/>
                              </a:cxn>
                              <a:cxn ang="0">
                                <a:pos x="connsiteX1612" y="connsiteY1612"/>
                              </a:cxn>
                              <a:cxn ang="0">
                                <a:pos x="connsiteX1613" y="connsiteY1613"/>
                              </a:cxn>
                              <a:cxn ang="0">
                                <a:pos x="connsiteX1614" y="connsiteY1614"/>
                              </a:cxn>
                              <a:cxn ang="0">
                                <a:pos x="connsiteX1615" y="connsiteY1615"/>
                              </a:cxn>
                              <a:cxn ang="0">
                                <a:pos x="connsiteX1616" y="connsiteY1616"/>
                              </a:cxn>
                              <a:cxn ang="0">
                                <a:pos x="connsiteX1617" y="connsiteY1617"/>
                              </a:cxn>
                              <a:cxn ang="0">
                                <a:pos x="connsiteX1618" y="connsiteY1618"/>
                              </a:cxn>
                              <a:cxn ang="0">
                                <a:pos x="connsiteX1619" y="connsiteY1619"/>
                              </a:cxn>
                              <a:cxn ang="0">
                                <a:pos x="connsiteX1620" y="connsiteY1620"/>
                              </a:cxn>
                              <a:cxn ang="0">
                                <a:pos x="connsiteX1621" y="connsiteY1621"/>
                              </a:cxn>
                              <a:cxn ang="0">
                                <a:pos x="connsiteX1622" y="connsiteY1622"/>
                              </a:cxn>
                              <a:cxn ang="0">
                                <a:pos x="connsiteX1623" y="connsiteY1623"/>
                              </a:cxn>
                              <a:cxn ang="0">
                                <a:pos x="connsiteX1624" y="connsiteY1624"/>
                              </a:cxn>
                              <a:cxn ang="0">
                                <a:pos x="connsiteX1625" y="connsiteY1625"/>
                              </a:cxn>
                              <a:cxn ang="0">
                                <a:pos x="connsiteX1626" y="connsiteY1626"/>
                              </a:cxn>
                              <a:cxn ang="0">
                                <a:pos x="connsiteX1627" y="connsiteY1627"/>
                              </a:cxn>
                              <a:cxn ang="0">
                                <a:pos x="connsiteX1628" y="connsiteY1628"/>
                              </a:cxn>
                              <a:cxn ang="0">
                                <a:pos x="connsiteX1629" y="connsiteY1629"/>
                              </a:cxn>
                              <a:cxn ang="0">
                                <a:pos x="connsiteX1630" y="connsiteY1630"/>
                              </a:cxn>
                              <a:cxn ang="0">
                                <a:pos x="connsiteX1631" y="connsiteY1631"/>
                              </a:cxn>
                              <a:cxn ang="0">
                                <a:pos x="connsiteX1632" y="connsiteY1632"/>
                              </a:cxn>
                              <a:cxn ang="0">
                                <a:pos x="connsiteX1633" y="connsiteY1633"/>
                              </a:cxn>
                              <a:cxn ang="0">
                                <a:pos x="connsiteX1634" y="connsiteY1634"/>
                              </a:cxn>
                              <a:cxn ang="0">
                                <a:pos x="connsiteX1635" y="connsiteY1635"/>
                              </a:cxn>
                              <a:cxn ang="0">
                                <a:pos x="connsiteX1636" y="connsiteY1636"/>
                              </a:cxn>
                              <a:cxn ang="0">
                                <a:pos x="connsiteX1637" y="connsiteY1637"/>
                              </a:cxn>
                              <a:cxn ang="0">
                                <a:pos x="connsiteX1638" y="connsiteY1638"/>
                              </a:cxn>
                              <a:cxn ang="0">
                                <a:pos x="connsiteX1639" y="connsiteY1639"/>
                              </a:cxn>
                              <a:cxn ang="0">
                                <a:pos x="connsiteX1640" y="connsiteY1640"/>
                              </a:cxn>
                              <a:cxn ang="0">
                                <a:pos x="connsiteX1641" y="connsiteY1641"/>
                              </a:cxn>
                              <a:cxn ang="0">
                                <a:pos x="connsiteX1642" y="connsiteY1642"/>
                              </a:cxn>
                              <a:cxn ang="0">
                                <a:pos x="connsiteX1643" y="connsiteY1643"/>
                              </a:cxn>
                              <a:cxn ang="0">
                                <a:pos x="connsiteX1644" y="connsiteY1644"/>
                              </a:cxn>
                              <a:cxn ang="0">
                                <a:pos x="connsiteX1645" y="connsiteY1645"/>
                              </a:cxn>
                              <a:cxn ang="0">
                                <a:pos x="connsiteX1646" y="connsiteY1646"/>
                              </a:cxn>
                              <a:cxn ang="0">
                                <a:pos x="connsiteX1647" y="connsiteY1647"/>
                              </a:cxn>
                              <a:cxn ang="0">
                                <a:pos x="connsiteX1648" y="connsiteY1648"/>
                              </a:cxn>
                              <a:cxn ang="0">
                                <a:pos x="connsiteX1649" y="connsiteY1649"/>
                              </a:cxn>
                              <a:cxn ang="0">
                                <a:pos x="connsiteX1650" y="connsiteY1650"/>
                              </a:cxn>
                              <a:cxn ang="0">
                                <a:pos x="connsiteX1651" y="connsiteY1651"/>
                              </a:cxn>
                              <a:cxn ang="0">
                                <a:pos x="connsiteX1652" y="connsiteY1652"/>
                              </a:cxn>
                              <a:cxn ang="0">
                                <a:pos x="connsiteX1653" y="connsiteY1653"/>
                              </a:cxn>
                              <a:cxn ang="0">
                                <a:pos x="connsiteX1654" y="connsiteY1654"/>
                              </a:cxn>
                              <a:cxn ang="0">
                                <a:pos x="connsiteX1655" y="connsiteY1655"/>
                              </a:cxn>
                              <a:cxn ang="0">
                                <a:pos x="connsiteX1656" y="connsiteY1656"/>
                              </a:cxn>
                              <a:cxn ang="0">
                                <a:pos x="connsiteX1657" y="connsiteY1657"/>
                              </a:cxn>
                              <a:cxn ang="0">
                                <a:pos x="connsiteX1658" y="connsiteY1658"/>
                              </a:cxn>
                              <a:cxn ang="0">
                                <a:pos x="connsiteX1659" y="connsiteY1659"/>
                              </a:cxn>
                              <a:cxn ang="0">
                                <a:pos x="connsiteX1660" y="connsiteY1660"/>
                              </a:cxn>
                              <a:cxn ang="0">
                                <a:pos x="connsiteX1661" y="connsiteY1661"/>
                              </a:cxn>
                              <a:cxn ang="0">
                                <a:pos x="connsiteX1662" y="connsiteY1662"/>
                              </a:cxn>
                              <a:cxn ang="0">
                                <a:pos x="connsiteX1663" y="connsiteY1663"/>
                              </a:cxn>
                              <a:cxn ang="0">
                                <a:pos x="connsiteX1664" y="connsiteY1664"/>
                              </a:cxn>
                              <a:cxn ang="0">
                                <a:pos x="connsiteX1665" y="connsiteY1665"/>
                              </a:cxn>
                              <a:cxn ang="0">
                                <a:pos x="connsiteX1666" y="connsiteY1666"/>
                              </a:cxn>
                              <a:cxn ang="0">
                                <a:pos x="connsiteX1667" y="connsiteY1667"/>
                              </a:cxn>
                              <a:cxn ang="0">
                                <a:pos x="connsiteX1668" y="connsiteY1668"/>
                              </a:cxn>
                              <a:cxn ang="0">
                                <a:pos x="connsiteX1669" y="connsiteY1669"/>
                              </a:cxn>
                              <a:cxn ang="0">
                                <a:pos x="connsiteX1670" y="connsiteY1670"/>
                              </a:cxn>
                              <a:cxn ang="0">
                                <a:pos x="connsiteX1671" y="connsiteY1671"/>
                              </a:cxn>
                              <a:cxn ang="0">
                                <a:pos x="connsiteX1672" y="connsiteY1672"/>
                              </a:cxn>
                              <a:cxn ang="0">
                                <a:pos x="connsiteX1673" y="connsiteY1673"/>
                              </a:cxn>
                              <a:cxn ang="0">
                                <a:pos x="connsiteX1674" y="connsiteY1674"/>
                              </a:cxn>
                              <a:cxn ang="0">
                                <a:pos x="connsiteX1675" y="connsiteY1675"/>
                              </a:cxn>
                              <a:cxn ang="0">
                                <a:pos x="connsiteX1676" y="connsiteY1676"/>
                              </a:cxn>
                              <a:cxn ang="0">
                                <a:pos x="connsiteX1677" y="connsiteY1677"/>
                              </a:cxn>
                              <a:cxn ang="0">
                                <a:pos x="connsiteX1678" y="connsiteY1678"/>
                              </a:cxn>
                              <a:cxn ang="0">
                                <a:pos x="connsiteX1679" y="connsiteY1679"/>
                              </a:cxn>
                              <a:cxn ang="0">
                                <a:pos x="connsiteX1680" y="connsiteY1680"/>
                              </a:cxn>
                              <a:cxn ang="0">
                                <a:pos x="connsiteX1681" y="connsiteY1681"/>
                              </a:cxn>
                              <a:cxn ang="0">
                                <a:pos x="connsiteX1682" y="connsiteY1682"/>
                              </a:cxn>
                              <a:cxn ang="0">
                                <a:pos x="connsiteX1683" y="connsiteY1683"/>
                              </a:cxn>
                              <a:cxn ang="0">
                                <a:pos x="connsiteX1684" y="connsiteY1684"/>
                              </a:cxn>
                              <a:cxn ang="0">
                                <a:pos x="connsiteX1685" y="connsiteY1685"/>
                              </a:cxn>
                              <a:cxn ang="0">
                                <a:pos x="connsiteX1686" y="connsiteY1686"/>
                              </a:cxn>
                              <a:cxn ang="0">
                                <a:pos x="connsiteX1687" y="connsiteY1687"/>
                              </a:cxn>
                              <a:cxn ang="0">
                                <a:pos x="connsiteX1688" y="connsiteY1688"/>
                              </a:cxn>
                              <a:cxn ang="0">
                                <a:pos x="connsiteX1689" y="connsiteY1689"/>
                              </a:cxn>
                              <a:cxn ang="0">
                                <a:pos x="connsiteX1690" y="connsiteY1690"/>
                              </a:cxn>
                              <a:cxn ang="0">
                                <a:pos x="connsiteX1691" y="connsiteY1691"/>
                              </a:cxn>
                              <a:cxn ang="0">
                                <a:pos x="connsiteX1692" y="connsiteY1692"/>
                              </a:cxn>
                              <a:cxn ang="0">
                                <a:pos x="connsiteX1693" y="connsiteY1693"/>
                              </a:cxn>
                              <a:cxn ang="0">
                                <a:pos x="connsiteX1694" y="connsiteY1694"/>
                              </a:cxn>
                              <a:cxn ang="0">
                                <a:pos x="connsiteX1695" y="connsiteY1695"/>
                              </a:cxn>
                              <a:cxn ang="0">
                                <a:pos x="connsiteX1696" y="connsiteY1696"/>
                              </a:cxn>
                              <a:cxn ang="0">
                                <a:pos x="connsiteX1697" y="connsiteY1697"/>
                              </a:cxn>
                              <a:cxn ang="0">
                                <a:pos x="connsiteX1698" y="connsiteY1698"/>
                              </a:cxn>
                              <a:cxn ang="0">
                                <a:pos x="connsiteX1699" y="connsiteY1699"/>
                              </a:cxn>
                              <a:cxn ang="0">
                                <a:pos x="connsiteX1700" y="connsiteY1700"/>
                              </a:cxn>
                              <a:cxn ang="0">
                                <a:pos x="connsiteX1701" y="connsiteY1701"/>
                              </a:cxn>
                              <a:cxn ang="0">
                                <a:pos x="connsiteX1702" y="connsiteY1702"/>
                              </a:cxn>
                              <a:cxn ang="0">
                                <a:pos x="connsiteX1703" y="connsiteY1703"/>
                              </a:cxn>
                              <a:cxn ang="0">
                                <a:pos x="connsiteX1704" y="connsiteY1704"/>
                              </a:cxn>
                              <a:cxn ang="0">
                                <a:pos x="connsiteX1705" y="connsiteY1705"/>
                              </a:cxn>
                              <a:cxn ang="0">
                                <a:pos x="connsiteX1706" y="connsiteY1706"/>
                              </a:cxn>
                              <a:cxn ang="0">
                                <a:pos x="connsiteX1707" y="connsiteY1707"/>
                              </a:cxn>
                              <a:cxn ang="0">
                                <a:pos x="connsiteX1708" y="connsiteY1708"/>
                              </a:cxn>
                              <a:cxn ang="0">
                                <a:pos x="connsiteX1709" y="connsiteY1709"/>
                              </a:cxn>
                              <a:cxn ang="0">
                                <a:pos x="connsiteX1710" y="connsiteY1710"/>
                              </a:cxn>
                              <a:cxn ang="0">
                                <a:pos x="connsiteX1711" y="connsiteY1711"/>
                              </a:cxn>
                              <a:cxn ang="0">
                                <a:pos x="connsiteX1712" y="connsiteY1712"/>
                              </a:cxn>
                              <a:cxn ang="0">
                                <a:pos x="connsiteX1713" y="connsiteY1713"/>
                              </a:cxn>
                              <a:cxn ang="0">
                                <a:pos x="connsiteX1714" y="connsiteY1714"/>
                              </a:cxn>
                              <a:cxn ang="0">
                                <a:pos x="connsiteX1715" y="connsiteY1715"/>
                              </a:cxn>
                              <a:cxn ang="0">
                                <a:pos x="connsiteX1716" y="connsiteY1716"/>
                              </a:cxn>
                              <a:cxn ang="0">
                                <a:pos x="connsiteX1717" y="connsiteY1717"/>
                              </a:cxn>
                              <a:cxn ang="0">
                                <a:pos x="connsiteX1718" y="connsiteY1718"/>
                              </a:cxn>
                              <a:cxn ang="0">
                                <a:pos x="connsiteX1719" y="connsiteY1719"/>
                              </a:cxn>
                              <a:cxn ang="0">
                                <a:pos x="connsiteX1720" y="connsiteY1720"/>
                              </a:cxn>
                              <a:cxn ang="0">
                                <a:pos x="connsiteX1721" y="connsiteY1721"/>
                              </a:cxn>
                              <a:cxn ang="0">
                                <a:pos x="connsiteX1722" y="connsiteY1722"/>
                              </a:cxn>
                              <a:cxn ang="0">
                                <a:pos x="connsiteX1723" y="connsiteY1723"/>
                              </a:cxn>
                              <a:cxn ang="0">
                                <a:pos x="connsiteX1724" y="connsiteY1724"/>
                              </a:cxn>
                              <a:cxn ang="0">
                                <a:pos x="connsiteX1725" y="connsiteY1725"/>
                              </a:cxn>
                              <a:cxn ang="0">
                                <a:pos x="connsiteX1726" y="connsiteY1726"/>
                              </a:cxn>
                              <a:cxn ang="0">
                                <a:pos x="connsiteX1727" y="connsiteY1727"/>
                              </a:cxn>
                              <a:cxn ang="0">
                                <a:pos x="connsiteX1728" y="connsiteY1728"/>
                              </a:cxn>
                              <a:cxn ang="0">
                                <a:pos x="connsiteX1729" y="connsiteY1729"/>
                              </a:cxn>
                              <a:cxn ang="0">
                                <a:pos x="connsiteX1730" y="connsiteY1730"/>
                              </a:cxn>
                              <a:cxn ang="0">
                                <a:pos x="connsiteX1731" y="connsiteY1731"/>
                              </a:cxn>
                              <a:cxn ang="0">
                                <a:pos x="connsiteX1732" y="connsiteY1732"/>
                              </a:cxn>
                              <a:cxn ang="0">
                                <a:pos x="connsiteX1733" y="connsiteY1733"/>
                              </a:cxn>
                              <a:cxn ang="0">
                                <a:pos x="connsiteX1734" y="connsiteY1734"/>
                              </a:cxn>
                              <a:cxn ang="0">
                                <a:pos x="connsiteX1735" y="connsiteY1735"/>
                              </a:cxn>
                              <a:cxn ang="0">
                                <a:pos x="connsiteX1736" y="connsiteY1736"/>
                              </a:cxn>
                              <a:cxn ang="0">
                                <a:pos x="connsiteX1737" y="connsiteY1737"/>
                              </a:cxn>
                              <a:cxn ang="0">
                                <a:pos x="connsiteX1738" y="connsiteY1738"/>
                              </a:cxn>
                              <a:cxn ang="0">
                                <a:pos x="connsiteX1739" y="connsiteY1739"/>
                              </a:cxn>
                              <a:cxn ang="0">
                                <a:pos x="connsiteX1740" y="connsiteY1740"/>
                              </a:cxn>
                              <a:cxn ang="0">
                                <a:pos x="connsiteX1741" y="connsiteY1741"/>
                              </a:cxn>
                              <a:cxn ang="0">
                                <a:pos x="connsiteX1742" y="connsiteY1742"/>
                              </a:cxn>
                              <a:cxn ang="0">
                                <a:pos x="connsiteX1743" y="connsiteY1743"/>
                              </a:cxn>
                              <a:cxn ang="0">
                                <a:pos x="connsiteX1744" y="connsiteY1744"/>
                              </a:cxn>
                              <a:cxn ang="0">
                                <a:pos x="connsiteX1745" y="connsiteY1745"/>
                              </a:cxn>
                              <a:cxn ang="0">
                                <a:pos x="connsiteX1746" y="connsiteY1746"/>
                              </a:cxn>
                              <a:cxn ang="0">
                                <a:pos x="connsiteX1747" y="connsiteY1747"/>
                              </a:cxn>
                              <a:cxn ang="0">
                                <a:pos x="connsiteX1748" y="connsiteY1748"/>
                              </a:cxn>
                              <a:cxn ang="0">
                                <a:pos x="connsiteX1749" y="connsiteY1749"/>
                              </a:cxn>
                              <a:cxn ang="0">
                                <a:pos x="connsiteX1750" y="connsiteY1750"/>
                              </a:cxn>
                              <a:cxn ang="0">
                                <a:pos x="connsiteX1751" y="connsiteY1751"/>
                              </a:cxn>
                              <a:cxn ang="0">
                                <a:pos x="connsiteX1752" y="connsiteY1752"/>
                              </a:cxn>
                              <a:cxn ang="0">
                                <a:pos x="connsiteX1753" y="connsiteY1753"/>
                              </a:cxn>
                              <a:cxn ang="0">
                                <a:pos x="connsiteX1754" y="connsiteY1754"/>
                              </a:cxn>
                              <a:cxn ang="0">
                                <a:pos x="connsiteX1755" y="connsiteY1755"/>
                              </a:cxn>
                              <a:cxn ang="0">
                                <a:pos x="connsiteX1756" y="connsiteY1756"/>
                              </a:cxn>
                              <a:cxn ang="0">
                                <a:pos x="connsiteX1757" y="connsiteY1757"/>
                              </a:cxn>
                              <a:cxn ang="0">
                                <a:pos x="connsiteX1758" y="connsiteY1758"/>
                              </a:cxn>
                              <a:cxn ang="0">
                                <a:pos x="connsiteX1759" y="connsiteY1759"/>
                              </a:cxn>
                              <a:cxn ang="0">
                                <a:pos x="connsiteX1760" y="connsiteY1760"/>
                              </a:cxn>
                              <a:cxn ang="0">
                                <a:pos x="connsiteX1761" y="connsiteY1761"/>
                              </a:cxn>
                              <a:cxn ang="0">
                                <a:pos x="connsiteX1762" y="connsiteY1762"/>
                              </a:cxn>
                              <a:cxn ang="0">
                                <a:pos x="connsiteX1763" y="connsiteY1763"/>
                              </a:cxn>
                              <a:cxn ang="0">
                                <a:pos x="connsiteX1764" y="connsiteY1764"/>
                              </a:cxn>
                              <a:cxn ang="0">
                                <a:pos x="connsiteX1765" y="connsiteY1765"/>
                              </a:cxn>
                              <a:cxn ang="0">
                                <a:pos x="connsiteX1766" y="connsiteY1766"/>
                              </a:cxn>
                              <a:cxn ang="0">
                                <a:pos x="connsiteX1767" y="connsiteY1767"/>
                              </a:cxn>
                              <a:cxn ang="0">
                                <a:pos x="connsiteX1768" y="connsiteY1768"/>
                              </a:cxn>
                              <a:cxn ang="0">
                                <a:pos x="connsiteX1769" y="connsiteY1769"/>
                              </a:cxn>
                              <a:cxn ang="0">
                                <a:pos x="connsiteX1770" y="connsiteY1770"/>
                              </a:cxn>
                              <a:cxn ang="0">
                                <a:pos x="connsiteX1771" y="connsiteY1771"/>
                              </a:cxn>
                              <a:cxn ang="0">
                                <a:pos x="connsiteX1772" y="connsiteY1772"/>
                              </a:cxn>
                              <a:cxn ang="0">
                                <a:pos x="connsiteX1773" y="connsiteY1773"/>
                              </a:cxn>
                              <a:cxn ang="0">
                                <a:pos x="connsiteX1774" y="connsiteY1774"/>
                              </a:cxn>
                              <a:cxn ang="0">
                                <a:pos x="connsiteX1775" y="connsiteY1775"/>
                              </a:cxn>
                              <a:cxn ang="0">
                                <a:pos x="connsiteX1776" y="connsiteY1776"/>
                              </a:cxn>
                              <a:cxn ang="0">
                                <a:pos x="connsiteX1777" y="connsiteY1777"/>
                              </a:cxn>
                              <a:cxn ang="0">
                                <a:pos x="connsiteX1778" y="connsiteY1778"/>
                              </a:cxn>
                              <a:cxn ang="0">
                                <a:pos x="connsiteX1779" y="connsiteY1779"/>
                              </a:cxn>
                              <a:cxn ang="0">
                                <a:pos x="connsiteX1780" y="connsiteY1780"/>
                              </a:cxn>
                              <a:cxn ang="0">
                                <a:pos x="connsiteX1781" y="connsiteY1781"/>
                              </a:cxn>
                              <a:cxn ang="0">
                                <a:pos x="connsiteX1782" y="connsiteY1782"/>
                              </a:cxn>
                              <a:cxn ang="0">
                                <a:pos x="connsiteX1783" y="connsiteY1783"/>
                              </a:cxn>
                              <a:cxn ang="0">
                                <a:pos x="connsiteX1784" y="connsiteY1784"/>
                              </a:cxn>
                              <a:cxn ang="0">
                                <a:pos x="connsiteX1785" y="connsiteY1785"/>
                              </a:cxn>
                              <a:cxn ang="0">
                                <a:pos x="connsiteX1786" y="connsiteY1786"/>
                              </a:cxn>
                              <a:cxn ang="0">
                                <a:pos x="connsiteX1787" y="connsiteY1787"/>
                              </a:cxn>
                              <a:cxn ang="0">
                                <a:pos x="connsiteX1788" y="connsiteY1788"/>
                              </a:cxn>
                              <a:cxn ang="0">
                                <a:pos x="connsiteX1789" y="connsiteY1789"/>
                              </a:cxn>
                              <a:cxn ang="0">
                                <a:pos x="connsiteX1790" y="connsiteY1790"/>
                              </a:cxn>
                              <a:cxn ang="0">
                                <a:pos x="connsiteX1791" y="connsiteY1791"/>
                              </a:cxn>
                              <a:cxn ang="0">
                                <a:pos x="connsiteX1792" y="connsiteY1792"/>
                              </a:cxn>
                              <a:cxn ang="0">
                                <a:pos x="connsiteX1793" y="connsiteY1793"/>
                              </a:cxn>
                              <a:cxn ang="0">
                                <a:pos x="connsiteX1794" y="connsiteY1794"/>
                              </a:cxn>
                              <a:cxn ang="0">
                                <a:pos x="connsiteX1795" y="connsiteY1795"/>
                              </a:cxn>
                              <a:cxn ang="0">
                                <a:pos x="connsiteX1796" y="connsiteY1796"/>
                              </a:cxn>
                              <a:cxn ang="0">
                                <a:pos x="connsiteX1797" y="connsiteY1797"/>
                              </a:cxn>
                              <a:cxn ang="0">
                                <a:pos x="connsiteX1798" y="connsiteY1798"/>
                              </a:cxn>
                              <a:cxn ang="0">
                                <a:pos x="connsiteX1799" y="connsiteY1799"/>
                              </a:cxn>
                              <a:cxn ang="0">
                                <a:pos x="connsiteX1800" y="connsiteY1800"/>
                              </a:cxn>
                              <a:cxn ang="0">
                                <a:pos x="connsiteX1801" y="connsiteY1801"/>
                              </a:cxn>
                              <a:cxn ang="0">
                                <a:pos x="connsiteX1802" y="connsiteY1802"/>
                              </a:cxn>
                              <a:cxn ang="0">
                                <a:pos x="connsiteX1803" y="connsiteY1803"/>
                              </a:cxn>
                              <a:cxn ang="0">
                                <a:pos x="connsiteX1804" y="connsiteY1804"/>
                              </a:cxn>
                              <a:cxn ang="0">
                                <a:pos x="connsiteX1805" y="connsiteY1805"/>
                              </a:cxn>
                              <a:cxn ang="0">
                                <a:pos x="connsiteX1806" y="connsiteY1806"/>
                              </a:cxn>
                              <a:cxn ang="0">
                                <a:pos x="connsiteX1807" y="connsiteY1807"/>
                              </a:cxn>
                              <a:cxn ang="0">
                                <a:pos x="connsiteX1808" y="connsiteY1808"/>
                              </a:cxn>
                              <a:cxn ang="0">
                                <a:pos x="connsiteX1809" y="connsiteY1809"/>
                              </a:cxn>
                              <a:cxn ang="0">
                                <a:pos x="connsiteX1810" y="connsiteY1810"/>
                              </a:cxn>
                              <a:cxn ang="0">
                                <a:pos x="connsiteX1811" y="connsiteY1811"/>
                              </a:cxn>
                              <a:cxn ang="0">
                                <a:pos x="connsiteX1812" y="connsiteY1812"/>
                              </a:cxn>
                              <a:cxn ang="0">
                                <a:pos x="connsiteX1813" y="connsiteY1813"/>
                              </a:cxn>
                              <a:cxn ang="0">
                                <a:pos x="connsiteX1814" y="connsiteY1814"/>
                              </a:cxn>
                              <a:cxn ang="0">
                                <a:pos x="connsiteX1815" y="connsiteY1815"/>
                              </a:cxn>
                              <a:cxn ang="0">
                                <a:pos x="connsiteX1816" y="connsiteY1816"/>
                              </a:cxn>
                              <a:cxn ang="0">
                                <a:pos x="connsiteX1817" y="connsiteY1817"/>
                              </a:cxn>
                              <a:cxn ang="0">
                                <a:pos x="connsiteX1818" y="connsiteY1818"/>
                              </a:cxn>
                              <a:cxn ang="0">
                                <a:pos x="connsiteX1819" y="connsiteY1819"/>
                              </a:cxn>
                              <a:cxn ang="0">
                                <a:pos x="connsiteX1820" y="connsiteY1820"/>
                              </a:cxn>
                              <a:cxn ang="0">
                                <a:pos x="connsiteX1821" y="connsiteY1821"/>
                              </a:cxn>
                              <a:cxn ang="0">
                                <a:pos x="connsiteX1822" y="connsiteY1822"/>
                              </a:cxn>
                              <a:cxn ang="0">
                                <a:pos x="connsiteX1823" y="connsiteY1823"/>
                              </a:cxn>
                              <a:cxn ang="0">
                                <a:pos x="connsiteX1824" y="connsiteY1824"/>
                              </a:cxn>
                              <a:cxn ang="0">
                                <a:pos x="connsiteX1825" y="connsiteY1825"/>
                              </a:cxn>
                              <a:cxn ang="0">
                                <a:pos x="connsiteX1826" y="connsiteY1826"/>
                              </a:cxn>
                              <a:cxn ang="0">
                                <a:pos x="connsiteX1827" y="connsiteY1827"/>
                              </a:cxn>
                              <a:cxn ang="0">
                                <a:pos x="connsiteX1828" y="connsiteY1828"/>
                              </a:cxn>
                              <a:cxn ang="0">
                                <a:pos x="connsiteX1829" y="connsiteY1829"/>
                              </a:cxn>
                              <a:cxn ang="0">
                                <a:pos x="connsiteX1830" y="connsiteY1830"/>
                              </a:cxn>
                              <a:cxn ang="0">
                                <a:pos x="connsiteX1831" y="connsiteY1831"/>
                              </a:cxn>
                              <a:cxn ang="0">
                                <a:pos x="connsiteX1832" y="connsiteY1832"/>
                              </a:cxn>
                              <a:cxn ang="0">
                                <a:pos x="connsiteX1833" y="connsiteY1833"/>
                              </a:cxn>
                              <a:cxn ang="0">
                                <a:pos x="connsiteX1834" y="connsiteY1834"/>
                              </a:cxn>
                              <a:cxn ang="0">
                                <a:pos x="connsiteX1835" y="connsiteY1835"/>
                              </a:cxn>
                              <a:cxn ang="0">
                                <a:pos x="connsiteX1836" y="connsiteY1836"/>
                              </a:cxn>
                              <a:cxn ang="0">
                                <a:pos x="connsiteX1837" y="connsiteY1837"/>
                              </a:cxn>
                              <a:cxn ang="0">
                                <a:pos x="connsiteX1838" y="connsiteY1838"/>
                              </a:cxn>
                              <a:cxn ang="0">
                                <a:pos x="connsiteX1839" y="connsiteY1839"/>
                              </a:cxn>
                              <a:cxn ang="0">
                                <a:pos x="connsiteX1840" y="connsiteY1840"/>
                              </a:cxn>
                              <a:cxn ang="0">
                                <a:pos x="connsiteX1841" y="connsiteY1841"/>
                              </a:cxn>
                              <a:cxn ang="0">
                                <a:pos x="connsiteX1842" y="connsiteY1842"/>
                              </a:cxn>
                              <a:cxn ang="0">
                                <a:pos x="connsiteX1843" y="connsiteY1843"/>
                              </a:cxn>
                              <a:cxn ang="0">
                                <a:pos x="connsiteX1844" y="connsiteY1844"/>
                              </a:cxn>
                              <a:cxn ang="0">
                                <a:pos x="connsiteX1845" y="connsiteY1845"/>
                              </a:cxn>
                              <a:cxn ang="0">
                                <a:pos x="connsiteX1846" y="connsiteY1846"/>
                              </a:cxn>
                              <a:cxn ang="0">
                                <a:pos x="connsiteX1847" y="connsiteY1847"/>
                              </a:cxn>
                              <a:cxn ang="0">
                                <a:pos x="connsiteX1848" y="connsiteY1848"/>
                              </a:cxn>
                              <a:cxn ang="0">
                                <a:pos x="connsiteX1849" y="connsiteY1849"/>
                              </a:cxn>
                              <a:cxn ang="0">
                                <a:pos x="connsiteX1850" y="connsiteY1850"/>
                              </a:cxn>
                              <a:cxn ang="0">
                                <a:pos x="connsiteX1851" y="connsiteY1851"/>
                              </a:cxn>
                              <a:cxn ang="0">
                                <a:pos x="connsiteX1852" y="connsiteY1852"/>
                              </a:cxn>
                              <a:cxn ang="0">
                                <a:pos x="connsiteX1853" y="connsiteY1853"/>
                              </a:cxn>
                              <a:cxn ang="0">
                                <a:pos x="connsiteX1854" y="connsiteY1854"/>
                              </a:cxn>
                              <a:cxn ang="0">
                                <a:pos x="connsiteX1855" y="connsiteY1855"/>
                              </a:cxn>
                              <a:cxn ang="0">
                                <a:pos x="connsiteX1856" y="connsiteY1856"/>
                              </a:cxn>
                              <a:cxn ang="0">
                                <a:pos x="connsiteX1857" y="connsiteY1857"/>
                              </a:cxn>
                              <a:cxn ang="0">
                                <a:pos x="connsiteX1858" y="connsiteY1858"/>
                              </a:cxn>
                              <a:cxn ang="0">
                                <a:pos x="connsiteX1859" y="connsiteY1859"/>
                              </a:cxn>
                              <a:cxn ang="0">
                                <a:pos x="connsiteX1860" y="connsiteY1860"/>
                              </a:cxn>
                              <a:cxn ang="0">
                                <a:pos x="connsiteX1861" y="connsiteY1861"/>
                              </a:cxn>
                              <a:cxn ang="0">
                                <a:pos x="connsiteX1862" y="connsiteY1862"/>
                              </a:cxn>
                              <a:cxn ang="0">
                                <a:pos x="connsiteX1863" y="connsiteY1863"/>
                              </a:cxn>
                              <a:cxn ang="0">
                                <a:pos x="connsiteX1864" y="connsiteY1864"/>
                              </a:cxn>
                              <a:cxn ang="0">
                                <a:pos x="connsiteX1865" y="connsiteY1865"/>
                              </a:cxn>
                              <a:cxn ang="0">
                                <a:pos x="connsiteX1866" y="connsiteY1866"/>
                              </a:cxn>
                              <a:cxn ang="0">
                                <a:pos x="connsiteX1867" y="connsiteY1867"/>
                              </a:cxn>
                              <a:cxn ang="0">
                                <a:pos x="connsiteX1868" y="connsiteY1868"/>
                              </a:cxn>
                              <a:cxn ang="0">
                                <a:pos x="connsiteX1869" y="connsiteY1869"/>
                              </a:cxn>
                              <a:cxn ang="0">
                                <a:pos x="connsiteX1870" y="connsiteY1870"/>
                              </a:cxn>
                              <a:cxn ang="0">
                                <a:pos x="connsiteX1871" y="connsiteY1871"/>
                              </a:cxn>
                              <a:cxn ang="0">
                                <a:pos x="connsiteX1872" y="connsiteY1872"/>
                              </a:cxn>
                              <a:cxn ang="0">
                                <a:pos x="connsiteX1873" y="connsiteY1873"/>
                              </a:cxn>
                              <a:cxn ang="0">
                                <a:pos x="connsiteX1874" y="connsiteY1874"/>
                              </a:cxn>
                              <a:cxn ang="0">
                                <a:pos x="connsiteX1875" y="connsiteY1875"/>
                              </a:cxn>
                              <a:cxn ang="0">
                                <a:pos x="connsiteX1876" y="connsiteY1876"/>
                              </a:cxn>
                              <a:cxn ang="0">
                                <a:pos x="connsiteX1877" y="connsiteY1877"/>
                              </a:cxn>
                              <a:cxn ang="0">
                                <a:pos x="connsiteX1878" y="connsiteY1878"/>
                              </a:cxn>
                              <a:cxn ang="0">
                                <a:pos x="connsiteX1879" y="connsiteY1879"/>
                              </a:cxn>
                              <a:cxn ang="0">
                                <a:pos x="connsiteX1880" y="connsiteY1880"/>
                              </a:cxn>
                              <a:cxn ang="0">
                                <a:pos x="connsiteX1881" y="connsiteY1881"/>
                              </a:cxn>
                              <a:cxn ang="0">
                                <a:pos x="connsiteX1882" y="connsiteY1882"/>
                              </a:cxn>
                              <a:cxn ang="0">
                                <a:pos x="connsiteX1883" y="connsiteY1883"/>
                              </a:cxn>
                              <a:cxn ang="0">
                                <a:pos x="connsiteX1884" y="connsiteY1884"/>
                              </a:cxn>
                              <a:cxn ang="0">
                                <a:pos x="connsiteX1885" y="connsiteY1885"/>
                              </a:cxn>
                              <a:cxn ang="0">
                                <a:pos x="connsiteX1886" y="connsiteY1886"/>
                              </a:cxn>
                              <a:cxn ang="0">
                                <a:pos x="connsiteX1887" y="connsiteY1887"/>
                              </a:cxn>
                              <a:cxn ang="0">
                                <a:pos x="connsiteX1888" y="connsiteY1888"/>
                              </a:cxn>
                              <a:cxn ang="0">
                                <a:pos x="connsiteX1889" y="connsiteY1889"/>
                              </a:cxn>
                              <a:cxn ang="0">
                                <a:pos x="connsiteX1890" y="connsiteY1890"/>
                              </a:cxn>
                              <a:cxn ang="0">
                                <a:pos x="connsiteX1891" y="connsiteY1891"/>
                              </a:cxn>
                              <a:cxn ang="0">
                                <a:pos x="connsiteX1892" y="connsiteY1892"/>
                              </a:cxn>
                              <a:cxn ang="0">
                                <a:pos x="connsiteX1893" y="connsiteY1893"/>
                              </a:cxn>
                              <a:cxn ang="0">
                                <a:pos x="connsiteX1894" y="connsiteY1894"/>
                              </a:cxn>
                              <a:cxn ang="0">
                                <a:pos x="connsiteX1895" y="connsiteY1895"/>
                              </a:cxn>
                              <a:cxn ang="0">
                                <a:pos x="connsiteX1896" y="connsiteY1896"/>
                              </a:cxn>
                              <a:cxn ang="0">
                                <a:pos x="connsiteX1897" y="connsiteY1897"/>
                              </a:cxn>
                              <a:cxn ang="0">
                                <a:pos x="connsiteX1898" y="connsiteY1898"/>
                              </a:cxn>
                              <a:cxn ang="0">
                                <a:pos x="connsiteX1899" y="connsiteY1899"/>
                              </a:cxn>
                              <a:cxn ang="0">
                                <a:pos x="connsiteX1900" y="connsiteY1900"/>
                              </a:cxn>
                              <a:cxn ang="0">
                                <a:pos x="connsiteX1901" y="connsiteY1901"/>
                              </a:cxn>
                              <a:cxn ang="0">
                                <a:pos x="connsiteX1902" y="connsiteY1902"/>
                              </a:cxn>
                              <a:cxn ang="0">
                                <a:pos x="connsiteX1903" y="connsiteY1903"/>
                              </a:cxn>
                              <a:cxn ang="0">
                                <a:pos x="connsiteX1904" y="connsiteY1904"/>
                              </a:cxn>
                              <a:cxn ang="0">
                                <a:pos x="connsiteX1905" y="connsiteY1905"/>
                              </a:cxn>
                              <a:cxn ang="0">
                                <a:pos x="connsiteX1906" y="connsiteY1906"/>
                              </a:cxn>
                              <a:cxn ang="0">
                                <a:pos x="connsiteX1907" y="connsiteY1907"/>
                              </a:cxn>
                              <a:cxn ang="0">
                                <a:pos x="connsiteX1908" y="connsiteY1908"/>
                              </a:cxn>
                              <a:cxn ang="0">
                                <a:pos x="connsiteX1909" y="connsiteY1909"/>
                              </a:cxn>
                              <a:cxn ang="0">
                                <a:pos x="connsiteX1910" y="connsiteY1910"/>
                              </a:cxn>
                              <a:cxn ang="0">
                                <a:pos x="connsiteX1911" y="connsiteY1911"/>
                              </a:cxn>
                              <a:cxn ang="0">
                                <a:pos x="connsiteX1912" y="connsiteY1912"/>
                              </a:cxn>
                              <a:cxn ang="0">
                                <a:pos x="connsiteX1913" y="connsiteY1913"/>
                              </a:cxn>
                              <a:cxn ang="0">
                                <a:pos x="connsiteX1914" y="connsiteY1914"/>
                              </a:cxn>
                              <a:cxn ang="0">
                                <a:pos x="connsiteX1915" y="connsiteY1915"/>
                              </a:cxn>
                              <a:cxn ang="0">
                                <a:pos x="connsiteX1916" y="connsiteY1916"/>
                              </a:cxn>
                              <a:cxn ang="0">
                                <a:pos x="connsiteX1917" y="connsiteY1917"/>
                              </a:cxn>
                              <a:cxn ang="0">
                                <a:pos x="connsiteX1918" y="connsiteY1918"/>
                              </a:cxn>
                              <a:cxn ang="0">
                                <a:pos x="connsiteX1919" y="connsiteY1919"/>
                              </a:cxn>
                              <a:cxn ang="0">
                                <a:pos x="connsiteX1920" y="connsiteY1920"/>
                              </a:cxn>
                              <a:cxn ang="0">
                                <a:pos x="connsiteX1921" y="connsiteY1921"/>
                              </a:cxn>
                              <a:cxn ang="0">
                                <a:pos x="connsiteX1922" y="connsiteY1922"/>
                              </a:cxn>
                              <a:cxn ang="0">
                                <a:pos x="connsiteX1923" y="connsiteY1923"/>
                              </a:cxn>
                              <a:cxn ang="0">
                                <a:pos x="connsiteX1924" y="connsiteY1924"/>
                              </a:cxn>
                              <a:cxn ang="0">
                                <a:pos x="connsiteX1925" y="connsiteY1925"/>
                              </a:cxn>
                              <a:cxn ang="0">
                                <a:pos x="connsiteX1926" y="connsiteY1926"/>
                              </a:cxn>
                              <a:cxn ang="0">
                                <a:pos x="connsiteX1927" y="connsiteY1927"/>
                              </a:cxn>
                              <a:cxn ang="0">
                                <a:pos x="connsiteX1928" y="connsiteY1928"/>
                              </a:cxn>
                              <a:cxn ang="0">
                                <a:pos x="connsiteX1929" y="connsiteY1929"/>
                              </a:cxn>
                              <a:cxn ang="0">
                                <a:pos x="connsiteX1930" y="connsiteY1930"/>
                              </a:cxn>
                              <a:cxn ang="0">
                                <a:pos x="connsiteX1931" y="connsiteY1931"/>
                              </a:cxn>
                              <a:cxn ang="0">
                                <a:pos x="connsiteX1932" y="connsiteY1932"/>
                              </a:cxn>
                              <a:cxn ang="0">
                                <a:pos x="connsiteX1933" y="connsiteY1933"/>
                              </a:cxn>
                              <a:cxn ang="0">
                                <a:pos x="connsiteX1934" y="connsiteY1934"/>
                              </a:cxn>
                              <a:cxn ang="0">
                                <a:pos x="connsiteX1935" y="connsiteY1935"/>
                              </a:cxn>
                              <a:cxn ang="0">
                                <a:pos x="connsiteX1936" y="connsiteY1936"/>
                              </a:cxn>
                              <a:cxn ang="0">
                                <a:pos x="connsiteX1937" y="connsiteY1937"/>
                              </a:cxn>
                              <a:cxn ang="0">
                                <a:pos x="connsiteX1938" y="connsiteY1938"/>
                              </a:cxn>
                              <a:cxn ang="0">
                                <a:pos x="connsiteX1939" y="connsiteY1939"/>
                              </a:cxn>
                              <a:cxn ang="0">
                                <a:pos x="connsiteX1940" y="connsiteY1940"/>
                              </a:cxn>
                              <a:cxn ang="0">
                                <a:pos x="connsiteX1941" y="connsiteY1941"/>
                              </a:cxn>
                              <a:cxn ang="0">
                                <a:pos x="connsiteX1942" y="connsiteY1942"/>
                              </a:cxn>
                              <a:cxn ang="0">
                                <a:pos x="connsiteX1943" y="connsiteY1943"/>
                              </a:cxn>
                              <a:cxn ang="0">
                                <a:pos x="connsiteX1944" y="connsiteY1944"/>
                              </a:cxn>
                              <a:cxn ang="0">
                                <a:pos x="connsiteX1945" y="connsiteY1945"/>
                              </a:cxn>
                              <a:cxn ang="0">
                                <a:pos x="connsiteX1946" y="connsiteY1946"/>
                              </a:cxn>
                              <a:cxn ang="0">
                                <a:pos x="connsiteX1947" y="connsiteY1947"/>
                              </a:cxn>
                              <a:cxn ang="0">
                                <a:pos x="connsiteX1948" y="connsiteY1948"/>
                              </a:cxn>
                              <a:cxn ang="0">
                                <a:pos x="connsiteX1949" y="connsiteY1949"/>
                              </a:cxn>
                              <a:cxn ang="0">
                                <a:pos x="connsiteX1950" y="connsiteY1950"/>
                              </a:cxn>
                              <a:cxn ang="0">
                                <a:pos x="connsiteX1951" y="connsiteY1951"/>
                              </a:cxn>
                              <a:cxn ang="0">
                                <a:pos x="connsiteX1952" y="connsiteY1952"/>
                              </a:cxn>
                              <a:cxn ang="0">
                                <a:pos x="connsiteX1953" y="connsiteY1953"/>
                              </a:cxn>
                              <a:cxn ang="0">
                                <a:pos x="connsiteX1954" y="connsiteY1954"/>
                              </a:cxn>
                              <a:cxn ang="0">
                                <a:pos x="connsiteX1955" y="connsiteY1955"/>
                              </a:cxn>
                              <a:cxn ang="0">
                                <a:pos x="connsiteX1956" y="connsiteY1956"/>
                              </a:cxn>
                              <a:cxn ang="0">
                                <a:pos x="connsiteX1957" y="connsiteY1957"/>
                              </a:cxn>
                              <a:cxn ang="0">
                                <a:pos x="connsiteX1958" y="connsiteY1958"/>
                              </a:cxn>
                              <a:cxn ang="0">
                                <a:pos x="connsiteX1959" y="connsiteY1959"/>
                              </a:cxn>
                              <a:cxn ang="0">
                                <a:pos x="connsiteX1960" y="connsiteY1960"/>
                              </a:cxn>
                              <a:cxn ang="0">
                                <a:pos x="connsiteX1961" y="connsiteY1961"/>
                              </a:cxn>
                              <a:cxn ang="0">
                                <a:pos x="connsiteX1962" y="connsiteY1962"/>
                              </a:cxn>
                              <a:cxn ang="0">
                                <a:pos x="connsiteX1963" y="connsiteY1963"/>
                              </a:cxn>
                              <a:cxn ang="0">
                                <a:pos x="connsiteX1964" y="connsiteY1964"/>
                              </a:cxn>
                              <a:cxn ang="0">
                                <a:pos x="connsiteX1965" y="connsiteY1965"/>
                              </a:cxn>
                              <a:cxn ang="0">
                                <a:pos x="connsiteX1966" y="connsiteY1966"/>
                              </a:cxn>
                              <a:cxn ang="0">
                                <a:pos x="connsiteX1967" y="connsiteY1967"/>
                              </a:cxn>
                              <a:cxn ang="0">
                                <a:pos x="connsiteX1968" y="connsiteY1968"/>
                              </a:cxn>
                              <a:cxn ang="0">
                                <a:pos x="connsiteX1969" y="connsiteY1969"/>
                              </a:cxn>
                              <a:cxn ang="0">
                                <a:pos x="connsiteX1970" y="connsiteY1970"/>
                              </a:cxn>
                              <a:cxn ang="0">
                                <a:pos x="connsiteX1971" y="connsiteY1971"/>
                              </a:cxn>
                              <a:cxn ang="0">
                                <a:pos x="connsiteX1972" y="connsiteY1972"/>
                              </a:cxn>
                              <a:cxn ang="0">
                                <a:pos x="connsiteX1973" y="connsiteY1973"/>
                              </a:cxn>
                              <a:cxn ang="0">
                                <a:pos x="connsiteX1974" y="connsiteY1974"/>
                              </a:cxn>
                              <a:cxn ang="0">
                                <a:pos x="connsiteX1975" y="connsiteY1975"/>
                              </a:cxn>
                              <a:cxn ang="0">
                                <a:pos x="connsiteX1976" y="connsiteY1976"/>
                              </a:cxn>
                              <a:cxn ang="0">
                                <a:pos x="connsiteX1977" y="connsiteY1977"/>
                              </a:cxn>
                              <a:cxn ang="0">
                                <a:pos x="connsiteX1978" y="connsiteY1978"/>
                              </a:cxn>
                              <a:cxn ang="0">
                                <a:pos x="connsiteX1979" y="connsiteY1979"/>
                              </a:cxn>
                              <a:cxn ang="0">
                                <a:pos x="connsiteX1980" y="connsiteY1980"/>
                              </a:cxn>
                              <a:cxn ang="0">
                                <a:pos x="connsiteX1981" y="connsiteY1981"/>
                              </a:cxn>
                              <a:cxn ang="0">
                                <a:pos x="connsiteX1982" y="connsiteY1982"/>
                              </a:cxn>
                              <a:cxn ang="0">
                                <a:pos x="connsiteX1983" y="connsiteY1983"/>
                              </a:cxn>
                              <a:cxn ang="0">
                                <a:pos x="connsiteX1984" y="connsiteY1984"/>
                              </a:cxn>
                              <a:cxn ang="0">
                                <a:pos x="connsiteX1985" y="connsiteY1985"/>
                              </a:cxn>
                              <a:cxn ang="0">
                                <a:pos x="connsiteX1986" y="connsiteY1986"/>
                              </a:cxn>
                              <a:cxn ang="0">
                                <a:pos x="connsiteX1987" y="connsiteY1987"/>
                              </a:cxn>
                              <a:cxn ang="0">
                                <a:pos x="connsiteX1988" y="connsiteY1988"/>
                              </a:cxn>
                              <a:cxn ang="0">
                                <a:pos x="connsiteX1989" y="connsiteY1989"/>
                              </a:cxn>
                              <a:cxn ang="0">
                                <a:pos x="connsiteX1990" y="connsiteY1990"/>
                              </a:cxn>
                              <a:cxn ang="0">
                                <a:pos x="connsiteX1991" y="connsiteY1991"/>
                              </a:cxn>
                              <a:cxn ang="0">
                                <a:pos x="connsiteX1992" y="connsiteY1992"/>
                              </a:cxn>
                              <a:cxn ang="0">
                                <a:pos x="connsiteX1993" y="connsiteY1993"/>
                              </a:cxn>
                              <a:cxn ang="0">
                                <a:pos x="connsiteX1994" y="connsiteY1994"/>
                              </a:cxn>
                              <a:cxn ang="0">
                                <a:pos x="connsiteX1995" y="connsiteY1995"/>
                              </a:cxn>
                              <a:cxn ang="0">
                                <a:pos x="connsiteX1996" y="connsiteY1996"/>
                              </a:cxn>
                              <a:cxn ang="0">
                                <a:pos x="connsiteX1997" y="connsiteY1997"/>
                              </a:cxn>
                              <a:cxn ang="0">
                                <a:pos x="connsiteX1998" y="connsiteY1998"/>
                              </a:cxn>
                              <a:cxn ang="0">
                                <a:pos x="connsiteX1999" y="connsiteY1999"/>
                              </a:cxn>
                              <a:cxn ang="0">
                                <a:pos x="connsiteX2000" y="connsiteY2000"/>
                              </a:cxn>
                              <a:cxn ang="0">
                                <a:pos x="connsiteX2001" y="connsiteY2001"/>
                              </a:cxn>
                              <a:cxn ang="0">
                                <a:pos x="connsiteX2002" y="connsiteY2002"/>
                              </a:cxn>
                              <a:cxn ang="0">
                                <a:pos x="connsiteX2003" y="connsiteY2003"/>
                              </a:cxn>
                              <a:cxn ang="0">
                                <a:pos x="connsiteX2004" y="connsiteY2004"/>
                              </a:cxn>
                              <a:cxn ang="0">
                                <a:pos x="connsiteX2005" y="connsiteY2005"/>
                              </a:cxn>
                              <a:cxn ang="0">
                                <a:pos x="connsiteX2006" y="connsiteY2006"/>
                              </a:cxn>
                              <a:cxn ang="0">
                                <a:pos x="connsiteX2007" y="connsiteY2007"/>
                              </a:cxn>
                              <a:cxn ang="0">
                                <a:pos x="connsiteX2008" y="connsiteY2008"/>
                              </a:cxn>
                              <a:cxn ang="0">
                                <a:pos x="connsiteX2009" y="connsiteY2009"/>
                              </a:cxn>
                              <a:cxn ang="0">
                                <a:pos x="connsiteX2010" y="connsiteY2010"/>
                              </a:cxn>
                              <a:cxn ang="0">
                                <a:pos x="connsiteX2011" y="connsiteY2011"/>
                              </a:cxn>
                              <a:cxn ang="0">
                                <a:pos x="connsiteX2012" y="connsiteY2012"/>
                              </a:cxn>
                              <a:cxn ang="0">
                                <a:pos x="connsiteX2013" y="connsiteY2013"/>
                              </a:cxn>
                              <a:cxn ang="0">
                                <a:pos x="connsiteX2014" y="connsiteY2014"/>
                              </a:cxn>
                              <a:cxn ang="0">
                                <a:pos x="connsiteX2015" y="connsiteY2015"/>
                              </a:cxn>
                              <a:cxn ang="0">
                                <a:pos x="connsiteX2016" y="connsiteY2016"/>
                              </a:cxn>
                              <a:cxn ang="0">
                                <a:pos x="connsiteX2017" y="connsiteY2017"/>
                              </a:cxn>
                              <a:cxn ang="0">
                                <a:pos x="connsiteX2018" y="connsiteY2018"/>
                              </a:cxn>
                              <a:cxn ang="0">
                                <a:pos x="connsiteX2019" y="connsiteY2019"/>
                              </a:cxn>
                              <a:cxn ang="0">
                                <a:pos x="connsiteX2020" y="connsiteY2020"/>
                              </a:cxn>
                              <a:cxn ang="0">
                                <a:pos x="connsiteX2021" y="connsiteY2021"/>
                              </a:cxn>
                              <a:cxn ang="0">
                                <a:pos x="connsiteX2022" y="connsiteY2022"/>
                              </a:cxn>
                              <a:cxn ang="0">
                                <a:pos x="connsiteX2023" y="connsiteY2023"/>
                              </a:cxn>
                              <a:cxn ang="0">
                                <a:pos x="connsiteX2024" y="connsiteY2024"/>
                              </a:cxn>
                              <a:cxn ang="0">
                                <a:pos x="connsiteX2025" y="connsiteY2025"/>
                              </a:cxn>
                              <a:cxn ang="0">
                                <a:pos x="connsiteX2026" y="connsiteY2026"/>
                              </a:cxn>
                              <a:cxn ang="0">
                                <a:pos x="connsiteX2027" y="connsiteY2027"/>
                              </a:cxn>
                              <a:cxn ang="0">
                                <a:pos x="connsiteX2028" y="connsiteY2028"/>
                              </a:cxn>
                              <a:cxn ang="0">
                                <a:pos x="connsiteX2029" y="connsiteY2029"/>
                              </a:cxn>
                              <a:cxn ang="0">
                                <a:pos x="connsiteX2030" y="connsiteY2030"/>
                              </a:cxn>
                              <a:cxn ang="0">
                                <a:pos x="connsiteX2031" y="connsiteY2031"/>
                              </a:cxn>
                              <a:cxn ang="0">
                                <a:pos x="connsiteX2032" y="connsiteY2032"/>
                              </a:cxn>
                              <a:cxn ang="0">
                                <a:pos x="connsiteX2033" y="connsiteY2033"/>
                              </a:cxn>
                              <a:cxn ang="0">
                                <a:pos x="connsiteX2034" y="connsiteY2034"/>
                              </a:cxn>
                              <a:cxn ang="0">
                                <a:pos x="connsiteX2035" y="connsiteY2035"/>
                              </a:cxn>
                              <a:cxn ang="0">
                                <a:pos x="connsiteX2036" y="connsiteY2036"/>
                              </a:cxn>
                              <a:cxn ang="0">
                                <a:pos x="connsiteX2037" y="connsiteY2037"/>
                              </a:cxn>
                              <a:cxn ang="0">
                                <a:pos x="connsiteX2038" y="connsiteY2038"/>
                              </a:cxn>
                              <a:cxn ang="0">
                                <a:pos x="connsiteX2039" y="connsiteY2039"/>
                              </a:cxn>
                              <a:cxn ang="0">
                                <a:pos x="connsiteX2040" y="connsiteY2040"/>
                              </a:cxn>
                              <a:cxn ang="0">
                                <a:pos x="connsiteX2041" y="connsiteY2041"/>
                              </a:cxn>
                              <a:cxn ang="0">
                                <a:pos x="connsiteX2042" y="connsiteY2042"/>
                              </a:cxn>
                              <a:cxn ang="0">
                                <a:pos x="connsiteX2043" y="connsiteY2043"/>
                              </a:cxn>
                              <a:cxn ang="0">
                                <a:pos x="connsiteX2044" y="connsiteY2044"/>
                              </a:cxn>
                              <a:cxn ang="0">
                                <a:pos x="connsiteX2045" y="connsiteY2045"/>
                              </a:cxn>
                              <a:cxn ang="0">
                                <a:pos x="connsiteX2046" y="connsiteY2046"/>
                              </a:cxn>
                              <a:cxn ang="0">
                                <a:pos x="connsiteX2047" y="connsiteY2047"/>
                              </a:cxn>
                              <a:cxn ang="0">
                                <a:pos x="connsiteX2048" y="connsiteY2048"/>
                              </a:cxn>
                              <a:cxn ang="0">
                                <a:pos x="connsiteX2049" y="connsiteY2049"/>
                              </a:cxn>
                              <a:cxn ang="0">
                                <a:pos x="connsiteX2050" y="connsiteY2050"/>
                              </a:cxn>
                              <a:cxn ang="0">
                                <a:pos x="connsiteX2051" y="connsiteY2051"/>
                              </a:cxn>
                              <a:cxn ang="0">
                                <a:pos x="connsiteX2052" y="connsiteY2052"/>
                              </a:cxn>
                              <a:cxn ang="0">
                                <a:pos x="connsiteX2053" y="connsiteY2053"/>
                              </a:cxn>
                              <a:cxn ang="0">
                                <a:pos x="connsiteX2054" y="connsiteY2054"/>
                              </a:cxn>
                              <a:cxn ang="0">
                                <a:pos x="connsiteX2055" y="connsiteY2055"/>
                              </a:cxn>
                              <a:cxn ang="0">
                                <a:pos x="connsiteX2056" y="connsiteY2056"/>
                              </a:cxn>
                              <a:cxn ang="0">
                                <a:pos x="connsiteX2057" y="connsiteY2057"/>
                              </a:cxn>
                              <a:cxn ang="0">
                                <a:pos x="connsiteX2058" y="connsiteY2058"/>
                              </a:cxn>
                              <a:cxn ang="0">
                                <a:pos x="connsiteX2059" y="connsiteY2059"/>
                              </a:cxn>
                              <a:cxn ang="0">
                                <a:pos x="connsiteX2060" y="connsiteY2060"/>
                              </a:cxn>
                              <a:cxn ang="0">
                                <a:pos x="connsiteX2061" y="connsiteY2061"/>
                              </a:cxn>
                              <a:cxn ang="0">
                                <a:pos x="connsiteX2062" y="connsiteY2062"/>
                              </a:cxn>
                              <a:cxn ang="0">
                                <a:pos x="connsiteX2063" y="connsiteY2063"/>
                              </a:cxn>
                              <a:cxn ang="0">
                                <a:pos x="connsiteX2064" y="connsiteY2064"/>
                              </a:cxn>
                              <a:cxn ang="0">
                                <a:pos x="connsiteX2065" y="connsiteY2065"/>
                              </a:cxn>
                              <a:cxn ang="0">
                                <a:pos x="connsiteX2066" y="connsiteY2066"/>
                              </a:cxn>
                              <a:cxn ang="0">
                                <a:pos x="connsiteX2067" y="connsiteY2067"/>
                              </a:cxn>
                              <a:cxn ang="0">
                                <a:pos x="connsiteX2068" y="connsiteY2068"/>
                              </a:cxn>
                              <a:cxn ang="0">
                                <a:pos x="connsiteX2069" y="connsiteY2069"/>
                              </a:cxn>
                              <a:cxn ang="0">
                                <a:pos x="connsiteX2070" y="connsiteY2070"/>
                              </a:cxn>
                              <a:cxn ang="0">
                                <a:pos x="connsiteX2071" y="connsiteY2071"/>
                              </a:cxn>
                              <a:cxn ang="0">
                                <a:pos x="connsiteX2072" y="connsiteY2072"/>
                              </a:cxn>
                              <a:cxn ang="0">
                                <a:pos x="connsiteX2073" y="connsiteY2073"/>
                              </a:cxn>
                              <a:cxn ang="0">
                                <a:pos x="connsiteX2074" y="connsiteY2074"/>
                              </a:cxn>
                              <a:cxn ang="0">
                                <a:pos x="connsiteX2075" y="connsiteY2075"/>
                              </a:cxn>
                              <a:cxn ang="0">
                                <a:pos x="connsiteX2076" y="connsiteY2076"/>
                              </a:cxn>
                              <a:cxn ang="0">
                                <a:pos x="connsiteX2077" y="connsiteY2077"/>
                              </a:cxn>
                              <a:cxn ang="0">
                                <a:pos x="connsiteX2078" y="connsiteY2078"/>
                              </a:cxn>
                              <a:cxn ang="0">
                                <a:pos x="connsiteX2079" y="connsiteY2079"/>
                              </a:cxn>
                              <a:cxn ang="0">
                                <a:pos x="connsiteX2080" y="connsiteY2080"/>
                              </a:cxn>
                              <a:cxn ang="0">
                                <a:pos x="connsiteX2081" y="connsiteY2081"/>
                              </a:cxn>
                              <a:cxn ang="0">
                                <a:pos x="connsiteX2082" y="connsiteY2082"/>
                              </a:cxn>
                              <a:cxn ang="0">
                                <a:pos x="connsiteX2083" y="connsiteY2083"/>
                              </a:cxn>
                              <a:cxn ang="0">
                                <a:pos x="connsiteX2084" y="connsiteY2084"/>
                              </a:cxn>
                              <a:cxn ang="0">
                                <a:pos x="connsiteX2085" y="connsiteY2085"/>
                              </a:cxn>
                              <a:cxn ang="0">
                                <a:pos x="connsiteX2086" y="connsiteY2086"/>
                              </a:cxn>
                              <a:cxn ang="0">
                                <a:pos x="connsiteX2087" y="connsiteY2087"/>
                              </a:cxn>
                              <a:cxn ang="0">
                                <a:pos x="connsiteX2088" y="connsiteY2088"/>
                              </a:cxn>
                              <a:cxn ang="0">
                                <a:pos x="connsiteX2089" y="connsiteY2089"/>
                              </a:cxn>
                              <a:cxn ang="0">
                                <a:pos x="connsiteX2090" y="connsiteY2090"/>
                              </a:cxn>
                              <a:cxn ang="0">
                                <a:pos x="connsiteX2091" y="connsiteY2091"/>
                              </a:cxn>
                              <a:cxn ang="0">
                                <a:pos x="connsiteX2092" y="connsiteY2092"/>
                              </a:cxn>
                              <a:cxn ang="0">
                                <a:pos x="connsiteX2093" y="connsiteY2093"/>
                              </a:cxn>
                              <a:cxn ang="0">
                                <a:pos x="connsiteX2094" y="connsiteY2094"/>
                              </a:cxn>
                              <a:cxn ang="0">
                                <a:pos x="connsiteX2095" y="connsiteY2095"/>
                              </a:cxn>
                              <a:cxn ang="0">
                                <a:pos x="connsiteX2096" y="connsiteY2096"/>
                              </a:cxn>
                              <a:cxn ang="0">
                                <a:pos x="connsiteX2097" y="connsiteY2097"/>
                              </a:cxn>
                              <a:cxn ang="0">
                                <a:pos x="connsiteX2098" y="connsiteY2098"/>
                              </a:cxn>
                              <a:cxn ang="0">
                                <a:pos x="connsiteX2099" y="connsiteY2099"/>
                              </a:cxn>
                              <a:cxn ang="0">
                                <a:pos x="connsiteX2100" y="connsiteY2100"/>
                              </a:cxn>
                              <a:cxn ang="0">
                                <a:pos x="connsiteX2101" y="connsiteY2101"/>
                              </a:cxn>
                              <a:cxn ang="0">
                                <a:pos x="connsiteX2102" y="connsiteY2102"/>
                              </a:cxn>
                              <a:cxn ang="0">
                                <a:pos x="connsiteX2103" y="connsiteY2103"/>
                              </a:cxn>
                              <a:cxn ang="0">
                                <a:pos x="connsiteX2104" y="connsiteY2104"/>
                              </a:cxn>
                              <a:cxn ang="0">
                                <a:pos x="connsiteX2105" y="connsiteY2105"/>
                              </a:cxn>
                              <a:cxn ang="0">
                                <a:pos x="connsiteX2106" y="connsiteY2106"/>
                              </a:cxn>
                              <a:cxn ang="0">
                                <a:pos x="connsiteX2107" y="connsiteY2107"/>
                              </a:cxn>
                              <a:cxn ang="0">
                                <a:pos x="connsiteX2108" y="connsiteY2108"/>
                              </a:cxn>
                              <a:cxn ang="0">
                                <a:pos x="connsiteX2109" y="connsiteY2109"/>
                              </a:cxn>
                              <a:cxn ang="0">
                                <a:pos x="connsiteX2110" y="connsiteY2110"/>
                              </a:cxn>
                              <a:cxn ang="0">
                                <a:pos x="connsiteX2111" y="connsiteY2111"/>
                              </a:cxn>
                              <a:cxn ang="0">
                                <a:pos x="connsiteX2112" y="connsiteY2112"/>
                              </a:cxn>
                              <a:cxn ang="0">
                                <a:pos x="connsiteX2113" y="connsiteY2113"/>
                              </a:cxn>
                              <a:cxn ang="0">
                                <a:pos x="connsiteX2114" y="connsiteY2114"/>
                              </a:cxn>
                              <a:cxn ang="0">
                                <a:pos x="connsiteX2115" y="connsiteY2115"/>
                              </a:cxn>
                              <a:cxn ang="0">
                                <a:pos x="connsiteX2116" y="connsiteY2116"/>
                              </a:cxn>
                              <a:cxn ang="0">
                                <a:pos x="connsiteX2117" y="connsiteY2117"/>
                              </a:cxn>
                              <a:cxn ang="0">
                                <a:pos x="connsiteX2118" y="connsiteY2118"/>
                              </a:cxn>
                              <a:cxn ang="0">
                                <a:pos x="connsiteX2119" y="connsiteY2119"/>
                              </a:cxn>
                              <a:cxn ang="0">
                                <a:pos x="connsiteX2120" y="connsiteY2120"/>
                              </a:cxn>
                              <a:cxn ang="0">
                                <a:pos x="connsiteX2121" y="connsiteY2121"/>
                              </a:cxn>
                              <a:cxn ang="0">
                                <a:pos x="connsiteX2122" y="connsiteY2122"/>
                              </a:cxn>
                              <a:cxn ang="0">
                                <a:pos x="connsiteX2123" y="connsiteY2123"/>
                              </a:cxn>
                              <a:cxn ang="0">
                                <a:pos x="connsiteX2124" y="connsiteY2124"/>
                              </a:cxn>
                              <a:cxn ang="0">
                                <a:pos x="connsiteX2125" y="connsiteY2125"/>
                              </a:cxn>
                              <a:cxn ang="0">
                                <a:pos x="connsiteX2126" y="connsiteY2126"/>
                              </a:cxn>
                              <a:cxn ang="0">
                                <a:pos x="connsiteX2127" y="connsiteY2127"/>
                              </a:cxn>
                              <a:cxn ang="0">
                                <a:pos x="connsiteX2128" y="connsiteY2128"/>
                              </a:cxn>
                              <a:cxn ang="0">
                                <a:pos x="connsiteX2129" y="connsiteY2129"/>
                              </a:cxn>
                              <a:cxn ang="0">
                                <a:pos x="connsiteX2130" y="connsiteY2130"/>
                              </a:cxn>
                              <a:cxn ang="0">
                                <a:pos x="connsiteX2131" y="connsiteY2131"/>
                              </a:cxn>
                              <a:cxn ang="0">
                                <a:pos x="connsiteX2132" y="connsiteY2132"/>
                              </a:cxn>
                              <a:cxn ang="0">
                                <a:pos x="connsiteX2133" y="connsiteY2133"/>
                              </a:cxn>
                              <a:cxn ang="0">
                                <a:pos x="connsiteX2134" y="connsiteY2134"/>
                              </a:cxn>
                              <a:cxn ang="0">
                                <a:pos x="connsiteX2135" y="connsiteY2135"/>
                              </a:cxn>
                              <a:cxn ang="0">
                                <a:pos x="connsiteX2136" y="connsiteY2136"/>
                              </a:cxn>
                              <a:cxn ang="0">
                                <a:pos x="connsiteX2137" y="connsiteY2137"/>
                              </a:cxn>
                              <a:cxn ang="0">
                                <a:pos x="connsiteX2138" y="connsiteY2138"/>
                              </a:cxn>
                              <a:cxn ang="0">
                                <a:pos x="connsiteX2139" y="connsiteY2139"/>
                              </a:cxn>
                              <a:cxn ang="0">
                                <a:pos x="connsiteX2140" y="connsiteY2140"/>
                              </a:cxn>
                              <a:cxn ang="0">
                                <a:pos x="connsiteX2141" y="connsiteY2141"/>
                              </a:cxn>
                              <a:cxn ang="0">
                                <a:pos x="connsiteX2142" y="connsiteY2142"/>
                              </a:cxn>
                              <a:cxn ang="0">
                                <a:pos x="connsiteX2143" y="connsiteY2143"/>
                              </a:cxn>
                              <a:cxn ang="0">
                                <a:pos x="connsiteX2144" y="connsiteY2144"/>
                              </a:cxn>
                              <a:cxn ang="0">
                                <a:pos x="connsiteX2145" y="connsiteY2145"/>
                              </a:cxn>
                              <a:cxn ang="0">
                                <a:pos x="connsiteX2146" y="connsiteY2146"/>
                              </a:cxn>
                              <a:cxn ang="0">
                                <a:pos x="connsiteX2147" y="connsiteY2147"/>
                              </a:cxn>
                              <a:cxn ang="0">
                                <a:pos x="connsiteX2148" y="connsiteY2148"/>
                              </a:cxn>
                              <a:cxn ang="0">
                                <a:pos x="connsiteX2149" y="connsiteY2149"/>
                              </a:cxn>
                              <a:cxn ang="0">
                                <a:pos x="connsiteX2150" y="connsiteY2150"/>
                              </a:cxn>
                              <a:cxn ang="0">
                                <a:pos x="connsiteX2151" y="connsiteY2151"/>
                              </a:cxn>
                              <a:cxn ang="0">
                                <a:pos x="connsiteX2152" y="connsiteY2152"/>
                              </a:cxn>
                              <a:cxn ang="0">
                                <a:pos x="connsiteX2153" y="connsiteY2153"/>
                              </a:cxn>
                              <a:cxn ang="0">
                                <a:pos x="connsiteX2154" y="connsiteY2154"/>
                              </a:cxn>
                              <a:cxn ang="0">
                                <a:pos x="connsiteX2155" y="connsiteY2155"/>
                              </a:cxn>
                              <a:cxn ang="0">
                                <a:pos x="connsiteX2156" y="connsiteY2156"/>
                              </a:cxn>
                              <a:cxn ang="0">
                                <a:pos x="connsiteX2157" y="connsiteY2157"/>
                              </a:cxn>
                              <a:cxn ang="0">
                                <a:pos x="connsiteX2158" y="connsiteY2158"/>
                              </a:cxn>
                              <a:cxn ang="0">
                                <a:pos x="connsiteX2159" y="connsiteY2159"/>
                              </a:cxn>
                              <a:cxn ang="0">
                                <a:pos x="connsiteX2160" y="connsiteY2160"/>
                              </a:cxn>
                              <a:cxn ang="0">
                                <a:pos x="connsiteX2161" y="connsiteY2161"/>
                              </a:cxn>
                              <a:cxn ang="0">
                                <a:pos x="connsiteX2162" y="connsiteY2162"/>
                              </a:cxn>
                              <a:cxn ang="0">
                                <a:pos x="connsiteX2163" y="connsiteY2163"/>
                              </a:cxn>
                              <a:cxn ang="0">
                                <a:pos x="connsiteX2164" y="connsiteY2164"/>
                              </a:cxn>
                              <a:cxn ang="0">
                                <a:pos x="connsiteX2165" y="connsiteY2165"/>
                              </a:cxn>
                              <a:cxn ang="0">
                                <a:pos x="connsiteX2166" y="connsiteY2166"/>
                              </a:cxn>
                              <a:cxn ang="0">
                                <a:pos x="connsiteX2167" y="connsiteY2167"/>
                              </a:cxn>
                              <a:cxn ang="0">
                                <a:pos x="connsiteX2168" y="connsiteY2168"/>
                              </a:cxn>
                              <a:cxn ang="0">
                                <a:pos x="connsiteX2169" y="connsiteY2169"/>
                              </a:cxn>
                              <a:cxn ang="0">
                                <a:pos x="connsiteX2170" y="connsiteY2170"/>
                              </a:cxn>
                              <a:cxn ang="0">
                                <a:pos x="connsiteX2171" y="connsiteY2171"/>
                              </a:cxn>
                              <a:cxn ang="0">
                                <a:pos x="connsiteX2172" y="connsiteY2172"/>
                              </a:cxn>
                              <a:cxn ang="0">
                                <a:pos x="connsiteX2173" y="connsiteY2173"/>
                              </a:cxn>
                              <a:cxn ang="0">
                                <a:pos x="connsiteX2174" y="connsiteY2174"/>
                              </a:cxn>
                              <a:cxn ang="0">
                                <a:pos x="connsiteX2175" y="connsiteY2175"/>
                              </a:cxn>
                              <a:cxn ang="0">
                                <a:pos x="connsiteX2176" y="connsiteY2176"/>
                              </a:cxn>
                              <a:cxn ang="0">
                                <a:pos x="connsiteX2177" y="connsiteY2177"/>
                              </a:cxn>
                              <a:cxn ang="0">
                                <a:pos x="connsiteX2178" y="connsiteY2178"/>
                              </a:cxn>
                              <a:cxn ang="0">
                                <a:pos x="connsiteX2179" y="connsiteY2179"/>
                              </a:cxn>
                              <a:cxn ang="0">
                                <a:pos x="connsiteX2180" y="connsiteY2180"/>
                              </a:cxn>
                              <a:cxn ang="0">
                                <a:pos x="connsiteX2181" y="connsiteY2181"/>
                              </a:cxn>
                              <a:cxn ang="0">
                                <a:pos x="connsiteX2182" y="connsiteY2182"/>
                              </a:cxn>
                              <a:cxn ang="0">
                                <a:pos x="connsiteX2183" y="connsiteY2183"/>
                              </a:cxn>
                              <a:cxn ang="0">
                                <a:pos x="connsiteX2184" y="connsiteY2184"/>
                              </a:cxn>
                              <a:cxn ang="0">
                                <a:pos x="connsiteX2185" y="connsiteY2185"/>
                              </a:cxn>
                              <a:cxn ang="0">
                                <a:pos x="connsiteX2186" y="connsiteY2186"/>
                              </a:cxn>
                              <a:cxn ang="0">
                                <a:pos x="connsiteX2187" y="connsiteY2187"/>
                              </a:cxn>
                              <a:cxn ang="0">
                                <a:pos x="connsiteX2188" y="connsiteY2188"/>
                              </a:cxn>
                              <a:cxn ang="0">
                                <a:pos x="connsiteX2189" y="connsiteY2189"/>
                              </a:cxn>
                              <a:cxn ang="0">
                                <a:pos x="connsiteX2190" y="connsiteY2190"/>
                              </a:cxn>
                              <a:cxn ang="0">
                                <a:pos x="connsiteX2191" y="connsiteY2191"/>
                              </a:cxn>
                              <a:cxn ang="0">
                                <a:pos x="connsiteX2192" y="connsiteY2192"/>
                              </a:cxn>
                              <a:cxn ang="0">
                                <a:pos x="connsiteX2193" y="connsiteY2193"/>
                              </a:cxn>
                              <a:cxn ang="0">
                                <a:pos x="connsiteX2194" y="connsiteY2194"/>
                              </a:cxn>
                              <a:cxn ang="0">
                                <a:pos x="connsiteX2195" y="connsiteY2195"/>
                              </a:cxn>
                              <a:cxn ang="0">
                                <a:pos x="connsiteX2196" y="connsiteY2196"/>
                              </a:cxn>
                              <a:cxn ang="0">
                                <a:pos x="connsiteX2197" y="connsiteY2197"/>
                              </a:cxn>
                              <a:cxn ang="0">
                                <a:pos x="connsiteX2198" y="connsiteY2198"/>
                              </a:cxn>
                              <a:cxn ang="0">
                                <a:pos x="connsiteX2199" y="connsiteY2199"/>
                              </a:cxn>
                              <a:cxn ang="0">
                                <a:pos x="connsiteX2200" y="connsiteY2200"/>
                              </a:cxn>
                              <a:cxn ang="0">
                                <a:pos x="connsiteX2201" y="connsiteY2201"/>
                              </a:cxn>
                              <a:cxn ang="0">
                                <a:pos x="connsiteX2202" y="connsiteY2202"/>
                              </a:cxn>
                              <a:cxn ang="0">
                                <a:pos x="connsiteX2203" y="connsiteY2203"/>
                              </a:cxn>
                              <a:cxn ang="0">
                                <a:pos x="connsiteX2204" y="connsiteY2204"/>
                              </a:cxn>
                              <a:cxn ang="0">
                                <a:pos x="connsiteX2205" y="connsiteY2205"/>
                              </a:cxn>
                              <a:cxn ang="0">
                                <a:pos x="connsiteX2206" y="connsiteY2206"/>
                              </a:cxn>
                              <a:cxn ang="0">
                                <a:pos x="connsiteX2207" y="connsiteY2207"/>
                              </a:cxn>
                              <a:cxn ang="0">
                                <a:pos x="connsiteX2208" y="connsiteY2208"/>
                              </a:cxn>
                              <a:cxn ang="0">
                                <a:pos x="connsiteX2209" y="connsiteY2209"/>
                              </a:cxn>
                              <a:cxn ang="0">
                                <a:pos x="connsiteX2210" y="connsiteY2210"/>
                              </a:cxn>
                              <a:cxn ang="0">
                                <a:pos x="connsiteX2211" y="connsiteY2211"/>
                              </a:cxn>
                              <a:cxn ang="0">
                                <a:pos x="connsiteX2212" y="connsiteY2212"/>
                              </a:cxn>
                              <a:cxn ang="0">
                                <a:pos x="connsiteX2213" y="connsiteY2213"/>
                              </a:cxn>
                              <a:cxn ang="0">
                                <a:pos x="connsiteX2214" y="connsiteY2214"/>
                              </a:cxn>
                              <a:cxn ang="0">
                                <a:pos x="connsiteX2215" y="connsiteY2215"/>
                              </a:cxn>
                              <a:cxn ang="0">
                                <a:pos x="connsiteX2216" y="connsiteY2216"/>
                              </a:cxn>
                              <a:cxn ang="0">
                                <a:pos x="connsiteX2217" y="connsiteY2217"/>
                              </a:cxn>
                              <a:cxn ang="0">
                                <a:pos x="connsiteX2218" y="connsiteY2218"/>
                              </a:cxn>
                              <a:cxn ang="0">
                                <a:pos x="connsiteX2219" y="connsiteY2219"/>
                              </a:cxn>
                              <a:cxn ang="0">
                                <a:pos x="connsiteX2220" y="connsiteY2220"/>
                              </a:cxn>
                              <a:cxn ang="0">
                                <a:pos x="connsiteX2221" y="connsiteY2221"/>
                              </a:cxn>
                              <a:cxn ang="0">
                                <a:pos x="connsiteX2222" y="connsiteY2222"/>
                              </a:cxn>
                              <a:cxn ang="0">
                                <a:pos x="connsiteX2223" y="connsiteY2223"/>
                              </a:cxn>
                              <a:cxn ang="0">
                                <a:pos x="connsiteX2224" y="connsiteY2224"/>
                              </a:cxn>
                              <a:cxn ang="0">
                                <a:pos x="connsiteX2225" y="connsiteY2225"/>
                              </a:cxn>
                              <a:cxn ang="0">
                                <a:pos x="connsiteX2226" y="connsiteY2226"/>
                              </a:cxn>
                              <a:cxn ang="0">
                                <a:pos x="connsiteX2227" y="connsiteY2227"/>
                              </a:cxn>
                              <a:cxn ang="0">
                                <a:pos x="connsiteX2228" y="connsiteY2228"/>
                              </a:cxn>
                              <a:cxn ang="0">
                                <a:pos x="connsiteX2229" y="connsiteY2229"/>
                              </a:cxn>
                              <a:cxn ang="0">
                                <a:pos x="connsiteX2230" y="connsiteY2230"/>
                              </a:cxn>
                              <a:cxn ang="0">
                                <a:pos x="connsiteX2231" y="connsiteY2231"/>
                              </a:cxn>
                              <a:cxn ang="0">
                                <a:pos x="connsiteX2232" y="connsiteY2232"/>
                              </a:cxn>
                              <a:cxn ang="0">
                                <a:pos x="connsiteX2233" y="connsiteY2233"/>
                              </a:cxn>
                              <a:cxn ang="0">
                                <a:pos x="connsiteX2234" y="connsiteY2234"/>
                              </a:cxn>
                              <a:cxn ang="0">
                                <a:pos x="connsiteX2235" y="connsiteY2235"/>
                              </a:cxn>
                              <a:cxn ang="0">
                                <a:pos x="connsiteX2236" y="connsiteY2236"/>
                              </a:cxn>
                              <a:cxn ang="0">
                                <a:pos x="connsiteX2237" y="connsiteY2237"/>
                              </a:cxn>
                              <a:cxn ang="0">
                                <a:pos x="connsiteX2238" y="connsiteY2238"/>
                              </a:cxn>
                              <a:cxn ang="0">
                                <a:pos x="connsiteX2239" y="connsiteY2239"/>
                              </a:cxn>
                              <a:cxn ang="0">
                                <a:pos x="connsiteX2240" y="connsiteY2240"/>
                              </a:cxn>
                              <a:cxn ang="0">
                                <a:pos x="connsiteX2241" y="connsiteY2241"/>
                              </a:cxn>
                              <a:cxn ang="0">
                                <a:pos x="connsiteX2242" y="connsiteY2242"/>
                              </a:cxn>
                              <a:cxn ang="0">
                                <a:pos x="connsiteX2243" y="connsiteY2243"/>
                              </a:cxn>
                              <a:cxn ang="0">
                                <a:pos x="connsiteX2244" y="connsiteY2244"/>
                              </a:cxn>
                              <a:cxn ang="0">
                                <a:pos x="connsiteX2245" y="connsiteY2245"/>
                              </a:cxn>
                              <a:cxn ang="0">
                                <a:pos x="connsiteX2246" y="connsiteY2246"/>
                              </a:cxn>
                              <a:cxn ang="0">
                                <a:pos x="connsiteX2247" y="connsiteY2247"/>
                              </a:cxn>
                              <a:cxn ang="0">
                                <a:pos x="connsiteX2248" y="connsiteY2248"/>
                              </a:cxn>
                              <a:cxn ang="0">
                                <a:pos x="connsiteX2249" y="connsiteY2249"/>
                              </a:cxn>
                              <a:cxn ang="0">
                                <a:pos x="connsiteX2250" y="connsiteY2250"/>
                              </a:cxn>
                              <a:cxn ang="0">
                                <a:pos x="connsiteX2251" y="connsiteY2251"/>
                              </a:cxn>
                              <a:cxn ang="0">
                                <a:pos x="connsiteX2252" y="connsiteY2252"/>
                              </a:cxn>
                              <a:cxn ang="0">
                                <a:pos x="connsiteX2253" y="connsiteY2253"/>
                              </a:cxn>
                              <a:cxn ang="0">
                                <a:pos x="connsiteX2254" y="connsiteY2254"/>
                              </a:cxn>
                              <a:cxn ang="0">
                                <a:pos x="connsiteX2255" y="connsiteY2255"/>
                              </a:cxn>
                              <a:cxn ang="0">
                                <a:pos x="connsiteX2256" y="connsiteY2256"/>
                              </a:cxn>
                              <a:cxn ang="0">
                                <a:pos x="connsiteX2257" y="connsiteY2257"/>
                              </a:cxn>
                              <a:cxn ang="0">
                                <a:pos x="connsiteX2258" y="connsiteY2258"/>
                              </a:cxn>
                              <a:cxn ang="0">
                                <a:pos x="connsiteX2259" y="connsiteY2259"/>
                              </a:cxn>
                              <a:cxn ang="0">
                                <a:pos x="connsiteX2260" y="connsiteY2260"/>
                              </a:cxn>
                              <a:cxn ang="0">
                                <a:pos x="connsiteX2261" y="connsiteY2261"/>
                              </a:cxn>
                              <a:cxn ang="0">
                                <a:pos x="connsiteX2262" y="connsiteY2262"/>
                              </a:cxn>
                              <a:cxn ang="0">
                                <a:pos x="connsiteX2263" y="connsiteY2263"/>
                              </a:cxn>
                              <a:cxn ang="0">
                                <a:pos x="connsiteX2264" y="connsiteY2264"/>
                              </a:cxn>
                              <a:cxn ang="0">
                                <a:pos x="connsiteX2265" y="connsiteY2265"/>
                              </a:cxn>
                              <a:cxn ang="0">
                                <a:pos x="connsiteX2266" y="connsiteY2266"/>
                              </a:cxn>
                              <a:cxn ang="0">
                                <a:pos x="connsiteX2267" y="connsiteY2267"/>
                              </a:cxn>
                              <a:cxn ang="0">
                                <a:pos x="connsiteX2268" y="connsiteY2268"/>
                              </a:cxn>
                              <a:cxn ang="0">
                                <a:pos x="connsiteX2269" y="connsiteY2269"/>
                              </a:cxn>
                              <a:cxn ang="0">
                                <a:pos x="connsiteX2270" y="connsiteY2270"/>
                              </a:cxn>
                              <a:cxn ang="0">
                                <a:pos x="connsiteX2271" y="connsiteY2271"/>
                              </a:cxn>
                              <a:cxn ang="0">
                                <a:pos x="connsiteX2272" y="connsiteY2272"/>
                              </a:cxn>
                              <a:cxn ang="0">
                                <a:pos x="connsiteX2273" y="connsiteY2273"/>
                              </a:cxn>
                              <a:cxn ang="0">
                                <a:pos x="connsiteX2274" y="connsiteY2274"/>
                              </a:cxn>
                              <a:cxn ang="0">
                                <a:pos x="connsiteX2275" y="connsiteY2275"/>
                              </a:cxn>
                              <a:cxn ang="0">
                                <a:pos x="connsiteX2276" y="connsiteY2276"/>
                              </a:cxn>
                              <a:cxn ang="0">
                                <a:pos x="connsiteX2277" y="connsiteY2277"/>
                              </a:cxn>
                              <a:cxn ang="0">
                                <a:pos x="connsiteX2278" y="connsiteY2278"/>
                              </a:cxn>
                              <a:cxn ang="0">
                                <a:pos x="connsiteX2279" y="connsiteY2279"/>
                              </a:cxn>
                              <a:cxn ang="0">
                                <a:pos x="connsiteX2280" y="connsiteY2280"/>
                              </a:cxn>
                              <a:cxn ang="0">
                                <a:pos x="connsiteX2281" y="connsiteY2281"/>
                              </a:cxn>
                              <a:cxn ang="0">
                                <a:pos x="connsiteX2282" y="connsiteY2282"/>
                              </a:cxn>
                              <a:cxn ang="0">
                                <a:pos x="connsiteX2283" y="connsiteY2283"/>
                              </a:cxn>
                              <a:cxn ang="0">
                                <a:pos x="connsiteX2284" y="connsiteY2284"/>
                              </a:cxn>
                              <a:cxn ang="0">
                                <a:pos x="connsiteX2285" y="connsiteY2285"/>
                              </a:cxn>
                              <a:cxn ang="0">
                                <a:pos x="connsiteX2286" y="connsiteY2286"/>
                              </a:cxn>
                              <a:cxn ang="0">
                                <a:pos x="connsiteX2287" y="connsiteY2287"/>
                              </a:cxn>
                              <a:cxn ang="0">
                                <a:pos x="connsiteX2288" y="connsiteY2288"/>
                              </a:cxn>
                              <a:cxn ang="0">
                                <a:pos x="connsiteX2289" y="connsiteY2289"/>
                              </a:cxn>
                              <a:cxn ang="0">
                                <a:pos x="connsiteX2290" y="connsiteY2290"/>
                              </a:cxn>
                              <a:cxn ang="0">
                                <a:pos x="connsiteX2291" y="connsiteY2291"/>
                              </a:cxn>
                              <a:cxn ang="0">
                                <a:pos x="connsiteX2292" y="connsiteY2292"/>
                              </a:cxn>
                              <a:cxn ang="0">
                                <a:pos x="connsiteX2293" y="connsiteY2293"/>
                              </a:cxn>
                              <a:cxn ang="0">
                                <a:pos x="connsiteX2294" y="connsiteY2294"/>
                              </a:cxn>
                              <a:cxn ang="0">
                                <a:pos x="connsiteX2295" y="connsiteY2295"/>
                              </a:cxn>
                              <a:cxn ang="0">
                                <a:pos x="connsiteX2296" y="connsiteY2296"/>
                              </a:cxn>
                              <a:cxn ang="0">
                                <a:pos x="connsiteX2297" y="connsiteY2297"/>
                              </a:cxn>
                              <a:cxn ang="0">
                                <a:pos x="connsiteX2298" y="connsiteY2298"/>
                              </a:cxn>
                              <a:cxn ang="0">
                                <a:pos x="connsiteX2299" y="connsiteY2299"/>
                              </a:cxn>
                              <a:cxn ang="0">
                                <a:pos x="connsiteX2300" y="connsiteY2300"/>
                              </a:cxn>
                              <a:cxn ang="0">
                                <a:pos x="connsiteX2301" y="connsiteY2301"/>
                              </a:cxn>
                              <a:cxn ang="0">
                                <a:pos x="connsiteX2302" y="connsiteY2302"/>
                              </a:cxn>
                              <a:cxn ang="0">
                                <a:pos x="connsiteX2303" y="connsiteY2303"/>
                              </a:cxn>
                              <a:cxn ang="0">
                                <a:pos x="connsiteX2304" y="connsiteY2304"/>
                              </a:cxn>
                              <a:cxn ang="0">
                                <a:pos x="connsiteX2305" y="connsiteY2305"/>
                              </a:cxn>
                              <a:cxn ang="0">
                                <a:pos x="connsiteX2306" y="connsiteY2306"/>
                              </a:cxn>
                              <a:cxn ang="0">
                                <a:pos x="connsiteX2307" y="connsiteY2307"/>
                              </a:cxn>
                              <a:cxn ang="0">
                                <a:pos x="connsiteX2308" y="connsiteY2308"/>
                              </a:cxn>
                              <a:cxn ang="0">
                                <a:pos x="connsiteX2309" y="connsiteY2309"/>
                              </a:cxn>
                              <a:cxn ang="0">
                                <a:pos x="connsiteX2310" y="connsiteY2310"/>
                              </a:cxn>
                              <a:cxn ang="0">
                                <a:pos x="connsiteX2311" y="connsiteY2311"/>
                              </a:cxn>
                              <a:cxn ang="0">
                                <a:pos x="connsiteX2312" y="connsiteY2312"/>
                              </a:cxn>
                              <a:cxn ang="0">
                                <a:pos x="connsiteX2313" y="connsiteY2313"/>
                              </a:cxn>
                              <a:cxn ang="0">
                                <a:pos x="connsiteX2314" y="connsiteY2314"/>
                              </a:cxn>
                              <a:cxn ang="0">
                                <a:pos x="connsiteX2315" y="connsiteY2315"/>
                              </a:cxn>
                              <a:cxn ang="0">
                                <a:pos x="connsiteX2316" y="connsiteY2316"/>
                              </a:cxn>
                              <a:cxn ang="0">
                                <a:pos x="connsiteX2317" y="connsiteY2317"/>
                              </a:cxn>
                              <a:cxn ang="0">
                                <a:pos x="connsiteX2318" y="connsiteY2318"/>
                              </a:cxn>
                              <a:cxn ang="0">
                                <a:pos x="connsiteX2319" y="connsiteY2319"/>
                              </a:cxn>
                              <a:cxn ang="0">
                                <a:pos x="connsiteX2320" y="connsiteY2320"/>
                              </a:cxn>
                              <a:cxn ang="0">
                                <a:pos x="connsiteX2321" y="connsiteY2321"/>
                              </a:cxn>
                              <a:cxn ang="0">
                                <a:pos x="connsiteX2322" y="connsiteY2322"/>
                              </a:cxn>
                              <a:cxn ang="0">
                                <a:pos x="connsiteX2323" y="connsiteY2323"/>
                              </a:cxn>
                              <a:cxn ang="0">
                                <a:pos x="connsiteX2324" y="connsiteY2324"/>
                              </a:cxn>
                              <a:cxn ang="0">
                                <a:pos x="connsiteX2325" y="connsiteY2325"/>
                              </a:cxn>
                              <a:cxn ang="0">
                                <a:pos x="connsiteX2326" y="connsiteY2326"/>
                              </a:cxn>
                              <a:cxn ang="0">
                                <a:pos x="connsiteX2327" y="connsiteY2327"/>
                              </a:cxn>
                              <a:cxn ang="0">
                                <a:pos x="connsiteX2328" y="connsiteY2328"/>
                              </a:cxn>
                              <a:cxn ang="0">
                                <a:pos x="connsiteX2329" y="connsiteY2329"/>
                              </a:cxn>
                              <a:cxn ang="0">
                                <a:pos x="connsiteX2330" y="connsiteY2330"/>
                              </a:cxn>
                              <a:cxn ang="0">
                                <a:pos x="connsiteX2331" y="connsiteY2331"/>
                              </a:cxn>
                              <a:cxn ang="0">
                                <a:pos x="connsiteX2332" y="connsiteY2332"/>
                              </a:cxn>
                              <a:cxn ang="0">
                                <a:pos x="connsiteX2333" y="connsiteY2333"/>
                              </a:cxn>
                              <a:cxn ang="0">
                                <a:pos x="connsiteX2334" y="connsiteY2334"/>
                              </a:cxn>
                              <a:cxn ang="0">
                                <a:pos x="connsiteX2335" y="connsiteY2335"/>
                              </a:cxn>
                              <a:cxn ang="0">
                                <a:pos x="connsiteX2336" y="connsiteY2336"/>
                              </a:cxn>
                              <a:cxn ang="0">
                                <a:pos x="connsiteX2337" y="connsiteY2337"/>
                              </a:cxn>
                              <a:cxn ang="0">
                                <a:pos x="connsiteX2338" y="connsiteY2338"/>
                              </a:cxn>
                              <a:cxn ang="0">
                                <a:pos x="connsiteX2339" y="connsiteY2339"/>
                              </a:cxn>
                              <a:cxn ang="0">
                                <a:pos x="connsiteX2340" y="connsiteY2340"/>
                              </a:cxn>
                              <a:cxn ang="0">
                                <a:pos x="connsiteX2341" y="connsiteY2341"/>
                              </a:cxn>
                              <a:cxn ang="0">
                                <a:pos x="connsiteX2342" y="connsiteY2342"/>
                              </a:cxn>
                              <a:cxn ang="0">
                                <a:pos x="connsiteX2343" y="connsiteY2343"/>
                              </a:cxn>
                              <a:cxn ang="0">
                                <a:pos x="connsiteX2344" y="connsiteY2344"/>
                              </a:cxn>
                              <a:cxn ang="0">
                                <a:pos x="connsiteX2345" y="connsiteY2345"/>
                              </a:cxn>
                              <a:cxn ang="0">
                                <a:pos x="connsiteX2346" y="connsiteY2346"/>
                              </a:cxn>
                              <a:cxn ang="0">
                                <a:pos x="connsiteX2347" y="connsiteY2347"/>
                              </a:cxn>
                              <a:cxn ang="0">
                                <a:pos x="connsiteX2348" y="connsiteY2348"/>
                              </a:cxn>
                              <a:cxn ang="0">
                                <a:pos x="connsiteX2349" y="connsiteY2349"/>
                              </a:cxn>
                              <a:cxn ang="0">
                                <a:pos x="connsiteX2350" y="connsiteY2350"/>
                              </a:cxn>
                              <a:cxn ang="0">
                                <a:pos x="connsiteX2351" y="connsiteY2351"/>
                              </a:cxn>
                              <a:cxn ang="0">
                                <a:pos x="connsiteX2352" y="connsiteY2352"/>
                              </a:cxn>
                              <a:cxn ang="0">
                                <a:pos x="connsiteX2353" y="connsiteY2353"/>
                              </a:cxn>
                              <a:cxn ang="0">
                                <a:pos x="connsiteX2354" y="connsiteY2354"/>
                              </a:cxn>
                              <a:cxn ang="0">
                                <a:pos x="connsiteX2355" y="connsiteY2355"/>
                              </a:cxn>
                              <a:cxn ang="0">
                                <a:pos x="connsiteX2356" y="connsiteY2356"/>
                              </a:cxn>
                              <a:cxn ang="0">
                                <a:pos x="connsiteX2357" y="connsiteY2357"/>
                              </a:cxn>
                              <a:cxn ang="0">
                                <a:pos x="connsiteX2358" y="connsiteY2358"/>
                              </a:cxn>
                              <a:cxn ang="0">
                                <a:pos x="connsiteX2359" y="connsiteY2359"/>
                              </a:cxn>
                              <a:cxn ang="0">
                                <a:pos x="connsiteX2360" y="connsiteY2360"/>
                              </a:cxn>
                              <a:cxn ang="0">
                                <a:pos x="connsiteX2361" y="connsiteY2361"/>
                              </a:cxn>
                              <a:cxn ang="0">
                                <a:pos x="connsiteX2362" y="connsiteY2362"/>
                              </a:cxn>
                              <a:cxn ang="0">
                                <a:pos x="connsiteX2363" y="connsiteY2363"/>
                              </a:cxn>
                              <a:cxn ang="0">
                                <a:pos x="connsiteX2364" y="connsiteY2364"/>
                              </a:cxn>
                              <a:cxn ang="0">
                                <a:pos x="connsiteX2365" y="connsiteY2365"/>
                              </a:cxn>
                              <a:cxn ang="0">
                                <a:pos x="connsiteX2366" y="connsiteY2366"/>
                              </a:cxn>
                              <a:cxn ang="0">
                                <a:pos x="connsiteX2367" y="connsiteY2367"/>
                              </a:cxn>
                              <a:cxn ang="0">
                                <a:pos x="connsiteX2368" y="connsiteY2368"/>
                              </a:cxn>
                              <a:cxn ang="0">
                                <a:pos x="connsiteX2369" y="connsiteY2369"/>
                              </a:cxn>
                              <a:cxn ang="0">
                                <a:pos x="connsiteX2370" y="connsiteY2370"/>
                              </a:cxn>
                              <a:cxn ang="0">
                                <a:pos x="connsiteX2371" y="connsiteY2371"/>
                              </a:cxn>
                              <a:cxn ang="0">
                                <a:pos x="connsiteX2372" y="connsiteY2372"/>
                              </a:cxn>
                              <a:cxn ang="0">
                                <a:pos x="connsiteX2373" y="connsiteY2373"/>
                              </a:cxn>
                              <a:cxn ang="0">
                                <a:pos x="connsiteX2374" y="connsiteY2374"/>
                              </a:cxn>
                              <a:cxn ang="0">
                                <a:pos x="connsiteX2375" y="connsiteY2375"/>
                              </a:cxn>
                              <a:cxn ang="0">
                                <a:pos x="connsiteX2376" y="connsiteY2376"/>
                              </a:cxn>
                              <a:cxn ang="0">
                                <a:pos x="connsiteX2377" y="connsiteY2377"/>
                              </a:cxn>
                              <a:cxn ang="0">
                                <a:pos x="connsiteX2378" y="connsiteY2378"/>
                              </a:cxn>
                              <a:cxn ang="0">
                                <a:pos x="connsiteX2379" y="connsiteY2379"/>
                              </a:cxn>
                              <a:cxn ang="0">
                                <a:pos x="connsiteX2380" y="connsiteY2380"/>
                              </a:cxn>
                              <a:cxn ang="0">
                                <a:pos x="connsiteX2381" y="connsiteY2381"/>
                              </a:cxn>
                              <a:cxn ang="0">
                                <a:pos x="connsiteX2382" y="connsiteY2382"/>
                              </a:cxn>
                              <a:cxn ang="0">
                                <a:pos x="connsiteX2383" y="connsiteY2383"/>
                              </a:cxn>
                              <a:cxn ang="0">
                                <a:pos x="connsiteX2384" y="connsiteY2384"/>
                              </a:cxn>
                              <a:cxn ang="0">
                                <a:pos x="connsiteX2385" y="connsiteY2385"/>
                              </a:cxn>
                              <a:cxn ang="0">
                                <a:pos x="connsiteX2386" y="connsiteY2386"/>
                              </a:cxn>
                              <a:cxn ang="0">
                                <a:pos x="connsiteX2387" y="connsiteY2387"/>
                              </a:cxn>
                              <a:cxn ang="0">
                                <a:pos x="connsiteX2388" y="connsiteY2388"/>
                              </a:cxn>
                              <a:cxn ang="0">
                                <a:pos x="connsiteX2389" y="connsiteY2389"/>
                              </a:cxn>
                              <a:cxn ang="0">
                                <a:pos x="connsiteX2390" y="connsiteY2390"/>
                              </a:cxn>
                              <a:cxn ang="0">
                                <a:pos x="connsiteX2391" y="connsiteY2391"/>
                              </a:cxn>
                              <a:cxn ang="0">
                                <a:pos x="connsiteX2392" y="connsiteY2392"/>
                              </a:cxn>
                              <a:cxn ang="0">
                                <a:pos x="connsiteX2393" y="connsiteY2393"/>
                              </a:cxn>
                              <a:cxn ang="0">
                                <a:pos x="connsiteX2394" y="connsiteY2394"/>
                              </a:cxn>
                              <a:cxn ang="0">
                                <a:pos x="connsiteX2395" y="connsiteY2395"/>
                              </a:cxn>
                              <a:cxn ang="0">
                                <a:pos x="connsiteX2396" y="connsiteY2396"/>
                              </a:cxn>
                              <a:cxn ang="0">
                                <a:pos x="connsiteX2397" y="connsiteY2397"/>
                              </a:cxn>
                              <a:cxn ang="0">
                                <a:pos x="connsiteX2398" y="connsiteY2398"/>
                              </a:cxn>
                              <a:cxn ang="0">
                                <a:pos x="connsiteX2399" y="connsiteY2399"/>
                              </a:cxn>
                              <a:cxn ang="0">
                                <a:pos x="connsiteX2400" y="connsiteY2400"/>
                              </a:cxn>
                              <a:cxn ang="0">
                                <a:pos x="connsiteX2401" y="connsiteY2401"/>
                              </a:cxn>
                              <a:cxn ang="0">
                                <a:pos x="connsiteX2402" y="connsiteY2402"/>
                              </a:cxn>
                              <a:cxn ang="0">
                                <a:pos x="connsiteX2403" y="connsiteY2403"/>
                              </a:cxn>
                              <a:cxn ang="0">
                                <a:pos x="connsiteX2404" y="connsiteY2404"/>
                              </a:cxn>
                              <a:cxn ang="0">
                                <a:pos x="connsiteX2405" y="connsiteY2405"/>
                              </a:cxn>
                              <a:cxn ang="0">
                                <a:pos x="connsiteX2406" y="connsiteY2406"/>
                              </a:cxn>
                              <a:cxn ang="0">
                                <a:pos x="connsiteX2407" y="connsiteY2407"/>
                              </a:cxn>
                              <a:cxn ang="0">
                                <a:pos x="connsiteX2408" y="connsiteY2408"/>
                              </a:cxn>
                              <a:cxn ang="0">
                                <a:pos x="connsiteX2409" y="connsiteY2409"/>
                              </a:cxn>
                              <a:cxn ang="0">
                                <a:pos x="connsiteX2410" y="connsiteY2410"/>
                              </a:cxn>
                              <a:cxn ang="0">
                                <a:pos x="connsiteX2411" y="connsiteY2411"/>
                              </a:cxn>
                              <a:cxn ang="0">
                                <a:pos x="connsiteX2412" y="connsiteY2412"/>
                              </a:cxn>
                              <a:cxn ang="0">
                                <a:pos x="connsiteX2413" y="connsiteY2413"/>
                              </a:cxn>
                              <a:cxn ang="0">
                                <a:pos x="connsiteX2414" y="connsiteY2414"/>
                              </a:cxn>
                              <a:cxn ang="0">
                                <a:pos x="connsiteX2415" y="connsiteY2415"/>
                              </a:cxn>
                              <a:cxn ang="0">
                                <a:pos x="connsiteX2416" y="connsiteY2416"/>
                              </a:cxn>
                              <a:cxn ang="0">
                                <a:pos x="connsiteX2417" y="connsiteY2417"/>
                              </a:cxn>
                              <a:cxn ang="0">
                                <a:pos x="connsiteX2418" y="connsiteY2418"/>
                              </a:cxn>
                              <a:cxn ang="0">
                                <a:pos x="connsiteX2419" y="connsiteY2419"/>
                              </a:cxn>
                              <a:cxn ang="0">
                                <a:pos x="connsiteX2420" y="connsiteY2420"/>
                              </a:cxn>
                              <a:cxn ang="0">
                                <a:pos x="connsiteX2421" y="connsiteY2421"/>
                              </a:cxn>
                              <a:cxn ang="0">
                                <a:pos x="connsiteX2422" y="connsiteY2422"/>
                              </a:cxn>
                              <a:cxn ang="0">
                                <a:pos x="connsiteX2423" y="connsiteY2423"/>
                              </a:cxn>
                              <a:cxn ang="0">
                                <a:pos x="connsiteX2424" y="connsiteY2424"/>
                              </a:cxn>
                              <a:cxn ang="0">
                                <a:pos x="connsiteX2425" y="connsiteY2425"/>
                              </a:cxn>
                              <a:cxn ang="0">
                                <a:pos x="connsiteX2426" y="connsiteY2426"/>
                              </a:cxn>
                              <a:cxn ang="0">
                                <a:pos x="connsiteX2427" y="connsiteY2427"/>
                              </a:cxn>
                              <a:cxn ang="0">
                                <a:pos x="connsiteX2428" y="connsiteY2428"/>
                              </a:cxn>
                              <a:cxn ang="0">
                                <a:pos x="connsiteX2429" y="connsiteY2429"/>
                              </a:cxn>
                              <a:cxn ang="0">
                                <a:pos x="connsiteX2430" y="connsiteY2430"/>
                              </a:cxn>
                              <a:cxn ang="0">
                                <a:pos x="connsiteX2431" y="connsiteY2431"/>
                              </a:cxn>
                              <a:cxn ang="0">
                                <a:pos x="connsiteX2432" y="connsiteY2432"/>
                              </a:cxn>
                              <a:cxn ang="0">
                                <a:pos x="connsiteX2433" y="connsiteY2433"/>
                              </a:cxn>
                              <a:cxn ang="0">
                                <a:pos x="connsiteX2434" y="connsiteY2434"/>
                              </a:cxn>
                              <a:cxn ang="0">
                                <a:pos x="connsiteX2435" y="connsiteY2435"/>
                              </a:cxn>
                              <a:cxn ang="0">
                                <a:pos x="connsiteX2436" y="connsiteY2436"/>
                              </a:cxn>
                              <a:cxn ang="0">
                                <a:pos x="connsiteX2437" y="connsiteY2437"/>
                              </a:cxn>
                              <a:cxn ang="0">
                                <a:pos x="connsiteX2438" y="connsiteY2438"/>
                              </a:cxn>
                              <a:cxn ang="0">
                                <a:pos x="connsiteX2439" y="connsiteY2439"/>
                              </a:cxn>
                              <a:cxn ang="0">
                                <a:pos x="connsiteX2440" y="connsiteY2440"/>
                              </a:cxn>
                              <a:cxn ang="0">
                                <a:pos x="connsiteX2441" y="connsiteY2441"/>
                              </a:cxn>
                              <a:cxn ang="0">
                                <a:pos x="connsiteX2442" y="connsiteY2442"/>
                              </a:cxn>
                              <a:cxn ang="0">
                                <a:pos x="connsiteX2443" y="connsiteY2443"/>
                              </a:cxn>
                              <a:cxn ang="0">
                                <a:pos x="connsiteX2444" y="connsiteY2444"/>
                              </a:cxn>
                              <a:cxn ang="0">
                                <a:pos x="connsiteX2445" y="connsiteY2445"/>
                              </a:cxn>
                              <a:cxn ang="0">
                                <a:pos x="connsiteX2446" y="connsiteY2446"/>
                              </a:cxn>
                              <a:cxn ang="0">
                                <a:pos x="connsiteX2447" y="connsiteY2447"/>
                              </a:cxn>
                              <a:cxn ang="0">
                                <a:pos x="connsiteX2448" y="connsiteY2448"/>
                              </a:cxn>
                              <a:cxn ang="0">
                                <a:pos x="connsiteX2449" y="connsiteY2449"/>
                              </a:cxn>
                              <a:cxn ang="0">
                                <a:pos x="connsiteX2450" y="connsiteY2450"/>
                              </a:cxn>
                              <a:cxn ang="0">
                                <a:pos x="connsiteX2451" y="connsiteY2451"/>
                              </a:cxn>
                              <a:cxn ang="0">
                                <a:pos x="connsiteX2452" y="connsiteY2452"/>
                              </a:cxn>
                              <a:cxn ang="0">
                                <a:pos x="connsiteX2453" y="connsiteY2453"/>
                              </a:cxn>
                              <a:cxn ang="0">
                                <a:pos x="connsiteX2454" y="connsiteY2454"/>
                              </a:cxn>
                              <a:cxn ang="0">
                                <a:pos x="connsiteX2455" y="connsiteY2455"/>
                              </a:cxn>
                              <a:cxn ang="0">
                                <a:pos x="connsiteX2456" y="connsiteY2456"/>
                              </a:cxn>
                              <a:cxn ang="0">
                                <a:pos x="connsiteX2457" y="connsiteY2457"/>
                              </a:cxn>
                              <a:cxn ang="0">
                                <a:pos x="connsiteX2458" y="connsiteY2458"/>
                              </a:cxn>
                              <a:cxn ang="0">
                                <a:pos x="connsiteX2459" y="connsiteY2459"/>
                              </a:cxn>
                              <a:cxn ang="0">
                                <a:pos x="connsiteX2460" y="connsiteY2460"/>
                              </a:cxn>
                              <a:cxn ang="0">
                                <a:pos x="connsiteX2461" y="connsiteY2461"/>
                              </a:cxn>
                              <a:cxn ang="0">
                                <a:pos x="connsiteX2462" y="connsiteY2462"/>
                              </a:cxn>
                              <a:cxn ang="0">
                                <a:pos x="connsiteX2463" y="connsiteY2463"/>
                              </a:cxn>
                              <a:cxn ang="0">
                                <a:pos x="connsiteX2464" y="connsiteY2464"/>
                              </a:cxn>
                              <a:cxn ang="0">
                                <a:pos x="connsiteX2465" y="connsiteY2465"/>
                              </a:cxn>
                              <a:cxn ang="0">
                                <a:pos x="connsiteX2466" y="connsiteY2466"/>
                              </a:cxn>
                              <a:cxn ang="0">
                                <a:pos x="connsiteX2467" y="connsiteY2467"/>
                              </a:cxn>
                              <a:cxn ang="0">
                                <a:pos x="connsiteX2468" y="connsiteY2468"/>
                              </a:cxn>
                              <a:cxn ang="0">
                                <a:pos x="connsiteX2469" y="connsiteY2469"/>
                              </a:cxn>
                              <a:cxn ang="0">
                                <a:pos x="connsiteX2470" y="connsiteY2470"/>
                              </a:cxn>
                              <a:cxn ang="0">
                                <a:pos x="connsiteX2471" y="connsiteY2471"/>
                              </a:cxn>
                              <a:cxn ang="0">
                                <a:pos x="connsiteX2472" y="connsiteY2472"/>
                              </a:cxn>
                              <a:cxn ang="0">
                                <a:pos x="connsiteX2473" y="connsiteY2473"/>
                              </a:cxn>
                              <a:cxn ang="0">
                                <a:pos x="connsiteX2474" y="connsiteY2474"/>
                              </a:cxn>
                              <a:cxn ang="0">
                                <a:pos x="connsiteX2475" y="connsiteY2475"/>
                              </a:cxn>
                              <a:cxn ang="0">
                                <a:pos x="connsiteX2476" y="connsiteY2476"/>
                              </a:cxn>
                              <a:cxn ang="0">
                                <a:pos x="connsiteX2477" y="connsiteY2477"/>
                              </a:cxn>
                              <a:cxn ang="0">
                                <a:pos x="connsiteX2478" y="connsiteY2478"/>
                              </a:cxn>
                              <a:cxn ang="0">
                                <a:pos x="connsiteX2479" y="connsiteY2479"/>
                              </a:cxn>
                              <a:cxn ang="0">
                                <a:pos x="connsiteX2480" y="connsiteY2480"/>
                              </a:cxn>
                              <a:cxn ang="0">
                                <a:pos x="connsiteX2481" y="connsiteY2481"/>
                              </a:cxn>
                              <a:cxn ang="0">
                                <a:pos x="connsiteX2482" y="connsiteY2482"/>
                              </a:cxn>
                              <a:cxn ang="0">
                                <a:pos x="connsiteX2483" y="connsiteY2483"/>
                              </a:cxn>
                              <a:cxn ang="0">
                                <a:pos x="connsiteX2484" y="connsiteY2484"/>
                              </a:cxn>
                              <a:cxn ang="0">
                                <a:pos x="connsiteX2485" y="connsiteY2485"/>
                              </a:cxn>
                              <a:cxn ang="0">
                                <a:pos x="connsiteX2486" y="connsiteY2486"/>
                              </a:cxn>
                              <a:cxn ang="0">
                                <a:pos x="connsiteX2487" y="connsiteY2487"/>
                              </a:cxn>
                              <a:cxn ang="0">
                                <a:pos x="connsiteX2488" y="connsiteY2488"/>
                              </a:cxn>
                              <a:cxn ang="0">
                                <a:pos x="connsiteX2489" y="connsiteY2489"/>
                              </a:cxn>
                              <a:cxn ang="0">
                                <a:pos x="connsiteX2490" y="connsiteY2490"/>
                              </a:cxn>
                              <a:cxn ang="0">
                                <a:pos x="connsiteX2491" y="connsiteY2491"/>
                              </a:cxn>
                              <a:cxn ang="0">
                                <a:pos x="connsiteX2492" y="connsiteY2492"/>
                              </a:cxn>
                              <a:cxn ang="0">
                                <a:pos x="connsiteX2493" y="connsiteY2493"/>
                              </a:cxn>
                              <a:cxn ang="0">
                                <a:pos x="connsiteX2494" y="connsiteY2494"/>
                              </a:cxn>
                              <a:cxn ang="0">
                                <a:pos x="connsiteX2495" y="connsiteY2495"/>
                              </a:cxn>
                              <a:cxn ang="0">
                                <a:pos x="connsiteX2496" y="connsiteY2496"/>
                              </a:cxn>
                              <a:cxn ang="0">
                                <a:pos x="connsiteX2497" y="connsiteY2497"/>
                              </a:cxn>
                              <a:cxn ang="0">
                                <a:pos x="connsiteX2498" y="connsiteY2498"/>
                              </a:cxn>
                              <a:cxn ang="0">
                                <a:pos x="connsiteX2499" y="connsiteY2499"/>
                              </a:cxn>
                              <a:cxn ang="0">
                                <a:pos x="connsiteX2500" y="connsiteY2500"/>
                              </a:cxn>
                              <a:cxn ang="0">
                                <a:pos x="connsiteX2501" y="connsiteY2501"/>
                              </a:cxn>
                              <a:cxn ang="0">
                                <a:pos x="connsiteX2502" y="connsiteY2502"/>
                              </a:cxn>
                              <a:cxn ang="0">
                                <a:pos x="connsiteX2503" y="connsiteY2503"/>
                              </a:cxn>
                              <a:cxn ang="0">
                                <a:pos x="connsiteX2504" y="connsiteY2504"/>
                              </a:cxn>
                              <a:cxn ang="0">
                                <a:pos x="connsiteX2505" y="connsiteY2505"/>
                              </a:cxn>
                              <a:cxn ang="0">
                                <a:pos x="connsiteX2506" y="connsiteY2506"/>
                              </a:cxn>
                              <a:cxn ang="0">
                                <a:pos x="connsiteX2507" y="connsiteY2507"/>
                              </a:cxn>
                              <a:cxn ang="0">
                                <a:pos x="connsiteX2508" y="connsiteY2508"/>
                              </a:cxn>
                              <a:cxn ang="0">
                                <a:pos x="connsiteX2509" y="connsiteY2509"/>
                              </a:cxn>
                              <a:cxn ang="0">
                                <a:pos x="connsiteX2510" y="connsiteY2510"/>
                              </a:cxn>
                              <a:cxn ang="0">
                                <a:pos x="connsiteX2511" y="connsiteY2511"/>
                              </a:cxn>
                              <a:cxn ang="0">
                                <a:pos x="connsiteX2512" y="connsiteY2512"/>
                              </a:cxn>
                              <a:cxn ang="0">
                                <a:pos x="connsiteX2513" y="connsiteY2513"/>
                              </a:cxn>
                              <a:cxn ang="0">
                                <a:pos x="connsiteX2514" y="connsiteY2514"/>
                              </a:cxn>
                              <a:cxn ang="0">
                                <a:pos x="connsiteX2515" y="connsiteY2515"/>
                              </a:cxn>
                              <a:cxn ang="0">
                                <a:pos x="connsiteX2516" y="connsiteY2516"/>
                              </a:cxn>
                              <a:cxn ang="0">
                                <a:pos x="connsiteX2517" y="connsiteY2517"/>
                              </a:cxn>
                              <a:cxn ang="0">
                                <a:pos x="connsiteX2518" y="connsiteY2518"/>
                              </a:cxn>
                              <a:cxn ang="0">
                                <a:pos x="connsiteX2519" y="connsiteY2519"/>
                              </a:cxn>
                              <a:cxn ang="0">
                                <a:pos x="connsiteX2520" y="connsiteY2520"/>
                              </a:cxn>
                              <a:cxn ang="0">
                                <a:pos x="connsiteX2521" y="connsiteY2521"/>
                              </a:cxn>
                              <a:cxn ang="0">
                                <a:pos x="connsiteX2522" y="connsiteY2522"/>
                              </a:cxn>
                              <a:cxn ang="0">
                                <a:pos x="connsiteX2523" y="connsiteY2523"/>
                              </a:cxn>
                              <a:cxn ang="0">
                                <a:pos x="connsiteX2524" y="connsiteY2524"/>
                              </a:cxn>
                              <a:cxn ang="0">
                                <a:pos x="connsiteX2525" y="connsiteY2525"/>
                              </a:cxn>
                              <a:cxn ang="0">
                                <a:pos x="connsiteX2526" y="connsiteY2526"/>
                              </a:cxn>
                              <a:cxn ang="0">
                                <a:pos x="connsiteX2527" y="connsiteY2527"/>
                              </a:cxn>
                              <a:cxn ang="0">
                                <a:pos x="connsiteX2528" y="connsiteY2528"/>
                              </a:cxn>
                              <a:cxn ang="0">
                                <a:pos x="connsiteX2529" y="connsiteY2529"/>
                              </a:cxn>
                              <a:cxn ang="0">
                                <a:pos x="connsiteX2530" y="connsiteY2530"/>
                              </a:cxn>
                              <a:cxn ang="0">
                                <a:pos x="connsiteX2531" y="connsiteY2531"/>
                              </a:cxn>
                              <a:cxn ang="0">
                                <a:pos x="connsiteX2532" y="connsiteY2532"/>
                              </a:cxn>
                              <a:cxn ang="0">
                                <a:pos x="connsiteX2533" y="connsiteY2533"/>
                              </a:cxn>
                              <a:cxn ang="0">
                                <a:pos x="connsiteX2534" y="connsiteY2534"/>
                              </a:cxn>
                              <a:cxn ang="0">
                                <a:pos x="connsiteX2535" y="connsiteY2535"/>
                              </a:cxn>
                              <a:cxn ang="0">
                                <a:pos x="connsiteX2536" y="connsiteY2536"/>
                              </a:cxn>
                              <a:cxn ang="0">
                                <a:pos x="connsiteX2537" y="connsiteY2537"/>
                              </a:cxn>
                              <a:cxn ang="0">
                                <a:pos x="connsiteX2538" y="connsiteY2538"/>
                              </a:cxn>
                              <a:cxn ang="0">
                                <a:pos x="connsiteX2539" y="connsiteY2539"/>
                              </a:cxn>
                              <a:cxn ang="0">
                                <a:pos x="connsiteX2540" y="connsiteY2540"/>
                              </a:cxn>
                              <a:cxn ang="0">
                                <a:pos x="connsiteX2541" y="connsiteY2541"/>
                              </a:cxn>
                            </a:cxnLst>
                            <a:rect l="l" t="t" r="r" b="b"/>
                            <a:pathLst>
                              <a:path w="1452847" h="1534562">
                                <a:moveTo>
                                  <a:pt x="919596" y="1022187"/>
                                </a:moveTo>
                                <a:cubicBezTo>
                                  <a:pt x="981075" y="1023919"/>
                                  <a:pt x="1044286" y="1026517"/>
                                  <a:pt x="1106632" y="1022187"/>
                                </a:cubicBezTo>
                                <a:cubicBezTo>
                                  <a:pt x="1099705" y="1023053"/>
                                  <a:pt x="1085850" y="1023919"/>
                                  <a:pt x="1106632" y="1022187"/>
                                </a:cubicBezTo>
                                <a:cubicBezTo>
                                  <a:pt x="1117889" y="1021321"/>
                                  <a:pt x="1167246" y="1023919"/>
                                  <a:pt x="1170709" y="1010065"/>
                                </a:cubicBezTo>
                                <a:cubicBezTo>
                                  <a:pt x="1175039" y="993612"/>
                                  <a:pt x="1132609" y="1007467"/>
                                  <a:pt x="1124816" y="1008333"/>
                                </a:cubicBezTo>
                                <a:cubicBezTo>
                                  <a:pt x="1097107" y="1011796"/>
                                  <a:pt x="1070264" y="1012662"/>
                                  <a:pt x="1042555" y="1012662"/>
                                </a:cubicBezTo>
                                <a:cubicBezTo>
                                  <a:pt x="1013980" y="1013528"/>
                                  <a:pt x="983673" y="1017858"/>
                                  <a:pt x="955964" y="1010930"/>
                                </a:cubicBezTo>
                                <a:cubicBezTo>
                                  <a:pt x="944707" y="1008333"/>
                                  <a:pt x="932584" y="1006601"/>
                                  <a:pt x="920461" y="1007467"/>
                                </a:cubicBezTo>
                                <a:cubicBezTo>
                                  <a:pt x="903143" y="1009199"/>
                                  <a:pt x="901411" y="1021321"/>
                                  <a:pt x="919596" y="1022187"/>
                                </a:cubicBezTo>
                                <a:close/>
                                <a:moveTo>
                                  <a:pt x="1152525" y="1053360"/>
                                </a:moveTo>
                                <a:cubicBezTo>
                                  <a:pt x="1143000" y="1060287"/>
                                  <a:pt x="1159452" y="1049896"/>
                                  <a:pt x="1152525" y="1053360"/>
                                </a:cubicBezTo>
                                <a:lnTo>
                                  <a:pt x="1152525" y="1053360"/>
                                </a:lnTo>
                                <a:close/>
                                <a:moveTo>
                                  <a:pt x="1188027" y="824760"/>
                                </a:moveTo>
                                <a:cubicBezTo>
                                  <a:pt x="1163782" y="821296"/>
                                  <a:pt x="1133475" y="830821"/>
                                  <a:pt x="1109230" y="830821"/>
                                </a:cubicBezTo>
                                <a:cubicBezTo>
                                  <a:pt x="1057275" y="830821"/>
                                  <a:pt x="1001857" y="820430"/>
                                  <a:pt x="949902" y="825626"/>
                                </a:cubicBezTo>
                                <a:cubicBezTo>
                                  <a:pt x="946439" y="825626"/>
                                  <a:pt x="912668" y="834285"/>
                                  <a:pt x="929986" y="839480"/>
                                </a:cubicBezTo>
                                <a:cubicBezTo>
                                  <a:pt x="943841" y="843810"/>
                                  <a:pt x="961159" y="840347"/>
                                  <a:pt x="975880" y="839480"/>
                                </a:cubicBezTo>
                                <a:cubicBezTo>
                                  <a:pt x="1039957" y="833419"/>
                                  <a:pt x="1105766" y="847274"/>
                                  <a:pt x="1169843" y="844676"/>
                                </a:cubicBezTo>
                                <a:cubicBezTo>
                                  <a:pt x="1179368" y="843810"/>
                                  <a:pt x="1188893" y="846407"/>
                                  <a:pt x="1194955" y="841212"/>
                                </a:cubicBezTo>
                                <a:cubicBezTo>
                                  <a:pt x="1204480" y="832553"/>
                                  <a:pt x="1197552" y="826492"/>
                                  <a:pt x="1188027" y="824760"/>
                                </a:cubicBezTo>
                                <a:close/>
                                <a:moveTo>
                                  <a:pt x="674543" y="834285"/>
                                </a:moveTo>
                                <a:cubicBezTo>
                                  <a:pt x="679739" y="820430"/>
                                  <a:pt x="618259" y="824760"/>
                                  <a:pt x="611332" y="824760"/>
                                </a:cubicBezTo>
                                <a:cubicBezTo>
                                  <a:pt x="590550" y="823894"/>
                                  <a:pt x="568902" y="823894"/>
                                  <a:pt x="548121" y="823028"/>
                                </a:cubicBezTo>
                                <a:cubicBezTo>
                                  <a:pt x="533400" y="823028"/>
                                  <a:pt x="498764" y="816101"/>
                                  <a:pt x="486641" y="824760"/>
                                </a:cubicBezTo>
                                <a:lnTo>
                                  <a:pt x="486641" y="824760"/>
                                </a:lnTo>
                                <a:lnTo>
                                  <a:pt x="486641" y="824760"/>
                                </a:lnTo>
                                <a:cubicBezTo>
                                  <a:pt x="484043" y="826492"/>
                                  <a:pt x="477982" y="850737"/>
                                  <a:pt x="477116" y="855067"/>
                                </a:cubicBezTo>
                                <a:cubicBezTo>
                                  <a:pt x="475384" y="866324"/>
                                  <a:pt x="501361" y="863726"/>
                                  <a:pt x="506557" y="862860"/>
                                </a:cubicBezTo>
                                <a:cubicBezTo>
                                  <a:pt x="541193" y="859396"/>
                                  <a:pt x="577561" y="854201"/>
                                  <a:pt x="612198" y="860262"/>
                                </a:cubicBezTo>
                                <a:cubicBezTo>
                                  <a:pt x="621723" y="861994"/>
                                  <a:pt x="647700" y="874983"/>
                                  <a:pt x="652030" y="858530"/>
                                </a:cubicBezTo>
                                <a:cubicBezTo>
                                  <a:pt x="653761" y="850737"/>
                                  <a:pt x="620857" y="851603"/>
                                  <a:pt x="616527" y="850737"/>
                                </a:cubicBezTo>
                                <a:cubicBezTo>
                                  <a:pt x="607868" y="849871"/>
                                  <a:pt x="503093" y="845542"/>
                                  <a:pt x="503093" y="842078"/>
                                </a:cubicBezTo>
                                <a:cubicBezTo>
                                  <a:pt x="503093" y="830821"/>
                                  <a:pt x="585355" y="834285"/>
                                  <a:pt x="594014" y="834285"/>
                                </a:cubicBezTo>
                                <a:cubicBezTo>
                                  <a:pt x="607868" y="834285"/>
                                  <a:pt x="668482" y="852469"/>
                                  <a:pt x="674543" y="834285"/>
                                </a:cubicBezTo>
                                <a:close/>
                                <a:moveTo>
                                  <a:pt x="1131743" y="1038639"/>
                                </a:moveTo>
                                <a:cubicBezTo>
                                  <a:pt x="1108364" y="1041237"/>
                                  <a:pt x="1085850" y="1042969"/>
                                  <a:pt x="1062471" y="1043835"/>
                                </a:cubicBezTo>
                                <a:cubicBezTo>
                                  <a:pt x="1037359" y="1044701"/>
                                  <a:pt x="1012248" y="1043835"/>
                                  <a:pt x="987136" y="1041237"/>
                                </a:cubicBezTo>
                                <a:cubicBezTo>
                                  <a:pt x="971550" y="1039506"/>
                                  <a:pt x="937780" y="1029115"/>
                                  <a:pt x="926523" y="1043835"/>
                                </a:cubicBezTo>
                                <a:cubicBezTo>
                                  <a:pt x="918730" y="1054226"/>
                                  <a:pt x="952500" y="1052494"/>
                                  <a:pt x="955964" y="1052494"/>
                                </a:cubicBezTo>
                                <a:cubicBezTo>
                                  <a:pt x="983673" y="1053360"/>
                                  <a:pt x="1012248" y="1053360"/>
                                  <a:pt x="1039957" y="1053360"/>
                                </a:cubicBezTo>
                                <a:cubicBezTo>
                                  <a:pt x="1061605" y="1053360"/>
                                  <a:pt x="1084118" y="1052494"/>
                                  <a:pt x="1105766" y="1054226"/>
                                </a:cubicBezTo>
                                <a:cubicBezTo>
                                  <a:pt x="1118755" y="1055092"/>
                                  <a:pt x="1140402" y="1061153"/>
                                  <a:pt x="1152525" y="1053360"/>
                                </a:cubicBezTo>
                                <a:cubicBezTo>
                                  <a:pt x="1171575" y="1042103"/>
                                  <a:pt x="1137805" y="1037774"/>
                                  <a:pt x="1131743" y="1038639"/>
                                </a:cubicBezTo>
                                <a:close/>
                                <a:moveTo>
                                  <a:pt x="1190625" y="860262"/>
                                </a:moveTo>
                                <a:cubicBezTo>
                                  <a:pt x="1181966" y="859396"/>
                                  <a:pt x="1171575" y="863726"/>
                                  <a:pt x="1163782" y="864592"/>
                                </a:cubicBezTo>
                                <a:cubicBezTo>
                                  <a:pt x="1149062" y="865458"/>
                                  <a:pt x="1134341" y="865458"/>
                                  <a:pt x="1120487" y="865458"/>
                                </a:cubicBezTo>
                                <a:cubicBezTo>
                                  <a:pt x="1071130" y="865458"/>
                                  <a:pt x="1022639" y="866324"/>
                                  <a:pt x="974148" y="862860"/>
                                </a:cubicBezTo>
                                <a:cubicBezTo>
                                  <a:pt x="968952" y="862860"/>
                                  <a:pt x="947305" y="861994"/>
                                  <a:pt x="954232" y="872385"/>
                                </a:cubicBezTo>
                                <a:cubicBezTo>
                                  <a:pt x="962025" y="885373"/>
                                  <a:pt x="1000991" y="874983"/>
                                  <a:pt x="1012248" y="874983"/>
                                </a:cubicBezTo>
                                <a:cubicBezTo>
                                  <a:pt x="1070264" y="874117"/>
                                  <a:pt x="1127414" y="881044"/>
                                  <a:pt x="1185430" y="877581"/>
                                </a:cubicBezTo>
                                <a:cubicBezTo>
                                  <a:pt x="1194089" y="875849"/>
                                  <a:pt x="1207077" y="861994"/>
                                  <a:pt x="1190625" y="860262"/>
                                </a:cubicBezTo>
                                <a:close/>
                                <a:moveTo>
                                  <a:pt x="632114" y="768476"/>
                                </a:moveTo>
                                <a:cubicBezTo>
                                  <a:pt x="604405" y="767610"/>
                                  <a:pt x="576696" y="767610"/>
                                  <a:pt x="548986" y="767610"/>
                                </a:cubicBezTo>
                                <a:cubicBezTo>
                                  <a:pt x="536864" y="767610"/>
                                  <a:pt x="495300" y="759817"/>
                                  <a:pt x="485775" y="767610"/>
                                </a:cubicBezTo>
                                <a:cubicBezTo>
                                  <a:pt x="486641" y="766744"/>
                                  <a:pt x="486641" y="766744"/>
                                  <a:pt x="485775" y="767610"/>
                                </a:cubicBezTo>
                                <a:lnTo>
                                  <a:pt x="485775" y="767610"/>
                                </a:lnTo>
                                <a:cubicBezTo>
                                  <a:pt x="465859" y="785794"/>
                                  <a:pt x="525607" y="780599"/>
                                  <a:pt x="533400" y="779733"/>
                                </a:cubicBezTo>
                                <a:cubicBezTo>
                                  <a:pt x="561109" y="778001"/>
                                  <a:pt x="589684" y="778867"/>
                                  <a:pt x="617393" y="779733"/>
                                </a:cubicBezTo>
                                <a:cubicBezTo>
                                  <a:pt x="628650" y="780599"/>
                                  <a:pt x="665018" y="793587"/>
                                  <a:pt x="674543" y="784928"/>
                                </a:cubicBezTo>
                                <a:cubicBezTo>
                                  <a:pt x="689264" y="771940"/>
                                  <a:pt x="639041" y="768476"/>
                                  <a:pt x="632114" y="768476"/>
                                </a:cubicBezTo>
                                <a:close/>
                                <a:moveTo>
                                  <a:pt x="486641" y="824760"/>
                                </a:moveTo>
                                <a:cubicBezTo>
                                  <a:pt x="486641" y="824760"/>
                                  <a:pt x="486641" y="824760"/>
                                  <a:pt x="486641" y="824760"/>
                                </a:cubicBezTo>
                                <a:lnTo>
                                  <a:pt x="486641" y="824760"/>
                                </a:lnTo>
                                <a:lnTo>
                                  <a:pt x="486641" y="824760"/>
                                </a:lnTo>
                                <a:close/>
                                <a:moveTo>
                                  <a:pt x="1165514" y="949451"/>
                                </a:moveTo>
                                <a:cubicBezTo>
                                  <a:pt x="1169843" y="945987"/>
                                  <a:pt x="1167246" y="948585"/>
                                  <a:pt x="1165514" y="949451"/>
                                </a:cubicBezTo>
                                <a:lnTo>
                                  <a:pt x="1165514" y="949451"/>
                                </a:lnTo>
                                <a:close/>
                                <a:moveTo>
                                  <a:pt x="1159452" y="983222"/>
                                </a:moveTo>
                                <a:cubicBezTo>
                                  <a:pt x="1117023" y="987551"/>
                                  <a:pt x="1166380" y="982355"/>
                                  <a:pt x="1159452" y="983222"/>
                                </a:cubicBezTo>
                                <a:lnTo>
                                  <a:pt x="1159452" y="983222"/>
                                </a:lnTo>
                                <a:close/>
                                <a:moveTo>
                                  <a:pt x="1174173" y="1175453"/>
                                </a:moveTo>
                                <a:lnTo>
                                  <a:pt x="1174173" y="1175453"/>
                                </a:lnTo>
                                <a:cubicBezTo>
                                  <a:pt x="1185430" y="1156403"/>
                                  <a:pt x="1075459" y="1154671"/>
                                  <a:pt x="1064202" y="1153805"/>
                                </a:cubicBezTo>
                                <a:cubicBezTo>
                                  <a:pt x="1038225" y="1151208"/>
                                  <a:pt x="1011382" y="1149476"/>
                                  <a:pt x="985405" y="1146878"/>
                                </a:cubicBezTo>
                                <a:cubicBezTo>
                                  <a:pt x="975014" y="1146012"/>
                                  <a:pt x="958561" y="1138219"/>
                                  <a:pt x="949036" y="1146878"/>
                                </a:cubicBezTo>
                                <a:cubicBezTo>
                                  <a:pt x="944707" y="1151208"/>
                                  <a:pt x="949902" y="1153805"/>
                                  <a:pt x="953366" y="1154671"/>
                                </a:cubicBezTo>
                                <a:cubicBezTo>
                                  <a:pt x="987136" y="1165062"/>
                                  <a:pt x="1028700" y="1160733"/>
                                  <a:pt x="1064202" y="1165062"/>
                                </a:cubicBezTo>
                                <a:cubicBezTo>
                                  <a:pt x="1073727" y="1166794"/>
                                  <a:pt x="1166380" y="1187576"/>
                                  <a:pt x="1174173" y="1175453"/>
                                </a:cubicBezTo>
                                <a:close/>
                                <a:moveTo>
                                  <a:pt x="1175039" y="971099"/>
                                </a:moveTo>
                                <a:cubicBezTo>
                                  <a:pt x="1171575" y="961574"/>
                                  <a:pt x="1154257" y="967635"/>
                                  <a:pt x="1148196" y="969367"/>
                                </a:cubicBezTo>
                                <a:cubicBezTo>
                                  <a:pt x="1115291" y="974562"/>
                                  <a:pt x="1082387" y="973696"/>
                                  <a:pt x="1049482" y="972831"/>
                                </a:cubicBezTo>
                                <a:cubicBezTo>
                                  <a:pt x="1016577" y="971964"/>
                                  <a:pt x="984539" y="972831"/>
                                  <a:pt x="951634" y="970233"/>
                                </a:cubicBezTo>
                                <a:cubicBezTo>
                                  <a:pt x="942975" y="969367"/>
                                  <a:pt x="906607" y="962440"/>
                                  <a:pt x="911802" y="980623"/>
                                </a:cubicBezTo>
                                <a:cubicBezTo>
                                  <a:pt x="912668" y="990149"/>
                                  <a:pt x="1078923" y="991881"/>
                                  <a:pt x="1160318" y="983222"/>
                                </a:cubicBezTo>
                                <a:cubicBezTo>
                                  <a:pt x="1163782" y="982355"/>
                                  <a:pt x="1177636" y="977160"/>
                                  <a:pt x="1175039" y="971099"/>
                                </a:cubicBezTo>
                                <a:close/>
                                <a:moveTo>
                                  <a:pt x="987136" y="674092"/>
                                </a:moveTo>
                                <a:lnTo>
                                  <a:pt x="987136" y="674092"/>
                                </a:lnTo>
                                <a:cubicBezTo>
                                  <a:pt x="981941" y="675824"/>
                                  <a:pt x="984539" y="674958"/>
                                  <a:pt x="987136" y="674092"/>
                                </a:cubicBezTo>
                                <a:close/>
                                <a:moveTo>
                                  <a:pt x="1120487" y="1081935"/>
                                </a:moveTo>
                                <a:cubicBezTo>
                                  <a:pt x="1095375" y="1081935"/>
                                  <a:pt x="1070264" y="1084533"/>
                                  <a:pt x="1045152" y="1083667"/>
                                </a:cubicBezTo>
                                <a:cubicBezTo>
                                  <a:pt x="1022639" y="1082801"/>
                                  <a:pt x="1000125" y="1082801"/>
                                  <a:pt x="977611" y="1080203"/>
                                </a:cubicBezTo>
                                <a:cubicBezTo>
                                  <a:pt x="973282" y="1079337"/>
                                  <a:pt x="920461" y="1064617"/>
                                  <a:pt x="924791" y="1081069"/>
                                </a:cubicBezTo>
                                <a:cubicBezTo>
                                  <a:pt x="928255" y="1094058"/>
                                  <a:pt x="1000125" y="1091460"/>
                                  <a:pt x="1007918" y="1092326"/>
                                </a:cubicBezTo>
                                <a:cubicBezTo>
                                  <a:pt x="1033030" y="1093192"/>
                                  <a:pt x="1057275" y="1094058"/>
                                  <a:pt x="1082387" y="1094924"/>
                                </a:cubicBezTo>
                                <a:cubicBezTo>
                                  <a:pt x="1097973" y="1094924"/>
                                  <a:pt x="1142134" y="1102717"/>
                                  <a:pt x="1155123" y="1091460"/>
                                </a:cubicBezTo>
                                <a:cubicBezTo>
                                  <a:pt x="1170709" y="1076740"/>
                                  <a:pt x="1123950" y="1081935"/>
                                  <a:pt x="1120487" y="1081935"/>
                                </a:cubicBezTo>
                                <a:close/>
                                <a:moveTo>
                                  <a:pt x="1136939" y="936462"/>
                                </a:moveTo>
                                <a:lnTo>
                                  <a:pt x="1136939" y="936462"/>
                                </a:lnTo>
                                <a:cubicBezTo>
                                  <a:pt x="1116157" y="939926"/>
                                  <a:pt x="1094509" y="939926"/>
                                  <a:pt x="1072862" y="939060"/>
                                </a:cubicBezTo>
                                <a:cubicBezTo>
                                  <a:pt x="1047750" y="938194"/>
                                  <a:pt x="1022639" y="937328"/>
                                  <a:pt x="997527" y="935597"/>
                                </a:cubicBezTo>
                                <a:cubicBezTo>
                                  <a:pt x="979343" y="933865"/>
                                  <a:pt x="953366" y="925206"/>
                                  <a:pt x="936048" y="931267"/>
                                </a:cubicBezTo>
                                <a:cubicBezTo>
                                  <a:pt x="919596" y="936462"/>
                                  <a:pt x="947305" y="942524"/>
                                  <a:pt x="950768" y="942524"/>
                                </a:cubicBezTo>
                                <a:cubicBezTo>
                                  <a:pt x="972416" y="943389"/>
                                  <a:pt x="994064" y="945121"/>
                                  <a:pt x="1015711" y="945987"/>
                                </a:cubicBezTo>
                                <a:cubicBezTo>
                                  <a:pt x="1040823" y="947719"/>
                                  <a:pt x="1065934" y="948585"/>
                                  <a:pt x="1091046" y="948585"/>
                                </a:cubicBezTo>
                                <a:cubicBezTo>
                                  <a:pt x="1106632" y="949451"/>
                                  <a:pt x="1152525" y="958976"/>
                                  <a:pt x="1165514" y="948585"/>
                                </a:cubicBezTo>
                                <a:cubicBezTo>
                                  <a:pt x="1165514" y="948585"/>
                                  <a:pt x="1164648" y="949451"/>
                                  <a:pt x="1164648" y="949451"/>
                                </a:cubicBezTo>
                                <a:cubicBezTo>
                                  <a:pt x="1164648" y="949451"/>
                                  <a:pt x="1164648" y="949451"/>
                                  <a:pt x="1165514" y="948585"/>
                                </a:cubicBezTo>
                                <a:cubicBezTo>
                                  <a:pt x="1165514" y="948585"/>
                                  <a:pt x="1165514" y="948585"/>
                                  <a:pt x="1165514" y="948585"/>
                                </a:cubicBezTo>
                                <a:cubicBezTo>
                                  <a:pt x="1184564" y="933865"/>
                                  <a:pt x="1142134" y="935597"/>
                                  <a:pt x="1136939" y="936462"/>
                                </a:cubicBezTo>
                                <a:close/>
                                <a:moveTo>
                                  <a:pt x="942109" y="1123498"/>
                                </a:moveTo>
                                <a:cubicBezTo>
                                  <a:pt x="965489" y="1125230"/>
                                  <a:pt x="988868" y="1128694"/>
                                  <a:pt x="1012248" y="1130426"/>
                                </a:cubicBezTo>
                                <a:cubicBezTo>
                                  <a:pt x="1055543" y="1133889"/>
                                  <a:pt x="1108364" y="1141683"/>
                                  <a:pt x="1150793" y="1133889"/>
                                </a:cubicBezTo>
                                <a:cubicBezTo>
                                  <a:pt x="1155989" y="1133024"/>
                                  <a:pt x="1161184" y="1124365"/>
                                  <a:pt x="1154257" y="1120901"/>
                                </a:cubicBezTo>
                                <a:cubicBezTo>
                                  <a:pt x="1146464" y="1117437"/>
                                  <a:pt x="1137805" y="1119169"/>
                                  <a:pt x="1129146" y="1119169"/>
                                </a:cubicBezTo>
                                <a:cubicBezTo>
                                  <a:pt x="1106632" y="1120035"/>
                                  <a:pt x="1083252" y="1120901"/>
                                  <a:pt x="1060739" y="1120035"/>
                                </a:cubicBezTo>
                                <a:cubicBezTo>
                                  <a:pt x="1036493" y="1120035"/>
                                  <a:pt x="1011382" y="1119169"/>
                                  <a:pt x="987136" y="1117437"/>
                                </a:cubicBezTo>
                                <a:cubicBezTo>
                                  <a:pt x="965489" y="1115706"/>
                                  <a:pt x="946439" y="1108778"/>
                                  <a:pt x="924791" y="1106180"/>
                                </a:cubicBezTo>
                                <a:cubicBezTo>
                                  <a:pt x="919596" y="1105315"/>
                                  <a:pt x="912668" y="1111376"/>
                                  <a:pt x="916132" y="1116571"/>
                                </a:cubicBezTo>
                                <a:cubicBezTo>
                                  <a:pt x="920461" y="1124365"/>
                                  <a:pt x="936048" y="1122633"/>
                                  <a:pt x="942109" y="1123498"/>
                                </a:cubicBezTo>
                                <a:close/>
                                <a:moveTo>
                                  <a:pt x="1184564" y="876714"/>
                                </a:moveTo>
                                <a:cubicBezTo>
                                  <a:pt x="1140402" y="879312"/>
                                  <a:pt x="1195821" y="875849"/>
                                  <a:pt x="1184564" y="876714"/>
                                </a:cubicBezTo>
                                <a:lnTo>
                                  <a:pt x="1184564" y="876714"/>
                                </a:lnTo>
                                <a:close/>
                                <a:moveTo>
                                  <a:pt x="485775" y="817833"/>
                                </a:moveTo>
                                <a:cubicBezTo>
                                  <a:pt x="501361" y="818699"/>
                                  <a:pt x="516948" y="813503"/>
                                  <a:pt x="532534" y="814369"/>
                                </a:cubicBezTo>
                                <a:cubicBezTo>
                                  <a:pt x="570634" y="815235"/>
                                  <a:pt x="607002" y="814369"/>
                                  <a:pt x="645102" y="820430"/>
                                </a:cubicBezTo>
                                <a:cubicBezTo>
                                  <a:pt x="652030" y="821296"/>
                                  <a:pt x="678007" y="816101"/>
                                  <a:pt x="660689" y="809174"/>
                                </a:cubicBezTo>
                                <a:cubicBezTo>
                                  <a:pt x="645968" y="803112"/>
                                  <a:pt x="619125" y="804844"/>
                                  <a:pt x="602673" y="803978"/>
                                </a:cubicBezTo>
                                <a:cubicBezTo>
                                  <a:pt x="566305" y="802246"/>
                                  <a:pt x="517814" y="793587"/>
                                  <a:pt x="481446" y="802246"/>
                                </a:cubicBezTo>
                                <a:cubicBezTo>
                                  <a:pt x="484043" y="801381"/>
                                  <a:pt x="488373" y="800514"/>
                                  <a:pt x="481446" y="802246"/>
                                </a:cubicBezTo>
                                <a:cubicBezTo>
                                  <a:pt x="477982" y="803112"/>
                                  <a:pt x="479714" y="803112"/>
                                  <a:pt x="481446" y="802246"/>
                                </a:cubicBezTo>
                                <a:cubicBezTo>
                                  <a:pt x="464993" y="805710"/>
                                  <a:pt x="471921" y="816967"/>
                                  <a:pt x="485775" y="817833"/>
                                </a:cubicBezTo>
                                <a:close/>
                                <a:moveTo>
                                  <a:pt x="1165514" y="949451"/>
                                </a:moveTo>
                                <a:cubicBezTo>
                                  <a:pt x="1164648" y="949451"/>
                                  <a:pt x="1164648" y="949451"/>
                                  <a:pt x="1165514" y="949451"/>
                                </a:cubicBezTo>
                                <a:lnTo>
                                  <a:pt x="1165514" y="949451"/>
                                </a:lnTo>
                                <a:cubicBezTo>
                                  <a:pt x="1164648" y="949451"/>
                                  <a:pt x="1164648" y="949451"/>
                                  <a:pt x="1165514" y="949451"/>
                                </a:cubicBezTo>
                                <a:close/>
                                <a:moveTo>
                                  <a:pt x="673677" y="668896"/>
                                </a:moveTo>
                                <a:cubicBezTo>
                                  <a:pt x="639041" y="656774"/>
                                  <a:pt x="587086" y="664567"/>
                                  <a:pt x="550718" y="665433"/>
                                </a:cubicBezTo>
                                <a:cubicBezTo>
                                  <a:pt x="559377" y="665433"/>
                                  <a:pt x="575830" y="664567"/>
                                  <a:pt x="550718" y="665433"/>
                                </a:cubicBezTo>
                                <a:cubicBezTo>
                                  <a:pt x="549852" y="665433"/>
                                  <a:pt x="548986" y="665433"/>
                                  <a:pt x="548986" y="665433"/>
                                </a:cubicBezTo>
                                <a:cubicBezTo>
                                  <a:pt x="549852" y="665433"/>
                                  <a:pt x="549852" y="665433"/>
                                  <a:pt x="550718" y="665433"/>
                                </a:cubicBezTo>
                                <a:cubicBezTo>
                                  <a:pt x="533400" y="666299"/>
                                  <a:pt x="516082" y="665433"/>
                                  <a:pt x="498764" y="668030"/>
                                </a:cubicBezTo>
                                <a:cubicBezTo>
                                  <a:pt x="475384" y="672360"/>
                                  <a:pt x="486641" y="687946"/>
                                  <a:pt x="504825" y="685349"/>
                                </a:cubicBezTo>
                                <a:cubicBezTo>
                                  <a:pt x="546389" y="679287"/>
                                  <a:pt x="584489" y="675824"/>
                                  <a:pt x="626052" y="676690"/>
                                </a:cubicBezTo>
                                <a:cubicBezTo>
                                  <a:pt x="642505" y="677555"/>
                                  <a:pt x="658091" y="682751"/>
                                  <a:pt x="673677" y="682751"/>
                                </a:cubicBezTo>
                                <a:cubicBezTo>
                                  <a:pt x="687532" y="683617"/>
                                  <a:pt x="682336" y="671494"/>
                                  <a:pt x="673677" y="668896"/>
                                </a:cubicBezTo>
                                <a:close/>
                                <a:moveTo>
                                  <a:pt x="547255" y="665433"/>
                                </a:moveTo>
                                <a:cubicBezTo>
                                  <a:pt x="545523" y="665433"/>
                                  <a:pt x="545523" y="665433"/>
                                  <a:pt x="547255" y="665433"/>
                                </a:cubicBezTo>
                                <a:lnTo>
                                  <a:pt x="547255" y="665433"/>
                                </a:lnTo>
                                <a:close/>
                                <a:moveTo>
                                  <a:pt x="331643" y="924339"/>
                                </a:moveTo>
                                <a:cubicBezTo>
                                  <a:pt x="354157" y="921742"/>
                                  <a:pt x="310861" y="926071"/>
                                  <a:pt x="331643" y="924339"/>
                                </a:cubicBezTo>
                                <a:lnTo>
                                  <a:pt x="331643" y="924339"/>
                                </a:lnTo>
                                <a:close/>
                                <a:moveTo>
                                  <a:pt x="801832" y="719119"/>
                                </a:moveTo>
                                <a:cubicBezTo>
                                  <a:pt x="813955" y="719985"/>
                                  <a:pt x="885825" y="732108"/>
                                  <a:pt x="896216" y="719985"/>
                                </a:cubicBezTo>
                                <a:lnTo>
                                  <a:pt x="896216" y="719985"/>
                                </a:lnTo>
                                <a:cubicBezTo>
                                  <a:pt x="915266" y="698337"/>
                                  <a:pt x="841664" y="706996"/>
                                  <a:pt x="835602" y="706996"/>
                                </a:cubicBezTo>
                                <a:cubicBezTo>
                                  <a:pt x="813089" y="706996"/>
                                  <a:pt x="791441" y="708728"/>
                                  <a:pt x="768927" y="708728"/>
                                </a:cubicBezTo>
                                <a:cubicBezTo>
                                  <a:pt x="757671" y="708728"/>
                                  <a:pt x="731693" y="694008"/>
                                  <a:pt x="722168" y="696605"/>
                                </a:cubicBezTo>
                                <a:cubicBezTo>
                                  <a:pt x="701386" y="703532"/>
                                  <a:pt x="732559" y="717387"/>
                                  <a:pt x="739486" y="718253"/>
                                </a:cubicBezTo>
                                <a:cubicBezTo>
                                  <a:pt x="760268" y="719985"/>
                                  <a:pt x="781050" y="718253"/>
                                  <a:pt x="801832" y="719119"/>
                                </a:cubicBezTo>
                                <a:close/>
                                <a:moveTo>
                                  <a:pt x="386195" y="961574"/>
                                </a:moveTo>
                                <a:cubicBezTo>
                                  <a:pt x="386195" y="961574"/>
                                  <a:pt x="386195" y="961574"/>
                                  <a:pt x="386195" y="961574"/>
                                </a:cubicBezTo>
                                <a:cubicBezTo>
                                  <a:pt x="387927" y="959842"/>
                                  <a:pt x="387061" y="960708"/>
                                  <a:pt x="386195" y="961574"/>
                                </a:cubicBezTo>
                                <a:close/>
                                <a:moveTo>
                                  <a:pt x="405246" y="926937"/>
                                </a:moveTo>
                                <a:cubicBezTo>
                                  <a:pt x="381000" y="923474"/>
                                  <a:pt x="356755" y="922608"/>
                                  <a:pt x="332509" y="924339"/>
                                </a:cubicBezTo>
                                <a:cubicBezTo>
                                  <a:pt x="308264" y="926071"/>
                                  <a:pt x="283152" y="928669"/>
                                  <a:pt x="258907" y="928669"/>
                                </a:cubicBezTo>
                                <a:cubicBezTo>
                                  <a:pt x="245918" y="928669"/>
                                  <a:pt x="205220" y="922608"/>
                                  <a:pt x="196561" y="932133"/>
                                </a:cubicBezTo>
                                <a:cubicBezTo>
                                  <a:pt x="187036" y="942524"/>
                                  <a:pt x="205220" y="951183"/>
                                  <a:pt x="213880" y="948585"/>
                                </a:cubicBezTo>
                                <a:cubicBezTo>
                                  <a:pt x="237259" y="942524"/>
                                  <a:pt x="262370" y="943389"/>
                                  <a:pt x="286616" y="939926"/>
                                </a:cubicBezTo>
                                <a:cubicBezTo>
                                  <a:pt x="310861" y="936462"/>
                                  <a:pt x="334241" y="934730"/>
                                  <a:pt x="359352" y="934730"/>
                                </a:cubicBezTo>
                                <a:cubicBezTo>
                                  <a:pt x="375805" y="934730"/>
                                  <a:pt x="391391" y="942524"/>
                                  <a:pt x="406977" y="940792"/>
                                </a:cubicBezTo>
                                <a:cubicBezTo>
                                  <a:pt x="420832" y="939926"/>
                                  <a:pt x="419966" y="928669"/>
                                  <a:pt x="405246" y="926937"/>
                                </a:cubicBezTo>
                                <a:close/>
                                <a:moveTo>
                                  <a:pt x="898814" y="767610"/>
                                </a:moveTo>
                                <a:cubicBezTo>
                                  <a:pt x="879764" y="766744"/>
                                  <a:pt x="860714" y="773671"/>
                                  <a:pt x="840798" y="774537"/>
                                </a:cubicBezTo>
                                <a:cubicBezTo>
                                  <a:pt x="812223" y="775403"/>
                                  <a:pt x="784514" y="774537"/>
                                  <a:pt x="755939" y="774537"/>
                                </a:cubicBezTo>
                                <a:cubicBezTo>
                                  <a:pt x="736023" y="774537"/>
                                  <a:pt x="715241" y="767610"/>
                                  <a:pt x="696191" y="767610"/>
                                </a:cubicBezTo>
                                <a:cubicBezTo>
                                  <a:pt x="690996" y="767610"/>
                                  <a:pt x="683202" y="771940"/>
                                  <a:pt x="685800" y="778867"/>
                                </a:cubicBezTo>
                                <a:cubicBezTo>
                                  <a:pt x="690130" y="790123"/>
                                  <a:pt x="706582" y="788392"/>
                                  <a:pt x="716107" y="787526"/>
                                </a:cubicBezTo>
                                <a:cubicBezTo>
                                  <a:pt x="769793" y="778867"/>
                                  <a:pt x="826077" y="790990"/>
                                  <a:pt x="880630" y="788392"/>
                                </a:cubicBezTo>
                                <a:cubicBezTo>
                                  <a:pt x="894484" y="786660"/>
                                  <a:pt x="934316" y="768476"/>
                                  <a:pt x="898814" y="767610"/>
                                </a:cubicBezTo>
                                <a:close/>
                                <a:moveTo>
                                  <a:pt x="833871" y="753756"/>
                                </a:moveTo>
                                <a:lnTo>
                                  <a:pt x="833871" y="753756"/>
                                </a:lnTo>
                                <a:lnTo>
                                  <a:pt x="833871" y="753756"/>
                                </a:lnTo>
                                <a:lnTo>
                                  <a:pt x="833871" y="753756"/>
                                </a:lnTo>
                                <a:close/>
                                <a:moveTo>
                                  <a:pt x="882361" y="1260312"/>
                                </a:moveTo>
                                <a:cubicBezTo>
                                  <a:pt x="867641" y="1262910"/>
                                  <a:pt x="891021" y="1257714"/>
                                  <a:pt x="882361" y="1260312"/>
                                </a:cubicBezTo>
                                <a:lnTo>
                                  <a:pt x="882361" y="1260312"/>
                                </a:lnTo>
                                <a:close/>
                                <a:moveTo>
                                  <a:pt x="690996" y="605685"/>
                                </a:moveTo>
                                <a:cubicBezTo>
                                  <a:pt x="668482" y="601355"/>
                                  <a:pt x="645968" y="603953"/>
                                  <a:pt x="623455" y="603087"/>
                                </a:cubicBezTo>
                                <a:cubicBezTo>
                                  <a:pt x="576696" y="601355"/>
                                  <a:pt x="529071" y="593562"/>
                                  <a:pt x="482311" y="597892"/>
                                </a:cubicBezTo>
                                <a:lnTo>
                                  <a:pt x="482311" y="597892"/>
                                </a:lnTo>
                                <a:cubicBezTo>
                                  <a:pt x="477982" y="598758"/>
                                  <a:pt x="478848" y="597892"/>
                                  <a:pt x="482311" y="597892"/>
                                </a:cubicBezTo>
                                <a:cubicBezTo>
                                  <a:pt x="471921" y="598758"/>
                                  <a:pt x="468457" y="610014"/>
                                  <a:pt x="478848" y="614344"/>
                                </a:cubicBezTo>
                                <a:cubicBezTo>
                                  <a:pt x="494434" y="622137"/>
                                  <a:pt x="524741" y="614344"/>
                                  <a:pt x="542059" y="613478"/>
                                </a:cubicBezTo>
                                <a:cubicBezTo>
                                  <a:pt x="585355" y="610014"/>
                                  <a:pt x="627784" y="618674"/>
                                  <a:pt x="671080" y="619540"/>
                                </a:cubicBezTo>
                                <a:cubicBezTo>
                                  <a:pt x="678007" y="619540"/>
                                  <a:pt x="692727" y="622137"/>
                                  <a:pt x="697923" y="616942"/>
                                </a:cubicBezTo>
                                <a:cubicBezTo>
                                  <a:pt x="703118" y="611746"/>
                                  <a:pt x="695325" y="606551"/>
                                  <a:pt x="690996" y="605685"/>
                                </a:cubicBezTo>
                                <a:close/>
                                <a:moveTo>
                                  <a:pt x="337705" y="136362"/>
                                </a:moveTo>
                                <a:cubicBezTo>
                                  <a:pt x="308264" y="134631"/>
                                  <a:pt x="279689" y="133764"/>
                                  <a:pt x="250248" y="132032"/>
                                </a:cubicBezTo>
                                <a:cubicBezTo>
                                  <a:pt x="243320" y="132032"/>
                                  <a:pt x="200025" y="126837"/>
                                  <a:pt x="199159" y="138094"/>
                                </a:cubicBezTo>
                                <a:cubicBezTo>
                                  <a:pt x="198293" y="150217"/>
                                  <a:pt x="251980" y="146753"/>
                                  <a:pt x="256309" y="146753"/>
                                </a:cubicBezTo>
                                <a:cubicBezTo>
                                  <a:pt x="313459" y="145021"/>
                                  <a:pt x="376671" y="145021"/>
                                  <a:pt x="432955" y="155412"/>
                                </a:cubicBezTo>
                                <a:cubicBezTo>
                                  <a:pt x="439016" y="156278"/>
                                  <a:pt x="451139" y="158010"/>
                                  <a:pt x="453736" y="150217"/>
                                </a:cubicBezTo>
                                <a:cubicBezTo>
                                  <a:pt x="458066" y="136362"/>
                                  <a:pt x="438150" y="141558"/>
                                  <a:pt x="432089" y="141558"/>
                                </a:cubicBezTo>
                                <a:lnTo>
                                  <a:pt x="432089" y="141558"/>
                                </a:lnTo>
                                <a:cubicBezTo>
                                  <a:pt x="400916" y="142423"/>
                                  <a:pt x="368877" y="138094"/>
                                  <a:pt x="337705" y="136362"/>
                                </a:cubicBezTo>
                                <a:close/>
                                <a:moveTo>
                                  <a:pt x="710046" y="750292"/>
                                </a:moveTo>
                                <a:cubicBezTo>
                                  <a:pt x="744682" y="762415"/>
                                  <a:pt x="796636" y="754621"/>
                                  <a:pt x="833005" y="753756"/>
                                </a:cubicBezTo>
                                <a:cubicBezTo>
                                  <a:pt x="824346" y="753756"/>
                                  <a:pt x="807893" y="754621"/>
                                  <a:pt x="833005" y="753756"/>
                                </a:cubicBezTo>
                                <a:cubicBezTo>
                                  <a:pt x="839066" y="753756"/>
                                  <a:pt x="837334" y="753756"/>
                                  <a:pt x="833005" y="753756"/>
                                </a:cubicBezTo>
                                <a:cubicBezTo>
                                  <a:pt x="850323" y="752889"/>
                                  <a:pt x="867641" y="753756"/>
                                  <a:pt x="884093" y="751157"/>
                                </a:cubicBezTo>
                                <a:cubicBezTo>
                                  <a:pt x="907473" y="746828"/>
                                  <a:pt x="896216" y="731242"/>
                                  <a:pt x="878032" y="733839"/>
                                </a:cubicBezTo>
                                <a:cubicBezTo>
                                  <a:pt x="836468" y="739901"/>
                                  <a:pt x="798368" y="743365"/>
                                  <a:pt x="756805" y="742498"/>
                                </a:cubicBezTo>
                                <a:cubicBezTo>
                                  <a:pt x="740352" y="741633"/>
                                  <a:pt x="724766" y="736437"/>
                                  <a:pt x="709180" y="736437"/>
                                </a:cubicBezTo>
                                <a:cubicBezTo>
                                  <a:pt x="696191" y="735571"/>
                                  <a:pt x="701386" y="747694"/>
                                  <a:pt x="710046" y="750292"/>
                                </a:cubicBezTo>
                                <a:close/>
                                <a:moveTo>
                                  <a:pt x="415636" y="1000540"/>
                                </a:moveTo>
                                <a:cubicBezTo>
                                  <a:pt x="374073" y="1000540"/>
                                  <a:pt x="331643" y="999674"/>
                                  <a:pt x="290080" y="1001405"/>
                                </a:cubicBezTo>
                                <a:cubicBezTo>
                                  <a:pt x="298739" y="1001405"/>
                                  <a:pt x="319520" y="999674"/>
                                  <a:pt x="290080" y="1001405"/>
                                </a:cubicBezTo>
                                <a:cubicBezTo>
                                  <a:pt x="265834" y="1002271"/>
                                  <a:pt x="226002" y="996210"/>
                                  <a:pt x="204355" y="1006601"/>
                                </a:cubicBezTo>
                                <a:cubicBezTo>
                                  <a:pt x="187902" y="1014394"/>
                                  <a:pt x="223405" y="1016992"/>
                                  <a:pt x="223405" y="1016992"/>
                                </a:cubicBezTo>
                                <a:cubicBezTo>
                                  <a:pt x="242455" y="1016992"/>
                                  <a:pt x="261505" y="1014394"/>
                                  <a:pt x="280555" y="1012662"/>
                                </a:cubicBezTo>
                                <a:cubicBezTo>
                                  <a:pt x="311727" y="1009199"/>
                                  <a:pt x="341168" y="1013528"/>
                                  <a:pt x="372341" y="1015260"/>
                                </a:cubicBezTo>
                                <a:cubicBezTo>
                                  <a:pt x="381866" y="1016126"/>
                                  <a:pt x="419100" y="1018724"/>
                                  <a:pt x="415636" y="1000540"/>
                                </a:cubicBezTo>
                                <a:close/>
                                <a:moveTo>
                                  <a:pt x="503959" y="632528"/>
                                </a:moveTo>
                                <a:cubicBezTo>
                                  <a:pt x="552450" y="629930"/>
                                  <a:pt x="501361" y="632528"/>
                                  <a:pt x="503959" y="632528"/>
                                </a:cubicBezTo>
                                <a:lnTo>
                                  <a:pt x="503959" y="632528"/>
                                </a:lnTo>
                                <a:close/>
                                <a:moveTo>
                                  <a:pt x="403514" y="1047299"/>
                                </a:moveTo>
                                <a:cubicBezTo>
                                  <a:pt x="409575" y="1034310"/>
                                  <a:pt x="350693" y="1036042"/>
                                  <a:pt x="344632" y="1036042"/>
                                </a:cubicBezTo>
                                <a:cubicBezTo>
                                  <a:pt x="294409" y="1036907"/>
                                  <a:pt x="238125" y="1024785"/>
                                  <a:pt x="188768" y="1036907"/>
                                </a:cubicBezTo>
                                <a:cubicBezTo>
                                  <a:pt x="181841" y="1038639"/>
                                  <a:pt x="160193" y="1044701"/>
                                  <a:pt x="173182" y="1055092"/>
                                </a:cubicBezTo>
                                <a:cubicBezTo>
                                  <a:pt x="180975" y="1061153"/>
                                  <a:pt x="213880" y="1047299"/>
                                  <a:pt x="223405" y="1047299"/>
                                </a:cubicBezTo>
                                <a:cubicBezTo>
                                  <a:pt x="264968" y="1045567"/>
                                  <a:pt x="310861" y="1045567"/>
                                  <a:pt x="352425" y="1049030"/>
                                </a:cubicBezTo>
                                <a:cubicBezTo>
                                  <a:pt x="364548" y="1049030"/>
                                  <a:pt x="396586" y="1063751"/>
                                  <a:pt x="403514" y="1047299"/>
                                </a:cubicBezTo>
                                <a:close/>
                                <a:moveTo>
                                  <a:pt x="188768" y="1036907"/>
                                </a:moveTo>
                                <a:cubicBezTo>
                                  <a:pt x="206086" y="1032578"/>
                                  <a:pt x="184439" y="1037774"/>
                                  <a:pt x="188768" y="1036907"/>
                                </a:cubicBezTo>
                                <a:lnTo>
                                  <a:pt x="188768" y="1036907"/>
                                </a:lnTo>
                                <a:close/>
                                <a:moveTo>
                                  <a:pt x="550718" y="665433"/>
                                </a:moveTo>
                                <a:lnTo>
                                  <a:pt x="550718" y="665433"/>
                                </a:lnTo>
                                <a:lnTo>
                                  <a:pt x="550718" y="665433"/>
                                </a:lnTo>
                                <a:lnTo>
                                  <a:pt x="550718" y="665433"/>
                                </a:lnTo>
                                <a:close/>
                                <a:moveTo>
                                  <a:pt x="488373" y="699203"/>
                                </a:moveTo>
                                <a:cubicBezTo>
                                  <a:pt x="488373" y="699203"/>
                                  <a:pt x="488373" y="699203"/>
                                  <a:pt x="488373" y="699203"/>
                                </a:cubicBezTo>
                                <a:cubicBezTo>
                                  <a:pt x="488373" y="698337"/>
                                  <a:pt x="488373" y="698337"/>
                                  <a:pt x="488373" y="699203"/>
                                </a:cubicBezTo>
                                <a:cubicBezTo>
                                  <a:pt x="488373" y="698337"/>
                                  <a:pt x="488373" y="698337"/>
                                  <a:pt x="488373" y="699203"/>
                                </a:cubicBezTo>
                                <a:close/>
                                <a:moveTo>
                                  <a:pt x="386195" y="961574"/>
                                </a:moveTo>
                                <a:cubicBezTo>
                                  <a:pt x="380134" y="966769"/>
                                  <a:pt x="362816" y="963305"/>
                                  <a:pt x="355023" y="963305"/>
                                </a:cubicBezTo>
                                <a:cubicBezTo>
                                  <a:pt x="336839" y="962440"/>
                                  <a:pt x="318655" y="962440"/>
                                  <a:pt x="300470" y="963305"/>
                                </a:cubicBezTo>
                                <a:cubicBezTo>
                                  <a:pt x="283152" y="964171"/>
                                  <a:pt x="206086" y="958976"/>
                                  <a:pt x="206952" y="984953"/>
                                </a:cubicBezTo>
                                <a:cubicBezTo>
                                  <a:pt x="254577" y="984953"/>
                                  <a:pt x="303934" y="974562"/>
                                  <a:pt x="351559" y="971964"/>
                                </a:cubicBezTo>
                                <a:cubicBezTo>
                                  <a:pt x="368877" y="971099"/>
                                  <a:pt x="383598" y="985819"/>
                                  <a:pt x="400916" y="977160"/>
                                </a:cubicBezTo>
                                <a:cubicBezTo>
                                  <a:pt x="419966" y="965903"/>
                                  <a:pt x="394855" y="954646"/>
                                  <a:pt x="386195" y="961574"/>
                                </a:cubicBezTo>
                                <a:cubicBezTo>
                                  <a:pt x="383598" y="964171"/>
                                  <a:pt x="384464" y="962440"/>
                                  <a:pt x="386195" y="961574"/>
                                </a:cubicBezTo>
                                <a:close/>
                                <a:moveTo>
                                  <a:pt x="484909" y="651578"/>
                                </a:moveTo>
                                <a:cubicBezTo>
                                  <a:pt x="503959" y="652444"/>
                                  <a:pt x="523009" y="645517"/>
                                  <a:pt x="542925" y="644651"/>
                                </a:cubicBezTo>
                                <a:cubicBezTo>
                                  <a:pt x="571500" y="643785"/>
                                  <a:pt x="599209" y="644651"/>
                                  <a:pt x="627784" y="644651"/>
                                </a:cubicBezTo>
                                <a:cubicBezTo>
                                  <a:pt x="647700" y="644651"/>
                                  <a:pt x="668482" y="651578"/>
                                  <a:pt x="687532" y="651578"/>
                                </a:cubicBezTo>
                                <a:cubicBezTo>
                                  <a:pt x="692727" y="651578"/>
                                  <a:pt x="700521" y="647248"/>
                                  <a:pt x="697923" y="640321"/>
                                </a:cubicBezTo>
                                <a:cubicBezTo>
                                  <a:pt x="693593" y="629065"/>
                                  <a:pt x="677141" y="630796"/>
                                  <a:pt x="667616" y="631662"/>
                                </a:cubicBezTo>
                                <a:cubicBezTo>
                                  <a:pt x="613930" y="640321"/>
                                  <a:pt x="557646" y="628199"/>
                                  <a:pt x="503093" y="630796"/>
                                </a:cubicBezTo>
                                <a:cubicBezTo>
                                  <a:pt x="490105" y="633394"/>
                                  <a:pt x="449407" y="650712"/>
                                  <a:pt x="484909" y="651578"/>
                                </a:cubicBezTo>
                                <a:close/>
                                <a:moveTo>
                                  <a:pt x="488373" y="699203"/>
                                </a:moveTo>
                                <a:cubicBezTo>
                                  <a:pt x="469323" y="720851"/>
                                  <a:pt x="543791" y="712192"/>
                                  <a:pt x="548986" y="712192"/>
                                </a:cubicBezTo>
                                <a:cubicBezTo>
                                  <a:pt x="571500" y="712192"/>
                                  <a:pt x="593148" y="710460"/>
                                  <a:pt x="615661" y="710460"/>
                                </a:cubicBezTo>
                                <a:cubicBezTo>
                                  <a:pt x="626918" y="710460"/>
                                  <a:pt x="652896" y="726046"/>
                                  <a:pt x="662421" y="722583"/>
                                </a:cubicBezTo>
                                <a:cubicBezTo>
                                  <a:pt x="683202" y="715655"/>
                                  <a:pt x="652030" y="701801"/>
                                  <a:pt x="645102" y="700935"/>
                                </a:cubicBezTo>
                                <a:cubicBezTo>
                                  <a:pt x="625186" y="699203"/>
                                  <a:pt x="603539" y="700935"/>
                                  <a:pt x="583623" y="700069"/>
                                </a:cubicBezTo>
                                <a:cubicBezTo>
                                  <a:pt x="570634" y="699203"/>
                                  <a:pt x="498764" y="687081"/>
                                  <a:pt x="488373" y="699203"/>
                                </a:cubicBezTo>
                                <a:cubicBezTo>
                                  <a:pt x="488373" y="699203"/>
                                  <a:pt x="488373" y="699203"/>
                                  <a:pt x="488373" y="699203"/>
                                </a:cubicBezTo>
                                <a:lnTo>
                                  <a:pt x="488373" y="699203"/>
                                </a:lnTo>
                                <a:close/>
                                <a:moveTo>
                                  <a:pt x="1230457" y="988417"/>
                                </a:moveTo>
                                <a:cubicBezTo>
                                  <a:pt x="1232189" y="986685"/>
                                  <a:pt x="1231323" y="987551"/>
                                  <a:pt x="1230457" y="988417"/>
                                </a:cubicBezTo>
                                <a:cubicBezTo>
                                  <a:pt x="1238250" y="981490"/>
                                  <a:pt x="1272021" y="986685"/>
                                  <a:pt x="1281546" y="986685"/>
                                </a:cubicBezTo>
                                <a:cubicBezTo>
                                  <a:pt x="1312718" y="985819"/>
                                  <a:pt x="1343025" y="984087"/>
                                  <a:pt x="1374198" y="983222"/>
                                </a:cubicBezTo>
                                <a:cubicBezTo>
                                  <a:pt x="1383723" y="983222"/>
                                  <a:pt x="1417493" y="990149"/>
                                  <a:pt x="1420091" y="977160"/>
                                </a:cubicBezTo>
                                <a:cubicBezTo>
                                  <a:pt x="1423555" y="953780"/>
                                  <a:pt x="1389784" y="965037"/>
                                  <a:pt x="1378527" y="968501"/>
                                </a:cubicBezTo>
                                <a:cubicBezTo>
                                  <a:pt x="1331768" y="981490"/>
                                  <a:pt x="1270289" y="975428"/>
                                  <a:pt x="1222664" y="970233"/>
                                </a:cubicBezTo>
                                <a:cubicBezTo>
                                  <a:pt x="1214871" y="969367"/>
                                  <a:pt x="1183698" y="964171"/>
                                  <a:pt x="1181966" y="976294"/>
                                </a:cubicBezTo>
                                <a:cubicBezTo>
                                  <a:pt x="1180234" y="990149"/>
                                  <a:pt x="1222664" y="995344"/>
                                  <a:pt x="1230457" y="988417"/>
                                </a:cubicBezTo>
                                <a:close/>
                                <a:moveTo>
                                  <a:pt x="1210541" y="1025651"/>
                                </a:moveTo>
                                <a:lnTo>
                                  <a:pt x="1210541" y="1025651"/>
                                </a:lnTo>
                                <a:cubicBezTo>
                                  <a:pt x="1207077" y="1029115"/>
                                  <a:pt x="1209675" y="1026517"/>
                                  <a:pt x="1210541" y="1025651"/>
                                </a:cubicBezTo>
                                <a:close/>
                                <a:moveTo>
                                  <a:pt x="1205346" y="146753"/>
                                </a:moveTo>
                                <a:cubicBezTo>
                                  <a:pt x="1227859" y="153680"/>
                                  <a:pt x="1260764" y="149351"/>
                                  <a:pt x="1284143" y="147619"/>
                                </a:cubicBezTo>
                                <a:cubicBezTo>
                                  <a:pt x="1296266" y="146753"/>
                                  <a:pt x="1292802" y="146753"/>
                                  <a:pt x="1287607" y="147619"/>
                                </a:cubicBezTo>
                                <a:cubicBezTo>
                                  <a:pt x="1332634" y="144155"/>
                                  <a:pt x="1377662" y="138960"/>
                                  <a:pt x="1422689" y="133764"/>
                                </a:cubicBezTo>
                                <a:cubicBezTo>
                                  <a:pt x="1438275" y="132032"/>
                                  <a:pt x="1442605" y="117312"/>
                                  <a:pt x="1424421" y="117312"/>
                                </a:cubicBezTo>
                                <a:cubicBezTo>
                                  <a:pt x="1401907" y="117312"/>
                                  <a:pt x="1379393" y="124240"/>
                                  <a:pt x="1356014" y="125972"/>
                                </a:cubicBezTo>
                                <a:cubicBezTo>
                                  <a:pt x="1310987" y="128569"/>
                                  <a:pt x="1268557" y="138960"/>
                                  <a:pt x="1223530" y="132899"/>
                                </a:cubicBezTo>
                                <a:cubicBezTo>
                                  <a:pt x="1210541" y="129435"/>
                                  <a:pt x="1179368" y="138960"/>
                                  <a:pt x="1205346" y="146753"/>
                                </a:cubicBezTo>
                                <a:close/>
                                <a:moveTo>
                                  <a:pt x="1412298" y="887972"/>
                                </a:moveTo>
                                <a:cubicBezTo>
                                  <a:pt x="1393248" y="890569"/>
                                  <a:pt x="1375930" y="894032"/>
                                  <a:pt x="1356014" y="893167"/>
                                </a:cubicBezTo>
                                <a:cubicBezTo>
                                  <a:pt x="1304925" y="890569"/>
                                  <a:pt x="1254702" y="887972"/>
                                  <a:pt x="1203614" y="896631"/>
                                </a:cubicBezTo>
                                <a:cubicBezTo>
                                  <a:pt x="1186296" y="899228"/>
                                  <a:pt x="1196687" y="913083"/>
                                  <a:pt x="1210541" y="912217"/>
                                </a:cubicBezTo>
                                <a:cubicBezTo>
                                  <a:pt x="1237384" y="911351"/>
                                  <a:pt x="1264227" y="910485"/>
                                  <a:pt x="1291071" y="910485"/>
                                </a:cubicBezTo>
                                <a:cubicBezTo>
                                  <a:pt x="1313584" y="910485"/>
                                  <a:pt x="1336098" y="912217"/>
                                  <a:pt x="1358612" y="912217"/>
                                </a:cubicBezTo>
                                <a:cubicBezTo>
                                  <a:pt x="1373332" y="912217"/>
                                  <a:pt x="1417493" y="918278"/>
                                  <a:pt x="1428750" y="907887"/>
                                </a:cubicBezTo>
                                <a:lnTo>
                                  <a:pt x="1428750" y="907887"/>
                                </a:lnTo>
                                <a:cubicBezTo>
                                  <a:pt x="1428750" y="907887"/>
                                  <a:pt x="1428750" y="907887"/>
                                  <a:pt x="1428750" y="907887"/>
                                </a:cubicBezTo>
                                <a:cubicBezTo>
                                  <a:pt x="1445202" y="894032"/>
                                  <a:pt x="1425287" y="886240"/>
                                  <a:pt x="1412298" y="887972"/>
                                </a:cubicBezTo>
                                <a:close/>
                                <a:moveTo>
                                  <a:pt x="888423" y="1467264"/>
                                </a:moveTo>
                                <a:cubicBezTo>
                                  <a:pt x="866775" y="1472460"/>
                                  <a:pt x="895350" y="1466399"/>
                                  <a:pt x="888423" y="1467264"/>
                                </a:cubicBezTo>
                                <a:lnTo>
                                  <a:pt x="888423" y="1467264"/>
                                </a:lnTo>
                                <a:close/>
                                <a:moveTo>
                                  <a:pt x="1431348" y="906155"/>
                                </a:moveTo>
                                <a:cubicBezTo>
                                  <a:pt x="1431348" y="906155"/>
                                  <a:pt x="1430482" y="907021"/>
                                  <a:pt x="1429616" y="907021"/>
                                </a:cubicBezTo>
                                <a:cubicBezTo>
                                  <a:pt x="1429616" y="907021"/>
                                  <a:pt x="1429616" y="907021"/>
                                  <a:pt x="1429616" y="907021"/>
                                </a:cubicBezTo>
                                <a:cubicBezTo>
                                  <a:pt x="1430482" y="907021"/>
                                  <a:pt x="1431348" y="907021"/>
                                  <a:pt x="1431348" y="906155"/>
                                </a:cubicBezTo>
                                <a:close/>
                                <a:moveTo>
                                  <a:pt x="880630" y="1113974"/>
                                </a:moveTo>
                                <a:cubicBezTo>
                                  <a:pt x="862446" y="1111376"/>
                                  <a:pt x="843396" y="1113974"/>
                                  <a:pt x="825211" y="1114839"/>
                                </a:cubicBezTo>
                                <a:cubicBezTo>
                                  <a:pt x="786246" y="1116571"/>
                                  <a:pt x="742950" y="1118303"/>
                                  <a:pt x="706582" y="1104449"/>
                                </a:cubicBezTo>
                                <a:cubicBezTo>
                                  <a:pt x="698789" y="1100985"/>
                                  <a:pt x="667616" y="1105315"/>
                                  <a:pt x="685800" y="1114839"/>
                                </a:cubicBezTo>
                                <a:cubicBezTo>
                                  <a:pt x="703118" y="1124365"/>
                                  <a:pt x="729961" y="1121767"/>
                                  <a:pt x="749011" y="1123498"/>
                                </a:cubicBezTo>
                                <a:cubicBezTo>
                                  <a:pt x="790575" y="1126097"/>
                                  <a:pt x="833005" y="1133889"/>
                                  <a:pt x="874568" y="1128694"/>
                                </a:cubicBezTo>
                                <a:lnTo>
                                  <a:pt x="874568" y="1128694"/>
                                </a:lnTo>
                                <a:cubicBezTo>
                                  <a:pt x="876300" y="1128694"/>
                                  <a:pt x="876300" y="1128694"/>
                                  <a:pt x="874568" y="1128694"/>
                                </a:cubicBezTo>
                                <a:cubicBezTo>
                                  <a:pt x="882361" y="1126962"/>
                                  <a:pt x="895350" y="1116571"/>
                                  <a:pt x="880630" y="1113974"/>
                                </a:cubicBezTo>
                                <a:close/>
                                <a:moveTo>
                                  <a:pt x="879764" y="786660"/>
                                </a:moveTo>
                                <a:cubicBezTo>
                                  <a:pt x="878032" y="786660"/>
                                  <a:pt x="877166" y="786660"/>
                                  <a:pt x="876300" y="786660"/>
                                </a:cubicBezTo>
                                <a:cubicBezTo>
                                  <a:pt x="877166" y="787526"/>
                                  <a:pt x="878898" y="787526"/>
                                  <a:pt x="879764" y="786660"/>
                                </a:cubicBezTo>
                                <a:close/>
                                <a:moveTo>
                                  <a:pt x="1238250" y="681885"/>
                                </a:moveTo>
                                <a:cubicBezTo>
                                  <a:pt x="1226993" y="682751"/>
                                  <a:pt x="1250373" y="681019"/>
                                  <a:pt x="1238250" y="681885"/>
                                </a:cubicBezTo>
                                <a:lnTo>
                                  <a:pt x="1238250" y="681885"/>
                                </a:lnTo>
                                <a:close/>
                                <a:moveTo>
                                  <a:pt x="947305" y="1228274"/>
                                </a:moveTo>
                                <a:cubicBezTo>
                                  <a:pt x="972416" y="1224810"/>
                                  <a:pt x="997527" y="1224810"/>
                                  <a:pt x="1022639" y="1226542"/>
                                </a:cubicBezTo>
                                <a:cubicBezTo>
                                  <a:pt x="1035627" y="1227408"/>
                                  <a:pt x="1181100" y="1245592"/>
                                  <a:pt x="1183698" y="1232603"/>
                                </a:cubicBezTo>
                                <a:cubicBezTo>
                                  <a:pt x="1191491" y="1215285"/>
                                  <a:pt x="1155123" y="1221347"/>
                                  <a:pt x="1147330" y="1222212"/>
                                </a:cubicBezTo>
                                <a:cubicBezTo>
                                  <a:pt x="1116157" y="1223944"/>
                                  <a:pt x="1084118" y="1219615"/>
                                  <a:pt x="1052946" y="1217883"/>
                                </a:cubicBezTo>
                                <a:cubicBezTo>
                                  <a:pt x="1023505" y="1216151"/>
                                  <a:pt x="993198" y="1217883"/>
                                  <a:pt x="962891" y="1215285"/>
                                </a:cubicBezTo>
                                <a:cubicBezTo>
                                  <a:pt x="951634" y="1214419"/>
                                  <a:pt x="917864" y="1207492"/>
                                  <a:pt x="910071" y="1219615"/>
                                </a:cubicBezTo>
                                <a:cubicBezTo>
                                  <a:pt x="902277" y="1233469"/>
                                  <a:pt x="942109" y="1228274"/>
                                  <a:pt x="947305" y="1228274"/>
                                </a:cubicBezTo>
                                <a:close/>
                                <a:moveTo>
                                  <a:pt x="898814" y="1451678"/>
                                </a:moveTo>
                                <a:cubicBezTo>
                                  <a:pt x="876300" y="1447349"/>
                                  <a:pt x="852921" y="1450812"/>
                                  <a:pt x="830407" y="1449946"/>
                                </a:cubicBezTo>
                                <a:cubicBezTo>
                                  <a:pt x="810491" y="1449946"/>
                                  <a:pt x="791441" y="1449081"/>
                                  <a:pt x="771525" y="1448214"/>
                                </a:cubicBezTo>
                                <a:cubicBezTo>
                                  <a:pt x="761134" y="1448214"/>
                                  <a:pt x="749877" y="1448214"/>
                                  <a:pt x="739486" y="1446483"/>
                                </a:cubicBezTo>
                                <a:cubicBezTo>
                                  <a:pt x="730827" y="1444751"/>
                                  <a:pt x="721302" y="1437824"/>
                                  <a:pt x="712643" y="1437824"/>
                                </a:cubicBezTo>
                                <a:cubicBezTo>
                                  <a:pt x="704850" y="1437824"/>
                                  <a:pt x="689264" y="1449946"/>
                                  <a:pt x="703118" y="1455142"/>
                                </a:cubicBezTo>
                                <a:cubicBezTo>
                                  <a:pt x="721302" y="1462069"/>
                                  <a:pt x="741218" y="1458605"/>
                                  <a:pt x="760268" y="1458605"/>
                                </a:cubicBezTo>
                                <a:cubicBezTo>
                                  <a:pt x="783648" y="1459472"/>
                                  <a:pt x="807027" y="1460337"/>
                                  <a:pt x="830407" y="1463801"/>
                                </a:cubicBezTo>
                                <a:cubicBezTo>
                                  <a:pt x="849457" y="1466399"/>
                                  <a:pt x="870239" y="1471594"/>
                                  <a:pt x="889289" y="1467264"/>
                                </a:cubicBezTo>
                                <a:cubicBezTo>
                                  <a:pt x="893618" y="1466399"/>
                                  <a:pt x="912668" y="1454276"/>
                                  <a:pt x="898814" y="1451678"/>
                                </a:cubicBezTo>
                                <a:close/>
                                <a:moveTo>
                                  <a:pt x="1230457" y="988417"/>
                                </a:moveTo>
                                <a:cubicBezTo>
                                  <a:pt x="1230457" y="988417"/>
                                  <a:pt x="1230457" y="988417"/>
                                  <a:pt x="1230457" y="988417"/>
                                </a:cubicBezTo>
                                <a:cubicBezTo>
                                  <a:pt x="1227859" y="990149"/>
                                  <a:pt x="1229591" y="989282"/>
                                  <a:pt x="1230457" y="988417"/>
                                </a:cubicBezTo>
                                <a:close/>
                                <a:moveTo>
                                  <a:pt x="1272886" y="70553"/>
                                </a:moveTo>
                                <a:cubicBezTo>
                                  <a:pt x="1272886" y="70553"/>
                                  <a:pt x="1272886" y="70553"/>
                                  <a:pt x="1272886" y="70553"/>
                                </a:cubicBezTo>
                                <a:cubicBezTo>
                                  <a:pt x="1278948" y="69687"/>
                                  <a:pt x="1287607" y="69687"/>
                                  <a:pt x="1272886" y="70553"/>
                                </a:cubicBezTo>
                                <a:close/>
                                <a:moveTo>
                                  <a:pt x="1238250" y="681885"/>
                                </a:moveTo>
                                <a:cubicBezTo>
                                  <a:pt x="1277216" y="678421"/>
                                  <a:pt x="1313584" y="674092"/>
                                  <a:pt x="1352550" y="674092"/>
                                </a:cubicBezTo>
                                <a:cubicBezTo>
                                  <a:pt x="1371600" y="674092"/>
                                  <a:pt x="1393248" y="677555"/>
                                  <a:pt x="1411432" y="674092"/>
                                </a:cubicBezTo>
                                <a:cubicBezTo>
                                  <a:pt x="1417493" y="673226"/>
                                  <a:pt x="1426152" y="665433"/>
                                  <a:pt x="1419225" y="660237"/>
                                </a:cubicBezTo>
                                <a:cubicBezTo>
                                  <a:pt x="1413164" y="654176"/>
                                  <a:pt x="1401907" y="655907"/>
                                  <a:pt x="1394114" y="655907"/>
                                </a:cubicBezTo>
                                <a:cubicBezTo>
                                  <a:pt x="1350818" y="655907"/>
                                  <a:pt x="1308389" y="657639"/>
                                  <a:pt x="1265093" y="658506"/>
                                </a:cubicBezTo>
                                <a:cubicBezTo>
                                  <a:pt x="1248641" y="658506"/>
                                  <a:pt x="1220932" y="655042"/>
                                  <a:pt x="1207077" y="665433"/>
                                </a:cubicBezTo>
                                <a:cubicBezTo>
                                  <a:pt x="1188893" y="681019"/>
                                  <a:pt x="1231323" y="682751"/>
                                  <a:pt x="1238250" y="681885"/>
                                </a:cubicBezTo>
                                <a:close/>
                                <a:moveTo>
                                  <a:pt x="1250373" y="300019"/>
                                </a:moveTo>
                                <a:lnTo>
                                  <a:pt x="1250373" y="300019"/>
                                </a:lnTo>
                                <a:cubicBezTo>
                                  <a:pt x="1251239" y="300019"/>
                                  <a:pt x="1251239" y="300019"/>
                                  <a:pt x="1250373" y="300019"/>
                                </a:cubicBezTo>
                                <a:cubicBezTo>
                                  <a:pt x="1251239" y="300019"/>
                                  <a:pt x="1250373" y="300019"/>
                                  <a:pt x="1250373" y="300019"/>
                                </a:cubicBezTo>
                                <a:close/>
                                <a:moveTo>
                                  <a:pt x="1429616" y="159742"/>
                                </a:moveTo>
                                <a:cubicBezTo>
                                  <a:pt x="1420957" y="151949"/>
                                  <a:pt x="1398443" y="163206"/>
                                  <a:pt x="1388052" y="164071"/>
                                </a:cubicBezTo>
                                <a:cubicBezTo>
                                  <a:pt x="1336098" y="166669"/>
                                  <a:pt x="1284143" y="169267"/>
                                  <a:pt x="1232189" y="170998"/>
                                </a:cubicBezTo>
                                <a:cubicBezTo>
                                  <a:pt x="1226993" y="170998"/>
                                  <a:pt x="1182832" y="171865"/>
                                  <a:pt x="1207077" y="181389"/>
                                </a:cubicBezTo>
                                <a:cubicBezTo>
                                  <a:pt x="1222664" y="187451"/>
                                  <a:pt x="1239116" y="185719"/>
                                  <a:pt x="1255568" y="184853"/>
                                </a:cubicBezTo>
                                <a:cubicBezTo>
                                  <a:pt x="1254702" y="184853"/>
                                  <a:pt x="1254702" y="184853"/>
                                  <a:pt x="1257300" y="184853"/>
                                </a:cubicBezTo>
                                <a:cubicBezTo>
                                  <a:pt x="1304925" y="181389"/>
                                  <a:pt x="1355148" y="175328"/>
                                  <a:pt x="1402773" y="176194"/>
                                </a:cubicBezTo>
                                <a:cubicBezTo>
                                  <a:pt x="1408834" y="175328"/>
                                  <a:pt x="1446934" y="174462"/>
                                  <a:pt x="1429616" y="159742"/>
                                </a:cubicBezTo>
                                <a:close/>
                                <a:moveTo>
                                  <a:pt x="1260764" y="336387"/>
                                </a:moveTo>
                                <a:cubicBezTo>
                                  <a:pt x="1297998" y="327728"/>
                                  <a:pt x="1338696" y="326862"/>
                                  <a:pt x="1376796" y="328594"/>
                                </a:cubicBezTo>
                                <a:cubicBezTo>
                                  <a:pt x="1386321" y="329460"/>
                                  <a:pt x="1413164" y="333790"/>
                                  <a:pt x="1418359" y="323399"/>
                                </a:cubicBezTo>
                                <a:cubicBezTo>
                                  <a:pt x="1429616" y="302617"/>
                                  <a:pt x="1393248" y="313873"/>
                                  <a:pt x="1385455" y="314740"/>
                                </a:cubicBezTo>
                                <a:cubicBezTo>
                                  <a:pt x="1346489" y="319935"/>
                                  <a:pt x="1300596" y="325131"/>
                                  <a:pt x="1260764" y="319935"/>
                                </a:cubicBezTo>
                                <a:cubicBezTo>
                                  <a:pt x="1227859" y="314740"/>
                                  <a:pt x="1226127" y="344180"/>
                                  <a:pt x="1260764" y="336387"/>
                                </a:cubicBezTo>
                                <a:cubicBezTo>
                                  <a:pt x="1258166" y="337253"/>
                                  <a:pt x="1257300" y="337253"/>
                                  <a:pt x="1260764" y="336387"/>
                                </a:cubicBezTo>
                                <a:close/>
                                <a:moveTo>
                                  <a:pt x="1272886" y="70553"/>
                                </a:moveTo>
                                <a:cubicBezTo>
                                  <a:pt x="1267691" y="70553"/>
                                  <a:pt x="1264227" y="70553"/>
                                  <a:pt x="1272886" y="70553"/>
                                </a:cubicBezTo>
                                <a:cubicBezTo>
                                  <a:pt x="1320511" y="67956"/>
                                  <a:pt x="1366405" y="58430"/>
                                  <a:pt x="1414030" y="55833"/>
                                </a:cubicBezTo>
                                <a:cubicBezTo>
                                  <a:pt x="1420091" y="55833"/>
                                  <a:pt x="1449532" y="52369"/>
                                  <a:pt x="1429616" y="42844"/>
                                </a:cubicBezTo>
                                <a:cubicBezTo>
                                  <a:pt x="1414896" y="35917"/>
                                  <a:pt x="1395846" y="44576"/>
                                  <a:pt x="1380259" y="45442"/>
                                </a:cubicBezTo>
                                <a:cubicBezTo>
                                  <a:pt x="1336098" y="48905"/>
                                  <a:pt x="1291937" y="59296"/>
                                  <a:pt x="1247775" y="54967"/>
                                </a:cubicBezTo>
                                <a:cubicBezTo>
                                  <a:pt x="1243446" y="54967"/>
                                  <a:pt x="1192357" y="48905"/>
                                  <a:pt x="1204480" y="63626"/>
                                </a:cubicBezTo>
                                <a:cubicBezTo>
                                  <a:pt x="1215737" y="78347"/>
                                  <a:pt x="1256434" y="71419"/>
                                  <a:pt x="1272886" y="70553"/>
                                </a:cubicBezTo>
                                <a:close/>
                                <a:moveTo>
                                  <a:pt x="1257300" y="183987"/>
                                </a:moveTo>
                                <a:cubicBezTo>
                                  <a:pt x="1256434" y="183987"/>
                                  <a:pt x="1256434" y="183987"/>
                                  <a:pt x="1255568" y="183987"/>
                                </a:cubicBezTo>
                                <a:cubicBezTo>
                                  <a:pt x="1259032" y="183987"/>
                                  <a:pt x="1283277" y="182256"/>
                                  <a:pt x="1257300" y="183987"/>
                                </a:cubicBezTo>
                                <a:close/>
                                <a:moveTo>
                                  <a:pt x="1229591" y="642053"/>
                                </a:moveTo>
                                <a:lnTo>
                                  <a:pt x="1229591" y="642053"/>
                                </a:lnTo>
                                <a:cubicBezTo>
                                  <a:pt x="1225261" y="644651"/>
                                  <a:pt x="1226993" y="642919"/>
                                  <a:pt x="1229591" y="642053"/>
                                </a:cubicBezTo>
                                <a:close/>
                                <a:moveTo>
                                  <a:pt x="1432214" y="624735"/>
                                </a:moveTo>
                                <a:cubicBezTo>
                                  <a:pt x="1425287" y="613478"/>
                                  <a:pt x="1403639" y="620405"/>
                                  <a:pt x="1392382" y="621271"/>
                                </a:cubicBezTo>
                                <a:cubicBezTo>
                                  <a:pt x="1365539" y="622137"/>
                                  <a:pt x="1338696" y="623869"/>
                                  <a:pt x="1311852" y="623869"/>
                                </a:cubicBezTo>
                                <a:cubicBezTo>
                                  <a:pt x="1285875" y="623869"/>
                                  <a:pt x="1259898" y="623003"/>
                                  <a:pt x="1233921" y="623869"/>
                                </a:cubicBezTo>
                                <a:cubicBezTo>
                                  <a:pt x="1210541" y="623869"/>
                                  <a:pt x="1210541" y="651578"/>
                                  <a:pt x="1229591" y="642919"/>
                                </a:cubicBezTo>
                                <a:cubicBezTo>
                                  <a:pt x="1236518" y="639456"/>
                                  <a:pt x="1233055" y="641187"/>
                                  <a:pt x="1229591" y="642919"/>
                                </a:cubicBezTo>
                                <a:cubicBezTo>
                                  <a:pt x="1244312" y="635992"/>
                                  <a:pt x="1263362" y="639456"/>
                                  <a:pt x="1278948" y="638589"/>
                                </a:cubicBezTo>
                                <a:cubicBezTo>
                                  <a:pt x="1306657" y="637724"/>
                                  <a:pt x="1333500" y="637724"/>
                                  <a:pt x="1361209" y="637724"/>
                                </a:cubicBezTo>
                                <a:cubicBezTo>
                                  <a:pt x="1363807" y="636858"/>
                                  <a:pt x="1443471" y="642919"/>
                                  <a:pt x="1432214" y="624735"/>
                                </a:cubicBezTo>
                                <a:close/>
                                <a:moveTo>
                                  <a:pt x="464993" y="384878"/>
                                </a:moveTo>
                                <a:cubicBezTo>
                                  <a:pt x="403514" y="383146"/>
                                  <a:pt x="340302" y="380548"/>
                                  <a:pt x="277957" y="384878"/>
                                </a:cubicBezTo>
                                <a:cubicBezTo>
                                  <a:pt x="284884" y="384012"/>
                                  <a:pt x="298739" y="383146"/>
                                  <a:pt x="277957" y="384878"/>
                                </a:cubicBezTo>
                                <a:cubicBezTo>
                                  <a:pt x="266700" y="385744"/>
                                  <a:pt x="217343" y="383146"/>
                                  <a:pt x="213880" y="397001"/>
                                </a:cubicBezTo>
                                <a:cubicBezTo>
                                  <a:pt x="209550" y="413453"/>
                                  <a:pt x="251980" y="399599"/>
                                  <a:pt x="259773" y="398733"/>
                                </a:cubicBezTo>
                                <a:cubicBezTo>
                                  <a:pt x="287482" y="395269"/>
                                  <a:pt x="315191" y="394403"/>
                                  <a:pt x="342034" y="394403"/>
                                </a:cubicBezTo>
                                <a:cubicBezTo>
                                  <a:pt x="370609" y="393537"/>
                                  <a:pt x="400916" y="389208"/>
                                  <a:pt x="428625" y="396135"/>
                                </a:cubicBezTo>
                                <a:cubicBezTo>
                                  <a:pt x="439882" y="398733"/>
                                  <a:pt x="452005" y="400464"/>
                                  <a:pt x="464127" y="399599"/>
                                </a:cubicBezTo>
                                <a:cubicBezTo>
                                  <a:pt x="481446" y="397867"/>
                                  <a:pt x="483177" y="385744"/>
                                  <a:pt x="464993" y="384878"/>
                                </a:cubicBezTo>
                                <a:close/>
                                <a:moveTo>
                                  <a:pt x="1161184" y="546803"/>
                                </a:moveTo>
                                <a:cubicBezTo>
                                  <a:pt x="1108364" y="554597"/>
                                  <a:pt x="1044286" y="554597"/>
                                  <a:pt x="991466" y="545937"/>
                                </a:cubicBezTo>
                                <a:cubicBezTo>
                                  <a:pt x="984539" y="545071"/>
                                  <a:pt x="943841" y="537278"/>
                                  <a:pt x="943841" y="550267"/>
                                </a:cubicBezTo>
                                <a:cubicBezTo>
                                  <a:pt x="943841" y="564121"/>
                                  <a:pt x="995796" y="558060"/>
                                  <a:pt x="1004455" y="558060"/>
                                </a:cubicBezTo>
                                <a:cubicBezTo>
                                  <a:pt x="1061605" y="558060"/>
                                  <a:pt x="1118755" y="564121"/>
                                  <a:pt x="1175905" y="558926"/>
                                </a:cubicBezTo>
                                <a:cubicBezTo>
                                  <a:pt x="1169843" y="559792"/>
                                  <a:pt x="1137805" y="562389"/>
                                  <a:pt x="1175905" y="558926"/>
                                </a:cubicBezTo>
                                <a:cubicBezTo>
                                  <a:pt x="1181966" y="558060"/>
                                  <a:pt x="1197552" y="558926"/>
                                  <a:pt x="1201016" y="551998"/>
                                </a:cubicBezTo>
                                <a:cubicBezTo>
                                  <a:pt x="1207943" y="534680"/>
                                  <a:pt x="1165514" y="545937"/>
                                  <a:pt x="1161184" y="546803"/>
                                </a:cubicBezTo>
                                <a:close/>
                                <a:moveTo>
                                  <a:pt x="863311" y="503508"/>
                                </a:moveTo>
                                <a:cubicBezTo>
                                  <a:pt x="843396" y="503508"/>
                                  <a:pt x="821748" y="504373"/>
                                  <a:pt x="801832" y="500910"/>
                                </a:cubicBezTo>
                                <a:cubicBezTo>
                                  <a:pt x="787977" y="498312"/>
                                  <a:pt x="767196" y="487055"/>
                                  <a:pt x="755939" y="500044"/>
                                </a:cubicBezTo>
                                <a:cubicBezTo>
                                  <a:pt x="746414" y="510435"/>
                                  <a:pt x="827809" y="513032"/>
                                  <a:pt x="838200" y="513899"/>
                                </a:cubicBezTo>
                                <a:cubicBezTo>
                                  <a:pt x="858116" y="515631"/>
                                  <a:pt x="878032" y="516496"/>
                                  <a:pt x="898814" y="517362"/>
                                </a:cubicBezTo>
                                <a:cubicBezTo>
                                  <a:pt x="906607" y="517362"/>
                                  <a:pt x="938646" y="525155"/>
                                  <a:pt x="946439" y="518228"/>
                                </a:cubicBezTo>
                                <a:cubicBezTo>
                                  <a:pt x="965489" y="500044"/>
                                  <a:pt x="871105" y="503508"/>
                                  <a:pt x="863311" y="503508"/>
                                </a:cubicBezTo>
                                <a:close/>
                                <a:moveTo>
                                  <a:pt x="961159" y="470603"/>
                                </a:moveTo>
                                <a:cubicBezTo>
                                  <a:pt x="953366" y="461078"/>
                                  <a:pt x="913534" y="470603"/>
                                  <a:pt x="903143" y="471469"/>
                                </a:cubicBezTo>
                                <a:cubicBezTo>
                                  <a:pt x="861580" y="475798"/>
                                  <a:pt x="814821" y="471469"/>
                                  <a:pt x="773257" y="463676"/>
                                </a:cubicBezTo>
                                <a:cubicBezTo>
                                  <a:pt x="768927" y="462810"/>
                                  <a:pt x="739486" y="449821"/>
                                  <a:pt x="742084" y="467139"/>
                                </a:cubicBezTo>
                                <a:cubicBezTo>
                                  <a:pt x="743816" y="480128"/>
                                  <a:pt x="789709" y="478396"/>
                                  <a:pt x="799234" y="479262"/>
                                </a:cubicBezTo>
                                <a:cubicBezTo>
                                  <a:pt x="847725" y="482726"/>
                                  <a:pt x="894484" y="491385"/>
                                  <a:pt x="943841" y="486190"/>
                                </a:cubicBezTo>
                                <a:cubicBezTo>
                                  <a:pt x="951634" y="486190"/>
                                  <a:pt x="968952" y="480128"/>
                                  <a:pt x="961159" y="470603"/>
                                </a:cubicBezTo>
                                <a:close/>
                                <a:moveTo>
                                  <a:pt x="944707" y="487055"/>
                                </a:moveTo>
                                <a:cubicBezTo>
                                  <a:pt x="905741" y="490519"/>
                                  <a:pt x="951634" y="486190"/>
                                  <a:pt x="944707" y="487055"/>
                                </a:cubicBezTo>
                                <a:lnTo>
                                  <a:pt x="944707" y="487055"/>
                                </a:lnTo>
                                <a:close/>
                                <a:moveTo>
                                  <a:pt x="424296" y="981490"/>
                                </a:moveTo>
                                <a:cubicBezTo>
                                  <a:pt x="435552" y="986685"/>
                                  <a:pt x="453736" y="983222"/>
                                  <a:pt x="465859" y="982355"/>
                                </a:cubicBezTo>
                                <a:cubicBezTo>
                                  <a:pt x="494434" y="979758"/>
                                  <a:pt x="522143" y="981490"/>
                                  <a:pt x="551584" y="983222"/>
                                </a:cubicBezTo>
                                <a:cubicBezTo>
                                  <a:pt x="574098" y="984953"/>
                                  <a:pt x="595746" y="989282"/>
                                  <a:pt x="618259" y="991881"/>
                                </a:cubicBezTo>
                                <a:cubicBezTo>
                                  <a:pt x="626918" y="992746"/>
                                  <a:pt x="639041" y="986685"/>
                                  <a:pt x="626918" y="982355"/>
                                </a:cubicBezTo>
                                <a:cubicBezTo>
                                  <a:pt x="602673" y="973696"/>
                                  <a:pt x="573232" y="972831"/>
                                  <a:pt x="547255" y="971099"/>
                                </a:cubicBezTo>
                                <a:cubicBezTo>
                                  <a:pt x="533400" y="970233"/>
                                  <a:pt x="520411" y="969367"/>
                                  <a:pt x="506557" y="968501"/>
                                </a:cubicBezTo>
                                <a:cubicBezTo>
                                  <a:pt x="484909" y="967635"/>
                                  <a:pt x="445943" y="959842"/>
                                  <a:pt x="425161" y="968501"/>
                                </a:cubicBezTo>
                                <a:cubicBezTo>
                                  <a:pt x="417368" y="971964"/>
                                  <a:pt x="416502" y="978026"/>
                                  <a:pt x="424296" y="981490"/>
                                </a:cubicBezTo>
                                <a:close/>
                                <a:moveTo>
                                  <a:pt x="1160318" y="629930"/>
                                </a:moveTo>
                                <a:cubicBezTo>
                                  <a:pt x="1109230" y="634260"/>
                                  <a:pt x="1167246" y="629930"/>
                                  <a:pt x="1160318" y="629930"/>
                                </a:cubicBezTo>
                                <a:lnTo>
                                  <a:pt x="1160318" y="629930"/>
                                </a:lnTo>
                                <a:close/>
                                <a:moveTo>
                                  <a:pt x="1196687" y="589233"/>
                                </a:moveTo>
                                <a:cubicBezTo>
                                  <a:pt x="1173307" y="582305"/>
                                  <a:pt x="1141268" y="589233"/>
                                  <a:pt x="1117889" y="590099"/>
                                </a:cubicBezTo>
                                <a:cubicBezTo>
                                  <a:pt x="1071996" y="591831"/>
                                  <a:pt x="1015711" y="598758"/>
                                  <a:pt x="971550" y="584903"/>
                                </a:cubicBezTo>
                                <a:cubicBezTo>
                                  <a:pt x="964623" y="583171"/>
                                  <a:pt x="958561" y="577976"/>
                                  <a:pt x="951634" y="577110"/>
                                </a:cubicBezTo>
                                <a:cubicBezTo>
                                  <a:pt x="945573" y="576244"/>
                                  <a:pt x="930852" y="587501"/>
                                  <a:pt x="941243" y="591831"/>
                                </a:cubicBezTo>
                                <a:cubicBezTo>
                                  <a:pt x="962025" y="600490"/>
                                  <a:pt x="986271" y="598758"/>
                                  <a:pt x="1007918" y="599623"/>
                                </a:cubicBezTo>
                                <a:cubicBezTo>
                                  <a:pt x="1063336" y="602222"/>
                                  <a:pt x="1118755" y="607417"/>
                                  <a:pt x="1175039" y="602222"/>
                                </a:cubicBezTo>
                                <a:cubicBezTo>
                                  <a:pt x="1169843" y="603087"/>
                                  <a:pt x="1125682" y="606551"/>
                                  <a:pt x="1175039" y="602222"/>
                                </a:cubicBezTo>
                                <a:cubicBezTo>
                                  <a:pt x="1175905" y="602222"/>
                                  <a:pt x="1175905" y="602222"/>
                                  <a:pt x="1175039" y="602222"/>
                                </a:cubicBezTo>
                                <a:cubicBezTo>
                                  <a:pt x="1179368" y="602222"/>
                                  <a:pt x="1215737" y="595294"/>
                                  <a:pt x="1196687" y="589233"/>
                                </a:cubicBezTo>
                                <a:close/>
                                <a:moveTo>
                                  <a:pt x="1149927" y="654176"/>
                                </a:moveTo>
                                <a:cubicBezTo>
                                  <a:pt x="1090180" y="660237"/>
                                  <a:pt x="1028700" y="664567"/>
                                  <a:pt x="968952" y="658506"/>
                                </a:cubicBezTo>
                                <a:cubicBezTo>
                                  <a:pt x="963757" y="657639"/>
                                  <a:pt x="920461" y="660237"/>
                                  <a:pt x="941243" y="670628"/>
                                </a:cubicBezTo>
                                <a:cubicBezTo>
                                  <a:pt x="952500" y="676690"/>
                                  <a:pt x="975014" y="678421"/>
                                  <a:pt x="987136" y="674092"/>
                                </a:cubicBezTo>
                                <a:cubicBezTo>
                                  <a:pt x="990600" y="673226"/>
                                  <a:pt x="988868" y="673226"/>
                                  <a:pt x="987136" y="674092"/>
                                </a:cubicBezTo>
                                <a:cubicBezTo>
                                  <a:pt x="1008784" y="666299"/>
                                  <a:pt x="1045152" y="672360"/>
                                  <a:pt x="1067666" y="672360"/>
                                </a:cubicBezTo>
                                <a:cubicBezTo>
                                  <a:pt x="1097107" y="672360"/>
                                  <a:pt x="1125682" y="668896"/>
                                  <a:pt x="1155123" y="668030"/>
                                </a:cubicBezTo>
                                <a:cubicBezTo>
                                  <a:pt x="1166380" y="667165"/>
                                  <a:pt x="1192357" y="668896"/>
                                  <a:pt x="1199284" y="657639"/>
                                </a:cubicBezTo>
                                <a:cubicBezTo>
                                  <a:pt x="1208809" y="641187"/>
                                  <a:pt x="1154257" y="653310"/>
                                  <a:pt x="1149927" y="654176"/>
                                </a:cubicBezTo>
                                <a:close/>
                                <a:moveTo>
                                  <a:pt x="1181100" y="615210"/>
                                </a:moveTo>
                                <a:cubicBezTo>
                                  <a:pt x="1164648" y="608282"/>
                                  <a:pt x="1137805" y="615210"/>
                                  <a:pt x="1120487" y="616076"/>
                                </a:cubicBezTo>
                                <a:cubicBezTo>
                                  <a:pt x="1082387" y="617808"/>
                                  <a:pt x="1025236" y="629065"/>
                                  <a:pt x="989734" y="614344"/>
                                </a:cubicBezTo>
                                <a:cubicBezTo>
                                  <a:pt x="985405" y="612612"/>
                                  <a:pt x="959427" y="614344"/>
                                  <a:pt x="963757" y="623869"/>
                                </a:cubicBezTo>
                                <a:cubicBezTo>
                                  <a:pt x="968952" y="635126"/>
                                  <a:pt x="1006186" y="629065"/>
                                  <a:pt x="1015711" y="629930"/>
                                </a:cubicBezTo>
                                <a:cubicBezTo>
                                  <a:pt x="1064202" y="630796"/>
                                  <a:pt x="1111827" y="633394"/>
                                  <a:pt x="1160318" y="629930"/>
                                </a:cubicBezTo>
                                <a:cubicBezTo>
                                  <a:pt x="1164648" y="629930"/>
                                  <a:pt x="1198418" y="622137"/>
                                  <a:pt x="1181100" y="615210"/>
                                </a:cubicBezTo>
                                <a:close/>
                                <a:moveTo>
                                  <a:pt x="845993" y="1423969"/>
                                </a:moveTo>
                                <a:cubicBezTo>
                                  <a:pt x="801832" y="1422237"/>
                                  <a:pt x="758536" y="1412712"/>
                                  <a:pt x="716107" y="1403187"/>
                                </a:cubicBezTo>
                                <a:cubicBezTo>
                                  <a:pt x="699655" y="1399724"/>
                                  <a:pt x="683202" y="1419639"/>
                                  <a:pt x="704850" y="1420506"/>
                                </a:cubicBezTo>
                                <a:cubicBezTo>
                                  <a:pt x="729096" y="1421371"/>
                                  <a:pt x="753341" y="1421371"/>
                                  <a:pt x="777586" y="1425701"/>
                                </a:cubicBezTo>
                                <a:cubicBezTo>
                                  <a:pt x="801832" y="1430030"/>
                                  <a:pt x="825211" y="1435226"/>
                                  <a:pt x="850323" y="1436958"/>
                                </a:cubicBezTo>
                                <a:cubicBezTo>
                                  <a:pt x="860714" y="1437824"/>
                                  <a:pt x="894484" y="1443885"/>
                                  <a:pt x="903143" y="1436092"/>
                                </a:cubicBezTo>
                                <a:cubicBezTo>
                                  <a:pt x="902277" y="1436958"/>
                                  <a:pt x="902277" y="1436958"/>
                                  <a:pt x="903143" y="1436092"/>
                                </a:cubicBezTo>
                                <a:lnTo>
                                  <a:pt x="903143" y="1436092"/>
                                </a:lnTo>
                                <a:cubicBezTo>
                                  <a:pt x="917864" y="1419639"/>
                                  <a:pt x="849457" y="1423969"/>
                                  <a:pt x="845993" y="1423969"/>
                                </a:cubicBezTo>
                                <a:close/>
                                <a:moveTo>
                                  <a:pt x="426027" y="213428"/>
                                </a:moveTo>
                                <a:cubicBezTo>
                                  <a:pt x="402648" y="212562"/>
                                  <a:pt x="378402" y="210831"/>
                                  <a:pt x="355023" y="209099"/>
                                </a:cubicBezTo>
                                <a:cubicBezTo>
                                  <a:pt x="331643" y="207367"/>
                                  <a:pt x="308264" y="204769"/>
                                  <a:pt x="284884" y="205635"/>
                                </a:cubicBezTo>
                                <a:cubicBezTo>
                                  <a:pt x="271030" y="205635"/>
                                  <a:pt x="236393" y="196976"/>
                                  <a:pt x="225136" y="207367"/>
                                </a:cubicBezTo>
                                <a:cubicBezTo>
                                  <a:pt x="206086" y="224685"/>
                                  <a:pt x="241589" y="220355"/>
                                  <a:pt x="248516" y="220355"/>
                                </a:cubicBezTo>
                                <a:cubicBezTo>
                                  <a:pt x="270164" y="218623"/>
                                  <a:pt x="291811" y="219490"/>
                                  <a:pt x="313459" y="220355"/>
                                </a:cubicBezTo>
                                <a:cubicBezTo>
                                  <a:pt x="356755" y="221222"/>
                                  <a:pt x="404380" y="230746"/>
                                  <a:pt x="446809" y="226417"/>
                                </a:cubicBezTo>
                                <a:cubicBezTo>
                                  <a:pt x="449407" y="226417"/>
                                  <a:pt x="459798" y="222087"/>
                                  <a:pt x="455468" y="217758"/>
                                </a:cubicBezTo>
                                <a:cubicBezTo>
                                  <a:pt x="451139" y="211696"/>
                                  <a:pt x="432089" y="213428"/>
                                  <a:pt x="426027" y="213428"/>
                                </a:cubicBezTo>
                                <a:close/>
                                <a:moveTo>
                                  <a:pt x="442480" y="284433"/>
                                </a:moveTo>
                                <a:cubicBezTo>
                                  <a:pt x="419100" y="282701"/>
                                  <a:pt x="395720" y="279237"/>
                                  <a:pt x="372341" y="277506"/>
                                </a:cubicBezTo>
                                <a:cubicBezTo>
                                  <a:pt x="329046" y="274042"/>
                                  <a:pt x="276225" y="266248"/>
                                  <a:pt x="233795" y="274042"/>
                                </a:cubicBezTo>
                                <a:cubicBezTo>
                                  <a:pt x="228600" y="274907"/>
                                  <a:pt x="223405" y="283567"/>
                                  <a:pt x="230332" y="287030"/>
                                </a:cubicBezTo>
                                <a:cubicBezTo>
                                  <a:pt x="238125" y="290494"/>
                                  <a:pt x="246784" y="288762"/>
                                  <a:pt x="255443" y="288762"/>
                                </a:cubicBezTo>
                                <a:cubicBezTo>
                                  <a:pt x="277957" y="287896"/>
                                  <a:pt x="301336" y="287030"/>
                                  <a:pt x="323850" y="287896"/>
                                </a:cubicBezTo>
                                <a:cubicBezTo>
                                  <a:pt x="348095" y="287896"/>
                                  <a:pt x="373207" y="288762"/>
                                  <a:pt x="397452" y="290494"/>
                                </a:cubicBezTo>
                                <a:cubicBezTo>
                                  <a:pt x="419100" y="292226"/>
                                  <a:pt x="438150" y="299153"/>
                                  <a:pt x="459798" y="301751"/>
                                </a:cubicBezTo>
                                <a:cubicBezTo>
                                  <a:pt x="464993" y="302617"/>
                                  <a:pt x="471921" y="296555"/>
                                  <a:pt x="468457" y="291360"/>
                                </a:cubicBezTo>
                                <a:cubicBezTo>
                                  <a:pt x="464127" y="283567"/>
                                  <a:pt x="447675" y="285298"/>
                                  <a:pt x="442480" y="284433"/>
                                </a:cubicBezTo>
                                <a:close/>
                                <a:moveTo>
                                  <a:pt x="210416" y="235942"/>
                                </a:moveTo>
                                <a:cubicBezTo>
                                  <a:pt x="199159" y="254992"/>
                                  <a:pt x="309130" y="256724"/>
                                  <a:pt x="320386" y="257589"/>
                                </a:cubicBezTo>
                                <a:cubicBezTo>
                                  <a:pt x="346364" y="260187"/>
                                  <a:pt x="373207" y="261919"/>
                                  <a:pt x="400050" y="264517"/>
                                </a:cubicBezTo>
                                <a:cubicBezTo>
                                  <a:pt x="410441" y="265383"/>
                                  <a:pt x="426893" y="273176"/>
                                  <a:pt x="436418" y="264517"/>
                                </a:cubicBezTo>
                                <a:cubicBezTo>
                                  <a:pt x="440748" y="260187"/>
                                  <a:pt x="435552" y="257589"/>
                                  <a:pt x="432089" y="256724"/>
                                </a:cubicBezTo>
                                <a:cubicBezTo>
                                  <a:pt x="398318" y="246333"/>
                                  <a:pt x="356755" y="250662"/>
                                  <a:pt x="321252" y="246333"/>
                                </a:cubicBezTo>
                                <a:cubicBezTo>
                                  <a:pt x="309995" y="244601"/>
                                  <a:pt x="218209" y="222953"/>
                                  <a:pt x="210416" y="235942"/>
                                </a:cubicBezTo>
                                <a:close/>
                                <a:moveTo>
                                  <a:pt x="423430" y="947719"/>
                                </a:moveTo>
                                <a:cubicBezTo>
                                  <a:pt x="431223" y="957244"/>
                                  <a:pt x="471055" y="947719"/>
                                  <a:pt x="481446" y="946853"/>
                                </a:cubicBezTo>
                                <a:cubicBezTo>
                                  <a:pt x="523009" y="942524"/>
                                  <a:pt x="569768" y="946853"/>
                                  <a:pt x="611332" y="954646"/>
                                </a:cubicBezTo>
                                <a:cubicBezTo>
                                  <a:pt x="615661" y="955512"/>
                                  <a:pt x="645102" y="968501"/>
                                  <a:pt x="642505" y="951183"/>
                                </a:cubicBezTo>
                                <a:cubicBezTo>
                                  <a:pt x="640773" y="938194"/>
                                  <a:pt x="594880" y="939926"/>
                                  <a:pt x="585355" y="939060"/>
                                </a:cubicBezTo>
                                <a:cubicBezTo>
                                  <a:pt x="536864" y="935597"/>
                                  <a:pt x="490105" y="926937"/>
                                  <a:pt x="440748" y="932133"/>
                                </a:cubicBezTo>
                                <a:cubicBezTo>
                                  <a:pt x="432955" y="932998"/>
                                  <a:pt x="415636" y="939060"/>
                                  <a:pt x="423430" y="947719"/>
                                </a:cubicBezTo>
                                <a:close/>
                                <a:moveTo>
                                  <a:pt x="379268" y="1068946"/>
                                </a:moveTo>
                                <a:cubicBezTo>
                                  <a:pt x="333375" y="1072410"/>
                                  <a:pt x="287482" y="1072410"/>
                                  <a:pt x="241589" y="1075873"/>
                                </a:cubicBezTo>
                                <a:cubicBezTo>
                                  <a:pt x="226002" y="1076740"/>
                                  <a:pt x="202623" y="1074142"/>
                                  <a:pt x="188768" y="1080203"/>
                                </a:cubicBezTo>
                                <a:cubicBezTo>
                                  <a:pt x="174048" y="1086264"/>
                                  <a:pt x="189634" y="1094058"/>
                                  <a:pt x="197427" y="1094058"/>
                                </a:cubicBezTo>
                                <a:cubicBezTo>
                                  <a:pt x="238125" y="1096655"/>
                                  <a:pt x="281421" y="1085399"/>
                                  <a:pt x="322118" y="1083667"/>
                                </a:cubicBezTo>
                                <a:cubicBezTo>
                                  <a:pt x="342034" y="1082801"/>
                                  <a:pt x="360218" y="1083667"/>
                                  <a:pt x="379268" y="1086264"/>
                                </a:cubicBezTo>
                                <a:cubicBezTo>
                                  <a:pt x="398318" y="1089728"/>
                                  <a:pt x="403514" y="1067214"/>
                                  <a:pt x="379268" y="1068946"/>
                                </a:cubicBezTo>
                                <a:cubicBezTo>
                                  <a:pt x="379268" y="1068946"/>
                                  <a:pt x="379268" y="1068946"/>
                                  <a:pt x="379268" y="1068946"/>
                                </a:cubicBezTo>
                                <a:close/>
                                <a:moveTo>
                                  <a:pt x="263236" y="324264"/>
                                </a:moveTo>
                                <a:cubicBezTo>
                                  <a:pt x="288348" y="324264"/>
                                  <a:pt x="313459" y="321667"/>
                                  <a:pt x="338570" y="322532"/>
                                </a:cubicBezTo>
                                <a:cubicBezTo>
                                  <a:pt x="361084" y="323399"/>
                                  <a:pt x="383598" y="323399"/>
                                  <a:pt x="406111" y="325996"/>
                                </a:cubicBezTo>
                                <a:cubicBezTo>
                                  <a:pt x="410441" y="326862"/>
                                  <a:pt x="463261" y="341583"/>
                                  <a:pt x="458932" y="325131"/>
                                </a:cubicBezTo>
                                <a:cubicBezTo>
                                  <a:pt x="455468" y="312142"/>
                                  <a:pt x="383598" y="314740"/>
                                  <a:pt x="375805" y="313873"/>
                                </a:cubicBezTo>
                                <a:cubicBezTo>
                                  <a:pt x="350693" y="313008"/>
                                  <a:pt x="325582" y="312142"/>
                                  <a:pt x="301336" y="311276"/>
                                </a:cubicBezTo>
                                <a:cubicBezTo>
                                  <a:pt x="285750" y="311276"/>
                                  <a:pt x="241589" y="303483"/>
                                  <a:pt x="228600" y="314740"/>
                                </a:cubicBezTo>
                                <a:cubicBezTo>
                                  <a:pt x="213014" y="328594"/>
                                  <a:pt x="259773" y="324264"/>
                                  <a:pt x="263236" y="324264"/>
                                </a:cubicBezTo>
                                <a:close/>
                                <a:moveTo>
                                  <a:pt x="709180" y="584903"/>
                                </a:moveTo>
                                <a:cubicBezTo>
                                  <a:pt x="703984" y="598758"/>
                                  <a:pt x="765464" y="594428"/>
                                  <a:pt x="772391" y="594428"/>
                                </a:cubicBezTo>
                                <a:cubicBezTo>
                                  <a:pt x="793173" y="595294"/>
                                  <a:pt x="814821" y="595294"/>
                                  <a:pt x="835602" y="596160"/>
                                </a:cubicBezTo>
                                <a:cubicBezTo>
                                  <a:pt x="850323" y="596160"/>
                                  <a:pt x="884959" y="603087"/>
                                  <a:pt x="897082" y="594428"/>
                                </a:cubicBezTo>
                                <a:cubicBezTo>
                                  <a:pt x="900546" y="591831"/>
                                  <a:pt x="898814" y="593562"/>
                                  <a:pt x="897082" y="594428"/>
                                </a:cubicBezTo>
                                <a:cubicBezTo>
                                  <a:pt x="899680" y="592696"/>
                                  <a:pt x="905741" y="568451"/>
                                  <a:pt x="906607" y="564121"/>
                                </a:cubicBezTo>
                                <a:cubicBezTo>
                                  <a:pt x="908339" y="552865"/>
                                  <a:pt x="882361" y="555462"/>
                                  <a:pt x="877166" y="556328"/>
                                </a:cubicBezTo>
                                <a:cubicBezTo>
                                  <a:pt x="842530" y="559792"/>
                                  <a:pt x="806161" y="564987"/>
                                  <a:pt x="771525" y="558926"/>
                                </a:cubicBezTo>
                                <a:cubicBezTo>
                                  <a:pt x="762000" y="557194"/>
                                  <a:pt x="736023" y="544206"/>
                                  <a:pt x="731693" y="560657"/>
                                </a:cubicBezTo>
                                <a:cubicBezTo>
                                  <a:pt x="729961" y="568451"/>
                                  <a:pt x="762866" y="567585"/>
                                  <a:pt x="767196" y="568451"/>
                                </a:cubicBezTo>
                                <a:cubicBezTo>
                                  <a:pt x="775855" y="569317"/>
                                  <a:pt x="880630" y="573646"/>
                                  <a:pt x="880630" y="577110"/>
                                </a:cubicBezTo>
                                <a:cubicBezTo>
                                  <a:pt x="880630" y="588367"/>
                                  <a:pt x="798368" y="584903"/>
                                  <a:pt x="789709" y="584903"/>
                                </a:cubicBezTo>
                                <a:cubicBezTo>
                                  <a:pt x="775855" y="584903"/>
                                  <a:pt x="716107" y="566719"/>
                                  <a:pt x="709180" y="584903"/>
                                </a:cubicBezTo>
                                <a:close/>
                                <a:moveTo>
                                  <a:pt x="959427" y="437699"/>
                                </a:moveTo>
                                <a:cubicBezTo>
                                  <a:pt x="948171" y="432503"/>
                                  <a:pt x="929986" y="435967"/>
                                  <a:pt x="917864" y="436833"/>
                                </a:cubicBezTo>
                                <a:cubicBezTo>
                                  <a:pt x="889289" y="439430"/>
                                  <a:pt x="861580" y="437699"/>
                                  <a:pt x="832139" y="435967"/>
                                </a:cubicBezTo>
                                <a:cubicBezTo>
                                  <a:pt x="809625" y="434235"/>
                                  <a:pt x="787977" y="429905"/>
                                  <a:pt x="765464" y="427308"/>
                                </a:cubicBezTo>
                                <a:cubicBezTo>
                                  <a:pt x="756805" y="426442"/>
                                  <a:pt x="744682" y="432503"/>
                                  <a:pt x="756805" y="436833"/>
                                </a:cubicBezTo>
                                <a:cubicBezTo>
                                  <a:pt x="781050" y="445492"/>
                                  <a:pt x="810491" y="446358"/>
                                  <a:pt x="836468" y="448089"/>
                                </a:cubicBezTo>
                                <a:cubicBezTo>
                                  <a:pt x="850323" y="448956"/>
                                  <a:pt x="863311" y="449821"/>
                                  <a:pt x="877166" y="450687"/>
                                </a:cubicBezTo>
                                <a:cubicBezTo>
                                  <a:pt x="898814" y="451553"/>
                                  <a:pt x="937780" y="459347"/>
                                  <a:pt x="958561" y="450687"/>
                                </a:cubicBezTo>
                                <a:cubicBezTo>
                                  <a:pt x="966355" y="447224"/>
                                  <a:pt x="967221" y="441162"/>
                                  <a:pt x="959427" y="437699"/>
                                </a:cubicBezTo>
                                <a:close/>
                                <a:moveTo>
                                  <a:pt x="252845" y="366694"/>
                                </a:moveTo>
                                <a:cubicBezTo>
                                  <a:pt x="276225" y="364097"/>
                                  <a:pt x="298739" y="362365"/>
                                  <a:pt x="322118" y="361498"/>
                                </a:cubicBezTo>
                                <a:cubicBezTo>
                                  <a:pt x="347230" y="360633"/>
                                  <a:pt x="372341" y="361498"/>
                                  <a:pt x="397452" y="364097"/>
                                </a:cubicBezTo>
                                <a:cubicBezTo>
                                  <a:pt x="413039" y="365828"/>
                                  <a:pt x="446809" y="376219"/>
                                  <a:pt x="458066" y="361498"/>
                                </a:cubicBezTo>
                                <a:cubicBezTo>
                                  <a:pt x="465859" y="351108"/>
                                  <a:pt x="432089" y="352839"/>
                                  <a:pt x="428625" y="352839"/>
                                </a:cubicBezTo>
                                <a:cubicBezTo>
                                  <a:pt x="400916" y="351974"/>
                                  <a:pt x="372341" y="351974"/>
                                  <a:pt x="344632" y="351974"/>
                                </a:cubicBezTo>
                                <a:cubicBezTo>
                                  <a:pt x="322984" y="351974"/>
                                  <a:pt x="300470" y="352839"/>
                                  <a:pt x="278823" y="351108"/>
                                </a:cubicBezTo>
                                <a:cubicBezTo>
                                  <a:pt x="265834" y="350242"/>
                                  <a:pt x="244186" y="344180"/>
                                  <a:pt x="232064" y="351974"/>
                                </a:cubicBezTo>
                                <a:cubicBezTo>
                                  <a:pt x="213014" y="363230"/>
                                  <a:pt x="246784" y="367560"/>
                                  <a:pt x="252845" y="366694"/>
                                </a:cubicBezTo>
                                <a:close/>
                                <a:moveTo>
                                  <a:pt x="236393" y="182256"/>
                                </a:moveTo>
                                <a:cubicBezTo>
                                  <a:pt x="267566" y="180524"/>
                                  <a:pt x="299605" y="184853"/>
                                  <a:pt x="330777" y="186585"/>
                                </a:cubicBezTo>
                                <a:cubicBezTo>
                                  <a:pt x="360218" y="188317"/>
                                  <a:pt x="390525" y="186585"/>
                                  <a:pt x="420832" y="189183"/>
                                </a:cubicBezTo>
                                <a:cubicBezTo>
                                  <a:pt x="432089" y="190048"/>
                                  <a:pt x="465859" y="196976"/>
                                  <a:pt x="473652" y="184853"/>
                                </a:cubicBezTo>
                                <a:cubicBezTo>
                                  <a:pt x="482311" y="170133"/>
                                  <a:pt x="442480" y="175328"/>
                                  <a:pt x="437284" y="176194"/>
                                </a:cubicBezTo>
                                <a:cubicBezTo>
                                  <a:pt x="412173" y="179657"/>
                                  <a:pt x="387061" y="179657"/>
                                  <a:pt x="361950" y="177926"/>
                                </a:cubicBezTo>
                                <a:cubicBezTo>
                                  <a:pt x="348961" y="177060"/>
                                  <a:pt x="202623" y="158876"/>
                                  <a:pt x="200891" y="171865"/>
                                </a:cubicBezTo>
                                <a:cubicBezTo>
                                  <a:pt x="193098" y="188317"/>
                                  <a:pt x="229466" y="182256"/>
                                  <a:pt x="236393" y="182256"/>
                                </a:cubicBezTo>
                                <a:close/>
                                <a:moveTo>
                                  <a:pt x="498764" y="464542"/>
                                </a:moveTo>
                                <a:cubicBezTo>
                                  <a:pt x="490105" y="468871"/>
                                  <a:pt x="500496" y="477530"/>
                                  <a:pt x="504825" y="478396"/>
                                </a:cubicBezTo>
                                <a:cubicBezTo>
                                  <a:pt x="513484" y="480128"/>
                                  <a:pt x="522143" y="477530"/>
                                  <a:pt x="530802" y="475798"/>
                                </a:cubicBezTo>
                                <a:cubicBezTo>
                                  <a:pt x="553316" y="472335"/>
                                  <a:pt x="575830" y="475798"/>
                                  <a:pt x="598343" y="474067"/>
                                </a:cubicBezTo>
                                <a:cubicBezTo>
                                  <a:pt x="606136" y="473201"/>
                                  <a:pt x="675409" y="484458"/>
                                  <a:pt x="677141" y="477530"/>
                                </a:cubicBezTo>
                                <a:cubicBezTo>
                                  <a:pt x="683202" y="459347"/>
                                  <a:pt x="512618" y="458480"/>
                                  <a:pt x="498764" y="464542"/>
                                </a:cubicBezTo>
                                <a:close/>
                                <a:moveTo>
                                  <a:pt x="696191" y="446358"/>
                                </a:moveTo>
                                <a:cubicBezTo>
                                  <a:pt x="695325" y="423844"/>
                                  <a:pt x="516082" y="424710"/>
                                  <a:pt x="503093" y="429040"/>
                                </a:cubicBezTo>
                                <a:lnTo>
                                  <a:pt x="503093" y="429040"/>
                                </a:lnTo>
                                <a:cubicBezTo>
                                  <a:pt x="478848" y="438565"/>
                                  <a:pt x="521277" y="446358"/>
                                  <a:pt x="528205" y="446358"/>
                                </a:cubicBezTo>
                                <a:cubicBezTo>
                                  <a:pt x="555914" y="445492"/>
                                  <a:pt x="583623" y="442028"/>
                                  <a:pt x="610466" y="440296"/>
                                </a:cubicBezTo>
                                <a:cubicBezTo>
                                  <a:pt x="619125" y="439430"/>
                                  <a:pt x="697057" y="449821"/>
                                  <a:pt x="696191" y="446358"/>
                                </a:cubicBezTo>
                                <a:close/>
                                <a:moveTo>
                                  <a:pt x="504825" y="393537"/>
                                </a:moveTo>
                                <a:cubicBezTo>
                                  <a:pt x="503959" y="393537"/>
                                  <a:pt x="503959" y="394403"/>
                                  <a:pt x="504825" y="393537"/>
                                </a:cubicBezTo>
                                <a:lnTo>
                                  <a:pt x="504825" y="393537"/>
                                </a:lnTo>
                                <a:close/>
                                <a:moveTo>
                                  <a:pt x="1297998" y="798782"/>
                                </a:moveTo>
                                <a:cubicBezTo>
                                  <a:pt x="1339562" y="794453"/>
                                  <a:pt x="1388052" y="799649"/>
                                  <a:pt x="1427884" y="785794"/>
                                </a:cubicBezTo>
                                <a:cubicBezTo>
                                  <a:pt x="1433946" y="784062"/>
                                  <a:pt x="1436543" y="776269"/>
                                  <a:pt x="1432214" y="771074"/>
                                </a:cubicBezTo>
                                <a:cubicBezTo>
                                  <a:pt x="1427018" y="765878"/>
                                  <a:pt x="1414896" y="769342"/>
                                  <a:pt x="1408834" y="770208"/>
                                </a:cubicBezTo>
                                <a:cubicBezTo>
                                  <a:pt x="1383723" y="775403"/>
                                  <a:pt x="1356880" y="777135"/>
                                  <a:pt x="1330902" y="778867"/>
                                </a:cubicBezTo>
                                <a:cubicBezTo>
                                  <a:pt x="1307523" y="780599"/>
                                  <a:pt x="1285009" y="779733"/>
                                  <a:pt x="1261630" y="778867"/>
                                </a:cubicBezTo>
                                <a:cubicBezTo>
                                  <a:pt x="1243446" y="778001"/>
                                  <a:pt x="1229591" y="773671"/>
                                  <a:pt x="1213139" y="783196"/>
                                </a:cubicBezTo>
                                <a:cubicBezTo>
                                  <a:pt x="1195821" y="793587"/>
                                  <a:pt x="1213139" y="796185"/>
                                  <a:pt x="1223530" y="796185"/>
                                </a:cubicBezTo>
                                <a:cubicBezTo>
                                  <a:pt x="1247775" y="798782"/>
                                  <a:pt x="1272886" y="801381"/>
                                  <a:pt x="1297998" y="798782"/>
                                </a:cubicBezTo>
                                <a:cubicBezTo>
                                  <a:pt x="1310987" y="797051"/>
                                  <a:pt x="1304059" y="797917"/>
                                  <a:pt x="1297998" y="798782"/>
                                </a:cubicBezTo>
                                <a:close/>
                                <a:moveTo>
                                  <a:pt x="683202" y="361498"/>
                                </a:moveTo>
                                <a:cubicBezTo>
                                  <a:pt x="648566" y="372756"/>
                                  <a:pt x="598343" y="363230"/>
                                  <a:pt x="561975" y="364097"/>
                                </a:cubicBezTo>
                                <a:cubicBezTo>
                                  <a:pt x="548121" y="364097"/>
                                  <a:pt x="504825" y="358901"/>
                                  <a:pt x="496166" y="371889"/>
                                </a:cubicBezTo>
                                <a:cubicBezTo>
                                  <a:pt x="488373" y="384012"/>
                                  <a:pt x="535132" y="379683"/>
                                  <a:pt x="539461" y="379683"/>
                                </a:cubicBezTo>
                                <a:cubicBezTo>
                                  <a:pt x="586221" y="380548"/>
                                  <a:pt x="629516" y="371024"/>
                                  <a:pt x="677141" y="378817"/>
                                </a:cubicBezTo>
                                <a:cubicBezTo>
                                  <a:pt x="683202" y="379683"/>
                                  <a:pt x="715241" y="385744"/>
                                  <a:pt x="710911" y="369292"/>
                                </a:cubicBezTo>
                                <a:cubicBezTo>
                                  <a:pt x="708314" y="361498"/>
                                  <a:pt x="689264" y="359767"/>
                                  <a:pt x="683202" y="361498"/>
                                </a:cubicBezTo>
                                <a:cubicBezTo>
                                  <a:pt x="684068" y="361498"/>
                                  <a:pt x="684934" y="361498"/>
                                  <a:pt x="683202" y="361498"/>
                                </a:cubicBezTo>
                                <a:close/>
                                <a:moveTo>
                                  <a:pt x="510020" y="411722"/>
                                </a:moveTo>
                                <a:cubicBezTo>
                                  <a:pt x="529071" y="413453"/>
                                  <a:pt x="549852" y="409990"/>
                                  <a:pt x="569768" y="409990"/>
                                </a:cubicBezTo>
                                <a:cubicBezTo>
                                  <a:pt x="588818" y="409990"/>
                                  <a:pt x="607868" y="408258"/>
                                  <a:pt x="626052" y="409990"/>
                                </a:cubicBezTo>
                                <a:cubicBezTo>
                                  <a:pt x="641639" y="410855"/>
                                  <a:pt x="658091" y="420381"/>
                                  <a:pt x="672811" y="419514"/>
                                </a:cubicBezTo>
                                <a:cubicBezTo>
                                  <a:pt x="682336" y="418649"/>
                                  <a:pt x="699655" y="409123"/>
                                  <a:pt x="681471" y="403928"/>
                                </a:cubicBezTo>
                                <a:cubicBezTo>
                                  <a:pt x="663286" y="398733"/>
                                  <a:pt x="641639" y="404794"/>
                                  <a:pt x="622589" y="400464"/>
                                </a:cubicBezTo>
                                <a:cubicBezTo>
                                  <a:pt x="600941" y="396135"/>
                                  <a:pt x="579293" y="397867"/>
                                  <a:pt x="558511" y="394403"/>
                                </a:cubicBezTo>
                                <a:cubicBezTo>
                                  <a:pt x="542059" y="391805"/>
                                  <a:pt x="520411" y="385744"/>
                                  <a:pt x="503959" y="392671"/>
                                </a:cubicBezTo>
                                <a:cubicBezTo>
                                  <a:pt x="492702" y="398733"/>
                                  <a:pt x="498764" y="410855"/>
                                  <a:pt x="510020" y="411722"/>
                                </a:cubicBezTo>
                                <a:close/>
                                <a:moveTo>
                                  <a:pt x="224270" y="422978"/>
                                </a:moveTo>
                                <a:cubicBezTo>
                                  <a:pt x="266700" y="418649"/>
                                  <a:pt x="218209" y="423844"/>
                                  <a:pt x="224270" y="422978"/>
                                </a:cubicBezTo>
                                <a:lnTo>
                                  <a:pt x="224270" y="422978"/>
                                </a:lnTo>
                                <a:close/>
                                <a:moveTo>
                                  <a:pt x="1423555" y="488787"/>
                                </a:moveTo>
                                <a:lnTo>
                                  <a:pt x="1423555" y="488787"/>
                                </a:lnTo>
                                <a:cubicBezTo>
                                  <a:pt x="1436543" y="476665"/>
                                  <a:pt x="1384589" y="472335"/>
                                  <a:pt x="1378527" y="472335"/>
                                </a:cubicBezTo>
                                <a:cubicBezTo>
                                  <a:pt x="1354282" y="470603"/>
                                  <a:pt x="1331768" y="465407"/>
                                  <a:pt x="1307523" y="465407"/>
                                </a:cubicBezTo>
                                <a:cubicBezTo>
                                  <a:pt x="1280680" y="465407"/>
                                  <a:pt x="1250373" y="469737"/>
                                  <a:pt x="1224396" y="465407"/>
                                </a:cubicBezTo>
                                <a:cubicBezTo>
                                  <a:pt x="1206211" y="461944"/>
                                  <a:pt x="1199284" y="483592"/>
                                  <a:pt x="1219200" y="484458"/>
                                </a:cubicBezTo>
                                <a:cubicBezTo>
                                  <a:pt x="1237384" y="485324"/>
                                  <a:pt x="1254702" y="478396"/>
                                  <a:pt x="1272886" y="478396"/>
                                </a:cubicBezTo>
                                <a:cubicBezTo>
                                  <a:pt x="1300596" y="477530"/>
                                  <a:pt x="1330037" y="477530"/>
                                  <a:pt x="1357746" y="480994"/>
                                </a:cubicBezTo>
                                <a:cubicBezTo>
                                  <a:pt x="1369868" y="481860"/>
                                  <a:pt x="1413164" y="498312"/>
                                  <a:pt x="1423555" y="488787"/>
                                </a:cubicBezTo>
                                <a:cubicBezTo>
                                  <a:pt x="1422689" y="489653"/>
                                  <a:pt x="1422689" y="489653"/>
                                  <a:pt x="1423555" y="488787"/>
                                </a:cubicBezTo>
                                <a:close/>
                                <a:moveTo>
                                  <a:pt x="1297998" y="798782"/>
                                </a:moveTo>
                                <a:cubicBezTo>
                                  <a:pt x="1297998" y="798782"/>
                                  <a:pt x="1297998" y="798782"/>
                                  <a:pt x="1297998" y="798782"/>
                                </a:cubicBezTo>
                                <a:cubicBezTo>
                                  <a:pt x="1285875" y="800514"/>
                                  <a:pt x="1291937" y="799649"/>
                                  <a:pt x="1297998" y="798782"/>
                                </a:cubicBezTo>
                                <a:close/>
                                <a:moveTo>
                                  <a:pt x="368011" y="461944"/>
                                </a:moveTo>
                                <a:cubicBezTo>
                                  <a:pt x="342900" y="460212"/>
                                  <a:pt x="317789" y="459347"/>
                                  <a:pt x="292677" y="459347"/>
                                </a:cubicBezTo>
                                <a:cubicBezTo>
                                  <a:pt x="277091" y="459347"/>
                                  <a:pt x="231198" y="448956"/>
                                  <a:pt x="218209" y="459347"/>
                                </a:cubicBezTo>
                                <a:lnTo>
                                  <a:pt x="218209" y="459347"/>
                                </a:lnTo>
                                <a:cubicBezTo>
                                  <a:pt x="199159" y="475798"/>
                                  <a:pt x="240723" y="474067"/>
                                  <a:pt x="246784" y="473201"/>
                                </a:cubicBezTo>
                                <a:cubicBezTo>
                                  <a:pt x="267566" y="469737"/>
                                  <a:pt x="289214" y="469737"/>
                                  <a:pt x="310861" y="470603"/>
                                </a:cubicBezTo>
                                <a:cubicBezTo>
                                  <a:pt x="335973" y="471469"/>
                                  <a:pt x="361084" y="472335"/>
                                  <a:pt x="386195" y="474067"/>
                                </a:cubicBezTo>
                                <a:cubicBezTo>
                                  <a:pt x="404380" y="475798"/>
                                  <a:pt x="430357" y="484458"/>
                                  <a:pt x="447675" y="478396"/>
                                </a:cubicBezTo>
                                <a:cubicBezTo>
                                  <a:pt x="464127" y="473201"/>
                                  <a:pt x="436418" y="467139"/>
                                  <a:pt x="432955" y="467139"/>
                                </a:cubicBezTo>
                                <a:cubicBezTo>
                                  <a:pt x="411307" y="464542"/>
                                  <a:pt x="389659" y="462810"/>
                                  <a:pt x="368011" y="461944"/>
                                </a:cubicBezTo>
                                <a:close/>
                                <a:moveTo>
                                  <a:pt x="877166" y="369292"/>
                                </a:moveTo>
                                <a:cubicBezTo>
                                  <a:pt x="857250" y="371024"/>
                                  <a:pt x="834736" y="371889"/>
                                  <a:pt x="814821" y="366694"/>
                                </a:cubicBezTo>
                                <a:cubicBezTo>
                                  <a:pt x="804430" y="364097"/>
                                  <a:pt x="781050" y="354571"/>
                                  <a:pt x="774989" y="370157"/>
                                </a:cubicBezTo>
                                <a:cubicBezTo>
                                  <a:pt x="768927" y="388342"/>
                                  <a:pt x="820882" y="380548"/>
                                  <a:pt x="829541" y="380548"/>
                                </a:cubicBezTo>
                                <a:cubicBezTo>
                                  <a:pt x="855518" y="380548"/>
                                  <a:pt x="880630" y="380548"/>
                                  <a:pt x="906607" y="379683"/>
                                </a:cubicBezTo>
                                <a:cubicBezTo>
                                  <a:pt x="918730" y="379683"/>
                                  <a:pt x="940377" y="386610"/>
                                  <a:pt x="949902" y="377951"/>
                                </a:cubicBezTo>
                                <a:cubicBezTo>
                                  <a:pt x="948171" y="379683"/>
                                  <a:pt x="947305" y="379683"/>
                                  <a:pt x="949902" y="377951"/>
                                </a:cubicBezTo>
                                <a:lnTo>
                                  <a:pt x="949902" y="377951"/>
                                </a:lnTo>
                                <a:cubicBezTo>
                                  <a:pt x="973282" y="358035"/>
                                  <a:pt x="882361" y="368426"/>
                                  <a:pt x="877166" y="369292"/>
                                </a:cubicBezTo>
                                <a:close/>
                                <a:moveTo>
                                  <a:pt x="732559" y="408258"/>
                                </a:moveTo>
                                <a:cubicBezTo>
                                  <a:pt x="755939" y="410855"/>
                                  <a:pt x="780184" y="410855"/>
                                  <a:pt x="803564" y="411722"/>
                                </a:cubicBezTo>
                                <a:cubicBezTo>
                                  <a:pt x="850323" y="413453"/>
                                  <a:pt x="897948" y="419514"/>
                                  <a:pt x="944707" y="412587"/>
                                </a:cubicBezTo>
                                <a:cubicBezTo>
                                  <a:pt x="959427" y="410855"/>
                                  <a:pt x="962025" y="397867"/>
                                  <a:pt x="944707" y="397001"/>
                                </a:cubicBezTo>
                                <a:cubicBezTo>
                                  <a:pt x="921327" y="397001"/>
                                  <a:pt x="897948" y="401331"/>
                                  <a:pt x="873702" y="401331"/>
                                </a:cubicBezTo>
                                <a:cubicBezTo>
                                  <a:pt x="827809" y="401331"/>
                                  <a:pt x="784514" y="402196"/>
                                  <a:pt x="739486" y="396135"/>
                                </a:cubicBezTo>
                                <a:cubicBezTo>
                                  <a:pt x="723034" y="393537"/>
                                  <a:pt x="707448" y="405660"/>
                                  <a:pt x="732559" y="408258"/>
                                </a:cubicBezTo>
                                <a:close/>
                                <a:moveTo>
                                  <a:pt x="1398443" y="556328"/>
                                </a:moveTo>
                                <a:cubicBezTo>
                                  <a:pt x="1374198" y="556328"/>
                                  <a:pt x="1349952" y="553730"/>
                                  <a:pt x="1325707" y="550267"/>
                                </a:cubicBezTo>
                                <a:cubicBezTo>
                                  <a:pt x="1301461" y="546803"/>
                                  <a:pt x="1278082" y="545071"/>
                                  <a:pt x="1253836" y="541608"/>
                                </a:cubicBezTo>
                                <a:cubicBezTo>
                                  <a:pt x="1237384" y="539876"/>
                                  <a:pt x="1220066" y="527753"/>
                                  <a:pt x="1206211" y="541608"/>
                                </a:cubicBezTo>
                                <a:cubicBezTo>
                                  <a:pt x="1193223" y="554597"/>
                                  <a:pt x="1229591" y="552865"/>
                                  <a:pt x="1234787" y="552865"/>
                                </a:cubicBezTo>
                                <a:cubicBezTo>
                                  <a:pt x="1254702" y="551998"/>
                                  <a:pt x="1275484" y="555462"/>
                                  <a:pt x="1295400" y="558060"/>
                                </a:cubicBezTo>
                                <a:cubicBezTo>
                                  <a:pt x="1317048" y="560657"/>
                                  <a:pt x="1337830" y="564987"/>
                                  <a:pt x="1359477" y="567585"/>
                                </a:cubicBezTo>
                                <a:cubicBezTo>
                                  <a:pt x="1375930" y="570183"/>
                                  <a:pt x="1401041" y="579708"/>
                                  <a:pt x="1417493" y="571915"/>
                                </a:cubicBezTo>
                                <a:lnTo>
                                  <a:pt x="1417493" y="571915"/>
                                </a:lnTo>
                                <a:cubicBezTo>
                                  <a:pt x="1419225" y="571049"/>
                                  <a:pt x="1419225" y="571049"/>
                                  <a:pt x="1417493" y="571915"/>
                                </a:cubicBezTo>
                                <a:cubicBezTo>
                                  <a:pt x="1441739" y="560657"/>
                                  <a:pt x="1406237" y="556328"/>
                                  <a:pt x="1398443" y="556328"/>
                                </a:cubicBezTo>
                                <a:close/>
                                <a:moveTo>
                                  <a:pt x="1250373" y="721717"/>
                                </a:moveTo>
                                <a:lnTo>
                                  <a:pt x="1250373" y="721717"/>
                                </a:lnTo>
                                <a:cubicBezTo>
                                  <a:pt x="1247775" y="722583"/>
                                  <a:pt x="1248641" y="721717"/>
                                  <a:pt x="1250373" y="721717"/>
                                </a:cubicBezTo>
                                <a:close/>
                                <a:moveTo>
                                  <a:pt x="1391516" y="516496"/>
                                </a:moveTo>
                                <a:cubicBezTo>
                                  <a:pt x="1368136" y="514764"/>
                                  <a:pt x="1344757" y="513032"/>
                                  <a:pt x="1322243" y="510435"/>
                                </a:cubicBezTo>
                                <a:cubicBezTo>
                                  <a:pt x="1302327" y="508703"/>
                                  <a:pt x="1281546" y="506105"/>
                                  <a:pt x="1261630" y="504373"/>
                                </a:cubicBezTo>
                                <a:cubicBezTo>
                                  <a:pt x="1251239" y="503508"/>
                                  <a:pt x="1219200" y="490519"/>
                                  <a:pt x="1212273" y="499178"/>
                                </a:cubicBezTo>
                                <a:cubicBezTo>
                                  <a:pt x="1197552" y="516496"/>
                                  <a:pt x="1222664" y="517362"/>
                                  <a:pt x="1234787" y="514764"/>
                                </a:cubicBezTo>
                                <a:cubicBezTo>
                                  <a:pt x="1254702" y="510435"/>
                                  <a:pt x="1275484" y="515631"/>
                                  <a:pt x="1295400" y="518228"/>
                                </a:cubicBezTo>
                                <a:cubicBezTo>
                                  <a:pt x="1319646" y="521692"/>
                                  <a:pt x="1343891" y="522558"/>
                                  <a:pt x="1368136" y="526021"/>
                                </a:cubicBezTo>
                                <a:cubicBezTo>
                                  <a:pt x="1381991" y="527753"/>
                                  <a:pt x="1414030" y="540742"/>
                                  <a:pt x="1427018" y="532949"/>
                                </a:cubicBezTo>
                                <a:lnTo>
                                  <a:pt x="1427018" y="532949"/>
                                </a:lnTo>
                                <a:cubicBezTo>
                                  <a:pt x="1428750" y="532083"/>
                                  <a:pt x="1428750" y="532083"/>
                                  <a:pt x="1427018" y="532949"/>
                                </a:cubicBezTo>
                                <a:cubicBezTo>
                                  <a:pt x="1447800" y="519094"/>
                                  <a:pt x="1394980" y="517362"/>
                                  <a:pt x="1391516" y="516496"/>
                                </a:cubicBezTo>
                                <a:close/>
                                <a:moveTo>
                                  <a:pt x="1220066" y="596160"/>
                                </a:moveTo>
                                <a:cubicBezTo>
                                  <a:pt x="1241714" y="598758"/>
                                  <a:pt x="1264227" y="595294"/>
                                  <a:pt x="1286741" y="597892"/>
                                </a:cubicBezTo>
                                <a:cubicBezTo>
                                  <a:pt x="1311852" y="600490"/>
                                  <a:pt x="1337830" y="599623"/>
                                  <a:pt x="1362941" y="600490"/>
                                </a:cubicBezTo>
                                <a:cubicBezTo>
                                  <a:pt x="1376796" y="601355"/>
                                  <a:pt x="1416627" y="614344"/>
                                  <a:pt x="1427884" y="605685"/>
                                </a:cubicBezTo>
                                <a:lnTo>
                                  <a:pt x="1427884" y="605685"/>
                                </a:lnTo>
                                <a:cubicBezTo>
                                  <a:pt x="1451264" y="585769"/>
                                  <a:pt x="1356880" y="587501"/>
                                  <a:pt x="1346489" y="587501"/>
                                </a:cubicBezTo>
                                <a:cubicBezTo>
                                  <a:pt x="1323975" y="586635"/>
                                  <a:pt x="1300596" y="586635"/>
                                  <a:pt x="1278082" y="584903"/>
                                </a:cubicBezTo>
                                <a:cubicBezTo>
                                  <a:pt x="1260764" y="583171"/>
                                  <a:pt x="1239116" y="573646"/>
                                  <a:pt x="1221798" y="578842"/>
                                </a:cubicBezTo>
                                <a:cubicBezTo>
                                  <a:pt x="1212273" y="580574"/>
                                  <a:pt x="1206211" y="594428"/>
                                  <a:pt x="1220066" y="596160"/>
                                </a:cubicBezTo>
                                <a:close/>
                                <a:moveTo>
                                  <a:pt x="206952" y="641187"/>
                                </a:moveTo>
                                <a:cubicBezTo>
                                  <a:pt x="206952" y="641187"/>
                                  <a:pt x="206952" y="641187"/>
                                  <a:pt x="206952" y="641187"/>
                                </a:cubicBezTo>
                                <a:cubicBezTo>
                                  <a:pt x="201757" y="641187"/>
                                  <a:pt x="190500" y="644651"/>
                                  <a:pt x="187902" y="648980"/>
                                </a:cubicBezTo>
                                <a:cubicBezTo>
                                  <a:pt x="183573" y="655907"/>
                                  <a:pt x="222539" y="652444"/>
                                  <a:pt x="226002" y="651578"/>
                                </a:cubicBezTo>
                                <a:cubicBezTo>
                                  <a:pt x="270164" y="643785"/>
                                  <a:pt x="322118" y="648980"/>
                                  <a:pt x="366280" y="651578"/>
                                </a:cubicBezTo>
                                <a:cubicBezTo>
                                  <a:pt x="370609" y="651578"/>
                                  <a:pt x="418234" y="660237"/>
                                  <a:pt x="414770" y="648115"/>
                                </a:cubicBezTo>
                                <a:cubicBezTo>
                                  <a:pt x="412173" y="636858"/>
                                  <a:pt x="364548" y="640321"/>
                                  <a:pt x="355889" y="640321"/>
                                </a:cubicBezTo>
                                <a:cubicBezTo>
                                  <a:pt x="306532" y="641187"/>
                                  <a:pt x="257175" y="637724"/>
                                  <a:pt x="206952" y="641187"/>
                                </a:cubicBezTo>
                                <a:cubicBezTo>
                                  <a:pt x="210416" y="641187"/>
                                  <a:pt x="249382" y="638589"/>
                                  <a:pt x="206952" y="641187"/>
                                </a:cubicBezTo>
                                <a:close/>
                                <a:moveTo>
                                  <a:pt x="944707" y="412587"/>
                                </a:moveTo>
                                <a:cubicBezTo>
                                  <a:pt x="899680" y="419514"/>
                                  <a:pt x="961159" y="409990"/>
                                  <a:pt x="944707" y="412587"/>
                                </a:cubicBezTo>
                                <a:lnTo>
                                  <a:pt x="944707" y="412587"/>
                                </a:lnTo>
                                <a:close/>
                                <a:moveTo>
                                  <a:pt x="474518" y="498312"/>
                                </a:moveTo>
                                <a:cubicBezTo>
                                  <a:pt x="475384" y="497446"/>
                                  <a:pt x="476250" y="496581"/>
                                  <a:pt x="474518" y="498312"/>
                                </a:cubicBezTo>
                                <a:lnTo>
                                  <a:pt x="474518" y="498312"/>
                                </a:lnTo>
                                <a:cubicBezTo>
                                  <a:pt x="453736" y="517362"/>
                                  <a:pt x="556780" y="514764"/>
                                  <a:pt x="566305" y="514764"/>
                                </a:cubicBezTo>
                                <a:cubicBezTo>
                                  <a:pt x="580159" y="514764"/>
                                  <a:pt x="712643" y="522558"/>
                                  <a:pt x="712643" y="513032"/>
                                </a:cubicBezTo>
                                <a:cubicBezTo>
                                  <a:pt x="711777" y="502642"/>
                                  <a:pt x="606136" y="505240"/>
                                  <a:pt x="595746" y="504373"/>
                                </a:cubicBezTo>
                                <a:cubicBezTo>
                                  <a:pt x="572366" y="503508"/>
                                  <a:pt x="548121" y="501776"/>
                                  <a:pt x="524741" y="500044"/>
                                </a:cubicBezTo>
                                <a:cubicBezTo>
                                  <a:pt x="515216" y="498312"/>
                                  <a:pt x="482311" y="490519"/>
                                  <a:pt x="474518" y="498312"/>
                                </a:cubicBezTo>
                                <a:close/>
                                <a:moveTo>
                                  <a:pt x="929121" y="353706"/>
                                </a:moveTo>
                                <a:cubicBezTo>
                                  <a:pt x="928255" y="353706"/>
                                  <a:pt x="928255" y="353706"/>
                                  <a:pt x="929121" y="353706"/>
                                </a:cubicBezTo>
                                <a:lnTo>
                                  <a:pt x="929121" y="353706"/>
                                </a:lnTo>
                                <a:close/>
                                <a:moveTo>
                                  <a:pt x="942109" y="352839"/>
                                </a:moveTo>
                                <a:cubicBezTo>
                                  <a:pt x="938646" y="352839"/>
                                  <a:pt x="935182" y="353706"/>
                                  <a:pt x="933450" y="353706"/>
                                </a:cubicBezTo>
                                <a:cubicBezTo>
                                  <a:pt x="936048" y="353706"/>
                                  <a:pt x="939511" y="353706"/>
                                  <a:pt x="942109" y="352839"/>
                                </a:cubicBezTo>
                                <a:close/>
                                <a:moveTo>
                                  <a:pt x="472786" y="425576"/>
                                </a:moveTo>
                                <a:cubicBezTo>
                                  <a:pt x="390525" y="428173"/>
                                  <a:pt x="305666" y="414319"/>
                                  <a:pt x="224270" y="422978"/>
                                </a:cubicBezTo>
                                <a:cubicBezTo>
                                  <a:pt x="219941" y="423844"/>
                                  <a:pt x="206086" y="429040"/>
                                  <a:pt x="208684" y="435101"/>
                                </a:cubicBezTo>
                                <a:lnTo>
                                  <a:pt x="208684" y="435101"/>
                                </a:lnTo>
                                <a:cubicBezTo>
                                  <a:pt x="212148" y="444626"/>
                                  <a:pt x="229466" y="438565"/>
                                  <a:pt x="235527" y="436833"/>
                                </a:cubicBezTo>
                                <a:cubicBezTo>
                                  <a:pt x="268432" y="431637"/>
                                  <a:pt x="301336" y="432503"/>
                                  <a:pt x="334241" y="433369"/>
                                </a:cubicBezTo>
                                <a:cubicBezTo>
                                  <a:pt x="367145" y="434235"/>
                                  <a:pt x="399184" y="433369"/>
                                  <a:pt x="432089" y="435967"/>
                                </a:cubicBezTo>
                                <a:cubicBezTo>
                                  <a:pt x="441614" y="436833"/>
                                  <a:pt x="477982" y="443760"/>
                                  <a:pt x="472786" y="425576"/>
                                </a:cubicBezTo>
                                <a:close/>
                                <a:moveTo>
                                  <a:pt x="522143" y="1326121"/>
                                </a:moveTo>
                                <a:cubicBezTo>
                                  <a:pt x="535132" y="1326121"/>
                                  <a:pt x="547255" y="1322658"/>
                                  <a:pt x="560243" y="1322658"/>
                                </a:cubicBezTo>
                                <a:cubicBezTo>
                                  <a:pt x="589684" y="1321792"/>
                                  <a:pt x="617393" y="1325256"/>
                                  <a:pt x="646834" y="1326987"/>
                                </a:cubicBezTo>
                                <a:cubicBezTo>
                                  <a:pt x="655493" y="1327853"/>
                                  <a:pt x="665884" y="1315730"/>
                                  <a:pt x="652896" y="1312267"/>
                                </a:cubicBezTo>
                                <a:cubicBezTo>
                                  <a:pt x="636443" y="1307937"/>
                                  <a:pt x="619125" y="1310535"/>
                                  <a:pt x="602673" y="1309669"/>
                                </a:cubicBezTo>
                                <a:cubicBezTo>
                                  <a:pt x="579293" y="1308803"/>
                                  <a:pt x="535132" y="1299278"/>
                                  <a:pt x="513484" y="1309669"/>
                                </a:cubicBezTo>
                                <a:cubicBezTo>
                                  <a:pt x="513484" y="1309669"/>
                                  <a:pt x="513484" y="1309669"/>
                                  <a:pt x="513484" y="1309669"/>
                                </a:cubicBezTo>
                                <a:cubicBezTo>
                                  <a:pt x="510886" y="1311401"/>
                                  <a:pt x="511752" y="1310535"/>
                                  <a:pt x="513484" y="1309669"/>
                                </a:cubicBezTo>
                                <a:cubicBezTo>
                                  <a:pt x="499630" y="1316597"/>
                                  <a:pt x="513484" y="1326121"/>
                                  <a:pt x="522143" y="1326121"/>
                                </a:cubicBezTo>
                                <a:close/>
                                <a:moveTo>
                                  <a:pt x="890155" y="1091460"/>
                                </a:moveTo>
                                <a:lnTo>
                                  <a:pt x="890155" y="1091460"/>
                                </a:lnTo>
                                <a:cubicBezTo>
                                  <a:pt x="899680" y="1086264"/>
                                  <a:pt x="891021" y="1077605"/>
                                  <a:pt x="884959" y="1075873"/>
                                </a:cubicBezTo>
                                <a:cubicBezTo>
                                  <a:pt x="874568" y="1073276"/>
                                  <a:pt x="860714" y="1076740"/>
                                  <a:pt x="850323" y="1077605"/>
                                </a:cubicBezTo>
                                <a:cubicBezTo>
                                  <a:pt x="826943" y="1079337"/>
                                  <a:pt x="802698" y="1078472"/>
                                  <a:pt x="778452" y="1078472"/>
                                </a:cubicBezTo>
                                <a:cubicBezTo>
                                  <a:pt x="766330" y="1078472"/>
                                  <a:pt x="657225" y="1062019"/>
                                  <a:pt x="655493" y="1074142"/>
                                </a:cubicBezTo>
                                <a:cubicBezTo>
                                  <a:pt x="654627" y="1076740"/>
                                  <a:pt x="867641" y="1103583"/>
                                  <a:pt x="890155" y="1091460"/>
                                </a:cubicBezTo>
                                <a:close/>
                                <a:moveTo>
                                  <a:pt x="651164" y="1010065"/>
                                </a:moveTo>
                                <a:cubicBezTo>
                                  <a:pt x="627784" y="1007467"/>
                                  <a:pt x="603539" y="1007467"/>
                                  <a:pt x="580159" y="1006601"/>
                                </a:cubicBezTo>
                                <a:cubicBezTo>
                                  <a:pt x="533400" y="1004869"/>
                                  <a:pt x="485775" y="998808"/>
                                  <a:pt x="439016" y="1005735"/>
                                </a:cubicBezTo>
                                <a:cubicBezTo>
                                  <a:pt x="424296" y="1007467"/>
                                  <a:pt x="421698" y="1020456"/>
                                  <a:pt x="439016" y="1021321"/>
                                </a:cubicBezTo>
                                <a:cubicBezTo>
                                  <a:pt x="462395" y="1021321"/>
                                  <a:pt x="485775" y="1016992"/>
                                  <a:pt x="510020" y="1016992"/>
                                </a:cubicBezTo>
                                <a:cubicBezTo>
                                  <a:pt x="555914" y="1016992"/>
                                  <a:pt x="599209" y="1016126"/>
                                  <a:pt x="644236" y="1022187"/>
                                </a:cubicBezTo>
                                <a:cubicBezTo>
                                  <a:pt x="660689" y="1025651"/>
                                  <a:pt x="677141" y="1012662"/>
                                  <a:pt x="651164" y="1010065"/>
                                </a:cubicBezTo>
                                <a:close/>
                                <a:moveTo>
                                  <a:pt x="513484" y="1309669"/>
                                </a:moveTo>
                                <a:cubicBezTo>
                                  <a:pt x="515216" y="1308803"/>
                                  <a:pt x="516948" y="1307937"/>
                                  <a:pt x="513484" y="1309669"/>
                                </a:cubicBezTo>
                                <a:lnTo>
                                  <a:pt x="513484" y="1309669"/>
                                </a:lnTo>
                                <a:close/>
                                <a:moveTo>
                                  <a:pt x="438150" y="900960"/>
                                </a:moveTo>
                                <a:lnTo>
                                  <a:pt x="438150" y="900960"/>
                                </a:lnTo>
                                <a:cubicBezTo>
                                  <a:pt x="418234" y="919144"/>
                                  <a:pt x="512618" y="915680"/>
                                  <a:pt x="520411" y="915680"/>
                                </a:cubicBezTo>
                                <a:cubicBezTo>
                                  <a:pt x="540327" y="915680"/>
                                  <a:pt x="561975" y="914815"/>
                                  <a:pt x="581891" y="918278"/>
                                </a:cubicBezTo>
                                <a:cubicBezTo>
                                  <a:pt x="595746" y="920876"/>
                                  <a:pt x="616527" y="932133"/>
                                  <a:pt x="627784" y="919144"/>
                                </a:cubicBezTo>
                                <a:cubicBezTo>
                                  <a:pt x="637309" y="908753"/>
                                  <a:pt x="555914" y="906155"/>
                                  <a:pt x="545523" y="905290"/>
                                </a:cubicBezTo>
                                <a:cubicBezTo>
                                  <a:pt x="525607" y="903558"/>
                                  <a:pt x="505691" y="902692"/>
                                  <a:pt x="484909" y="901826"/>
                                </a:cubicBezTo>
                                <a:cubicBezTo>
                                  <a:pt x="477982" y="901826"/>
                                  <a:pt x="445943" y="894032"/>
                                  <a:pt x="438150" y="900960"/>
                                </a:cubicBezTo>
                                <a:cubicBezTo>
                                  <a:pt x="439016" y="900094"/>
                                  <a:pt x="439882" y="900094"/>
                                  <a:pt x="438150" y="900960"/>
                                </a:cubicBezTo>
                                <a:close/>
                                <a:moveTo>
                                  <a:pt x="433820" y="1040371"/>
                                </a:moveTo>
                                <a:lnTo>
                                  <a:pt x="433820" y="1040371"/>
                                </a:lnTo>
                                <a:cubicBezTo>
                                  <a:pt x="411307" y="1061153"/>
                                  <a:pt x="501361" y="1050762"/>
                                  <a:pt x="507423" y="1049896"/>
                                </a:cubicBezTo>
                                <a:cubicBezTo>
                                  <a:pt x="527339" y="1048165"/>
                                  <a:pt x="549852" y="1047299"/>
                                  <a:pt x="569768" y="1052494"/>
                                </a:cubicBezTo>
                                <a:cubicBezTo>
                                  <a:pt x="580159" y="1055092"/>
                                  <a:pt x="603539" y="1064617"/>
                                  <a:pt x="609600" y="1049030"/>
                                </a:cubicBezTo>
                                <a:cubicBezTo>
                                  <a:pt x="615661" y="1030847"/>
                                  <a:pt x="563707" y="1038639"/>
                                  <a:pt x="555048" y="1038639"/>
                                </a:cubicBezTo>
                                <a:cubicBezTo>
                                  <a:pt x="529071" y="1038639"/>
                                  <a:pt x="503959" y="1038639"/>
                                  <a:pt x="477982" y="1039506"/>
                                </a:cubicBezTo>
                                <a:cubicBezTo>
                                  <a:pt x="465859" y="1038639"/>
                                  <a:pt x="443345" y="1031712"/>
                                  <a:pt x="433820" y="1040371"/>
                                </a:cubicBezTo>
                                <a:cubicBezTo>
                                  <a:pt x="435552" y="1038639"/>
                                  <a:pt x="436418" y="1037774"/>
                                  <a:pt x="433820" y="1040371"/>
                                </a:cubicBezTo>
                                <a:close/>
                                <a:moveTo>
                                  <a:pt x="876300" y="1243860"/>
                                </a:moveTo>
                                <a:cubicBezTo>
                                  <a:pt x="854652" y="1244726"/>
                                  <a:pt x="833871" y="1246458"/>
                                  <a:pt x="812223" y="1248190"/>
                                </a:cubicBezTo>
                                <a:cubicBezTo>
                                  <a:pt x="768927" y="1250787"/>
                                  <a:pt x="727364" y="1250787"/>
                                  <a:pt x="685800" y="1242128"/>
                                </a:cubicBezTo>
                                <a:cubicBezTo>
                                  <a:pt x="671080" y="1238665"/>
                                  <a:pt x="662421" y="1251653"/>
                                  <a:pt x="677141" y="1259446"/>
                                </a:cubicBezTo>
                                <a:cubicBezTo>
                                  <a:pt x="694459" y="1267240"/>
                                  <a:pt x="727364" y="1261178"/>
                                  <a:pt x="745548" y="1261178"/>
                                </a:cubicBezTo>
                                <a:cubicBezTo>
                                  <a:pt x="770659" y="1262044"/>
                                  <a:pt x="795771" y="1262044"/>
                                  <a:pt x="820882" y="1261178"/>
                                </a:cubicBezTo>
                                <a:cubicBezTo>
                                  <a:pt x="840798" y="1261178"/>
                                  <a:pt x="862446" y="1264642"/>
                                  <a:pt x="882361" y="1261178"/>
                                </a:cubicBezTo>
                                <a:cubicBezTo>
                                  <a:pt x="899680" y="1255983"/>
                                  <a:pt x="891886" y="1242994"/>
                                  <a:pt x="876300" y="1243860"/>
                                </a:cubicBezTo>
                                <a:close/>
                                <a:moveTo>
                                  <a:pt x="873702" y="1294083"/>
                                </a:moveTo>
                                <a:lnTo>
                                  <a:pt x="873702" y="1294083"/>
                                </a:lnTo>
                                <a:cubicBezTo>
                                  <a:pt x="890155" y="1279362"/>
                                  <a:pt x="834736" y="1280228"/>
                                  <a:pt x="828675" y="1281094"/>
                                </a:cubicBezTo>
                                <a:cubicBezTo>
                                  <a:pt x="782782" y="1281960"/>
                                  <a:pt x="736889" y="1275899"/>
                                  <a:pt x="690996" y="1271569"/>
                                </a:cubicBezTo>
                                <a:cubicBezTo>
                                  <a:pt x="679739" y="1270703"/>
                                  <a:pt x="649432" y="1282826"/>
                                  <a:pt x="673677" y="1287155"/>
                                </a:cubicBezTo>
                                <a:cubicBezTo>
                                  <a:pt x="695325" y="1290619"/>
                                  <a:pt x="719571" y="1288021"/>
                                  <a:pt x="741218" y="1288887"/>
                                </a:cubicBezTo>
                                <a:cubicBezTo>
                                  <a:pt x="768061" y="1289753"/>
                                  <a:pt x="794039" y="1293217"/>
                                  <a:pt x="820882" y="1295815"/>
                                </a:cubicBezTo>
                                <a:cubicBezTo>
                                  <a:pt x="834736" y="1295815"/>
                                  <a:pt x="860714" y="1304474"/>
                                  <a:pt x="873702" y="1294083"/>
                                </a:cubicBezTo>
                                <a:cubicBezTo>
                                  <a:pt x="871105" y="1295815"/>
                                  <a:pt x="870239" y="1296680"/>
                                  <a:pt x="873702" y="1294083"/>
                                </a:cubicBezTo>
                                <a:close/>
                                <a:moveTo>
                                  <a:pt x="690996" y="1226542"/>
                                </a:moveTo>
                                <a:cubicBezTo>
                                  <a:pt x="742084" y="1231737"/>
                                  <a:pt x="799234" y="1228274"/>
                                  <a:pt x="851189" y="1225676"/>
                                </a:cubicBezTo>
                                <a:cubicBezTo>
                                  <a:pt x="860714" y="1224810"/>
                                  <a:pt x="873702" y="1226542"/>
                                  <a:pt x="882361" y="1221347"/>
                                </a:cubicBezTo>
                                <a:cubicBezTo>
                                  <a:pt x="897948" y="1210956"/>
                                  <a:pt x="869373" y="1210089"/>
                                  <a:pt x="864177" y="1210956"/>
                                </a:cubicBezTo>
                                <a:cubicBezTo>
                                  <a:pt x="823480" y="1214419"/>
                                  <a:pt x="784514" y="1217883"/>
                                  <a:pt x="743816" y="1217883"/>
                                </a:cubicBezTo>
                                <a:cubicBezTo>
                                  <a:pt x="723034" y="1217883"/>
                                  <a:pt x="702252" y="1217017"/>
                                  <a:pt x="683202" y="1209224"/>
                                </a:cubicBezTo>
                                <a:cubicBezTo>
                                  <a:pt x="677141" y="1206626"/>
                                  <a:pt x="665884" y="1207492"/>
                                  <a:pt x="665018" y="1216151"/>
                                </a:cubicBezTo>
                                <a:cubicBezTo>
                                  <a:pt x="663286" y="1224810"/>
                                  <a:pt x="684934" y="1225676"/>
                                  <a:pt x="690996" y="1226542"/>
                                </a:cubicBezTo>
                                <a:close/>
                                <a:moveTo>
                                  <a:pt x="512618" y="1310535"/>
                                </a:moveTo>
                                <a:cubicBezTo>
                                  <a:pt x="512618" y="1310535"/>
                                  <a:pt x="512618" y="1310535"/>
                                  <a:pt x="512618" y="1310535"/>
                                </a:cubicBezTo>
                                <a:cubicBezTo>
                                  <a:pt x="513484" y="1310535"/>
                                  <a:pt x="513484" y="1309669"/>
                                  <a:pt x="512618" y="1310535"/>
                                </a:cubicBezTo>
                                <a:cubicBezTo>
                                  <a:pt x="513484" y="1309669"/>
                                  <a:pt x="513484" y="1310535"/>
                                  <a:pt x="512618" y="1310535"/>
                                </a:cubicBezTo>
                                <a:close/>
                                <a:moveTo>
                                  <a:pt x="350693" y="712192"/>
                                </a:moveTo>
                                <a:cubicBezTo>
                                  <a:pt x="346364" y="712192"/>
                                  <a:pt x="333375" y="713058"/>
                                  <a:pt x="335973" y="713058"/>
                                </a:cubicBezTo>
                                <a:cubicBezTo>
                                  <a:pt x="340302" y="712192"/>
                                  <a:pt x="345498" y="712192"/>
                                  <a:pt x="350693" y="712192"/>
                                </a:cubicBezTo>
                                <a:lnTo>
                                  <a:pt x="350693" y="712192"/>
                                </a:lnTo>
                                <a:close/>
                                <a:moveTo>
                                  <a:pt x="1313584" y="1049030"/>
                                </a:moveTo>
                                <a:cubicBezTo>
                                  <a:pt x="1333500" y="1049030"/>
                                  <a:pt x="1352550" y="1049896"/>
                                  <a:pt x="1372466" y="1049030"/>
                                </a:cubicBezTo>
                                <a:cubicBezTo>
                                  <a:pt x="1388918" y="1048165"/>
                                  <a:pt x="1416627" y="1054226"/>
                                  <a:pt x="1431348" y="1048165"/>
                                </a:cubicBezTo>
                                <a:cubicBezTo>
                                  <a:pt x="1449532" y="1040371"/>
                                  <a:pt x="1424421" y="1035176"/>
                                  <a:pt x="1417493" y="1034310"/>
                                </a:cubicBezTo>
                                <a:cubicBezTo>
                                  <a:pt x="1398443" y="1033444"/>
                                  <a:pt x="1378527" y="1034310"/>
                                  <a:pt x="1359477" y="1034310"/>
                                </a:cubicBezTo>
                                <a:cubicBezTo>
                                  <a:pt x="1316182" y="1034310"/>
                                  <a:pt x="1272886" y="1030847"/>
                                  <a:pt x="1229591" y="1031712"/>
                                </a:cubicBezTo>
                                <a:cubicBezTo>
                                  <a:pt x="1216602" y="1031712"/>
                                  <a:pt x="1208809" y="1033444"/>
                                  <a:pt x="1206211" y="1045567"/>
                                </a:cubicBezTo>
                                <a:cubicBezTo>
                                  <a:pt x="1204480" y="1051628"/>
                                  <a:pt x="1186296" y="1048165"/>
                                  <a:pt x="1188027" y="1056824"/>
                                </a:cubicBezTo>
                                <a:cubicBezTo>
                                  <a:pt x="1190625" y="1068946"/>
                                  <a:pt x="1231323" y="1068081"/>
                                  <a:pt x="1239982" y="1068946"/>
                                </a:cubicBezTo>
                                <a:cubicBezTo>
                                  <a:pt x="1265093" y="1070678"/>
                                  <a:pt x="1289339" y="1070678"/>
                                  <a:pt x="1314450" y="1071544"/>
                                </a:cubicBezTo>
                                <a:cubicBezTo>
                                  <a:pt x="1331768" y="1071544"/>
                                  <a:pt x="1388052" y="1083667"/>
                                  <a:pt x="1402773" y="1072410"/>
                                </a:cubicBezTo>
                                <a:lnTo>
                                  <a:pt x="1402773" y="1072410"/>
                                </a:lnTo>
                                <a:cubicBezTo>
                                  <a:pt x="1413164" y="1063751"/>
                                  <a:pt x="1394114" y="1059421"/>
                                  <a:pt x="1388052" y="1059421"/>
                                </a:cubicBezTo>
                                <a:cubicBezTo>
                                  <a:pt x="1364673" y="1057690"/>
                                  <a:pt x="1341293" y="1059421"/>
                                  <a:pt x="1317914" y="1058555"/>
                                </a:cubicBezTo>
                                <a:cubicBezTo>
                                  <a:pt x="1295400" y="1058555"/>
                                  <a:pt x="1273752" y="1054226"/>
                                  <a:pt x="1251239" y="1053360"/>
                                </a:cubicBezTo>
                                <a:cubicBezTo>
                                  <a:pt x="1241714" y="1053360"/>
                                  <a:pt x="1219200" y="1047299"/>
                                  <a:pt x="1209675" y="1049896"/>
                                </a:cubicBezTo>
                                <a:cubicBezTo>
                                  <a:pt x="1241714" y="1040371"/>
                                  <a:pt x="1280680" y="1048165"/>
                                  <a:pt x="1313584" y="1049030"/>
                                </a:cubicBezTo>
                                <a:close/>
                                <a:moveTo>
                                  <a:pt x="355889" y="679287"/>
                                </a:moveTo>
                                <a:cubicBezTo>
                                  <a:pt x="327314" y="677555"/>
                                  <a:pt x="299605" y="675824"/>
                                  <a:pt x="271030" y="674958"/>
                                </a:cubicBezTo>
                                <a:cubicBezTo>
                                  <a:pt x="248516" y="674092"/>
                                  <a:pt x="219941" y="669762"/>
                                  <a:pt x="198293" y="676690"/>
                                </a:cubicBezTo>
                                <a:cubicBezTo>
                                  <a:pt x="193964" y="678421"/>
                                  <a:pt x="187902" y="681885"/>
                                  <a:pt x="185305" y="685349"/>
                                </a:cubicBezTo>
                                <a:cubicBezTo>
                                  <a:pt x="180975" y="694008"/>
                                  <a:pt x="213014" y="687081"/>
                                  <a:pt x="214745" y="687081"/>
                                </a:cubicBezTo>
                                <a:cubicBezTo>
                                  <a:pt x="243320" y="684483"/>
                                  <a:pt x="272761" y="685349"/>
                                  <a:pt x="302202" y="687081"/>
                                </a:cubicBezTo>
                                <a:cubicBezTo>
                                  <a:pt x="331643" y="687946"/>
                                  <a:pt x="361084" y="690544"/>
                                  <a:pt x="390525" y="692276"/>
                                </a:cubicBezTo>
                                <a:cubicBezTo>
                                  <a:pt x="396586" y="692276"/>
                                  <a:pt x="461530" y="692276"/>
                                  <a:pt x="459798" y="689678"/>
                                </a:cubicBezTo>
                                <a:cubicBezTo>
                                  <a:pt x="452871" y="674958"/>
                                  <a:pt x="368011" y="680153"/>
                                  <a:pt x="355889" y="679287"/>
                                </a:cubicBezTo>
                                <a:close/>
                                <a:moveTo>
                                  <a:pt x="231198" y="603087"/>
                                </a:moveTo>
                                <a:cubicBezTo>
                                  <a:pt x="218209" y="603087"/>
                                  <a:pt x="204355" y="599623"/>
                                  <a:pt x="192232" y="604819"/>
                                </a:cubicBezTo>
                                <a:cubicBezTo>
                                  <a:pt x="174048" y="612612"/>
                                  <a:pt x="197427" y="620405"/>
                                  <a:pt x="205220" y="620405"/>
                                </a:cubicBezTo>
                                <a:cubicBezTo>
                                  <a:pt x="251114" y="619540"/>
                                  <a:pt x="296141" y="610881"/>
                                  <a:pt x="342034" y="611746"/>
                                </a:cubicBezTo>
                                <a:cubicBezTo>
                                  <a:pt x="370609" y="612612"/>
                                  <a:pt x="398318" y="612612"/>
                                  <a:pt x="426027" y="616076"/>
                                </a:cubicBezTo>
                                <a:cubicBezTo>
                                  <a:pt x="460664" y="619540"/>
                                  <a:pt x="466725" y="604819"/>
                                  <a:pt x="428625" y="604819"/>
                                </a:cubicBezTo>
                                <a:cubicBezTo>
                                  <a:pt x="363682" y="603953"/>
                                  <a:pt x="297007" y="602222"/>
                                  <a:pt x="231198" y="603087"/>
                                </a:cubicBezTo>
                                <a:cubicBezTo>
                                  <a:pt x="234661" y="603087"/>
                                  <a:pt x="245052" y="603087"/>
                                  <a:pt x="251980" y="603087"/>
                                </a:cubicBezTo>
                                <a:cubicBezTo>
                                  <a:pt x="247650" y="603087"/>
                                  <a:pt x="240723" y="603087"/>
                                  <a:pt x="231198" y="603087"/>
                                </a:cubicBezTo>
                                <a:close/>
                                <a:moveTo>
                                  <a:pt x="192232" y="731242"/>
                                </a:moveTo>
                                <a:cubicBezTo>
                                  <a:pt x="215611" y="732108"/>
                                  <a:pt x="238991" y="729510"/>
                                  <a:pt x="261505" y="727778"/>
                                </a:cubicBezTo>
                                <a:cubicBezTo>
                                  <a:pt x="306532" y="723449"/>
                                  <a:pt x="349827" y="721717"/>
                                  <a:pt x="394855" y="726046"/>
                                </a:cubicBezTo>
                                <a:cubicBezTo>
                                  <a:pt x="409575" y="727778"/>
                                  <a:pt x="407843" y="710460"/>
                                  <a:pt x="393123" y="708728"/>
                                </a:cubicBezTo>
                                <a:cubicBezTo>
                                  <a:pt x="378402" y="707862"/>
                                  <a:pt x="364548" y="711326"/>
                                  <a:pt x="350693" y="712192"/>
                                </a:cubicBezTo>
                                <a:cubicBezTo>
                                  <a:pt x="352425" y="712192"/>
                                  <a:pt x="352425" y="712192"/>
                                  <a:pt x="350693" y="712192"/>
                                </a:cubicBezTo>
                                <a:cubicBezTo>
                                  <a:pt x="341168" y="713058"/>
                                  <a:pt x="336839" y="713058"/>
                                  <a:pt x="335973" y="713058"/>
                                </a:cubicBezTo>
                                <a:cubicBezTo>
                                  <a:pt x="294409" y="715655"/>
                                  <a:pt x="252845" y="718253"/>
                                  <a:pt x="211282" y="717387"/>
                                </a:cubicBezTo>
                                <a:cubicBezTo>
                                  <a:pt x="203489" y="717387"/>
                                  <a:pt x="174914" y="730376"/>
                                  <a:pt x="192232" y="731242"/>
                                </a:cubicBezTo>
                                <a:close/>
                                <a:moveTo>
                                  <a:pt x="898814" y="1191905"/>
                                </a:moveTo>
                                <a:cubicBezTo>
                                  <a:pt x="898814" y="1191905"/>
                                  <a:pt x="897948" y="1192771"/>
                                  <a:pt x="896216" y="1192771"/>
                                </a:cubicBezTo>
                                <a:cubicBezTo>
                                  <a:pt x="890155" y="1196235"/>
                                  <a:pt x="897948" y="1191905"/>
                                  <a:pt x="898814" y="1191905"/>
                                </a:cubicBezTo>
                                <a:close/>
                                <a:moveTo>
                                  <a:pt x="251980" y="603087"/>
                                </a:moveTo>
                                <a:cubicBezTo>
                                  <a:pt x="255443" y="603087"/>
                                  <a:pt x="257175" y="603087"/>
                                  <a:pt x="257175" y="603087"/>
                                </a:cubicBezTo>
                                <a:cubicBezTo>
                                  <a:pt x="256309" y="603087"/>
                                  <a:pt x="254577" y="603087"/>
                                  <a:pt x="251980" y="603087"/>
                                </a:cubicBezTo>
                                <a:close/>
                                <a:moveTo>
                                  <a:pt x="891021" y="1177185"/>
                                </a:moveTo>
                                <a:cubicBezTo>
                                  <a:pt x="880630" y="1174587"/>
                                  <a:pt x="866775" y="1178051"/>
                                  <a:pt x="856384" y="1178917"/>
                                </a:cubicBezTo>
                                <a:cubicBezTo>
                                  <a:pt x="833005" y="1180649"/>
                                  <a:pt x="808759" y="1179783"/>
                                  <a:pt x="784514" y="1179783"/>
                                </a:cubicBezTo>
                                <a:cubicBezTo>
                                  <a:pt x="772391" y="1179783"/>
                                  <a:pt x="663286" y="1163331"/>
                                  <a:pt x="660689" y="1175453"/>
                                </a:cubicBezTo>
                                <a:cubicBezTo>
                                  <a:pt x="659823" y="1178917"/>
                                  <a:pt x="872836" y="1204894"/>
                                  <a:pt x="895350" y="1192771"/>
                                </a:cubicBezTo>
                                <a:cubicBezTo>
                                  <a:pt x="905741" y="1187576"/>
                                  <a:pt x="897082" y="1178917"/>
                                  <a:pt x="891021" y="1177185"/>
                                </a:cubicBezTo>
                                <a:close/>
                                <a:moveTo>
                                  <a:pt x="878032" y="1146012"/>
                                </a:moveTo>
                                <a:cubicBezTo>
                                  <a:pt x="851189" y="1146012"/>
                                  <a:pt x="825211" y="1145146"/>
                                  <a:pt x="798368" y="1145146"/>
                                </a:cubicBezTo>
                                <a:cubicBezTo>
                                  <a:pt x="756805" y="1144280"/>
                                  <a:pt x="715241" y="1139951"/>
                                  <a:pt x="673677" y="1139085"/>
                                </a:cubicBezTo>
                                <a:cubicBezTo>
                                  <a:pt x="657225" y="1139085"/>
                                  <a:pt x="663286" y="1149476"/>
                                  <a:pt x="677141" y="1149476"/>
                                </a:cubicBezTo>
                                <a:cubicBezTo>
                                  <a:pt x="699655" y="1148610"/>
                                  <a:pt x="723034" y="1152074"/>
                                  <a:pt x="745548" y="1152940"/>
                                </a:cubicBezTo>
                                <a:cubicBezTo>
                                  <a:pt x="774989" y="1154671"/>
                                  <a:pt x="804430" y="1155537"/>
                                  <a:pt x="834736" y="1156403"/>
                                </a:cubicBezTo>
                                <a:cubicBezTo>
                                  <a:pt x="853786" y="1157269"/>
                                  <a:pt x="886691" y="1165062"/>
                                  <a:pt x="904875" y="1158135"/>
                                </a:cubicBezTo>
                                <a:cubicBezTo>
                                  <a:pt x="903143" y="1159001"/>
                                  <a:pt x="901411" y="1159867"/>
                                  <a:pt x="904875" y="1158135"/>
                                </a:cubicBezTo>
                                <a:cubicBezTo>
                                  <a:pt x="910936" y="1155537"/>
                                  <a:pt x="907473" y="1157269"/>
                                  <a:pt x="904875" y="1158135"/>
                                </a:cubicBezTo>
                                <a:cubicBezTo>
                                  <a:pt x="925657" y="1150342"/>
                                  <a:pt x="880630" y="1146012"/>
                                  <a:pt x="878032" y="1146012"/>
                                </a:cubicBezTo>
                                <a:close/>
                                <a:moveTo>
                                  <a:pt x="1181966" y="1271569"/>
                                </a:moveTo>
                                <a:lnTo>
                                  <a:pt x="1181966" y="1271569"/>
                                </a:lnTo>
                                <a:cubicBezTo>
                                  <a:pt x="1200150" y="1251653"/>
                                  <a:pt x="1136073" y="1256849"/>
                                  <a:pt x="1126548" y="1257714"/>
                                </a:cubicBezTo>
                                <a:cubicBezTo>
                                  <a:pt x="1069398" y="1259446"/>
                                  <a:pt x="1006186" y="1259446"/>
                                  <a:pt x="949902" y="1249055"/>
                                </a:cubicBezTo>
                                <a:cubicBezTo>
                                  <a:pt x="943841" y="1248190"/>
                                  <a:pt x="931718" y="1246458"/>
                                  <a:pt x="929121" y="1254251"/>
                                </a:cubicBezTo>
                                <a:cubicBezTo>
                                  <a:pt x="924791" y="1268105"/>
                                  <a:pt x="944707" y="1262910"/>
                                  <a:pt x="950768" y="1262910"/>
                                </a:cubicBezTo>
                                <a:cubicBezTo>
                                  <a:pt x="981941" y="1261178"/>
                                  <a:pt x="1013980" y="1265508"/>
                                  <a:pt x="1045152" y="1267240"/>
                                </a:cubicBezTo>
                                <a:cubicBezTo>
                                  <a:pt x="1074593" y="1268972"/>
                                  <a:pt x="1103168" y="1269837"/>
                                  <a:pt x="1132609" y="1271569"/>
                                </a:cubicBezTo>
                                <a:cubicBezTo>
                                  <a:pt x="1145598" y="1273301"/>
                                  <a:pt x="1172441" y="1282826"/>
                                  <a:pt x="1181966" y="1271569"/>
                                </a:cubicBezTo>
                                <a:cubicBezTo>
                                  <a:pt x="1180234" y="1274167"/>
                                  <a:pt x="1179368" y="1275033"/>
                                  <a:pt x="1181966" y="1271569"/>
                                </a:cubicBezTo>
                                <a:close/>
                                <a:moveTo>
                                  <a:pt x="1033030" y="702667"/>
                                </a:moveTo>
                                <a:cubicBezTo>
                                  <a:pt x="1036493" y="702667"/>
                                  <a:pt x="1047750" y="701801"/>
                                  <a:pt x="1048616" y="701801"/>
                                </a:cubicBezTo>
                                <a:cubicBezTo>
                                  <a:pt x="1043421" y="702667"/>
                                  <a:pt x="1038225" y="702667"/>
                                  <a:pt x="1033030" y="702667"/>
                                </a:cubicBezTo>
                                <a:lnTo>
                                  <a:pt x="1033030" y="702667"/>
                                </a:lnTo>
                                <a:close/>
                                <a:moveTo>
                                  <a:pt x="1185430" y="734706"/>
                                </a:moveTo>
                                <a:cubicBezTo>
                                  <a:pt x="1185430" y="734706"/>
                                  <a:pt x="1185430" y="734706"/>
                                  <a:pt x="1185430" y="734706"/>
                                </a:cubicBezTo>
                                <a:cubicBezTo>
                                  <a:pt x="1184564" y="734706"/>
                                  <a:pt x="1183698" y="735571"/>
                                  <a:pt x="1182832" y="735571"/>
                                </a:cubicBezTo>
                                <a:cubicBezTo>
                                  <a:pt x="1184564" y="735571"/>
                                  <a:pt x="1185430" y="735571"/>
                                  <a:pt x="1185430" y="734706"/>
                                </a:cubicBezTo>
                                <a:close/>
                                <a:moveTo>
                                  <a:pt x="1182832" y="735571"/>
                                </a:moveTo>
                                <a:cubicBezTo>
                                  <a:pt x="1180234" y="736437"/>
                                  <a:pt x="1177636" y="737303"/>
                                  <a:pt x="1182832" y="735571"/>
                                </a:cubicBezTo>
                                <a:lnTo>
                                  <a:pt x="1182832" y="735571"/>
                                </a:lnTo>
                                <a:close/>
                                <a:moveTo>
                                  <a:pt x="1027834" y="732974"/>
                                </a:moveTo>
                                <a:cubicBezTo>
                                  <a:pt x="1056409" y="734706"/>
                                  <a:pt x="1084118" y="736437"/>
                                  <a:pt x="1112693" y="737303"/>
                                </a:cubicBezTo>
                                <a:cubicBezTo>
                                  <a:pt x="1135207" y="738169"/>
                                  <a:pt x="1163782" y="742498"/>
                                  <a:pt x="1185430" y="735571"/>
                                </a:cubicBezTo>
                                <a:cubicBezTo>
                                  <a:pt x="1185430" y="735571"/>
                                  <a:pt x="1185430" y="735571"/>
                                  <a:pt x="1185430" y="735571"/>
                                </a:cubicBezTo>
                                <a:cubicBezTo>
                                  <a:pt x="1185430" y="735571"/>
                                  <a:pt x="1185430" y="735571"/>
                                  <a:pt x="1185430" y="735571"/>
                                </a:cubicBezTo>
                                <a:cubicBezTo>
                                  <a:pt x="1189759" y="733839"/>
                                  <a:pt x="1195821" y="730376"/>
                                  <a:pt x="1198418" y="726912"/>
                                </a:cubicBezTo>
                                <a:cubicBezTo>
                                  <a:pt x="1202748" y="718253"/>
                                  <a:pt x="1170709" y="725180"/>
                                  <a:pt x="1168977" y="725180"/>
                                </a:cubicBezTo>
                                <a:cubicBezTo>
                                  <a:pt x="1140402" y="727778"/>
                                  <a:pt x="1110961" y="726912"/>
                                  <a:pt x="1081521" y="725180"/>
                                </a:cubicBezTo>
                                <a:cubicBezTo>
                                  <a:pt x="1052080" y="724315"/>
                                  <a:pt x="1022639" y="721717"/>
                                  <a:pt x="993198" y="719985"/>
                                </a:cubicBezTo>
                                <a:cubicBezTo>
                                  <a:pt x="987136" y="719985"/>
                                  <a:pt x="922193" y="719985"/>
                                  <a:pt x="923925" y="722583"/>
                                </a:cubicBezTo>
                                <a:cubicBezTo>
                                  <a:pt x="931718" y="737303"/>
                                  <a:pt x="1015711" y="732108"/>
                                  <a:pt x="1027834" y="732974"/>
                                </a:cubicBezTo>
                                <a:close/>
                                <a:moveTo>
                                  <a:pt x="501361" y="159742"/>
                                </a:moveTo>
                                <a:cubicBezTo>
                                  <a:pt x="516082" y="156278"/>
                                  <a:pt x="492702" y="161474"/>
                                  <a:pt x="501361" y="159742"/>
                                </a:cubicBezTo>
                                <a:lnTo>
                                  <a:pt x="501361" y="159742"/>
                                </a:lnTo>
                                <a:close/>
                                <a:moveTo>
                                  <a:pt x="479714" y="261053"/>
                                </a:moveTo>
                                <a:lnTo>
                                  <a:pt x="479714" y="261053"/>
                                </a:lnTo>
                                <a:cubicBezTo>
                                  <a:pt x="458066" y="269712"/>
                                  <a:pt x="503093" y="273176"/>
                                  <a:pt x="505691" y="273176"/>
                                </a:cubicBezTo>
                                <a:cubicBezTo>
                                  <a:pt x="532534" y="273176"/>
                                  <a:pt x="558511" y="274042"/>
                                  <a:pt x="585355" y="274042"/>
                                </a:cubicBezTo>
                                <a:cubicBezTo>
                                  <a:pt x="626918" y="274907"/>
                                  <a:pt x="668482" y="279237"/>
                                  <a:pt x="710046" y="280103"/>
                                </a:cubicBezTo>
                                <a:cubicBezTo>
                                  <a:pt x="726498" y="280103"/>
                                  <a:pt x="720436" y="269712"/>
                                  <a:pt x="706582" y="269712"/>
                                </a:cubicBezTo>
                                <a:cubicBezTo>
                                  <a:pt x="684068" y="270578"/>
                                  <a:pt x="660689" y="267115"/>
                                  <a:pt x="638175" y="266248"/>
                                </a:cubicBezTo>
                                <a:cubicBezTo>
                                  <a:pt x="608734" y="264517"/>
                                  <a:pt x="579293" y="263651"/>
                                  <a:pt x="548986" y="262785"/>
                                </a:cubicBezTo>
                                <a:cubicBezTo>
                                  <a:pt x="530802" y="262785"/>
                                  <a:pt x="497898" y="254126"/>
                                  <a:pt x="479714" y="261053"/>
                                </a:cubicBezTo>
                                <a:cubicBezTo>
                                  <a:pt x="482311" y="260187"/>
                                  <a:pt x="483177" y="260187"/>
                                  <a:pt x="479714" y="261053"/>
                                </a:cubicBezTo>
                                <a:close/>
                                <a:moveTo>
                                  <a:pt x="698789" y="670628"/>
                                </a:moveTo>
                                <a:cubicBezTo>
                                  <a:pt x="699655" y="683617"/>
                                  <a:pt x="762000" y="676690"/>
                                  <a:pt x="770659" y="677555"/>
                                </a:cubicBezTo>
                                <a:cubicBezTo>
                                  <a:pt x="819150" y="680153"/>
                                  <a:pt x="874568" y="697472"/>
                                  <a:pt x="923059" y="686214"/>
                                </a:cubicBezTo>
                                <a:lnTo>
                                  <a:pt x="923059" y="686214"/>
                                </a:lnTo>
                                <a:cubicBezTo>
                                  <a:pt x="924791" y="685349"/>
                                  <a:pt x="924791" y="686214"/>
                                  <a:pt x="923059" y="686214"/>
                                </a:cubicBezTo>
                                <a:cubicBezTo>
                                  <a:pt x="930852" y="684483"/>
                                  <a:pt x="933450" y="678421"/>
                                  <a:pt x="923925" y="674958"/>
                                </a:cubicBezTo>
                                <a:cubicBezTo>
                                  <a:pt x="910071" y="670628"/>
                                  <a:pt x="893618" y="673226"/>
                                  <a:pt x="879764" y="673226"/>
                                </a:cubicBezTo>
                                <a:cubicBezTo>
                                  <a:pt x="850323" y="672360"/>
                                  <a:pt x="820016" y="670628"/>
                                  <a:pt x="790575" y="668896"/>
                                </a:cubicBezTo>
                                <a:cubicBezTo>
                                  <a:pt x="782782" y="668896"/>
                                  <a:pt x="697923" y="655907"/>
                                  <a:pt x="698789" y="670628"/>
                                </a:cubicBezTo>
                                <a:close/>
                                <a:moveTo>
                                  <a:pt x="1185430" y="734706"/>
                                </a:moveTo>
                                <a:cubicBezTo>
                                  <a:pt x="1185430" y="734706"/>
                                  <a:pt x="1185430" y="734706"/>
                                  <a:pt x="1185430" y="734706"/>
                                </a:cubicBezTo>
                                <a:cubicBezTo>
                                  <a:pt x="1186296" y="734706"/>
                                  <a:pt x="1187162" y="734706"/>
                                  <a:pt x="1185430" y="734706"/>
                                </a:cubicBezTo>
                                <a:close/>
                                <a:moveTo>
                                  <a:pt x="891886" y="533815"/>
                                </a:moveTo>
                                <a:cubicBezTo>
                                  <a:pt x="853786" y="539876"/>
                                  <a:pt x="808759" y="542474"/>
                                  <a:pt x="770659" y="539010"/>
                                </a:cubicBezTo>
                                <a:cubicBezTo>
                                  <a:pt x="756805" y="538144"/>
                                  <a:pt x="743816" y="524290"/>
                                  <a:pt x="729961" y="532949"/>
                                </a:cubicBezTo>
                                <a:cubicBezTo>
                                  <a:pt x="715241" y="541608"/>
                                  <a:pt x="736023" y="552865"/>
                                  <a:pt x="746414" y="550267"/>
                                </a:cubicBezTo>
                                <a:lnTo>
                                  <a:pt x="746414" y="550267"/>
                                </a:lnTo>
                                <a:cubicBezTo>
                                  <a:pt x="777586" y="541608"/>
                                  <a:pt x="819150" y="549401"/>
                                  <a:pt x="851189" y="549401"/>
                                </a:cubicBezTo>
                                <a:cubicBezTo>
                                  <a:pt x="871105" y="549401"/>
                                  <a:pt x="891886" y="550267"/>
                                  <a:pt x="911802" y="545937"/>
                                </a:cubicBezTo>
                                <a:cubicBezTo>
                                  <a:pt x="934316" y="541608"/>
                                  <a:pt x="902277" y="532083"/>
                                  <a:pt x="891886" y="533815"/>
                                </a:cubicBezTo>
                                <a:close/>
                                <a:moveTo>
                                  <a:pt x="752475" y="650712"/>
                                </a:moveTo>
                                <a:cubicBezTo>
                                  <a:pt x="780184" y="651578"/>
                                  <a:pt x="807893" y="651578"/>
                                  <a:pt x="835602" y="651578"/>
                                </a:cubicBezTo>
                                <a:cubicBezTo>
                                  <a:pt x="847725" y="651578"/>
                                  <a:pt x="889289" y="659371"/>
                                  <a:pt x="898814" y="651578"/>
                                </a:cubicBezTo>
                                <a:cubicBezTo>
                                  <a:pt x="897948" y="652444"/>
                                  <a:pt x="897948" y="652444"/>
                                  <a:pt x="898814" y="651578"/>
                                </a:cubicBezTo>
                                <a:lnTo>
                                  <a:pt x="898814" y="651578"/>
                                </a:lnTo>
                                <a:cubicBezTo>
                                  <a:pt x="918730" y="633394"/>
                                  <a:pt x="858982" y="638589"/>
                                  <a:pt x="851189" y="639456"/>
                                </a:cubicBezTo>
                                <a:cubicBezTo>
                                  <a:pt x="823480" y="641187"/>
                                  <a:pt x="794905" y="640321"/>
                                  <a:pt x="767196" y="639456"/>
                                </a:cubicBezTo>
                                <a:cubicBezTo>
                                  <a:pt x="755939" y="638589"/>
                                  <a:pt x="719571" y="625601"/>
                                  <a:pt x="710046" y="634260"/>
                                </a:cubicBezTo>
                                <a:cubicBezTo>
                                  <a:pt x="694459" y="647248"/>
                                  <a:pt x="744682" y="650712"/>
                                  <a:pt x="752475" y="650712"/>
                                </a:cubicBezTo>
                                <a:close/>
                                <a:moveTo>
                                  <a:pt x="1033030" y="702667"/>
                                </a:moveTo>
                                <a:cubicBezTo>
                                  <a:pt x="1031298" y="702667"/>
                                  <a:pt x="1031298" y="702667"/>
                                  <a:pt x="1033030" y="702667"/>
                                </a:cubicBezTo>
                                <a:cubicBezTo>
                                  <a:pt x="1045152" y="701801"/>
                                  <a:pt x="1048616" y="701801"/>
                                  <a:pt x="1048616" y="701801"/>
                                </a:cubicBezTo>
                                <a:cubicBezTo>
                                  <a:pt x="1090180" y="699203"/>
                                  <a:pt x="1131743" y="696605"/>
                                  <a:pt x="1173307" y="697472"/>
                                </a:cubicBezTo>
                                <a:cubicBezTo>
                                  <a:pt x="1180234" y="697472"/>
                                  <a:pt x="1209675" y="684483"/>
                                  <a:pt x="1192357" y="683617"/>
                                </a:cubicBezTo>
                                <a:cubicBezTo>
                                  <a:pt x="1168977" y="682751"/>
                                  <a:pt x="1145598" y="685349"/>
                                  <a:pt x="1123084" y="687081"/>
                                </a:cubicBezTo>
                                <a:cubicBezTo>
                                  <a:pt x="1078057" y="691410"/>
                                  <a:pt x="1034761" y="693142"/>
                                  <a:pt x="989734" y="688812"/>
                                </a:cubicBezTo>
                                <a:cubicBezTo>
                                  <a:pt x="975014" y="687081"/>
                                  <a:pt x="976746" y="704399"/>
                                  <a:pt x="991466" y="706131"/>
                                </a:cubicBezTo>
                                <a:cubicBezTo>
                                  <a:pt x="1005321" y="707862"/>
                                  <a:pt x="1019175" y="703532"/>
                                  <a:pt x="1033030" y="702667"/>
                                </a:cubicBezTo>
                                <a:close/>
                                <a:moveTo>
                                  <a:pt x="1158586" y="770208"/>
                                </a:moveTo>
                                <a:cubicBezTo>
                                  <a:pt x="1156855" y="770208"/>
                                  <a:pt x="1156855" y="770208"/>
                                  <a:pt x="1158586" y="770208"/>
                                </a:cubicBezTo>
                                <a:lnTo>
                                  <a:pt x="1158586" y="770208"/>
                                </a:lnTo>
                                <a:close/>
                                <a:moveTo>
                                  <a:pt x="713509" y="799649"/>
                                </a:moveTo>
                                <a:cubicBezTo>
                                  <a:pt x="706582" y="799649"/>
                                  <a:pt x="691861" y="797051"/>
                                  <a:pt x="686666" y="802246"/>
                                </a:cubicBezTo>
                                <a:cubicBezTo>
                                  <a:pt x="680605" y="807442"/>
                                  <a:pt x="689264" y="812637"/>
                                  <a:pt x="693593" y="813503"/>
                                </a:cubicBezTo>
                                <a:cubicBezTo>
                                  <a:pt x="716107" y="817833"/>
                                  <a:pt x="738621" y="815235"/>
                                  <a:pt x="761134" y="816101"/>
                                </a:cubicBezTo>
                                <a:cubicBezTo>
                                  <a:pt x="807893" y="817833"/>
                                  <a:pt x="855518" y="825626"/>
                                  <a:pt x="902277" y="821296"/>
                                </a:cubicBezTo>
                                <a:cubicBezTo>
                                  <a:pt x="892752" y="822162"/>
                                  <a:pt x="868507" y="824760"/>
                                  <a:pt x="902277" y="821296"/>
                                </a:cubicBezTo>
                                <a:cubicBezTo>
                                  <a:pt x="906607" y="820430"/>
                                  <a:pt x="905741" y="821296"/>
                                  <a:pt x="902277" y="821296"/>
                                </a:cubicBezTo>
                                <a:cubicBezTo>
                                  <a:pt x="912668" y="820430"/>
                                  <a:pt x="916132" y="809174"/>
                                  <a:pt x="905741" y="804844"/>
                                </a:cubicBezTo>
                                <a:cubicBezTo>
                                  <a:pt x="890155" y="797051"/>
                                  <a:pt x="859848" y="804844"/>
                                  <a:pt x="842530" y="805710"/>
                                </a:cubicBezTo>
                                <a:cubicBezTo>
                                  <a:pt x="799234" y="809174"/>
                                  <a:pt x="756805" y="801381"/>
                                  <a:pt x="713509" y="799649"/>
                                </a:cubicBezTo>
                                <a:close/>
                                <a:moveTo>
                                  <a:pt x="868507" y="787526"/>
                                </a:moveTo>
                                <a:cubicBezTo>
                                  <a:pt x="865909" y="787526"/>
                                  <a:pt x="863311" y="787526"/>
                                  <a:pt x="861580" y="787526"/>
                                </a:cubicBezTo>
                                <a:cubicBezTo>
                                  <a:pt x="862446" y="788392"/>
                                  <a:pt x="865043" y="787526"/>
                                  <a:pt x="868507" y="787526"/>
                                </a:cubicBezTo>
                                <a:close/>
                                <a:moveTo>
                                  <a:pt x="892752" y="875849"/>
                                </a:moveTo>
                                <a:cubicBezTo>
                                  <a:pt x="883227" y="864592"/>
                                  <a:pt x="853786" y="871519"/>
                                  <a:pt x="841664" y="873251"/>
                                </a:cubicBezTo>
                                <a:cubicBezTo>
                                  <a:pt x="825211" y="875849"/>
                                  <a:pt x="809625" y="877581"/>
                                  <a:pt x="793173" y="876714"/>
                                </a:cubicBezTo>
                                <a:cubicBezTo>
                                  <a:pt x="773257" y="876714"/>
                                  <a:pt x="755073" y="868921"/>
                                  <a:pt x="735157" y="868055"/>
                                </a:cubicBezTo>
                                <a:cubicBezTo>
                                  <a:pt x="725632" y="868055"/>
                                  <a:pt x="699655" y="865458"/>
                                  <a:pt x="693593" y="874117"/>
                                </a:cubicBezTo>
                                <a:cubicBezTo>
                                  <a:pt x="687532" y="882776"/>
                                  <a:pt x="735157" y="883642"/>
                                  <a:pt x="739486" y="884508"/>
                                </a:cubicBezTo>
                                <a:cubicBezTo>
                                  <a:pt x="785380" y="887972"/>
                                  <a:pt x="831273" y="889703"/>
                                  <a:pt x="877166" y="887105"/>
                                </a:cubicBezTo>
                                <a:cubicBezTo>
                                  <a:pt x="881496" y="887105"/>
                                  <a:pt x="901411" y="886240"/>
                                  <a:pt x="892752" y="875849"/>
                                </a:cubicBezTo>
                                <a:close/>
                                <a:moveTo>
                                  <a:pt x="880630" y="786660"/>
                                </a:moveTo>
                                <a:lnTo>
                                  <a:pt x="880630" y="786660"/>
                                </a:lnTo>
                                <a:cubicBezTo>
                                  <a:pt x="879764" y="786660"/>
                                  <a:pt x="880630" y="786660"/>
                                  <a:pt x="880630" y="786660"/>
                                </a:cubicBezTo>
                                <a:close/>
                                <a:moveTo>
                                  <a:pt x="1153391" y="806576"/>
                                </a:moveTo>
                                <a:cubicBezTo>
                                  <a:pt x="1166380" y="806576"/>
                                  <a:pt x="1180234" y="810040"/>
                                  <a:pt x="1192357" y="804844"/>
                                </a:cubicBezTo>
                                <a:cubicBezTo>
                                  <a:pt x="1210541" y="797051"/>
                                  <a:pt x="1187162" y="789258"/>
                                  <a:pt x="1179368" y="789258"/>
                                </a:cubicBezTo>
                                <a:cubicBezTo>
                                  <a:pt x="1133475" y="790123"/>
                                  <a:pt x="1088448" y="798782"/>
                                  <a:pt x="1042555" y="797917"/>
                                </a:cubicBezTo>
                                <a:cubicBezTo>
                                  <a:pt x="1013980" y="797051"/>
                                  <a:pt x="986271" y="797051"/>
                                  <a:pt x="958561" y="793587"/>
                                </a:cubicBezTo>
                                <a:cubicBezTo>
                                  <a:pt x="923925" y="790123"/>
                                  <a:pt x="917864" y="804844"/>
                                  <a:pt x="955964" y="804844"/>
                                </a:cubicBezTo>
                                <a:cubicBezTo>
                                  <a:pt x="1020907" y="805710"/>
                                  <a:pt x="1086716" y="808308"/>
                                  <a:pt x="1153391" y="806576"/>
                                </a:cubicBezTo>
                                <a:cubicBezTo>
                                  <a:pt x="1149927" y="806576"/>
                                  <a:pt x="1133475" y="806576"/>
                                  <a:pt x="1129146" y="807442"/>
                                </a:cubicBezTo>
                                <a:cubicBezTo>
                                  <a:pt x="1131743" y="807442"/>
                                  <a:pt x="1138671" y="807442"/>
                                  <a:pt x="1153391" y="806576"/>
                                </a:cubicBezTo>
                                <a:close/>
                                <a:moveTo>
                                  <a:pt x="1176771" y="768476"/>
                                </a:moveTo>
                                <a:cubicBezTo>
                                  <a:pt x="1176771" y="768476"/>
                                  <a:pt x="1176771" y="768476"/>
                                  <a:pt x="1176771" y="768476"/>
                                </a:cubicBezTo>
                                <a:cubicBezTo>
                                  <a:pt x="1181966" y="768476"/>
                                  <a:pt x="1193223" y="765012"/>
                                  <a:pt x="1195821" y="760683"/>
                                </a:cubicBezTo>
                                <a:cubicBezTo>
                                  <a:pt x="1200150" y="753756"/>
                                  <a:pt x="1161184" y="757219"/>
                                  <a:pt x="1157721" y="758085"/>
                                </a:cubicBezTo>
                                <a:cubicBezTo>
                                  <a:pt x="1113559" y="765878"/>
                                  <a:pt x="1061605" y="760683"/>
                                  <a:pt x="1017443" y="758085"/>
                                </a:cubicBezTo>
                                <a:cubicBezTo>
                                  <a:pt x="1013114" y="758085"/>
                                  <a:pt x="965489" y="749426"/>
                                  <a:pt x="968952" y="761549"/>
                                </a:cubicBezTo>
                                <a:cubicBezTo>
                                  <a:pt x="971550" y="772805"/>
                                  <a:pt x="1019175" y="769342"/>
                                  <a:pt x="1027834" y="769342"/>
                                </a:cubicBezTo>
                                <a:cubicBezTo>
                                  <a:pt x="1078057" y="768476"/>
                                  <a:pt x="1127414" y="771940"/>
                                  <a:pt x="1176771" y="768476"/>
                                </a:cubicBezTo>
                                <a:cubicBezTo>
                                  <a:pt x="1175039" y="768476"/>
                                  <a:pt x="1162050" y="769342"/>
                                  <a:pt x="1158586" y="770208"/>
                                </a:cubicBezTo>
                                <a:cubicBezTo>
                                  <a:pt x="1160318" y="769342"/>
                                  <a:pt x="1166380" y="769342"/>
                                  <a:pt x="1176771" y="768476"/>
                                </a:cubicBezTo>
                                <a:close/>
                                <a:moveTo>
                                  <a:pt x="851189" y="604819"/>
                                </a:moveTo>
                                <a:cubicBezTo>
                                  <a:pt x="813089" y="603953"/>
                                  <a:pt x="776721" y="604819"/>
                                  <a:pt x="738621" y="598758"/>
                                </a:cubicBezTo>
                                <a:cubicBezTo>
                                  <a:pt x="731693" y="597892"/>
                                  <a:pt x="705716" y="603087"/>
                                  <a:pt x="723034" y="610014"/>
                                </a:cubicBezTo>
                                <a:cubicBezTo>
                                  <a:pt x="737755" y="616076"/>
                                  <a:pt x="764598" y="614344"/>
                                  <a:pt x="781050" y="615210"/>
                                </a:cubicBezTo>
                                <a:cubicBezTo>
                                  <a:pt x="817418" y="616942"/>
                                  <a:pt x="865909" y="625601"/>
                                  <a:pt x="902277" y="616942"/>
                                </a:cubicBezTo>
                                <a:cubicBezTo>
                                  <a:pt x="899680" y="617808"/>
                                  <a:pt x="895350" y="618674"/>
                                  <a:pt x="902277" y="616942"/>
                                </a:cubicBezTo>
                                <a:cubicBezTo>
                                  <a:pt x="905741" y="616076"/>
                                  <a:pt x="904009" y="616076"/>
                                  <a:pt x="902277" y="616942"/>
                                </a:cubicBezTo>
                                <a:cubicBezTo>
                                  <a:pt x="919596" y="612612"/>
                                  <a:pt x="911802" y="602222"/>
                                  <a:pt x="897948" y="600490"/>
                                </a:cubicBezTo>
                                <a:cubicBezTo>
                                  <a:pt x="882361" y="600490"/>
                                  <a:pt x="866775" y="605685"/>
                                  <a:pt x="851189" y="604819"/>
                                </a:cubicBezTo>
                                <a:close/>
                                <a:moveTo>
                                  <a:pt x="897948" y="836017"/>
                                </a:moveTo>
                                <a:cubicBezTo>
                                  <a:pt x="879764" y="835151"/>
                                  <a:pt x="860714" y="839480"/>
                                  <a:pt x="841664" y="839480"/>
                                </a:cubicBezTo>
                                <a:cubicBezTo>
                                  <a:pt x="797502" y="840347"/>
                                  <a:pt x="755073" y="836883"/>
                                  <a:pt x="711777" y="835151"/>
                                </a:cubicBezTo>
                                <a:cubicBezTo>
                                  <a:pt x="697923" y="834285"/>
                                  <a:pt x="697057" y="849006"/>
                                  <a:pt x="711777" y="850737"/>
                                </a:cubicBezTo>
                                <a:cubicBezTo>
                                  <a:pt x="731693" y="853335"/>
                                  <a:pt x="753341" y="852469"/>
                                  <a:pt x="773257" y="852469"/>
                                </a:cubicBezTo>
                                <a:cubicBezTo>
                                  <a:pt x="813089" y="853335"/>
                                  <a:pt x="862446" y="861994"/>
                                  <a:pt x="902277" y="855067"/>
                                </a:cubicBezTo>
                                <a:cubicBezTo>
                                  <a:pt x="899680" y="855933"/>
                                  <a:pt x="897082" y="855933"/>
                                  <a:pt x="902277" y="855067"/>
                                </a:cubicBezTo>
                                <a:cubicBezTo>
                                  <a:pt x="906607" y="854201"/>
                                  <a:pt x="904875" y="855067"/>
                                  <a:pt x="902277" y="855067"/>
                                </a:cubicBezTo>
                                <a:cubicBezTo>
                                  <a:pt x="918730" y="851603"/>
                                  <a:pt x="911802" y="836017"/>
                                  <a:pt x="897948" y="836017"/>
                                </a:cubicBezTo>
                                <a:close/>
                                <a:moveTo>
                                  <a:pt x="876300" y="887972"/>
                                </a:moveTo>
                                <a:cubicBezTo>
                                  <a:pt x="838200" y="889703"/>
                                  <a:pt x="881496" y="887105"/>
                                  <a:pt x="876300" y="887972"/>
                                </a:cubicBezTo>
                                <a:lnTo>
                                  <a:pt x="876300" y="887972"/>
                                </a:lnTo>
                                <a:close/>
                                <a:moveTo>
                                  <a:pt x="701386" y="1057690"/>
                                </a:moveTo>
                                <a:cubicBezTo>
                                  <a:pt x="736023" y="1046433"/>
                                  <a:pt x="786246" y="1055958"/>
                                  <a:pt x="822614" y="1055092"/>
                                </a:cubicBezTo>
                                <a:cubicBezTo>
                                  <a:pt x="836468" y="1055092"/>
                                  <a:pt x="879764" y="1060287"/>
                                  <a:pt x="888423" y="1047299"/>
                                </a:cubicBezTo>
                                <a:cubicBezTo>
                                  <a:pt x="896216" y="1035176"/>
                                  <a:pt x="849457" y="1039506"/>
                                  <a:pt x="845127" y="1039506"/>
                                </a:cubicBezTo>
                                <a:cubicBezTo>
                                  <a:pt x="798368" y="1038639"/>
                                  <a:pt x="755073" y="1048165"/>
                                  <a:pt x="707448" y="1040371"/>
                                </a:cubicBezTo>
                                <a:cubicBezTo>
                                  <a:pt x="701386" y="1039506"/>
                                  <a:pt x="669348" y="1033444"/>
                                  <a:pt x="673677" y="1049896"/>
                                </a:cubicBezTo>
                                <a:cubicBezTo>
                                  <a:pt x="675409" y="1057690"/>
                                  <a:pt x="695325" y="1059421"/>
                                  <a:pt x="701386" y="1057690"/>
                                </a:cubicBezTo>
                                <a:cubicBezTo>
                                  <a:pt x="699655" y="1057690"/>
                                  <a:pt x="699655" y="1058555"/>
                                  <a:pt x="701386" y="1057690"/>
                                </a:cubicBezTo>
                                <a:close/>
                                <a:moveTo>
                                  <a:pt x="1159452" y="1197101"/>
                                </a:moveTo>
                                <a:cubicBezTo>
                                  <a:pt x="1149927" y="1205760"/>
                                  <a:pt x="1166380" y="1191040"/>
                                  <a:pt x="1159452" y="1197101"/>
                                </a:cubicBezTo>
                                <a:lnTo>
                                  <a:pt x="1159452" y="1197101"/>
                                </a:lnTo>
                                <a:close/>
                                <a:moveTo>
                                  <a:pt x="1136073" y="1184112"/>
                                </a:moveTo>
                                <a:cubicBezTo>
                                  <a:pt x="1114425" y="1185844"/>
                                  <a:pt x="1092777" y="1184978"/>
                                  <a:pt x="1071130" y="1184112"/>
                                </a:cubicBezTo>
                                <a:cubicBezTo>
                                  <a:pt x="1027834" y="1183246"/>
                                  <a:pt x="981075" y="1173722"/>
                                  <a:pt x="937780" y="1178051"/>
                                </a:cubicBezTo>
                                <a:cubicBezTo>
                                  <a:pt x="935182" y="1178051"/>
                                  <a:pt x="924791" y="1182381"/>
                                  <a:pt x="929121" y="1186710"/>
                                </a:cubicBezTo>
                                <a:cubicBezTo>
                                  <a:pt x="933450" y="1191905"/>
                                  <a:pt x="952500" y="1189308"/>
                                  <a:pt x="958561" y="1190174"/>
                                </a:cubicBezTo>
                                <a:cubicBezTo>
                                  <a:pt x="982807" y="1191040"/>
                                  <a:pt x="1006186" y="1192771"/>
                                  <a:pt x="1029566" y="1194503"/>
                                </a:cubicBezTo>
                                <a:cubicBezTo>
                                  <a:pt x="1052946" y="1196235"/>
                                  <a:pt x="1076325" y="1198833"/>
                                  <a:pt x="1099705" y="1197967"/>
                                </a:cubicBezTo>
                                <a:cubicBezTo>
                                  <a:pt x="1113559" y="1197967"/>
                                  <a:pt x="1148196" y="1206626"/>
                                  <a:pt x="1159452" y="1196235"/>
                                </a:cubicBezTo>
                                <a:cubicBezTo>
                                  <a:pt x="1178502" y="1179783"/>
                                  <a:pt x="1143000" y="1183246"/>
                                  <a:pt x="1136073" y="1184112"/>
                                </a:cubicBezTo>
                                <a:close/>
                                <a:moveTo>
                                  <a:pt x="687532" y="973696"/>
                                </a:moveTo>
                                <a:cubicBezTo>
                                  <a:pt x="688398" y="996210"/>
                                  <a:pt x="868507" y="995344"/>
                                  <a:pt x="880630" y="991014"/>
                                </a:cubicBezTo>
                                <a:cubicBezTo>
                                  <a:pt x="878898" y="991881"/>
                                  <a:pt x="878032" y="991881"/>
                                  <a:pt x="880630" y="991014"/>
                                </a:cubicBezTo>
                                <a:cubicBezTo>
                                  <a:pt x="880630" y="991014"/>
                                  <a:pt x="880630" y="991014"/>
                                  <a:pt x="880630" y="991014"/>
                                </a:cubicBezTo>
                                <a:cubicBezTo>
                                  <a:pt x="904875" y="981490"/>
                                  <a:pt x="862446" y="973696"/>
                                  <a:pt x="855518" y="973696"/>
                                </a:cubicBezTo>
                                <a:cubicBezTo>
                                  <a:pt x="827809" y="974562"/>
                                  <a:pt x="800100" y="978026"/>
                                  <a:pt x="773257" y="979758"/>
                                </a:cubicBezTo>
                                <a:cubicBezTo>
                                  <a:pt x="764598" y="979758"/>
                                  <a:pt x="687532" y="969367"/>
                                  <a:pt x="687532" y="973696"/>
                                </a:cubicBezTo>
                                <a:close/>
                                <a:moveTo>
                                  <a:pt x="882361" y="989282"/>
                                </a:moveTo>
                                <a:cubicBezTo>
                                  <a:pt x="882361" y="989282"/>
                                  <a:pt x="881496" y="989282"/>
                                  <a:pt x="880630" y="990149"/>
                                </a:cubicBezTo>
                                <a:cubicBezTo>
                                  <a:pt x="880630" y="990149"/>
                                  <a:pt x="880630" y="990149"/>
                                  <a:pt x="880630" y="990149"/>
                                </a:cubicBezTo>
                                <a:cubicBezTo>
                                  <a:pt x="881496" y="990149"/>
                                  <a:pt x="882361" y="990149"/>
                                  <a:pt x="882361" y="989282"/>
                                </a:cubicBezTo>
                                <a:close/>
                                <a:moveTo>
                                  <a:pt x="1412298" y="397867"/>
                                </a:moveTo>
                                <a:cubicBezTo>
                                  <a:pt x="1392382" y="396135"/>
                                  <a:pt x="1373332" y="394403"/>
                                  <a:pt x="1353416" y="392671"/>
                                </a:cubicBezTo>
                                <a:cubicBezTo>
                                  <a:pt x="1310121" y="388342"/>
                                  <a:pt x="1266825" y="385744"/>
                                  <a:pt x="1223530" y="385744"/>
                                </a:cubicBezTo>
                                <a:cubicBezTo>
                                  <a:pt x="1212273" y="385744"/>
                                  <a:pt x="1205346" y="403928"/>
                                  <a:pt x="1220932" y="404794"/>
                                </a:cubicBezTo>
                                <a:cubicBezTo>
                                  <a:pt x="1241714" y="404794"/>
                                  <a:pt x="1261630" y="398733"/>
                                  <a:pt x="1283277" y="399599"/>
                                </a:cubicBezTo>
                                <a:cubicBezTo>
                                  <a:pt x="1307523" y="400464"/>
                                  <a:pt x="1332634" y="403062"/>
                                  <a:pt x="1356880" y="406526"/>
                                </a:cubicBezTo>
                                <a:cubicBezTo>
                                  <a:pt x="1376796" y="409123"/>
                                  <a:pt x="1399309" y="419514"/>
                                  <a:pt x="1418359" y="416051"/>
                                </a:cubicBezTo>
                                <a:cubicBezTo>
                                  <a:pt x="1438275" y="413453"/>
                                  <a:pt x="1423555" y="399599"/>
                                  <a:pt x="1412298" y="397867"/>
                                </a:cubicBezTo>
                                <a:close/>
                                <a:moveTo>
                                  <a:pt x="1141268" y="898362"/>
                                </a:moveTo>
                                <a:cubicBezTo>
                                  <a:pt x="1110096" y="899228"/>
                                  <a:pt x="1078057" y="897496"/>
                                  <a:pt x="1046884" y="897496"/>
                                </a:cubicBezTo>
                                <a:cubicBezTo>
                                  <a:pt x="1037359" y="897496"/>
                                  <a:pt x="938646" y="887105"/>
                                  <a:pt x="934316" y="901826"/>
                                </a:cubicBezTo>
                                <a:cubicBezTo>
                                  <a:pt x="929986" y="915680"/>
                                  <a:pt x="962025" y="909619"/>
                                  <a:pt x="968086" y="908753"/>
                                </a:cubicBezTo>
                                <a:cubicBezTo>
                                  <a:pt x="993198" y="905290"/>
                                  <a:pt x="1018309" y="906155"/>
                                  <a:pt x="1043421" y="907021"/>
                                </a:cubicBezTo>
                                <a:cubicBezTo>
                                  <a:pt x="1073727" y="908753"/>
                                  <a:pt x="1104034" y="911351"/>
                                  <a:pt x="1135207" y="912217"/>
                                </a:cubicBezTo>
                                <a:cubicBezTo>
                                  <a:pt x="1148196" y="913083"/>
                                  <a:pt x="1181100" y="923474"/>
                                  <a:pt x="1191491" y="913949"/>
                                </a:cubicBezTo>
                                <a:cubicBezTo>
                                  <a:pt x="1212273" y="894899"/>
                                  <a:pt x="1148196" y="898362"/>
                                  <a:pt x="1141268" y="898362"/>
                                </a:cubicBezTo>
                                <a:close/>
                                <a:moveTo>
                                  <a:pt x="1190625" y="913949"/>
                                </a:moveTo>
                                <a:cubicBezTo>
                                  <a:pt x="1183698" y="920010"/>
                                  <a:pt x="1198418" y="907021"/>
                                  <a:pt x="1190625" y="913949"/>
                                </a:cubicBezTo>
                                <a:lnTo>
                                  <a:pt x="1190625" y="913949"/>
                                </a:lnTo>
                                <a:close/>
                                <a:moveTo>
                                  <a:pt x="1250373" y="721717"/>
                                </a:moveTo>
                                <a:cubicBezTo>
                                  <a:pt x="1285875" y="712192"/>
                                  <a:pt x="1330902" y="714790"/>
                                  <a:pt x="1367271" y="713924"/>
                                </a:cubicBezTo>
                                <a:cubicBezTo>
                                  <a:pt x="1378527" y="713924"/>
                                  <a:pt x="1416627" y="720851"/>
                                  <a:pt x="1423555" y="712192"/>
                                </a:cubicBezTo>
                                <a:cubicBezTo>
                                  <a:pt x="1434812" y="698337"/>
                                  <a:pt x="1412298" y="692276"/>
                                  <a:pt x="1403639" y="693142"/>
                                </a:cubicBezTo>
                                <a:cubicBezTo>
                                  <a:pt x="1360343" y="696605"/>
                                  <a:pt x="1317048" y="694873"/>
                                  <a:pt x="1273752" y="700069"/>
                                </a:cubicBezTo>
                                <a:cubicBezTo>
                                  <a:pt x="1264227" y="700935"/>
                                  <a:pt x="1235652" y="700069"/>
                                  <a:pt x="1229591" y="710460"/>
                                </a:cubicBezTo>
                                <a:cubicBezTo>
                                  <a:pt x="1223530" y="723449"/>
                                  <a:pt x="1242580" y="723449"/>
                                  <a:pt x="1250373" y="721717"/>
                                </a:cubicBezTo>
                                <a:cubicBezTo>
                                  <a:pt x="1265093" y="717387"/>
                                  <a:pt x="1254702" y="719985"/>
                                  <a:pt x="1250373" y="721717"/>
                                </a:cubicBezTo>
                                <a:close/>
                                <a:moveTo>
                                  <a:pt x="490970" y="543339"/>
                                </a:moveTo>
                                <a:lnTo>
                                  <a:pt x="490970" y="543339"/>
                                </a:lnTo>
                                <a:cubicBezTo>
                                  <a:pt x="500496" y="554597"/>
                                  <a:pt x="529936" y="547669"/>
                                  <a:pt x="542059" y="545937"/>
                                </a:cubicBezTo>
                                <a:cubicBezTo>
                                  <a:pt x="558511" y="543339"/>
                                  <a:pt x="574964" y="541608"/>
                                  <a:pt x="590550" y="542474"/>
                                </a:cubicBezTo>
                                <a:cubicBezTo>
                                  <a:pt x="610466" y="542474"/>
                                  <a:pt x="628650" y="550267"/>
                                  <a:pt x="648566" y="551133"/>
                                </a:cubicBezTo>
                                <a:cubicBezTo>
                                  <a:pt x="658091" y="551133"/>
                                  <a:pt x="684068" y="553730"/>
                                  <a:pt x="690130" y="545071"/>
                                </a:cubicBezTo>
                                <a:cubicBezTo>
                                  <a:pt x="696191" y="536412"/>
                                  <a:pt x="648566" y="535546"/>
                                  <a:pt x="644236" y="534680"/>
                                </a:cubicBezTo>
                                <a:cubicBezTo>
                                  <a:pt x="598343" y="531217"/>
                                  <a:pt x="552450" y="529485"/>
                                  <a:pt x="506557" y="532083"/>
                                </a:cubicBezTo>
                                <a:cubicBezTo>
                                  <a:pt x="506557" y="532083"/>
                                  <a:pt x="506557" y="532083"/>
                                  <a:pt x="507423" y="532083"/>
                                </a:cubicBezTo>
                                <a:cubicBezTo>
                                  <a:pt x="507423" y="532083"/>
                                  <a:pt x="507423" y="532083"/>
                                  <a:pt x="506557" y="532083"/>
                                </a:cubicBezTo>
                                <a:cubicBezTo>
                                  <a:pt x="506557" y="532083"/>
                                  <a:pt x="506557" y="532083"/>
                                  <a:pt x="506557" y="532083"/>
                                </a:cubicBezTo>
                                <a:cubicBezTo>
                                  <a:pt x="502227" y="532083"/>
                                  <a:pt x="483177" y="533815"/>
                                  <a:pt x="490970" y="543339"/>
                                </a:cubicBezTo>
                                <a:close/>
                                <a:moveTo>
                                  <a:pt x="1211407" y="952049"/>
                                </a:moveTo>
                                <a:cubicBezTo>
                                  <a:pt x="1211407" y="952049"/>
                                  <a:pt x="1211407" y="952049"/>
                                  <a:pt x="1211407" y="952049"/>
                                </a:cubicBezTo>
                                <a:cubicBezTo>
                                  <a:pt x="1257300" y="943389"/>
                                  <a:pt x="1303193" y="942524"/>
                                  <a:pt x="1349086" y="942524"/>
                                </a:cubicBezTo>
                                <a:cubicBezTo>
                                  <a:pt x="1370734" y="942524"/>
                                  <a:pt x="1392382" y="942524"/>
                                  <a:pt x="1414030" y="940792"/>
                                </a:cubicBezTo>
                                <a:cubicBezTo>
                                  <a:pt x="1420091" y="939926"/>
                                  <a:pt x="1433080" y="938194"/>
                                  <a:pt x="1427018" y="928669"/>
                                </a:cubicBezTo>
                                <a:cubicBezTo>
                                  <a:pt x="1421823" y="920876"/>
                                  <a:pt x="1404505" y="922608"/>
                                  <a:pt x="1395846" y="922608"/>
                                </a:cubicBezTo>
                                <a:cubicBezTo>
                                  <a:pt x="1347355" y="923474"/>
                                  <a:pt x="1297998" y="930401"/>
                                  <a:pt x="1249507" y="932998"/>
                                </a:cubicBezTo>
                                <a:cubicBezTo>
                                  <a:pt x="1233055" y="933865"/>
                                  <a:pt x="1207943" y="931267"/>
                                  <a:pt x="1192357" y="939060"/>
                                </a:cubicBezTo>
                                <a:cubicBezTo>
                                  <a:pt x="1172441" y="950317"/>
                                  <a:pt x="1203614" y="953780"/>
                                  <a:pt x="1211407" y="952049"/>
                                </a:cubicBezTo>
                                <a:cubicBezTo>
                                  <a:pt x="1210541" y="952049"/>
                                  <a:pt x="1210541" y="952049"/>
                                  <a:pt x="1211407" y="952049"/>
                                </a:cubicBezTo>
                                <a:close/>
                                <a:moveTo>
                                  <a:pt x="1229591" y="948585"/>
                                </a:moveTo>
                                <a:cubicBezTo>
                                  <a:pt x="1227859" y="948585"/>
                                  <a:pt x="1220066" y="950317"/>
                                  <a:pt x="1215737" y="951183"/>
                                </a:cubicBezTo>
                                <a:cubicBezTo>
                                  <a:pt x="1224396" y="949451"/>
                                  <a:pt x="1228725" y="949451"/>
                                  <a:pt x="1229591" y="948585"/>
                                </a:cubicBezTo>
                                <a:close/>
                                <a:moveTo>
                                  <a:pt x="1232189" y="442028"/>
                                </a:moveTo>
                                <a:cubicBezTo>
                                  <a:pt x="1256434" y="439430"/>
                                  <a:pt x="1281546" y="437699"/>
                                  <a:pt x="1305791" y="437699"/>
                                </a:cubicBezTo>
                                <a:cubicBezTo>
                                  <a:pt x="1328305" y="437699"/>
                                  <a:pt x="1349952" y="441162"/>
                                  <a:pt x="1372466" y="442894"/>
                                </a:cubicBezTo>
                                <a:cubicBezTo>
                                  <a:pt x="1380259" y="443760"/>
                                  <a:pt x="1413164" y="455017"/>
                                  <a:pt x="1418359" y="447224"/>
                                </a:cubicBezTo>
                                <a:cubicBezTo>
                                  <a:pt x="1433080" y="422978"/>
                                  <a:pt x="1325707" y="428173"/>
                                  <a:pt x="1311852" y="428173"/>
                                </a:cubicBezTo>
                                <a:cubicBezTo>
                                  <a:pt x="1289339" y="428173"/>
                                  <a:pt x="1265959" y="430771"/>
                                  <a:pt x="1242580" y="429905"/>
                                </a:cubicBezTo>
                                <a:cubicBezTo>
                                  <a:pt x="1228725" y="429040"/>
                                  <a:pt x="1207943" y="423844"/>
                                  <a:pt x="1196687" y="434235"/>
                                </a:cubicBezTo>
                                <a:cubicBezTo>
                                  <a:pt x="1178502" y="451553"/>
                                  <a:pt x="1227859" y="442028"/>
                                  <a:pt x="1232189" y="442028"/>
                                </a:cubicBezTo>
                                <a:close/>
                                <a:moveTo>
                                  <a:pt x="485775" y="583171"/>
                                </a:moveTo>
                                <a:cubicBezTo>
                                  <a:pt x="503959" y="584037"/>
                                  <a:pt x="523009" y="580574"/>
                                  <a:pt x="542059" y="579708"/>
                                </a:cubicBezTo>
                                <a:cubicBezTo>
                                  <a:pt x="586221" y="578842"/>
                                  <a:pt x="628650" y="582305"/>
                                  <a:pt x="671946" y="584037"/>
                                </a:cubicBezTo>
                                <a:cubicBezTo>
                                  <a:pt x="685800" y="584903"/>
                                  <a:pt x="686666" y="570183"/>
                                  <a:pt x="671946" y="568451"/>
                                </a:cubicBezTo>
                                <a:cubicBezTo>
                                  <a:pt x="652030" y="565853"/>
                                  <a:pt x="630382" y="566719"/>
                                  <a:pt x="610466" y="566719"/>
                                </a:cubicBezTo>
                                <a:cubicBezTo>
                                  <a:pt x="570634" y="565853"/>
                                  <a:pt x="521277" y="557194"/>
                                  <a:pt x="481446" y="564121"/>
                                </a:cubicBezTo>
                                <a:cubicBezTo>
                                  <a:pt x="484043" y="563256"/>
                                  <a:pt x="486641" y="563256"/>
                                  <a:pt x="481446" y="564121"/>
                                </a:cubicBezTo>
                                <a:cubicBezTo>
                                  <a:pt x="477116" y="564987"/>
                                  <a:pt x="478848" y="564121"/>
                                  <a:pt x="481446" y="564121"/>
                                </a:cubicBezTo>
                                <a:cubicBezTo>
                                  <a:pt x="464993" y="567585"/>
                                  <a:pt x="471921" y="583171"/>
                                  <a:pt x="485775" y="583171"/>
                                </a:cubicBezTo>
                                <a:close/>
                                <a:moveTo>
                                  <a:pt x="507423" y="176194"/>
                                </a:moveTo>
                                <a:cubicBezTo>
                                  <a:pt x="529071" y="175328"/>
                                  <a:pt x="549852" y="173597"/>
                                  <a:pt x="571500" y="171865"/>
                                </a:cubicBezTo>
                                <a:cubicBezTo>
                                  <a:pt x="614796" y="169267"/>
                                  <a:pt x="656359" y="169267"/>
                                  <a:pt x="697923" y="177926"/>
                                </a:cubicBezTo>
                                <a:cubicBezTo>
                                  <a:pt x="712643" y="181389"/>
                                  <a:pt x="721302" y="168401"/>
                                  <a:pt x="706582" y="160608"/>
                                </a:cubicBezTo>
                                <a:cubicBezTo>
                                  <a:pt x="689264" y="152814"/>
                                  <a:pt x="656359" y="158876"/>
                                  <a:pt x="638175" y="158876"/>
                                </a:cubicBezTo>
                                <a:cubicBezTo>
                                  <a:pt x="613064" y="158010"/>
                                  <a:pt x="587952" y="158010"/>
                                  <a:pt x="562841" y="158876"/>
                                </a:cubicBezTo>
                                <a:cubicBezTo>
                                  <a:pt x="542925" y="158876"/>
                                  <a:pt x="521277" y="155412"/>
                                  <a:pt x="501361" y="158876"/>
                                </a:cubicBezTo>
                                <a:cubicBezTo>
                                  <a:pt x="484043" y="163206"/>
                                  <a:pt x="492702" y="177060"/>
                                  <a:pt x="507423" y="176194"/>
                                </a:cubicBezTo>
                                <a:close/>
                                <a:moveTo>
                                  <a:pt x="884959" y="954646"/>
                                </a:moveTo>
                                <a:cubicBezTo>
                                  <a:pt x="893618" y="950317"/>
                                  <a:pt x="883227" y="941657"/>
                                  <a:pt x="878898" y="940792"/>
                                </a:cubicBezTo>
                                <a:cubicBezTo>
                                  <a:pt x="870239" y="939060"/>
                                  <a:pt x="861580" y="941657"/>
                                  <a:pt x="852921" y="943389"/>
                                </a:cubicBezTo>
                                <a:cubicBezTo>
                                  <a:pt x="830407" y="946853"/>
                                  <a:pt x="807893" y="943389"/>
                                  <a:pt x="785380" y="945121"/>
                                </a:cubicBezTo>
                                <a:cubicBezTo>
                                  <a:pt x="777586" y="945987"/>
                                  <a:pt x="708314" y="934730"/>
                                  <a:pt x="706582" y="941657"/>
                                </a:cubicBezTo>
                                <a:cubicBezTo>
                                  <a:pt x="701386" y="959842"/>
                                  <a:pt x="871105" y="961574"/>
                                  <a:pt x="884959" y="954646"/>
                                </a:cubicBezTo>
                                <a:close/>
                                <a:moveTo>
                                  <a:pt x="508289" y="531217"/>
                                </a:moveTo>
                                <a:cubicBezTo>
                                  <a:pt x="516948" y="530351"/>
                                  <a:pt x="521277" y="530351"/>
                                  <a:pt x="523009" y="530351"/>
                                </a:cubicBezTo>
                                <a:cubicBezTo>
                                  <a:pt x="520411" y="531217"/>
                                  <a:pt x="510886" y="531217"/>
                                  <a:pt x="508289" y="531217"/>
                                </a:cubicBezTo>
                                <a:close/>
                                <a:moveTo>
                                  <a:pt x="507423" y="532083"/>
                                </a:moveTo>
                                <a:cubicBezTo>
                                  <a:pt x="507423" y="532083"/>
                                  <a:pt x="507423" y="532083"/>
                                  <a:pt x="507423" y="532083"/>
                                </a:cubicBezTo>
                                <a:cubicBezTo>
                                  <a:pt x="507423" y="532083"/>
                                  <a:pt x="507423" y="532083"/>
                                  <a:pt x="507423" y="532083"/>
                                </a:cubicBezTo>
                                <a:close/>
                                <a:moveTo>
                                  <a:pt x="873702" y="1007467"/>
                                </a:moveTo>
                                <a:cubicBezTo>
                                  <a:pt x="854652" y="1005735"/>
                                  <a:pt x="833871" y="1009199"/>
                                  <a:pt x="813955" y="1009199"/>
                                </a:cubicBezTo>
                                <a:cubicBezTo>
                                  <a:pt x="794905" y="1009199"/>
                                  <a:pt x="775855" y="1010930"/>
                                  <a:pt x="756805" y="1009199"/>
                                </a:cubicBezTo>
                                <a:cubicBezTo>
                                  <a:pt x="741218" y="1008333"/>
                                  <a:pt x="724766" y="998808"/>
                                  <a:pt x="710046" y="999674"/>
                                </a:cubicBezTo>
                                <a:cubicBezTo>
                                  <a:pt x="700521" y="1000540"/>
                                  <a:pt x="683202" y="1009199"/>
                                  <a:pt x="701386" y="1015260"/>
                                </a:cubicBezTo>
                                <a:cubicBezTo>
                                  <a:pt x="719571" y="1020456"/>
                                  <a:pt x="741218" y="1014394"/>
                                  <a:pt x="760268" y="1018724"/>
                                </a:cubicBezTo>
                                <a:cubicBezTo>
                                  <a:pt x="781916" y="1023053"/>
                                  <a:pt x="803564" y="1021321"/>
                                  <a:pt x="824346" y="1024785"/>
                                </a:cubicBezTo>
                                <a:cubicBezTo>
                                  <a:pt x="840798" y="1027383"/>
                                  <a:pt x="862446" y="1033444"/>
                                  <a:pt x="878898" y="1026517"/>
                                </a:cubicBezTo>
                                <a:lnTo>
                                  <a:pt x="878898" y="1026517"/>
                                </a:lnTo>
                                <a:cubicBezTo>
                                  <a:pt x="880630" y="1025651"/>
                                  <a:pt x="879764" y="1025651"/>
                                  <a:pt x="878898" y="1026517"/>
                                </a:cubicBezTo>
                                <a:cubicBezTo>
                                  <a:pt x="891021" y="1020456"/>
                                  <a:pt x="884959" y="1008333"/>
                                  <a:pt x="873702" y="1007467"/>
                                </a:cubicBezTo>
                                <a:close/>
                                <a:moveTo>
                                  <a:pt x="458932" y="743365"/>
                                </a:moveTo>
                                <a:cubicBezTo>
                                  <a:pt x="472786" y="747694"/>
                                  <a:pt x="489239" y="745097"/>
                                  <a:pt x="503093" y="745097"/>
                                </a:cubicBezTo>
                                <a:cubicBezTo>
                                  <a:pt x="532534" y="745962"/>
                                  <a:pt x="562841" y="747694"/>
                                  <a:pt x="592282" y="749426"/>
                                </a:cubicBezTo>
                                <a:cubicBezTo>
                                  <a:pt x="601807" y="749426"/>
                                  <a:pt x="686666" y="763280"/>
                                  <a:pt x="685800" y="748560"/>
                                </a:cubicBezTo>
                                <a:cubicBezTo>
                                  <a:pt x="684934" y="735571"/>
                                  <a:pt x="622589" y="742498"/>
                                  <a:pt x="613930" y="741633"/>
                                </a:cubicBezTo>
                                <a:cubicBezTo>
                                  <a:pt x="565439" y="739035"/>
                                  <a:pt x="510020" y="721717"/>
                                  <a:pt x="461530" y="732974"/>
                                </a:cubicBezTo>
                                <a:lnTo>
                                  <a:pt x="461530" y="732974"/>
                                </a:lnTo>
                                <a:cubicBezTo>
                                  <a:pt x="459798" y="733839"/>
                                  <a:pt x="459798" y="732974"/>
                                  <a:pt x="461530" y="732974"/>
                                </a:cubicBezTo>
                                <a:cubicBezTo>
                                  <a:pt x="452005" y="734706"/>
                                  <a:pt x="450273" y="740767"/>
                                  <a:pt x="458932" y="743365"/>
                                </a:cubicBezTo>
                                <a:close/>
                                <a:moveTo>
                                  <a:pt x="909205" y="920876"/>
                                </a:moveTo>
                                <a:cubicBezTo>
                                  <a:pt x="908339" y="921742"/>
                                  <a:pt x="908339" y="922608"/>
                                  <a:pt x="909205" y="920876"/>
                                </a:cubicBezTo>
                                <a:lnTo>
                                  <a:pt x="909205" y="920876"/>
                                </a:lnTo>
                                <a:cubicBezTo>
                                  <a:pt x="929986" y="901826"/>
                                  <a:pt x="826943" y="904424"/>
                                  <a:pt x="817418" y="904424"/>
                                </a:cubicBezTo>
                                <a:cubicBezTo>
                                  <a:pt x="803564" y="904424"/>
                                  <a:pt x="671080" y="896631"/>
                                  <a:pt x="671080" y="906155"/>
                                </a:cubicBezTo>
                                <a:cubicBezTo>
                                  <a:pt x="671946" y="916546"/>
                                  <a:pt x="777586" y="913949"/>
                                  <a:pt x="787977" y="914815"/>
                                </a:cubicBezTo>
                                <a:cubicBezTo>
                                  <a:pt x="811357" y="915680"/>
                                  <a:pt x="835602" y="917412"/>
                                  <a:pt x="858982" y="919144"/>
                                </a:cubicBezTo>
                                <a:cubicBezTo>
                                  <a:pt x="869373" y="920876"/>
                                  <a:pt x="901411" y="928669"/>
                                  <a:pt x="909205" y="920876"/>
                                </a:cubicBezTo>
                                <a:close/>
                                <a:moveTo>
                                  <a:pt x="613064" y="879312"/>
                                </a:moveTo>
                                <a:cubicBezTo>
                                  <a:pt x="626918" y="880178"/>
                                  <a:pt x="639907" y="894032"/>
                                  <a:pt x="653761" y="885373"/>
                                </a:cubicBezTo>
                                <a:cubicBezTo>
                                  <a:pt x="668482" y="876714"/>
                                  <a:pt x="647700" y="865458"/>
                                  <a:pt x="637309" y="868055"/>
                                </a:cubicBezTo>
                                <a:cubicBezTo>
                                  <a:pt x="633846" y="868921"/>
                                  <a:pt x="634711" y="868921"/>
                                  <a:pt x="637309" y="868055"/>
                                </a:cubicBezTo>
                                <a:cubicBezTo>
                                  <a:pt x="606136" y="876714"/>
                                  <a:pt x="564573" y="868921"/>
                                  <a:pt x="532534" y="868921"/>
                                </a:cubicBezTo>
                                <a:cubicBezTo>
                                  <a:pt x="512618" y="868921"/>
                                  <a:pt x="491836" y="868055"/>
                                  <a:pt x="471921" y="872385"/>
                                </a:cubicBezTo>
                                <a:cubicBezTo>
                                  <a:pt x="449407" y="876714"/>
                                  <a:pt x="481446" y="886240"/>
                                  <a:pt x="491836" y="884508"/>
                                </a:cubicBezTo>
                                <a:lnTo>
                                  <a:pt x="491836" y="884508"/>
                                </a:lnTo>
                                <a:cubicBezTo>
                                  <a:pt x="529071" y="879312"/>
                                  <a:pt x="574964" y="876714"/>
                                  <a:pt x="613064" y="879312"/>
                                </a:cubicBezTo>
                                <a:close/>
                                <a:moveTo>
                                  <a:pt x="1210541" y="1025651"/>
                                </a:moveTo>
                                <a:cubicBezTo>
                                  <a:pt x="1211407" y="1024785"/>
                                  <a:pt x="1211407" y="1025651"/>
                                  <a:pt x="1210541" y="1025651"/>
                                </a:cubicBezTo>
                                <a:cubicBezTo>
                                  <a:pt x="1217468" y="1019589"/>
                                  <a:pt x="1250373" y="1024785"/>
                                  <a:pt x="1258166" y="1023919"/>
                                </a:cubicBezTo>
                                <a:cubicBezTo>
                                  <a:pt x="1287607" y="1023919"/>
                                  <a:pt x="1317048" y="1023053"/>
                                  <a:pt x="1347355" y="1022187"/>
                                </a:cubicBezTo>
                                <a:cubicBezTo>
                                  <a:pt x="1368136" y="1021321"/>
                                  <a:pt x="1394980" y="1024785"/>
                                  <a:pt x="1414896" y="1017858"/>
                                </a:cubicBezTo>
                                <a:cubicBezTo>
                                  <a:pt x="1438275" y="1010930"/>
                                  <a:pt x="1419225" y="998808"/>
                                  <a:pt x="1404505" y="1001405"/>
                                </a:cubicBezTo>
                                <a:cubicBezTo>
                                  <a:pt x="1354282" y="1010930"/>
                                  <a:pt x="1304925" y="1008333"/>
                                  <a:pt x="1254702" y="1006601"/>
                                </a:cubicBezTo>
                                <a:cubicBezTo>
                                  <a:pt x="1237384" y="1006601"/>
                                  <a:pt x="1207943" y="1002271"/>
                                  <a:pt x="1191491" y="1009199"/>
                                </a:cubicBezTo>
                                <a:cubicBezTo>
                                  <a:pt x="1175039" y="1017858"/>
                                  <a:pt x="1200150" y="1035176"/>
                                  <a:pt x="1210541" y="1025651"/>
                                </a:cubicBezTo>
                                <a:close/>
                                <a:moveTo>
                                  <a:pt x="139411" y="1120035"/>
                                </a:moveTo>
                                <a:cubicBezTo>
                                  <a:pt x="146339" y="1120901"/>
                                  <a:pt x="155864" y="1124365"/>
                                  <a:pt x="163657" y="1120901"/>
                                </a:cubicBezTo>
                                <a:cubicBezTo>
                                  <a:pt x="172316" y="1116571"/>
                                  <a:pt x="165389" y="1108778"/>
                                  <a:pt x="159327" y="1107046"/>
                                </a:cubicBezTo>
                                <a:cubicBezTo>
                                  <a:pt x="140277" y="1100985"/>
                                  <a:pt x="118630" y="1102717"/>
                                  <a:pt x="99580" y="1106180"/>
                                </a:cubicBezTo>
                                <a:lnTo>
                                  <a:pt x="101311" y="1106180"/>
                                </a:lnTo>
                                <a:lnTo>
                                  <a:pt x="99580" y="1106180"/>
                                </a:lnTo>
                                <a:cubicBezTo>
                                  <a:pt x="67541" y="1112242"/>
                                  <a:pt x="34636" y="1109644"/>
                                  <a:pt x="1732" y="1112242"/>
                                </a:cubicBezTo>
                                <a:lnTo>
                                  <a:pt x="1732" y="1126097"/>
                                </a:lnTo>
                                <a:cubicBezTo>
                                  <a:pt x="7793" y="1124365"/>
                                  <a:pt x="13855" y="1123498"/>
                                  <a:pt x="19050" y="1122633"/>
                                </a:cubicBezTo>
                                <a:cubicBezTo>
                                  <a:pt x="57150" y="1120901"/>
                                  <a:pt x="99580" y="1117437"/>
                                  <a:pt x="139411" y="1120035"/>
                                </a:cubicBezTo>
                                <a:close/>
                                <a:moveTo>
                                  <a:pt x="119495" y="1081935"/>
                                </a:moveTo>
                                <a:cubicBezTo>
                                  <a:pt x="129886" y="1081069"/>
                                  <a:pt x="153266" y="1085399"/>
                                  <a:pt x="162791" y="1080203"/>
                                </a:cubicBezTo>
                                <a:cubicBezTo>
                                  <a:pt x="171450" y="1075008"/>
                                  <a:pt x="163657" y="1067214"/>
                                  <a:pt x="158461" y="1064617"/>
                                </a:cubicBezTo>
                                <a:cubicBezTo>
                                  <a:pt x="150668" y="1060287"/>
                                  <a:pt x="141143" y="1063751"/>
                                  <a:pt x="133350" y="1065483"/>
                                </a:cubicBezTo>
                                <a:cubicBezTo>
                                  <a:pt x="135082" y="1065483"/>
                                  <a:pt x="135082" y="1065483"/>
                                  <a:pt x="133350" y="1065483"/>
                                </a:cubicBezTo>
                                <a:cubicBezTo>
                                  <a:pt x="123825" y="1067214"/>
                                  <a:pt x="129886" y="1066349"/>
                                  <a:pt x="133350" y="1065483"/>
                                </a:cubicBezTo>
                                <a:cubicBezTo>
                                  <a:pt x="91786" y="1075008"/>
                                  <a:pt x="45027" y="1075873"/>
                                  <a:pt x="1732" y="1076740"/>
                                </a:cubicBezTo>
                                <a:cubicBezTo>
                                  <a:pt x="1732" y="1076740"/>
                                  <a:pt x="1732" y="1076740"/>
                                  <a:pt x="1732" y="1076740"/>
                                </a:cubicBezTo>
                                <a:lnTo>
                                  <a:pt x="1732" y="1093192"/>
                                </a:lnTo>
                                <a:cubicBezTo>
                                  <a:pt x="2598" y="1093192"/>
                                  <a:pt x="2598" y="1093192"/>
                                  <a:pt x="3464" y="1092326"/>
                                </a:cubicBezTo>
                                <a:cubicBezTo>
                                  <a:pt x="39832" y="1081069"/>
                                  <a:pt x="81395" y="1084533"/>
                                  <a:pt x="119495" y="1081935"/>
                                </a:cubicBezTo>
                                <a:close/>
                                <a:moveTo>
                                  <a:pt x="176645" y="1185844"/>
                                </a:moveTo>
                                <a:cubicBezTo>
                                  <a:pt x="161059" y="1179783"/>
                                  <a:pt x="144607" y="1181514"/>
                                  <a:pt x="128155" y="1182381"/>
                                </a:cubicBezTo>
                                <a:cubicBezTo>
                                  <a:pt x="129020" y="1182381"/>
                                  <a:pt x="129020" y="1182381"/>
                                  <a:pt x="126423" y="1182381"/>
                                </a:cubicBezTo>
                                <a:cubicBezTo>
                                  <a:pt x="84859" y="1185844"/>
                                  <a:pt x="42430" y="1190174"/>
                                  <a:pt x="0" y="1191040"/>
                                </a:cubicBezTo>
                                <a:lnTo>
                                  <a:pt x="0" y="1202296"/>
                                </a:lnTo>
                                <a:cubicBezTo>
                                  <a:pt x="50223" y="1199699"/>
                                  <a:pt x="100445" y="1197101"/>
                                  <a:pt x="150668" y="1195369"/>
                                </a:cubicBezTo>
                                <a:cubicBezTo>
                                  <a:pt x="156730" y="1195369"/>
                                  <a:pt x="200891" y="1194503"/>
                                  <a:pt x="176645" y="1185844"/>
                                </a:cubicBezTo>
                                <a:close/>
                                <a:moveTo>
                                  <a:pt x="116898" y="1158135"/>
                                </a:moveTo>
                                <a:cubicBezTo>
                                  <a:pt x="129886" y="1159001"/>
                                  <a:pt x="160193" y="1166794"/>
                                  <a:pt x="172316" y="1159867"/>
                                </a:cubicBezTo>
                                <a:cubicBezTo>
                                  <a:pt x="188768" y="1149476"/>
                                  <a:pt x="121227" y="1137353"/>
                                  <a:pt x="110836" y="1145146"/>
                                </a:cubicBezTo>
                                <a:cubicBezTo>
                                  <a:pt x="109105" y="1146878"/>
                                  <a:pt x="109970" y="1146012"/>
                                  <a:pt x="110836" y="1145146"/>
                                </a:cubicBezTo>
                                <a:cubicBezTo>
                                  <a:pt x="102177" y="1150342"/>
                                  <a:pt x="76200" y="1146878"/>
                                  <a:pt x="66675" y="1147744"/>
                                </a:cubicBezTo>
                                <a:cubicBezTo>
                                  <a:pt x="45027" y="1148610"/>
                                  <a:pt x="23380" y="1149476"/>
                                  <a:pt x="1732" y="1152074"/>
                                </a:cubicBezTo>
                                <a:lnTo>
                                  <a:pt x="1732" y="1171123"/>
                                </a:lnTo>
                                <a:cubicBezTo>
                                  <a:pt x="19050" y="1169392"/>
                                  <a:pt x="37234" y="1163331"/>
                                  <a:pt x="53686" y="1162464"/>
                                </a:cubicBezTo>
                                <a:cubicBezTo>
                                  <a:pt x="73602" y="1159867"/>
                                  <a:pt x="95250" y="1157269"/>
                                  <a:pt x="116898" y="1158135"/>
                                </a:cubicBezTo>
                                <a:close/>
                                <a:moveTo>
                                  <a:pt x="115166" y="1183246"/>
                                </a:moveTo>
                                <a:cubicBezTo>
                                  <a:pt x="116032" y="1183246"/>
                                  <a:pt x="119495" y="1183246"/>
                                  <a:pt x="126423" y="1182381"/>
                                </a:cubicBezTo>
                                <a:lnTo>
                                  <a:pt x="128155" y="1182381"/>
                                </a:lnTo>
                                <a:cubicBezTo>
                                  <a:pt x="126423" y="1182381"/>
                                  <a:pt x="116898" y="1183246"/>
                                  <a:pt x="115166" y="1183246"/>
                                </a:cubicBezTo>
                                <a:close/>
                                <a:moveTo>
                                  <a:pt x="109970" y="1144280"/>
                                </a:moveTo>
                                <a:cubicBezTo>
                                  <a:pt x="109970" y="1144280"/>
                                  <a:pt x="109970" y="1144280"/>
                                  <a:pt x="109970" y="1144280"/>
                                </a:cubicBezTo>
                                <a:cubicBezTo>
                                  <a:pt x="111702" y="1143415"/>
                                  <a:pt x="110836" y="1144280"/>
                                  <a:pt x="109970" y="1144280"/>
                                </a:cubicBezTo>
                                <a:close/>
                                <a:moveTo>
                                  <a:pt x="71870" y="935597"/>
                                </a:moveTo>
                                <a:cubicBezTo>
                                  <a:pt x="94384" y="935597"/>
                                  <a:pt x="117764" y="932998"/>
                                  <a:pt x="141143" y="933865"/>
                                </a:cubicBezTo>
                                <a:cubicBezTo>
                                  <a:pt x="154998" y="934730"/>
                                  <a:pt x="175780" y="939926"/>
                                  <a:pt x="187036" y="929535"/>
                                </a:cubicBezTo>
                                <a:cubicBezTo>
                                  <a:pt x="205220" y="912217"/>
                                  <a:pt x="155864" y="921742"/>
                                  <a:pt x="151534" y="921742"/>
                                </a:cubicBezTo>
                                <a:cubicBezTo>
                                  <a:pt x="127289" y="924339"/>
                                  <a:pt x="102177" y="926071"/>
                                  <a:pt x="77932" y="926071"/>
                                </a:cubicBezTo>
                                <a:cubicBezTo>
                                  <a:pt x="55418" y="926071"/>
                                  <a:pt x="33770" y="922608"/>
                                  <a:pt x="11257" y="920876"/>
                                </a:cubicBezTo>
                                <a:cubicBezTo>
                                  <a:pt x="9525" y="920876"/>
                                  <a:pt x="5195" y="920010"/>
                                  <a:pt x="866" y="918278"/>
                                </a:cubicBezTo>
                                <a:lnTo>
                                  <a:pt x="866" y="933865"/>
                                </a:lnTo>
                                <a:cubicBezTo>
                                  <a:pt x="29441" y="937328"/>
                                  <a:pt x="64943" y="935597"/>
                                  <a:pt x="71870" y="935597"/>
                                </a:cubicBezTo>
                                <a:close/>
                                <a:moveTo>
                                  <a:pt x="132484" y="1065483"/>
                                </a:moveTo>
                                <a:cubicBezTo>
                                  <a:pt x="132484" y="1065483"/>
                                  <a:pt x="133350" y="1065483"/>
                                  <a:pt x="132484" y="1065483"/>
                                </a:cubicBezTo>
                                <a:cubicBezTo>
                                  <a:pt x="133350" y="1065483"/>
                                  <a:pt x="133350" y="1065483"/>
                                  <a:pt x="132484" y="1065483"/>
                                </a:cubicBezTo>
                                <a:lnTo>
                                  <a:pt x="132484" y="1065483"/>
                                </a:lnTo>
                                <a:close/>
                                <a:moveTo>
                                  <a:pt x="159327" y="978892"/>
                                </a:moveTo>
                                <a:cubicBezTo>
                                  <a:pt x="170584" y="978892"/>
                                  <a:pt x="177511" y="960708"/>
                                  <a:pt x="161925" y="959842"/>
                                </a:cubicBezTo>
                                <a:cubicBezTo>
                                  <a:pt x="141143" y="959842"/>
                                  <a:pt x="121227" y="965903"/>
                                  <a:pt x="99580" y="965037"/>
                                </a:cubicBezTo>
                                <a:cubicBezTo>
                                  <a:pt x="75334" y="964171"/>
                                  <a:pt x="50223" y="961574"/>
                                  <a:pt x="25977" y="958110"/>
                                </a:cubicBezTo>
                                <a:cubicBezTo>
                                  <a:pt x="17318" y="957244"/>
                                  <a:pt x="8659" y="954646"/>
                                  <a:pt x="0" y="952049"/>
                                </a:cubicBezTo>
                                <a:lnTo>
                                  <a:pt x="0" y="968501"/>
                                </a:lnTo>
                                <a:cubicBezTo>
                                  <a:pt x="9525" y="969367"/>
                                  <a:pt x="19916" y="970233"/>
                                  <a:pt x="29441" y="971099"/>
                                </a:cubicBezTo>
                                <a:cubicBezTo>
                                  <a:pt x="73602" y="976294"/>
                                  <a:pt x="116032" y="978892"/>
                                  <a:pt x="159327" y="978892"/>
                                </a:cubicBezTo>
                                <a:close/>
                                <a:moveTo>
                                  <a:pt x="122959" y="1045567"/>
                                </a:moveTo>
                                <a:cubicBezTo>
                                  <a:pt x="156730" y="1050762"/>
                                  <a:pt x="158461" y="1020456"/>
                                  <a:pt x="123825" y="1028248"/>
                                </a:cubicBezTo>
                                <a:cubicBezTo>
                                  <a:pt x="126423" y="1027383"/>
                                  <a:pt x="127289" y="1027383"/>
                                  <a:pt x="123825" y="1028248"/>
                                </a:cubicBezTo>
                                <a:cubicBezTo>
                                  <a:pt x="123825" y="1028248"/>
                                  <a:pt x="123825" y="1028248"/>
                                  <a:pt x="123825" y="1028248"/>
                                </a:cubicBezTo>
                                <a:cubicBezTo>
                                  <a:pt x="86591" y="1036907"/>
                                  <a:pt x="45893" y="1037774"/>
                                  <a:pt x="7793" y="1036042"/>
                                </a:cubicBezTo>
                                <a:cubicBezTo>
                                  <a:pt x="6061" y="1036042"/>
                                  <a:pt x="3464" y="1036042"/>
                                  <a:pt x="866" y="1035176"/>
                                </a:cubicBezTo>
                                <a:lnTo>
                                  <a:pt x="866" y="1049030"/>
                                </a:lnTo>
                                <a:cubicBezTo>
                                  <a:pt x="39832" y="1044701"/>
                                  <a:pt x="84859" y="1039506"/>
                                  <a:pt x="122959" y="1045567"/>
                                </a:cubicBezTo>
                                <a:close/>
                                <a:moveTo>
                                  <a:pt x="119495" y="1029115"/>
                                </a:moveTo>
                                <a:cubicBezTo>
                                  <a:pt x="116032" y="1029980"/>
                                  <a:pt x="114300" y="1029980"/>
                                  <a:pt x="113434" y="1030847"/>
                                </a:cubicBezTo>
                                <a:cubicBezTo>
                                  <a:pt x="114300" y="1030847"/>
                                  <a:pt x="116898" y="1029980"/>
                                  <a:pt x="119495" y="1029115"/>
                                </a:cubicBezTo>
                                <a:close/>
                                <a:moveTo>
                                  <a:pt x="76200" y="898362"/>
                                </a:moveTo>
                                <a:cubicBezTo>
                                  <a:pt x="103043" y="898362"/>
                                  <a:pt x="133350" y="894032"/>
                                  <a:pt x="159327" y="898362"/>
                                </a:cubicBezTo>
                                <a:cubicBezTo>
                                  <a:pt x="177511" y="901826"/>
                                  <a:pt x="184439" y="880178"/>
                                  <a:pt x="164523" y="879312"/>
                                </a:cubicBezTo>
                                <a:cubicBezTo>
                                  <a:pt x="146339" y="878446"/>
                                  <a:pt x="129020" y="885373"/>
                                  <a:pt x="110836" y="885373"/>
                                </a:cubicBezTo>
                                <a:cubicBezTo>
                                  <a:pt x="83127" y="886240"/>
                                  <a:pt x="53686" y="886240"/>
                                  <a:pt x="25977" y="882776"/>
                                </a:cubicBezTo>
                                <a:cubicBezTo>
                                  <a:pt x="20782" y="881910"/>
                                  <a:pt x="11257" y="879312"/>
                                  <a:pt x="0" y="876714"/>
                                </a:cubicBezTo>
                                <a:lnTo>
                                  <a:pt x="0" y="890569"/>
                                </a:lnTo>
                                <a:cubicBezTo>
                                  <a:pt x="1732" y="890569"/>
                                  <a:pt x="3464" y="890569"/>
                                  <a:pt x="4330" y="890569"/>
                                </a:cubicBezTo>
                                <a:cubicBezTo>
                                  <a:pt x="29441" y="894032"/>
                                  <a:pt x="51955" y="898362"/>
                                  <a:pt x="76200" y="898362"/>
                                </a:cubicBezTo>
                                <a:close/>
                                <a:moveTo>
                                  <a:pt x="156730" y="1013528"/>
                                </a:moveTo>
                                <a:cubicBezTo>
                                  <a:pt x="166255" y="1014394"/>
                                  <a:pt x="180109" y="1014394"/>
                                  <a:pt x="179243" y="1001405"/>
                                </a:cubicBezTo>
                                <a:cubicBezTo>
                                  <a:pt x="178377" y="991014"/>
                                  <a:pt x="129020" y="997942"/>
                                  <a:pt x="121227" y="997076"/>
                                </a:cubicBezTo>
                                <a:cubicBezTo>
                                  <a:pt x="94384" y="993612"/>
                                  <a:pt x="67541" y="993612"/>
                                  <a:pt x="40698" y="992746"/>
                                </a:cubicBezTo>
                                <a:cubicBezTo>
                                  <a:pt x="27709" y="991881"/>
                                  <a:pt x="14720" y="991014"/>
                                  <a:pt x="1732" y="990149"/>
                                </a:cubicBezTo>
                                <a:lnTo>
                                  <a:pt x="1732" y="1006601"/>
                                </a:lnTo>
                                <a:cubicBezTo>
                                  <a:pt x="11257" y="1004869"/>
                                  <a:pt x="19916" y="1004003"/>
                                  <a:pt x="29441" y="1004003"/>
                                </a:cubicBezTo>
                                <a:cubicBezTo>
                                  <a:pt x="71870" y="1004869"/>
                                  <a:pt x="113434" y="1008333"/>
                                  <a:pt x="156730" y="1013528"/>
                                </a:cubicBezTo>
                                <a:close/>
                                <a:moveTo>
                                  <a:pt x="164523" y="1392796"/>
                                </a:moveTo>
                                <a:cubicBezTo>
                                  <a:pt x="181841" y="1391930"/>
                                  <a:pt x="180975" y="1381540"/>
                                  <a:pt x="165389" y="1377210"/>
                                </a:cubicBezTo>
                                <a:cubicBezTo>
                                  <a:pt x="148936" y="1372881"/>
                                  <a:pt x="130752" y="1373746"/>
                                  <a:pt x="114300" y="1375478"/>
                                </a:cubicBezTo>
                                <a:cubicBezTo>
                                  <a:pt x="109970" y="1375478"/>
                                  <a:pt x="75334" y="1378076"/>
                                  <a:pt x="112568" y="1375478"/>
                                </a:cubicBezTo>
                                <a:cubicBezTo>
                                  <a:pt x="75334" y="1378076"/>
                                  <a:pt x="38100" y="1380674"/>
                                  <a:pt x="866" y="1383271"/>
                                </a:cubicBezTo>
                                <a:lnTo>
                                  <a:pt x="866" y="1399724"/>
                                </a:lnTo>
                                <a:cubicBezTo>
                                  <a:pt x="11257" y="1397992"/>
                                  <a:pt x="19916" y="1396260"/>
                                  <a:pt x="25111" y="1395394"/>
                                </a:cubicBezTo>
                                <a:cubicBezTo>
                                  <a:pt x="71870" y="1391930"/>
                                  <a:pt x="117764" y="1394528"/>
                                  <a:pt x="164523" y="1392796"/>
                                </a:cubicBezTo>
                                <a:close/>
                                <a:moveTo>
                                  <a:pt x="130752" y="1455142"/>
                                </a:moveTo>
                                <a:cubicBezTo>
                                  <a:pt x="132484" y="1453410"/>
                                  <a:pt x="133350" y="1452544"/>
                                  <a:pt x="130752" y="1455142"/>
                                </a:cubicBezTo>
                                <a:lnTo>
                                  <a:pt x="130752" y="1455142"/>
                                </a:lnTo>
                                <a:close/>
                                <a:moveTo>
                                  <a:pt x="161059" y="1236067"/>
                                </a:moveTo>
                                <a:cubicBezTo>
                                  <a:pt x="173182" y="1237799"/>
                                  <a:pt x="204355" y="1228274"/>
                                  <a:pt x="178377" y="1220480"/>
                                </a:cubicBezTo>
                                <a:cubicBezTo>
                                  <a:pt x="155864" y="1213553"/>
                                  <a:pt x="122959" y="1217883"/>
                                  <a:pt x="99580" y="1219615"/>
                                </a:cubicBezTo>
                                <a:cubicBezTo>
                                  <a:pt x="86591" y="1220480"/>
                                  <a:pt x="90920" y="1220480"/>
                                  <a:pt x="96982" y="1219615"/>
                                </a:cubicBezTo>
                                <a:cubicBezTo>
                                  <a:pt x="64943" y="1222212"/>
                                  <a:pt x="32905" y="1225676"/>
                                  <a:pt x="866" y="1229139"/>
                                </a:cubicBezTo>
                                <a:lnTo>
                                  <a:pt x="866" y="1245592"/>
                                </a:lnTo>
                                <a:cubicBezTo>
                                  <a:pt x="10391" y="1243860"/>
                                  <a:pt x="19050" y="1242128"/>
                                  <a:pt x="28575" y="1242128"/>
                                </a:cubicBezTo>
                                <a:cubicBezTo>
                                  <a:pt x="73602" y="1239530"/>
                                  <a:pt x="116032" y="1230006"/>
                                  <a:pt x="161059" y="1236067"/>
                                </a:cubicBezTo>
                                <a:close/>
                                <a:moveTo>
                                  <a:pt x="130752" y="1455142"/>
                                </a:moveTo>
                                <a:cubicBezTo>
                                  <a:pt x="130752" y="1455142"/>
                                  <a:pt x="130752" y="1455142"/>
                                  <a:pt x="130752" y="1455142"/>
                                </a:cubicBezTo>
                                <a:lnTo>
                                  <a:pt x="130752" y="1455142"/>
                                </a:lnTo>
                                <a:cubicBezTo>
                                  <a:pt x="130752" y="1455142"/>
                                  <a:pt x="130752" y="1455142"/>
                                  <a:pt x="130752" y="1455142"/>
                                </a:cubicBezTo>
                                <a:close/>
                                <a:moveTo>
                                  <a:pt x="148070" y="1468996"/>
                                </a:moveTo>
                                <a:cubicBezTo>
                                  <a:pt x="156730" y="1468996"/>
                                  <a:pt x="165389" y="1470728"/>
                                  <a:pt x="174048" y="1470728"/>
                                </a:cubicBezTo>
                                <a:cubicBezTo>
                                  <a:pt x="183573" y="1469862"/>
                                  <a:pt x="187036" y="1459472"/>
                                  <a:pt x="176645" y="1456873"/>
                                </a:cubicBezTo>
                                <a:cubicBezTo>
                                  <a:pt x="167120" y="1453410"/>
                                  <a:pt x="139411" y="1448214"/>
                                  <a:pt x="130752" y="1456008"/>
                                </a:cubicBezTo>
                                <a:cubicBezTo>
                                  <a:pt x="129020" y="1457740"/>
                                  <a:pt x="129886" y="1456873"/>
                                  <a:pt x="130752" y="1456008"/>
                                </a:cubicBezTo>
                                <a:cubicBezTo>
                                  <a:pt x="122959" y="1462935"/>
                                  <a:pt x="95250" y="1457740"/>
                                  <a:pt x="84859" y="1457740"/>
                                </a:cubicBezTo>
                                <a:cubicBezTo>
                                  <a:pt x="56284" y="1458605"/>
                                  <a:pt x="28575" y="1461203"/>
                                  <a:pt x="866" y="1463801"/>
                                </a:cubicBezTo>
                                <a:lnTo>
                                  <a:pt x="866" y="1476790"/>
                                </a:lnTo>
                                <a:cubicBezTo>
                                  <a:pt x="50223" y="1471594"/>
                                  <a:pt x="97848" y="1467264"/>
                                  <a:pt x="148070" y="1468996"/>
                                </a:cubicBezTo>
                                <a:close/>
                                <a:moveTo>
                                  <a:pt x="181841" y="1423103"/>
                                </a:moveTo>
                                <a:cubicBezTo>
                                  <a:pt x="187036" y="1410980"/>
                                  <a:pt x="163657" y="1414444"/>
                                  <a:pt x="156730" y="1415310"/>
                                </a:cubicBezTo>
                                <a:cubicBezTo>
                                  <a:pt x="157595" y="1415310"/>
                                  <a:pt x="157595" y="1415310"/>
                                  <a:pt x="156730" y="1415310"/>
                                </a:cubicBezTo>
                                <a:cubicBezTo>
                                  <a:pt x="135082" y="1418774"/>
                                  <a:pt x="113434" y="1415310"/>
                                  <a:pt x="91786" y="1417042"/>
                                </a:cubicBezTo>
                                <a:cubicBezTo>
                                  <a:pt x="64077" y="1419639"/>
                                  <a:pt x="36368" y="1423969"/>
                                  <a:pt x="9525" y="1425701"/>
                                </a:cubicBezTo>
                                <a:cubicBezTo>
                                  <a:pt x="6927" y="1425701"/>
                                  <a:pt x="3464" y="1425701"/>
                                  <a:pt x="866" y="1425701"/>
                                </a:cubicBezTo>
                                <a:lnTo>
                                  <a:pt x="866" y="1441287"/>
                                </a:lnTo>
                                <a:cubicBezTo>
                                  <a:pt x="43295" y="1437824"/>
                                  <a:pt x="84859" y="1430896"/>
                                  <a:pt x="127289" y="1430896"/>
                                </a:cubicBezTo>
                                <a:cubicBezTo>
                                  <a:pt x="136814" y="1430896"/>
                                  <a:pt x="177511" y="1434360"/>
                                  <a:pt x="181841" y="1423103"/>
                                </a:cubicBezTo>
                                <a:close/>
                                <a:moveTo>
                                  <a:pt x="148936" y="1275033"/>
                                </a:moveTo>
                                <a:cubicBezTo>
                                  <a:pt x="152400" y="1275033"/>
                                  <a:pt x="193098" y="1269837"/>
                                  <a:pt x="174048" y="1261178"/>
                                </a:cubicBezTo>
                                <a:cubicBezTo>
                                  <a:pt x="163657" y="1255983"/>
                                  <a:pt x="148936" y="1259446"/>
                                  <a:pt x="137680" y="1259446"/>
                                </a:cubicBezTo>
                                <a:cubicBezTo>
                                  <a:pt x="138545" y="1259446"/>
                                  <a:pt x="138545" y="1259446"/>
                                  <a:pt x="137680" y="1259446"/>
                                </a:cubicBezTo>
                                <a:cubicBezTo>
                                  <a:pt x="91786" y="1261178"/>
                                  <a:pt x="45893" y="1268972"/>
                                  <a:pt x="0" y="1272435"/>
                                </a:cubicBezTo>
                                <a:lnTo>
                                  <a:pt x="0" y="1287155"/>
                                </a:lnTo>
                                <a:cubicBezTo>
                                  <a:pt x="50223" y="1281094"/>
                                  <a:pt x="100445" y="1273301"/>
                                  <a:pt x="148936" y="1275033"/>
                                </a:cubicBezTo>
                                <a:close/>
                                <a:moveTo>
                                  <a:pt x="148070" y="1352099"/>
                                </a:moveTo>
                                <a:cubicBezTo>
                                  <a:pt x="153266" y="1352099"/>
                                  <a:pt x="193098" y="1355562"/>
                                  <a:pt x="175780" y="1339976"/>
                                </a:cubicBezTo>
                                <a:cubicBezTo>
                                  <a:pt x="160193" y="1326987"/>
                                  <a:pt x="127289" y="1333915"/>
                                  <a:pt x="109105" y="1334780"/>
                                </a:cubicBezTo>
                                <a:cubicBezTo>
                                  <a:pt x="112568" y="1334780"/>
                                  <a:pt x="113434" y="1334780"/>
                                  <a:pt x="109105" y="1334780"/>
                                </a:cubicBezTo>
                                <a:lnTo>
                                  <a:pt x="109105" y="1334780"/>
                                </a:lnTo>
                                <a:cubicBezTo>
                                  <a:pt x="98714" y="1334780"/>
                                  <a:pt x="68407" y="1336512"/>
                                  <a:pt x="109105" y="1334780"/>
                                </a:cubicBezTo>
                                <a:cubicBezTo>
                                  <a:pt x="72736" y="1336512"/>
                                  <a:pt x="37234" y="1342574"/>
                                  <a:pt x="1732" y="1346037"/>
                                </a:cubicBezTo>
                                <a:lnTo>
                                  <a:pt x="1732" y="1359026"/>
                                </a:lnTo>
                                <a:cubicBezTo>
                                  <a:pt x="5195" y="1358160"/>
                                  <a:pt x="7793" y="1358160"/>
                                  <a:pt x="11257" y="1358160"/>
                                </a:cubicBezTo>
                                <a:cubicBezTo>
                                  <a:pt x="56284" y="1355562"/>
                                  <a:pt x="101311" y="1349501"/>
                                  <a:pt x="148070" y="1352099"/>
                                </a:cubicBezTo>
                                <a:close/>
                                <a:moveTo>
                                  <a:pt x="138545" y="1259446"/>
                                </a:moveTo>
                                <a:lnTo>
                                  <a:pt x="138545" y="1259446"/>
                                </a:lnTo>
                                <a:cubicBezTo>
                                  <a:pt x="133350" y="1259446"/>
                                  <a:pt x="96116" y="1260312"/>
                                  <a:pt x="138545" y="1259446"/>
                                </a:cubicBezTo>
                                <a:close/>
                                <a:moveTo>
                                  <a:pt x="110836" y="1297546"/>
                                </a:moveTo>
                                <a:cubicBezTo>
                                  <a:pt x="110836" y="1297546"/>
                                  <a:pt x="110836" y="1297546"/>
                                  <a:pt x="110836" y="1297546"/>
                                </a:cubicBezTo>
                                <a:cubicBezTo>
                                  <a:pt x="104775" y="1297546"/>
                                  <a:pt x="96982" y="1298412"/>
                                  <a:pt x="110836" y="1297546"/>
                                </a:cubicBezTo>
                                <a:close/>
                                <a:moveTo>
                                  <a:pt x="135948" y="1313133"/>
                                </a:moveTo>
                                <a:cubicBezTo>
                                  <a:pt x="140277" y="1313133"/>
                                  <a:pt x="191366" y="1319194"/>
                                  <a:pt x="179243" y="1304474"/>
                                </a:cubicBezTo>
                                <a:cubicBezTo>
                                  <a:pt x="167986" y="1289753"/>
                                  <a:pt x="127289" y="1297546"/>
                                  <a:pt x="110836" y="1298412"/>
                                </a:cubicBezTo>
                                <a:cubicBezTo>
                                  <a:pt x="116032" y="1298412"/>
                                  <a:pt x="119495" y="1298412"/>
                                  <a:pt x="109970" y="1298412"/>
                                </a:cubicBezTo>
                                <a:cubicBezTo>
                                  <a:pt x="72736" y="1300144"/>
                                  <a:pt x="36368" y="1306206"/>
                                  <a:pt x="0" y="1310535"/>
                                </a:cubicBezTo>
                                <a:lnTo>
                                  <a:pt x="0" y="1323524"/>
                                </a:lnTo>
                                <a:cubicBezTo>
                                  <a:pt x="866" y="1323524"/>
                                  <a:pt x="1732" y="1323524"/>
                                  <a:pt x="2598" y="1323524"/>
                                </a:cubicBezTo>
                                <a:cubicBezTo>
                                  <a:pt x="47625" y="1319194"/>
                                  <a:pt x="91786" y="1308803"/>
                                  <a:pt x="135948" y="1313133"/>
                                </a:cubicBezTo>
                                <a:close/>
                                <a:moveTo>
                                  <a:pt x="122959" y="579708"/>
                                </a:moveTo>
                                <a:cubicBezTo>
                                  <a:pt x="141143" y="580574"/>
                                  <a:pt x="154998" y="584903"/>
                                  <a:pt x="171450" y="575378"/>
                                </a:cubicBezTo>
                                <a:cubicBezTo>
                                  <a:pt x="188768" y="564987"/>
                                  <a:pt x="171450" y="562389"/>
                                  <a:pt x="161059" y="562389"/>
                                </a:cubicBezTo>
                                <a:cubicBezTo>
                                  <a:pt x="135948" y="561524"/>
                                  <a:pt x="111702" y="558926"/>
                                  <a:pt x="86591" y="561524"/>
                                </a:cubicBezTo>
                                <a:cubicBezTo>
                                  <a:pt x="77066" y="562389"/>
                                  <a:pt x="38100" y="561524"/>
                                  <a:pt x="866" y="565853"/>
                                </a:cubicBezTo>
                                <a:lnTo>
                                  <a:pt x="866" y="584903"/>
                                </a:lnTo>
                                <a:cubicBezTo>
                                  <a:pt x="18184" y="582305"/>
                                  <a:pt x="35502" y="581440"/>
                                  <a:pt x="53686" y="580574"/>
                                </a:cubicBezTo>
                                <a:cubicBezTo>
                                  <a:pt x="76200" y="578842"/>
                                  <a:pt x="99580" y="578842"/>
                                  <a:pt x="122959" y="579708"/>
                                </a:cubicBezTo>
                                <a:close/>
                                <a:moveTo>
                                  <a:pt x="173182" y="332058"/>
                                </a:moveTo>
                                <a:lnTo>
                                  <a:pt x="173182" y="332058"/>
                                </a:lnTo>
                                <a:cubicBezTo>
                                  <a:pt x="176645" y="329460"/>
                                  <a:pt x="174914" y="331192"/>
                                  <a:pt x="173182" y="332058"/>
                                </a:cubicBezTo>
                                <a:close/>
                                <a:moveTo>
                                  <a:pt x="122959" y="858530"/>
                                </a:moveTo>
                                <a:cubicBezTo>
                                  <a:pt x="133350" y="859396"/>
                                  <a:pt x="165389" y="872385"/>
                                  <a:pt x="172316" y="863726"/>
                                </a:cubicBezTo>
                                <a:cubicBezTo>
                                  <a:pt x="187036" y="846407"/>
                                  <a:pt x="161925" y="845542"/>
                                  <a:pt x="149802" y="848139"/>
                                </a:cubicBezTo>
                                <a:cubicBezTo>
                                  <a:pt x="129886" y="852469"/>
                                  <a:pt x="109105" y="847274"/>
                                  <a:pt x="89189" y="844676"/>
                                </a:cubicBezTo>
                                <a:cubicBezTo>
                                  <a:pt x="64943" y="841212"/>
                                  <a:pt x="40698" y="840347"/>
                                  <a:pt x="16452" y="836883"/>
                                </a:cubicBezTo>
                                <a:cubicBezTo>
                                  <a:pt x="12123" y="836017"/>
                                  <a:pt x="6061" y="834285"/>
                                  <a:pt x="0" y="833419"/>
                                </a:cubicBezTo>
                                <a:lnTo>
                                  <a:pt x="0" y="848139"/>
                                </a:lnTo>
                                <a:cubicBezTo>
                                  <a:pt x="20782" y="849871"/>
                                  <a:pt x="40698" y="851603"/>
                                  <a:pt x="61480" y="853335"/>
                                </a:cubicBezTo>
                                <a:cubicBezTo>
                                  <a:pt x="82261" y="854201"/>
                                  <a:pt x="102177" y="856799"/>
                                  <a:pt x="122959" y="858530"/>
                                </a:cubicBezTo>
                                <a:close/>
                                <a:moveTo>
                                  <a:pt x="190500" y="419514"/>
                                </a:moveTo>
                                <a:cubicBezTo>
                                  <a:pt x="211282" y="408258"/>
                                  <a:pt x="180975" y="404794"/>
                                  <a:pt x="172316" y="406526"/>
                                </a:cubicBezTo>
                                <a:lnTo>
                                  <a:pt x="172316" y="406526"/>
                                </a:lnTo>
                                <a:cubicBezTo>
                                  <a:pt x="127289" y="415185"/>
                                  <a:pt x="80530" y="416051"/>
                                  <a:pt x="34636" y="416051"/>
                                </a:cubicBezTo>
                                <a:cubicBezTo>
                                  <a:pt x="23380" y="416051"/>
                                  <a:pt x="12123" y="416051"/>
                                  <a:pt x="866" y="416051"/>
                                </a:cubicBezTo>
                                <a:lnTo>
                                  <a:pt x="866" y="435101"/>
                                </a:lnTo>
                                <a:cubicBezTo>
                                  <a:pt x="45027" y="433369"/>
                                  <a:pt x="89189" y="427308"/>
                                  <a:pt x="133350" y="424710"/>
                                </a:cubicBezTo>
                                <a:cubicBezTo>
                                  <a:pt x="149802" y="424710"/>
                                  <a:pt x="175780" y="428173"/>
                                  <a:pt x="190500" y="419514"/>
                                </a:cubicBezTo>
                                <a:close/>
                                <a:moveTo>
                                  <a:pt x="154132" y="332923"/>
                                </a:moveTo>
                                <a:cubicBezTo>
                                  <a:pt x="168852" y="332058"/>
                                  <a:pt x="174914" y="328594"/>
                                  <a:pt x="177511" y="314740"/>
                                </a:cubicBezTo>
                                <a:cubicBezTo>
                                  <a:pt x="179243" y="306946"/>
                                  <a:pt x="197427" y="311276"/>
                                  <a:pt x="195695" y="300019"/>
                                </a:cubicBezTo>
                                <a:cubicBezTo>
                                  <a:pt x="193098" y="286165"/>
                                  <a:pt x="154132" y="285298"/>
                                  <a:pt x="143741" y="284433"/>
                                </a:cubicBezTo>
                                <a:cubicBezTo>
                                  <a:pt x="118630" y="282701"/>
                                  <a:pt x="94384" y="281835"/>
                                  <a:pt x="69273" y="280969"/>
                                </a:cubicBezTo>
                                <a:cubicBezTo>
                                  <a:pt x="58882" y="280969"/>
                                  <a:pt x="23380" y="278371"/>
                                  <a:pt x="866" y="277506"/>
                                </a:cubicBezTo>
                                <a:lnTo>
                                  <a:pt x="866" y="291360"/>
                                </a:lnTo>
                                <a:cubicBezTo>
                                  <a:pt x="13855" y="293092"/>
                                  <a:pt x="34636" y="294824"/>
                                  <a:pt x="66675" y="297421"/>
                                </a:cubicBezTo>
                                <a:cubicBezTo>
                                  <a:pt x="89189" y="299153"/>
                                  <a:pt x="110836" y="303483"/>
                                  <a:pt x="132484" y="304349"/>
                                </a:cubicBezTo>
                                <a:cubicBezTo>
                                  <a:pt x="139411" y="304349"/>
                                  <a:pt x="167120" y="311276"/>
                                  <a:pt x="174048" y="308678"/>
                                </a:cubicBezTo>
                                <a:cubicBezTo>
                                  <a:pt x="143741" y="319069"/>
                                  <a:pt x="102177" y="309544"/>
                                  <a:pt x="70139" y="308678"/>
                                </a:cubicBezTo>
                                <a:cubicBezTo>
                                  <a:pt x="50223" y="307812"/>
                                  <a:pt x="31173" y="307812"/>
                                  <a:pt x="11257" y="308678"/>
                                </a:cubicBezTo>
                                <a:cubicBezTo>
                                  <a:pt x="7793" y="308678"/>
                                  <a:pt x="4330" y="308678"/>
                                  <a:pt x="0" y="308678"/>
                                </a:cubicBezTo>
                                <a:lnTo>
                                  <a:pt x="0" y="328594"/>
                                </a:lnTo>
                                <a:cubicBezTo>
                                  <a:pt x="7793" y="328594"/>
                                  <a:pt x="15586" y="328594"/>
                                  <a:pt x="24245" y="328594"/>
                                </a:cubicBezTo>
                                <a:cubicBezTo>
                                  <a:pt x="67541" y="330326"/>
                                  <a:pt x="110836" y="334655"/>
                                  <a:pt x="154132" y="332923"/>
                                </a:cubicBezTo>
                                <a:close/>
                                <a:moveTo>
                                  <a:pt x="161059" y="388342"/>
                                </a:moveTo>
                                <a:cubicBezTo>
                                  <a:pt x="168852" y="389208"/>
                                  <a:pt x="200025" y="394403"/>
                                  <a:pt x="201757" y="382280"/>
                                </a:cubicBezTo>
                                <a:cubicBezTo>
                                  <a:pt x="204355" y="367560"/>
                                  <a:pt x="162791" y="361498"/>
                                  <a:pt x="154132" y="368426"/>
                                </a:cubicBezTo>
                                <a:lnTo>
                                  <a:pt x="149802" y="369292"/>
                                </a:lnTo>
                                <a:cubicBezTo>
                                  <a:pt x="139411" y="371024"/>
                                  <a:pt x="111702" y="366694"/>
                                  <a:pt x="102177" y="366694"/>
                                </a:cubicBezTo>
                                <a:cubicBezTo>
                                  <a:pt x="71005" y="367560"/>
                                  <a:pt x="40698" y="369292"/>
                                  <a:pt x="9525" y="370157"/>
                                </a:cubicBezTo>
                                <a:cubicBezTo>
                                  <a:pt x="7793" y="370157"/>
                                  <a:pt x="5195" y="370157"/>
                                  <a:pt x="1732" y="370157"/>
                                </a:cubicBezTo>
                                <a:lnTo>
                                  <a:pt x="1732" y="391805"/>
                                </a:lnTo>
                                <a:cubicBezTo>
                                  <a:pt x="3464" y="390940"/>
                                  <a:pt x="5195" y="390940"/>
                                  <a:pt x="6061" y="390940"/>
                                </a:cubicBezTo>
                                <a:cubicBezTo>
                                  <a:pt x="51955" y="377085"/>
                                  <a:pt x="113434" y="384012"/>
                                  <a:pt x="161059" y="388342"/>
                                </a:cubicBezTo>
                                <a:close/>
                                <a:moveTo>
                                  <a:pt x="114300" y="278371"/>
                                </a:moveTo>
                                <a:cubicBezTo>
                                  <a:pt x="134216" y="279237"/>
                                  <a:pt x="159327" y="284433"/>
                                  <a:pt x="179243" y="280103"/>
                                </a:cubicBezTo>
                                <a:cubicBezTo>
                                  <a:pt x="198293" y="275774"/>
                                  <a:pt x="187902" y="261053"/>
                                  <a:pt x="174048" y="260187"/>
                                </a:cubicBezTo>
                                <a:cubicBezTo>
                                  <a:pt x="154998" y="258456"/>
                                  <a:pt x="135948" y="261053"/>
                                  <a:pt x="117764" y="259321"/>
                                </a:cubicBezTo>
                                <a:cubicBezTo>
                                  <a:pt x="85725" y="256724"/>
                                  <a:pt x="54552" y="254126"/>
                                  <a:pt x="22514" y="253260"/>
                                </a:cubicBezTo>
                                <a:cubicBezTo>
                                  <a:pt x="18184" y="253260"/>
                                  <a:pt x="10391" y="252394"/>
                                  <a:pt x="866" y="250662"/>
                                </a:cubicBezTo>
                                <a:lnTo>
                                  <a:pt x="866" y="268847"/>
                                </a:lnTo>
                                <a:cubicBezTo>
                                  <a:pt x="10391" y="269712"/>
                                  <a:pt x="19050" y="270578"/>
                                  <a:pt x="20782" y="270578"/>
                                </a:cubicBezTo>
                                <a:cubicBezTo>
                                  <a:pt x="51955" y="272310"/>
                                  <a:pt x="83127" y="276639"/>
                                  <a:pt x="114300" y="278371"/>
                                </a:cubicBezTo>
                                <a:close/>
                                <a:moveTo>
                                  <a:pt x="158461" y="164071"/>
                                </a:moveTo>
                                <a:cubicBezTo>
                                  <a:pt x="167986" y="162339"/>
                                  <a:pt x="192232" y="145887"/>
                                  <a:pt x="172316" y="139826"/>
                                </a:cubicBezTo>
                                <a:cubicBezTo>
                                  <a:pt x="164523" y="137228"/>
                                  <a:pt x="154998" y="143290"/>
                                  <a:pt x="147205" y="144155"/>
                                </a:cubicBezTo>
                                <a:cubicBezTo>
                                  <a:pt x="131618" y="145887"/>
                                  <a:pt x="115166" y="145887"/>
                                  <a:pt x="98714" y="145021"/>
                                </a:cubicBezTo>
                                <a:cubicBezTo>
                                  <a:pt x="71870" y="144155"/>
                                  <a:pt x="45893" y="144155"/>
                                  <a:pt x="19916" y="139826"/>
                                </a:cubicBezTo>
                                <a:cubicBezTo>
                                  <a:pt x="12989" y="138960"/>
                                  <a:pt x="6927" y="138094"/>
                                  <a:pt x="866" y="137228"/>
                                </a:cubicBezTo>
                                <a:lnTo>
                                  <a:pt x="866" y="156278"/>
                                </a:lnTo>
                                <a:cubicBezTo>
                                  <a:pt x="12123" y="157144"/>
                                  <a:pt x="23380" y="157144"/>
                                  <a:pt x="35502" y="158010"/>
                                </a:cubicBezTo>
                                <a:cubicBezTo>
                                  <a:pt x="74468" y="159742"/>
                                  <a:pt x="120361" y="169267"/>
                                  <a:pt x="158461" y="164071"/>
                                </a:cubicBezTo>
                                <a:close/>
                                <a:moveTo>
                                  <a:pt x="25111" y="118178"/>
                                </a:moveTo>
                                <a:cubicBezTo>
                                  <a:pt x="52820" y="118178"/>
                                  <a:pt x="80530" y="118178"/>
                                  <a:pt x="109105" y="119044"/>
                                </a:cubicBezTo>
                                <a:cubicBezTo>
                                  <a:pt x="127289" y="119044"/>
                                  <a:pt x="148070" y="129435"/>
                                  <a:pt x="165389" y="125972"/>
                                </a:cubicBezTo>
                                <a:cubicBezTo>
                                  <a:pt x="180109" y="122508"/>
                                  <a:pt x="185305" y="112117"/>
                                  <a:pt x="167986" y="107787"/>
                                </a:cubicBezTo>
                                <a:cubicBezTo>
                                  <a:pt x="144607" y="101726"/>
                                  <a:pt x="116898" y="104324"/>
                                  <a:pt x="93518" y="104324"/>
                                </a:cubicBezTo>
                                <a:cubicBezTo>
                                  <a:pt x="64077" y="103458"/>
                                  <a:pt x="34636" y="104324"/>
                                  <a:pt x="5195" y="103458"/>
                                </a:cubicBezTo>
                                <a:cubicBezTo>
                                  <a:pt x="4330" y="103458"/>
                                  <a:pt x="3464" y="103458"/>
                                  <a:pt x="1732" y="103458"/>
                                </a:cubicBezTo>
                                <a:lnTo>
                                  <a:pt x="1732" y="119044"/>
                                </a:lnTo>
                                <a:cubicBezTo>
                                  <a:pt x="12989" y="118178"/>
                                  <a:pt x="23380" y="118178"/>
                                  <a:pt x="25111" y="118178"/>
                                </a:cubicBezTo>
                                <a:close/>
                                <a:moveTo>
                                  <a:pt x="27709" y="466274"/>
                                </a:moveTo>
                                <a:cubicBezTo>
                                  <a:pt x="78798" y="468871"/>
                                  <a:pt x="129020" y="471469"/>
                                  <a:pt x="180109" y="462810"/>
                                </a:cubicBezTo>
                                <a:cubicBezTo>
                                  <a:pt x="197427" y="460212"/>
                                  <a:pt x="187036" y="446358"/>
                                  <a:pt x="173182" y="447224"/>
                                </a:cubicBezTo>
                                <a:cubicBezTo>
                                  <a:pt x="146339" y="448089"/>
                                  <a:pt x="119495" y="448956"/>
                                  <a:pt x="92652" y="448956"/>
                                </a:cubicBezTo>
                                <a:cubicBezTo>
                                  <a:pt x="70139" y="448956"/>
                                  <a:pt x="47625" y="447224"/>
                                  <a:pt x="25111" y="447224"/>
                                </a:cubicBezTo>
                                <a:cubicBezTo>
                                  <a:pt x="19916" y="447224"/>
                                  <a:pt x="11257" y="446358"/>
                                  <a:pt x="1732" y="446358"/>
                                </a:cubicBezTo>
                                <a:lnTo>
                                  <a:pt x="1732" y="468006"/>
                                </a:lnTo>
                                <a:cubicBezTo>
                                  <a:pt x="9525" y="466274"/>
                                  <a:pt x="18184" y="466274"/>
                                  <a:pt x="27709" y="466274"/>
                                </a:cubicBezTo>
                                <a:close/>
                                <a:moveTo>
                                  <a:pt x="46759" y="194378"/>
                                </a:moveTo>
                                <a:cubicBezTo>
                                  <a:pt x="71005" y="191780"/>
                                  <a:pt x="95250" y="202171"/>
                                  <a:pt x="120361" y="203037"/>
                                </a:cubicBezTo>
                                <a:cubicBezTo>
                                  <a:pt x="135082" y="203903"/>
                                  <a:pt x="180975" y="213428"/>
                                  <a:pt x="188768" y="194378"/>
                                </a:cubicBezTo>
                                <a:cubicBezTo>
                                  <a:pt x="193098" y="183987"/>
                                  <a:pt x="110836" y="185719"/>
                                  <a:pt x="108239" y="184853"/>
                                </a:cubicBezTo>
                                <a:cubicBezTo>
                                  <a:pt x="81395" y="183987"/>
                                  <a:pt x="54552" y="181389"/>
                                  <a:pt x="28575" y="180524"/>
                                </a:cubicBezTo>
                                <a:cubicBezTo>
                                  <a:pt x="20782" y="180524"/>
                                  <a:pt x="11257" y="177926"/>
                                  <a:pt x="1732" y="176194"/>
                                </a:cubicBezTo>
                                <a:lnTo>
                                  <a:pt x="1732" y="195244"/>
                                </a:lnTo>
                                <a:cubicBezTo>
                                  <a:pt x="16452" y="196110"/>
                                  <a:pt x="30307" y="196110"/>
                                  <a:pt x="46759" y="194378"/>
                                </a:cubicBezTo>
                                <a:close/>
                                <a:moveTo>
                                  <a:pt x="103909" y="238540"/>
                                </a:moveTo>
                                <a:cubicBezTo>
                                  <a:pt x="121227" y="243735"/>
                                  <a:pt x="161925" y="251528"/>
                                  <a:pt x="179243" y="242003"/>
                                </a:cubicBezTo>
                                <a:cubicBezTo>
                                  <a:pt x="205220" y="226417"/>
                                  <a:pt x="170584" y="225551"/>
                                  <a:pt x="158461" y="225551"/>
                                </a:cubicBezTo>
                                <a:cubicBezTo>
                                  <a:pt x="132484" y="224685"/>
                                  <a:pt x="106507" y="222087"/>
                                  <a:pt x="80530" y="218623"/>
                                </a:cubicBezTo>
                                <a:cubicBezTo>
                                  <a:pt x="77066" y="218623"/>
                                  <a:pt x="36368" y="213428"/>
                                  <a:pt x="1732" y="210831"/>
                                </a:cubicBezTo>
                                <a:lnTo>
                                  <a:pt x="1732" y="229881"/>
                                </a:lnTo>
                                <a:cubicBezTo>
                                  <a:pt x="13855" y="230746"/>
                                  <a:pt x="24245" y="230746"/>
                                  <a:pt x="25111" y="230746"/>
                                </a:cubicBezTo>
                                <a:cubicBezTo>
                                  <a:pt x="48491" y="231612"/>
                                  <a:pt x="80530" y="231612"/>
                                  <a:pt x="103909" y="238540"/>
                                </a:cubicBezTo>
                                <a:close/>
                                <a:moveTo>
                                  <a:pt x="129886" y="350242"/>
                                </a:moveTo>
                                <a:cubicBezTo>
                                  <a:pt x="147205" y="350242"/>
                                  <a:pt x="176645" y="354571"/>
                                  <a:pt x="193098" y="347644"/>
                                </a:cubicBezTo>
                                <a:cubicBezTo>
                                  <a:pt x="209550" y="340717"/>
                                  <a:pt x="183573" y="323399"/>
                                  <a:pt x="173182" y="332923"/>
                                </a:cubicBezTo>
                                <a:cubicBezTo>
                                  <a:pt x="172316" y="333790"/>
                                  <a:pt x="172316" y="333790"/>
                                  <a:pt x="173182" y="332923"/>
                                </a:cubicBezTo>
                                <a:cubicBezTo>
                                  <a:pt x="166255" y="338985"/>
                                  <a:pt x="133350" y="333790"/>
                                  <a:pt x="125557" y="334655"/>
                                </a:cubicBezTo>
                                <a:cubicBezTo>
                                  <a:pt x="96116" y="334655"/>
                                  <a:pt x="66675" y="335521"/>
                                  <a:pt x="36368" y="336387"/>
                                </a:cubicBezTo>
                                <a:cubicBezTo>
                                  <a:pt x="25111" y="336387"/>
                                  <a:pt x="12123" y="336387"/>
                                  <a:pt x="0" y="336387"/>
                                </a:cubicBezTo>
                                <a:lnTo>
                                  <a:pt x="0" y="352839"/>
                                </a:lnTo>
                                <a:cubicBezTo>
                                  <a:pt x="44161" y="346778"/>
                                  <a:pt x="86591" y="349376"/>
                                  <a:pt x="129886" y="350242"/>
                                </a:cubicBezTo>
                                <a:close/>
                                <a:moveTo>
                                  <a:pt x="175780" y="695740"/>
                                </a:moveTo>
                                <a:cubicBezTo>
                                  <a:pt x="194830" y="681019"/>
                                  <a:pt x="152400" y="679287"/>
                                  <a:pt x="145473" y="680153"/>
                                </a:cubicBezTo>
                                <a:cubicBezTo>
                                  <a:pt x="106507" y="683617"/>
                                  <a:pt x="70139" y="687946"/>
                                  <a:pt x="31173" y="687946"/>
                                </a:cubicBezTo>
                                <a:cubicBezTo>
                                  <a:pt x="21648" y="687946"/>
                                  <a:pt x="11257" y="687081"/>
                                  <a:pt x="866" y="686214"/>
                                </a:cubicBezTo>
                                <a:lnTo>
                                  <a:pt x="866" y="705264"/>
                                </a:lnTo>
                                <a:cubicBezTo>
                                  <a:pt x="39832" y="705264"/>
                                  <a:pt x="78798" y="703532"/>
                                  <a:pt x="118630" y="702667"/>
                                </a:cubicBezTo>
                                <a:cubicBezTo>
                                  <a:pt x="134216" y="702667"/>
                                  <a:pt x="162791" y="706131"/>
                                  <a:pt x="175780" y="695740"/>
                                </a:cubicBezTo>
                                <a:close/>
                                <a:moveTo>
                                  <a:pt x="146339" y="679287"/>
                                </a:moveTo>
                                <a:cubicBezTo>
                                  <a:pt x="157595" y="678421"/>
                                  <a:pt x="133350" y="681019"/>
                                  <a:pt x="146339" y="679287"/>
                                </a:cubicBezTo>
                                <a:lnTo>
                                  <a:pt x="146339" y="679287"/>
                                </a:lnTo>
                                <a:close/>
                                <a:moveTo>
                                  <a:pt x="149802" y="739035"/>
                                </a:moveTo>
                                <a:cubicBezTo>
                                  <a:pt x="173182" y="738169"/>
                                  <a:pt x="173182" y="711326"/>
                                  <a:pt x="154132" y="719985"/>
                                </a:cubicBezTo>
                                <a:cubicBezTo>
                                  <a:pt x="147205" y="723449"/>
                                  <a:pt x="150668" y="721717"/>
                                  <a:pt x="154132" y="719985"/>
                                </a:cubicBezTo>
                                <a:cubicBezTo>
                                  <a:pt x="139411" y="726912"/>
                                  <a:pt x="120361" y="723449"/>
                                  <a:pt x="104775" y="724315"/>
                                </a:cubicBezTo>
                                <a:cubicBezTo>
                                  <a:pt x="77066" y="725180"/>
                                  <a:pt x="50223" y="725180"/>
                                  <a:pt x="22514" y="725180"/>
                                </a:cubicBezTo>
                                <a:cubicBezTo>
                                  <a:pt x="21648" y="725180"/>
                                  <a:pt x="12123" y="724315"/>
                                  <a:pt x="0" y="724315"/>
                                </a:cubicBezTo>
                                <a:lnTo>
                                  <a:pt x="0" y="740767"/>
                                </a:lnTo>
                                <a:cubicBezTo>
                                  <a:pt x="23380" y="739901"/>
                                  <a:pt x="47625" y="738169"/>
                                  <a:pt x="71005" y="738169"/>
                                </a:cubicBezTo>
                                <a:cubicBezTo>
                                  <a:pt x="97848" y="739035"/>
                                  <a:pt x="123825" y="739035"/>
                                  <a:pt x="149802" y="739035"/>
                                </a:cubicBezTo>
                                <a:close/>
                                <a:moveTo>
                                  <a:pt x="129886" y="821296"/>
                                </a:moveTo>
                                <a:cubicBezTo>
                                  <a:pt x="146339" y="823028"/>
                                  <a:pt x="163657" y="835151"/>
                                  <a:pt x="177511" y="821296"/>
                                </a:cubicBezTo>
                                <a:cubicBezTo>
                                  <a:pt x="190500" y="808308"/>
                                  <a:pt x="154132" y="810040"/>
                                  <a:pt x="148936" y="810040"/>
                                </a:cubicBezTo>
                                <a:cubicBezTo>
                                  <a:pt x="129020" y="810905"/>
                                  <a:pt x="108239" y="807442"/>
                                  <a:pt x="88323" y="804844"/>
                                </a:cubicBezTo>
                                <a:cubicBezTo>
                                  <a:pt x="66675" y="802246"/>
                                  <a:pt x="45893" y="797917"/>
                                  <a:pt x="24245" y="795319"/>
                                </a:cubicBezTo>
                                <a:cubicBezTo>
                                  <a:pt x="18184" y="794453"/>
                                  <a:pt x="9525" y="791855"/>
                                  <a:pt x="866" y="790123"/>
                                </a:cubicBezTo>
                                <a:lnTo>
                                  <a:pt x="866" y="806576"/>
                                </a:lnTo>
                                <a:cubicBezTo>
                                  <a:pt x="19916" y="807442"/>
                                  <a:pt x="38966" y="810040"/>
                                  <a:pt x="58016" y="812637"/>
                                </a:cubicBezTo>
                                <a:cubicBezTo>
                                  <a:pt x="82261" y="816967"/>
                                  <a:pt x="105641" y="817833"/>
                                  <a:pt x="129886" y="821296"/>
                                </a:cubicBezTo>
                                <a:close/>
                                <a:moveTo>
                                  <a:pt x="105641" y="778867"/>
                                </a:moveTo>
                                <a:cubicBezTo>
                                  <a:pt x="122959" y="780599"/>
                                  <a:pt x="144607" y="790123"/>
                                  <a:pt x="161925" y="784928"/>
                                </a:cubicBezTo>
                                <a:cubicBezTo>
                                  <a:pt x="171450" y="782331"/>
                                  <a:pt x="176645" y="768476"/>
                                  <a:pt x="163657" y="766744"/>
                                </a:cubicBezTo>
                                <a:cubicBezTo>
                                  <a:pt x="142009" y="764146"/>
                                  <a:pt x="119495" y="767610"/>
                                  <a:pt x="96982" y="765012"/>
                                </a:cubicBezTo>
                                <a:cubicBezTo>
                                  <a:pt x="71870" y="762415"/>
                                  <a:pt x="45893" y="763280"/>
                                  <a:pt x="20782" y="762415"/>
                                </a:cubicBezTo>
                                <a:cubicBezTo>
                                  <a:pt x="16452" y="762415"/>
                                  <a:pt x="8659" y="760683"/>
                                  <a:pt x="0" y="758951"/>
                                </a:cubicBezTo>
                                <a:lnTo>
                                  <a:pt x="0" y="775403"/>
                                </a:lnTo>
                                <a:cubicBezTo>
                                  <a:pt x="17318" y="776269"/>
                                  <a:pt x="32905" y="776269"/>
                                  <a:pt x="36368" y="776269"/>
                                </a:cubicBezTo>
                                <a:cubicBezTo>
                                  <a:pt x="60614" y="776269"/>
                                  <a:pt x="83127" y="777135"/>
                                  <a:pt x="105641" y="778867"/>
                                </a:cubicBezTo>
                                <a:close/>
                                <a:moveTo>
                                  <a:pt x="112568" y="543339"/>
                                </a:moveTo>
                                <a:cubicBezTo>
                                  <a:pt x="125557" y="543339"/>
                                  <a:pt x="161925" y="551133"/>
                                  <a:pt x="173182" y="541608"/>
                                </a:cubicBezTo>
                                <a:cubicBezTo>
                                  <a:pt x="200025" y="519094"/>
                                  <a:pt x="122959" y="524290"/>
                                  <a:pt x="116032" y="525155"/>
                                </a:cubicBezTo>
                                <a:cubicBezTo>
                                  <a:pt x="77932" y="526887"/>
                                  <a:pt x="38966" y="528619"/>
                                  <a:pt x="866" y="531217"/>
                                </a:cubicBezTo>
                                <a:lnTo>
                                  <a:pt x="866" y="550267"/>
                                </a:lnTo>
                                <a:cubicBezTo>
                                  <a:pt x="10391" y="548535"/>
                                  <a:pt x="19916" y="546803"/>
                                  <a:pt x="25111" y="545937"/>
                                </a:cubicBezTo>
                                <a:cubicBezTo>
                                  <a:pt x="54552" y="543339"/>
                                  <a:pt x="83127" y="543339"/>
                                  <a:pt x="112568" y="543339"/>
                                </a:cubicBezTo>
                                <a:close/>
                                <a:moveTo>
                                  <a:pt x="148936" y="509569"/>
                                </a:moveTo>
                                <a:cubicBezTo>
                                  <a:pt x="156730" y="509569"/>
                                  <a:pt x="180975" y="494849"/>
                                  <a:pt x="165389" y="487921"/>
                                </a:cubicBezTo>
                                <a:cubicBezTo>
                                  <a:pt x="153266" y="482726"/>
                                  <a:pt x="124691" y="480128"/>
                                  <a:pt x="112568" y="483592"/>
                                </a:cubicBezTo>
                                <a:cubicBezTo>
                                  <a:pt x="112568" y="483592"/>
                                  <a:pt x="112568" y="483592"/>
                                  <a:pt x="111702" y="483592"/>
                                </a:cubicBezTo>
                                <a:cubicBezTo>
                                  <a:pt x="91786" y="488787"/>
                                  <a:pt x="70139" y="485324"/>
                                  <a:pt x="49357" y="485324"/>
                                </a:cubicBezTo>
                                <a:cubicBezTo>
                                  <a:pt x="32905" y="485324"/>
                                  <a:pt x="16452" y="487055"/>
                                  <a:pt x="0" y="488787"/>
                                </a:cubicBezTo>
                                <a:lnTo>
                                  <a:pt x="0" y="507837"/>
                                </a:lnTo>
                                <a:cubicBezTo>
                                  <a:pt x="6927" y="506105"/>
                                  <a:pt x="12989" y="505240"/>
                                  <a:pt x="18184" y="505240"/>
                                </a:cubicBezTo>
                                <a:cubicBezTo>
                                  <a:pt x="62345" y="505240"/>
                                  <a:pt x="106507" y="512167"/>
                                  <a:pt x="148936" y="509569"/>
                                </a:cubicBezTo>
                                <a:close/>
                                <a:moveTo>
                                  <a:pt x="153266" y="650712"/>
                                </a:moveTo>
                                <a:cubicBezTo>
                                  <a:pt x="154132" y="643785"/>
                                  <a:pt x="134216" y="639456"/>
                                  <a:pt x="111702" y="640321"/>
                                </a:cubicBezTo>
                                <a:cubicBezTo>
                                  <a:pt x="79664" y="641187"/>
                                  <a:pt x="37234" y="647248"/>
                                  <a:pt x="16452" y="647248"/>
                                </a:cubicBezTo>
                                <a:cubicBezTo>
                                  <a:pt x="12989" y="647248"/>
                                  <a:pt x="7793" y="646383"/>
                                  <a:pt x="866" y="646383"/>
                                </a:cubicBezTo>
                                <a:lnTo>
                                  <a:pt x="866" y="667165"/>
                                </a:lnTo>
                                <a:cubicBezTo>
                                  <a:pt x="37234" y="665433"/>
                                  <a:pt x="73602" y="665433"/>
                                  <a:pt x="109970" y="661103"/>
                                </a:cubicBezTo>
                                <a:cubicBezTo>
                                  <a:pt x="119495" y="660237"/>
                                  <a:pt x="152400" y="662835"/>
                                  <a:pt x="153266" y="650712"/>
                                </a:cubicBezTo>
                                <a:close/>
                                <a:moveTo>
                                  <a:pt x="52820" y="1496706"/>
                                </a:moveTo>
                                <a:cubicBezTo>
                                  <a:pt x="63211" y="1495839"/>
                                  <a:pt x="78798" y="1494974"/>
                                  <a:pt x="52820" y="1496706"/>
                                </a:cubicBezTo>
                                <a:cubicBezTo>
                                  <a:pt x="35502" y="1497571"/>
                                  <a:pt x="18184" y="1498437"/>
                                  <a:pt x="866" y="1499303"/>
                                </a:cubicBezTo>
                                <a:lnTo>
                                  <a:pt x="866" y="1512292"/>
                                </a:lnTo>
                                <a:cubicBezTo>
                                  <a:pt x="3464" y="1512292"/>
                                  <a:pt x="6061" y="1511426"/>
                                  <a:pt x="8659" y="1511426"/>
                                </a:cubicBezTo>
                                <a:cubicBezTo>
                                  <a:pt x="35502" y="1511426"/>
                                  <a:pt x="62345" y="1509694"/>
                                  <a:pt x="89189" y="1510560"/>
                                </a:cubicBezTo>
                                <a:cubicBezTo>
                                  <a:pt x="106507" y="1511426"/>
                                  <a:pt x="184439" y="1530476"/>
                                  <a:pt x="188768" y="1503633"/>
                                </a:cubicBezTo>
                                <a:cubicBezTo>
                                  <a:pt x="190500" y="1489778"/>
                                  <a:pt x="69273" y="1495839"/>
                                  <a:pt x="52820" y="1496706"/>
                                </a:cubicBezTo>
                                <a:close/>
                                <a:moveTo>
                                  <a:pt x="148936" y="623003"/>
                                </a:moveTo>
                                <a:cubicBezTo>
                                  <a:pt x="157595" y="623869"/>
                                  <a:pt x="177511" y="629065"/>
                                  <a:pt x="177511" y="614344"/>
                                </a:cubicBezTo>
                                <a:cubicBezTo>
                                  <a:pt x="177511" y="608282"/>
                                  <a:pt x="170584" y="603953"/>
                                  <a:pt x="165389" y="603087"/>
                                </a:cubicBezTo>
                                <a:cubicBezTo>
                                  <a:pt x="141143" y="597892"/>
                                  <a:pt x="57150" y="602222"/>
                                  <a:pt x="866" y="607417"/>
                                </a:cubicBezTo>
                                <a:lnTo>
                                  <a:pt x="866" y="623869"/>
                                </a:lnTo>
                                <a:cubicBezTo>
                                  <a:pt x="49357" y="614344"/>
                                  <a:pt x="100445" y="617808"/>
                                  <a:pt x="148936" y="623003"/>
                                </a:cubicBezTo>
                                <a:close/>
                                <a:moveTo>
                                  <a:pt x="400916" y="1504498"/>
                                </a:moveTo>
                                <a:cubicBezTo>
                                  <a:pt x="349827" y="1505365"/>
                                  <a:pt x="299605" y="1502767"/>
                                  <a:pt x="248516" y="1505365"/>
                                </a:cubicBezTo>
                                <a:cubicBezTo>
                                  <a:pt x="251980" y="1505365"/>
                                  <a:pt x="292677" y="1502767"/>
                                  <a:pt x="248516" y="1505365"/>
                                </a:cubicBezTo>
                                <a:cubicBezTo>
                                  <a:pt x="248516" y="1505365"/>
                                  <a:pt x="248516" y="1505365"/>
                                  <a:pt x="248516" y="1505365"/>
                                </a:cubicBezTo>
                                <a:cubicBezTo>
                                  <a:pt x="238125" y="1506230"/>
                                  <a:pt x="199159" y="1524415"/>
                                  <a:pt x="226002" y="1524415"/>
                                </a:cubicBezTo>
                                <a:cubicBezTo>
                                  <a:pt x="267566" y="1524415"/>
                                  <a:pt x="308264" y="1514024"/>
                                  <a:pt x="350693" y="1515756"/>
                                </a:cubicBezTo>
                                <a:cubicBezTo>
                                  <a:pt x="368877" y="1516621"/>
                                  <a:pt x="394855" y="1525280"/>
                                  <a:pt x="413039" y="1520951"/>
                                </a:cubicBezTo>
                                <a:cubicBezTo>
                                  <a:pt x="436418" y="1515756"/>
                                  <a:pt x="411307" y="1504498"/>
                                  <a:pt x="400916" y="1504498"/>
                                </a:cubicBezTo>
                                <a:close/>
                                <a:moveTo>
                                  <a:pt x="1175039" y="1425701"/>
                                </a:moveTo>
                                <a:cubicBezTo>
                                  <a:pt x="1143000" y="1428299"/>
                                  <a:pt x="1110961" y="1429165"/>
                                  <a:pt x="1079789" y="1431762"/>
                                </a:cubicBezTo>
                                <a:cubicBezTo>
                                  <a:pt x="1033896" y="1434360"/>
                                  <a:pt x="989734" y="1436092"/>
                                  <a:pt x="943841" y="1433494"/>
                                </a:cubicBezTo>
                                <a:cubicBezTo>
                                  <a:pt x="939511" y="1433494"/>
                                  <a:pt x="912668" y="1430896"/>
                                  <a:pt x="919596" y="1442153"/>
                                </a:cubicBezTo>
                                <a:cubicBezTo>
                                  <a:pt x="929121" y="1458605"/>
                                  <a:pt x="981941" y="1450812"/>
                                  <a:pt x="996661" y="1449946"/>
                                </a:cubicBezTo>
                                <a:cubicBezTo>
                                  <a:pt x="997527" y="1449946"/>
                                  <a:pt x="997527" y="1449946"/>
                                  <a:pt x="998393" y="1449946"/>
                                </a:cubicBezTo>
                                <a:cubicBezTo>
                                  <a:pt x="1059873" y="1446483"/>
                                  <a:pt x="1122218" y="1442153"/>
                                  <a:pt x="1184564" y="1443019"/>
                                </a:cubicBezTo>
                                <a:cubicBezTo>
                                  <a:pt x="1206211" y="1442153"/>
                                  <a:pt x="1192357" y="1423969"/>
                                  <a:pt x="1175039" y="1425701"/>
                                </a:cubicBezTo>
                                <a:close/>
                                <a:moveTo>
                                  <a:pt x="902277" y="1496706"/>
                                </a:moveTo>
                                <a:cubicBezTo>
                                  <a:pt x="900546" y="1496706"/>
                                  <a:pt x="896216" y="1497571"/>
                                  <a:pt x="891886" y="1497571"/>
                                </a:cubicBezTo>
                                <a:cubicBezTo>
                                  <a:pt x="894484" y="1497571"/>
                                  <a:pt x="897948" y="1496706"/>
                                  <a:pt x="902277" y="1496706"/>
                                </a:cubicBezTo>
                                <a:close/>
                                <a:moveTo>
                                  <a:pt x="1383723" y="1406651"/>
                                </a:moveTo>
                                <a:cubicBezTo>
                                  <a:pt x="1397577" y="1406651"/>
                                  <a:pt x="1417493" y="1413578"/>
                                  <a:pt x="1430482" y="1404919"/>
                                </a:cubicBezTo>
                                <a:cubicBezTo>
                                  <a:pt x="1440873" y="1397992"/>
                                  <a:pt x="1418359" y="1391930"/>
                                  <a:pt x="1414030" y="1391065"/>
                                </a:cubicBezTo>
                                <a:cubicBezTo>
                                  <a:pt x="1390650" y="1389333"/>
                                  <a:pt x="1366405" y="1390199"/>
                                  <a:pt x="1343025" y="1390199"/>
                                </a:cubicBezTo>
                                <a:cubicBezTo>
                                  <a:pt x="1328305" y="1390199"/>
                                  <a:pt x="1210541" y="1380674"/>
                                  <a:pt x="1208809" y="1391930"/>
                                </a:cubicBezTo>
                                <a:cubicBezTo>
                                  <a:pt x="1206211" y="1405785"/>
                                  <a:pt x="1300596" y="1404053"/>
                                  <a:pt x="1312718" y="1404053"/>
                                </a:cubicBezTo>
                                <a:cubicBezTo>
                                  <a:pt x="1336098" y="1405785"/>
                                  <a:pt x="1359477" y="1405785"/>
                                  <a:pt x="1383723" y="1406651"/>
                                </a:cubicBezTo>
                                <a:close/>
                                <a:moveTo>
                                  <a:pt x="1013114" y="1448214"/>
                                </a:moveTo>
                                <a:cubicBezTo>
                                  <a:pt x="1012248" y="1448214"/>
                                  <a:pt x="1007918" y="1448214"/>
                                  <a:pt x="998393" y="1449081"/>
                                </a:cubicBezTo>
                                <a:cubicBezTo>
                                  <a:pt x="998393" y="1449081"/>
                                  <a:pt x="998393" y="1449081"/>
                                  <a:pt x="998393" y="1449081"/>
                                </a:cubicBezTo>
                                <a:cubicBezTo>
                                  <a:pt x="1003589" y="1449081"/>
                                  <a:pt x="1012248" y="1448214"/>
                                  <a:pt x="1013114" y="1448214"/>
                                </a:cubicBezTo>
                                <a:close/>
                                <a:moveTo>
                                  <a:pt x="1394980" y="1357294"/>
                                </a:moveTo>
                                <a:cubicBezTo>
                                  <a:pt x="1370734" y="1357294"/>
                                  <a:pt x="1347355" y="1358160"/>
                                  <a:pt x="1323109" y="1356428"/>
                                </a:cubicBezTo>
                                <a:cubicBezTo>
                                  <a:pt x="1300596" y="1355562"/>
                                  <a:pt x="1277216" y="1351233"/>
                                  <a:pt x="1254702" y="1352099"/>
                                </a:cubicBezTo>
                                <a:cubicBezTo>
                                  <a:pt x="1242580" y="1352964"/>
                                  <a:pt x="1219200" y="1343440"/>
                                  <a:pt x="1209675" y="1352099"/>
                                </a:cubicBezTo>
                                <a:cubicBezTo>
                                  <a:pt x="1194955" y="1366819"/>
                                  <a:pt x="1236518" y="1367685"/>
                                  <a:pt x="1242580" y="1367685"/>
                                </a:cubicBezTo>
                                <a:cubicBezTo>
                                  <a:pt x="1265959" y="1369417"/>
                                  <a:pt x="1288473" y="1369417"/>
                                  <a:pt x="1311852" y="1369417"/>
                                </a:cubicBezTo>
                                <a:cubicBezTo>
                                  <a:pt x="1335232" y="1369417"/>
                                  <a:pt x="1357746" y="1369417"/>
                                  <a:pt x="1381125" y="1369417"/>
                                </a:cubicBezTo>
                                <a:cubicBezTo>
                                  <a:pt x="1391516" y="1369417"/>
                                  <a:pt x="1425287" y="1376344"/>
                                  <a:pt x="1433080" y="1369417"/>
                                </a:cubicBezTo>
                                <a:cubicBezTo>
                                  <a:pt x="1433080" y="1369417"/>
                                  <a:pt x="1432214" y="1370283"/>
                                  <a:pt x="1432214" y="1370283"/>
                                </a:cubicBezTo>
                                <a:cubicBezTo>
                                  <a:pt x="1432214" y="1370283"/>
                                  <a:pt x="1433080" y="1370283"/>
                                  <a:pt x="1433080" y="1369417"/>
                                </a:cubicBezTo>
                                <a:cubicBezTo>
                                  <a:pt x="1434812" y="1367685"/>
                                  <a:pt x="1433946" y="1368551"/>
                                  <a:pt x="1433080" y="1369417"/>
                                </a:cubicBezTo>
                                <a:cubicBezTo>
                                  <a:pt x="1451264" y="1356428"/>
                                  <a:pt x="1397577" y="1357294"/>
                                  <a:pt x="1394980" y="1357294"/>
                                </a:cubicBezTo>
                                <a:close/>
                                <a:moveTo>
                                  <a:pt x="1277216" y="1443019"/>
                                </a:moveTo>
                                <a:cubicBezTo>
                                  <a:pt x="1309255" y="1443019"/>
                                  <a:pt x="1341293" y="1443019"/>
                                  <a:pt x="1372466" y="1443019"/>
                                </a:cubicBezTo>
                                <a:cubicBezTo>
                                  <a:pt x="1380259" y="1443019"/>
                                  <a:pt x="1427884" y="1453410"/>
                                  <a:pt x="1432214" y="1443885"/>
                                </a:cubicBezTo>
                                <a:lnTo>
                                  <a:pt x="1432214" y="1443885"/>
                                </a:lnTo>
                                <a:cubicBezTo>
                                  <a:pt x="1442605" y="1422237"/>
                                  <a:pt x="1382857" y="1429165"/>
                                  <a:pt x="1372466" y="1428299"/>
                                </a:cubicBezTo>
                                <a:cubicBezTo>
                                  <a:pt x="1341293" y="1427433"/>
                                  <a:pt x="1310121" y="1424835"/>
                                  <a:pt x="1278948" y="1424835"/>
                                </a:cubicBezTo>
                                <a:cubicBezTo>
                                  <a:pt x="1259898" y="1424835"/>
                                  <a:pt x="1224396" y="1418774"/>
                                  <a:pt x="1207077" y="1430896"/>
                                </a:cubicBezTo>
                                <a:cubicBezTo>
                                  <a:pt x="1188027" y="1445617"/>
                                  <a:pt x="1274618" y="1443019"/>
                                  <a:pt x="1277216" y="1443019"/>
                                </a:cubicBezTo>
                                <a:close/>
                                <a:moveTo>
                                  <a:pt x="891886" y="1497571"/>
                                </a:moveTo>
                                <a:cubicBezTo>
                                  <a:pt x="888423" y="1497571"/>
                                  <a:pt x="886691" y="1498437"/>
                                  <a:pt x="885825" y="1498437"/>
                                </a:cubicBezTo>
                                <a:cubicBezTo>
                                  <a:pt x="886691" y="1498437"/>
                                  <a:pt x="889289" y="1497571"/>
                                  <a:pt x="891886" y="1497571"/>
                                </a:cubicBezTo>
                                <a:close/>
                                <a:moveTo>
                                  <a:pt x="867641" y="1481985"/>
                                </a:moveTo>
                                <a:cubicBezTo>
                                  <a:pt x="820016" y="1485449"/>
                                  <a:pt x="768061" y="1488912"/>
                                  <a:pt x="721302" y="1479387"/>
                                </a:cubicBezTo>
                                <a:cubicBezTo>
                                  <a:pt x="713509" y="1477655"/>
                                  <a:pt x="680605" y="1475058"/>
                                  <a:pt x="692727" y="1493242"/>
                                </a:cubicBezTo>
                                <a:cubicBezTo>
                                  <a:pt x="698789" y="1501901"/>
                                  <a:pt x="734291" y="1492376"/>
                                  <a:pt x="744682" y="1493242"/>
                                </a:cubicBezTo>
                                <a:cubicBezTo>
                                  <a:pt x="797502" y="1495839"/>
                                  <a:pt x="849457" y="1502767"/>
                                  <a:pt x="902277" y="1496706"/>
                                </a:cubicBezTo>
                                <a:lnTo>
                                  <a:pt x="902277" y="1496706"/>
                                </a:lnTo>
                                <a:lnTo>
                                  <a:pt x="902277" y="1496706"/>
                                </a:lnTo>
                                <a:lnTo>
                                  <a:pt x="902277" y="1496706"/>
                                </a:lnTo>
                                <a:cubicBezTo>
                                  <a:pt x="906607" y="1495839"/>
                                  <a:pt x="930852" y="1495839"/>
                                  <a:pt x="922193" y="1486315"/>
                                </a:cubicBezTo>
                                <a:cubicBezTo>
                                  <a:pt x="913534" y="1475058"/>
                                  <a:pt x="879764" y="1481119"/>
                                  <a:pt x="867641" y="1481985"/>
                                </a:cubicBezTo>
                                <a:close/>
                                <a:moveTo>
                                  <a:pt x="1095375" y="1483717"/>
                                </a:moveTo>
                                <a:cubicBezTo>
                                  <a:pt x="1095375" y="1483717"/>
                                  <a:pt x="1095375" y="1483717"/>
                                  <a:pt x="1095375" y="1483717"/>
                                </a:cubicBezTo>
                                <a:cubicBezTo>
                                  <a:pt x="1080655" y="1486315"/>
                                  <a:pt x="1088448" y="1485449"/>
                                  <a:pt x="1095375" y="1483717"/>
                                </a:cubicBezTo>
                                <a:close/>
                                <a:moveTo>
                                  <a:pt x="1182832" y="1496706"/>
                                </a:moveTo>
                                <a:cubicBezTo>
                                  <a:pt x="1167246" y="1490644"/>
                                  <a:pt x="1141268" y="1500169"/>
                                  <a:pt x="1124816" y="1501901"/>
                                </a:cubicBezTo>
                                <a:cubicBezTo>
                                  <a:pt x="1096241" y="1504498"/>
                                  <a:pt x="1067666" y="1504498"/>
                                  <a:pt x="1039091" y="1505365"/>
                                </a:cubicBezTo>
                                <a:cubicBezTo>
                                  <a:pt x="1018309" y="1506230"/>
                                  <a:pt x="1002723" y="1505365"/>
                                  <a:pt x="982807" y="1501901"/>
                                </a:cubicBezTo>
                                <a:cubicBezTo>
                                  <a:pt x="975014" y="1500169"/>
                                  <a:pt x="935182" y="1513158"/>
                                  <a:pt x="952500" y="1518353"/>
                                </a:cubicBezTo>
                                <a:cubicBezTo>
                                  <a:pt x="970684" y="1523549"/>
                                  <a:pt x="995796" y="1520085"/>
                                  <a:pt x="1014846" y="1520085"/>
                                </a:cubicBezTo>
                                <a:cubicBezTo>
                                  <a:pt x="1043421" y="1520085"/>
                                  <a:pt x="1071996" y="1519219"/>
                                  <a:pt x="1100571" y="1518353"/>
                                </a:cubicBezTo>
                                <a:cubicBezTo>
                                  <a:pt x="1094509" y="1518353"/>
                                  <a:pt x="1086716" y="1518353"/>
                                  <a:pt x="1085850" y="1519219"/>
                                </a:cubicBezTo>
                                <a:cubicBezTo>
                                  <a:pt x="1086716" y="1519219"/>
                                  <a:pt x="1091046" y="1519219"/>
                                  <a:pt x="1102302" y="1518353"/>
                                </a:cubicBezTo>
                                <a:cubicBezTo>
                                  <a:pt x="1121352" y="1517487"/>
                                  <a:pt x="1140402" y="1519219"/>
                                  <a:pt x="1158586" y="1515756"/>
                                </a:cubicBezTo>
                                <a:cubicBezTo>
                                  <a:pt x="1161184" y="1516621"/>
                                  <a:pt x="1198418" y="1502767"/>
                                  <a:pt x="1182832" y="1496706"/>
                                </a:cubicBezTo>
                                <a:close/>
                                <a:moveTo>
                                  <a:pt x="1095375" y="1483717"/>
                                </a:moveTo>
                                <a:cubicBezTo>
                                  <a:pt x="1107498" y="1481985"/>
                                  <a:pt x="1101436" y="1482851"/>
                                  <a:pt x="1095375" y="1483717"/>
                                </a:cubicBezTo>
                                <a:cubicBezTo>
                                  <a:pt x="1116157" y="1480253"/>
                                  <a:pt x="1136939" y="1482851"/>
                                  <a:pt x="1156855" y="1479387"/>
                                </a:cubicBezTo>
                                <a:cubicBezTo>
                                  <a:pt x="1171575" y="1476790"/>
                                  <a:pt x="1193223" y="1458605"/>
                                  <a:pt x="1167246" y="1460337"/>
                                </a:cubicBezTo>
                                <a:cubicBezTo>
                                  <a:pt x="1119621" y="1463801"/>
                                  <a:pt x="1073727" y="1472460"/>
                                  <a:pt x="1026102" y="1468996"/>
                                </a:cubicBezTo>
                                <a:cubicBezTo>
                                  <a:pt x="1005321" y="1467264"/>
                                  <a:pt x="984539" y="1466399"/>
                                  <a:pt x="963757" y="1466399"/>
                                </a:cubicBezTo>
                                <a:cubicBezTo>
                                  <a:pt x="942975" y="1466399"/>
                                  <a:pt x="924791" y="1481119"/>
                                  <a:pt x="955098" y="1482851"/>
                                </a:cubicBezTo>
                                <a:cubicBezTo>
                                  <a:pt x="999259" y="1488046"/>
                                  <a:pt x="1051214" y="1490644"/>
                                  <a:pt x="1095375" y="1483717"/>
                                </a:cubicBezTo>
                                <a:close/>
                                <a:moveTo>
                                  <a:pt x="1276350" y="1171990"/>
                                </a:moveTo>
                                <a:cubicBezTo>
                                  <a:pt x="1303193" y="1172855"/>
                                  <a:pt x="1330037" y="1175453"/>
                                  <a:pt x="1356014" y="1176319"/>
                                </a:cubicBezTo>
                                <a:cubicBezTo>
                                  <a:pt x="1378527" y="1177185"/>
                                  <a:pt x="1411432" y="1190174"/>
                                  <a:pt x="1433080" y="1183246"/>
                                </a:cubicBezTo>
                                <a:cubicBezTo>
                                  <a:pt x="1430482" y="1184112"/>
                                  <a:pt x="1427018" y="1184978"/>
                                  <a:pt x="1433080" y="1183246"/>
                                </a:cubicBezTo>
                                <a:cubicBezTo>
                                  <a:pt x="1436543" y="1182381"/>
                                  <a:pt x="1434812" y="1182381"/>
                                  <a:pt x="1433080" y="1183246"/>
                                </a:cubicBezTo>
                                <a:cubicBezTo>
                                  <a:pt x="1440873" y="1180649"/>
                                  <a:pt x="1443471" y="1171123"/>
                                  <a:pt x="1436543" y="1166794"/>
                                </a:cubicBezTo>
                                <a:cubicBezTo>
                                  <a:pt x="1427018" y="1160733"/>
                                  <a:pt x="1412298" y="1164196"/>
                                  <a:pt x="1401907" y="1163331"/>
                                </a:cubicBezTo>
                                <a:cubicBezTo>
                                  <a:pt x="1378527" y="1160733"/>
                                  <a:pt x="1360343" y="1159867"/>
                                  <a:pt x="1336964" y="1162464"/>
                                </a:cubicBezTo>
                                <a:cubicBezTo>
                                  <a:pt x="1311852" y="1165062"/>
                                  <a:pt x="1288473" y="1154671"/>
                                  <a:pt x="1263362" y="1153805"/>
                                </a:cubicBezTo>
                                <a:cubicBezTo>
                                  <a:pt x="1248641" y="1152940"/>
                                  <a:pt x="1202748" y="1143415"/>
                                  <a:pt x="1194955" y="1162464"/>
                                </a:cubicBezTo>
                                <a:cubicBezTo>
                                  <a:pt x="1191491" y="1172855"/>
                                  <a:pt x="1273752" y="1171990"/>
                                  <a:pt x="1276350" y="1171990"/>
                                </a:cubicBezTo>
                                <a:close/>
                                <a:moveTo>
                                  <a:pt x="1424421" y="1333915"/>
                                </a:moveTo>
                                <a:cubicBezTo>
                                  <a:pt x="1420957" y="1334780"/>
                                  <a:pt x="1419225" y="1335646"/>
                                  <a:pt x="1419225" y="1335646"/>
                                </a:cubicBezTo>
                                <a:cubicBezTo>
                                  <a:pt x="1420091" y="1335646"/>
                                  <a:pt x="1427884" y="1333049"/>
                                  <a:pt x="1424421" y="1333915"/>
                                </a:cubicBezTo>
                                <a:close/>
                                <a:moveTo>
                                  <a:pt x="1246043" y="108653"/>
                                </a:moveTo>
                                <a:lnTo>
                                  <a:pt x="1246043" y="108653"/>
                                </a:lnTo>
                                <a:cubicBezTo>
                                  <a:pt x="1251239" y="107787"/>
                                  <a:pt x="1287607" y="106921"/>
                                  <a:pt x="1246043" y="108653"/>
                                </a:cubicBezTo>
                                <a:close/>
                                <a:moveTo>
                                  <a:pt x="1421823" y="1510560"/>
                                </a:moveTo>
                                <a:cubicBezTo>
                                  <a:pt x="1394980" y="1511426"/>
                                  <a:pt x="1368136" y="1509694"/>
                                  <a:pt x="1342159" y="1508828"/>
                                </a:cubicBezTo>
                                <a:cubicBezTo>
                                  <a:pt x="1328305" y="1508828"/>
                                  <a:pt x="1218334" y="1495839"/>
                                  <a:pt x="1217468" y="1511426"/>
                                </a:cubicBezTo>
                                <a:cubicBezTo>
                                  <a:pt x="1216602" y="1521817"/>
                                  <a:pt x="1290205" y="1519219"/>
                                  <a:pt x="1293668" y="1519219"/>
                                </a:cubicBezTo>
                                <a:cubicBezTo>
                                  <a:pt x="1321377" y="1519219"/>
                                  <a:pt x="1349086" y="1520085"/>
                                  <a:pt x="1377662" y="1520951"/>
                                </a:cubicBezTo>
                                <a:cubicBezTo>
                                  <a:pt x="1389784" y="1520951"/>
                                  <a:pt x="1428750" y="1528744"/>
                                  <a:pt x="1439141" y="1520085"/>
                                </a:cubicBezTo>
                                <a:cubicBezTo>
                                  <a:pt x="1438275" y="1520951"/>
                                  <a:pt x="1437409" y="1521817"/>
                                  <a:pt x="1439141" y="1520085"/>
                                </a:cubicBezTo>
                                <a:lnTo>
                                  <a:pt x="1439141" y="1520085"/>
                                </a:lnTo>
                                <a:cubicBezTo>
                                  <a:pt x="1450398" y="1510560"/>
                                  <a:pt x="1427884" y="1510560"/>
                                  <a:pt x="1421823" y="1510560"/>
                                </a:cubicBezTo>
                                <a:close/>
                                <a:moveTo>
                                  <a:pt x="1275484" y="32453"/>
                                </a:moveTo>
                                <a:cubicBezTo>
                                  <a:pt x="1275484" y="32453"/>
                                  <a:pt x="1275484" y="32453"/>
                                  <a:pt x="1275484" y="32453"/>
                                </a:cubicBezTo>
                                <a:cubicBezTo>
                                  <a:pt x="1285875" y="32453"/>
                                  <a:pt x="1316182" y="30722"/>
                                  <a:pt x="1275484" y="32453"/>
                                </a:cubicBezTo>
                                <a:close/>
                                <a:moveTo>
                                  <a:pt x="1440007" y="415"/>
                                </a:moveTo>
                                <a:cubicBezTo>
                                  <a:pt x="1420091" y="-2183"/>
                                  <a:pt x="1394114" y="8208"/>
                                  <a:pt x="1374198" y="9939"/>
                                </a:cubicBezTo>
                                <a:cubicBezTo>
                                  <a:pt x="1328305" y="13403"/>
                                  <a:pt x="1283277" y="19464"/>
                                  <a:pt x="1236518" y="16867"/>
                                </a:cubicBezTo>
                                <a:cubicBezTo>
                                  <a:pt x="1231323" y="16867"/>
                                  <a:pt x="1191491" y="13403"/>
                                  <a:pt x="1208809" y="28990"/>
                                </a:cubicBezTo>
                                <a:cubicBezTo>
                                  <a:pt x="1224396" y="41978"/>
                                  <a:pt x="1257300" y="35051"/>
                                  <a:pt x="1275484" y="34185"/>
                                </a:cubicBezTo>
                                <a:cubicBezTo>
                                  <a:pt x="1272021" y="34185"/>
                                  <a:pt x="1271155" y="34185"/>
                                  <a:pt x="1275484" y="34185"/>
                                </a:cubicBezTo>
                                <a:cubicBezTo>
                                  <a:pt x="1325707" y="32453"/>
                                  <a:pt x="1374198" y="21196"/>
                                  <a:pt x="1424421" y="19464"/>
                                </a:cubicBezTo>
                                <a:cubicBezTo>
                                  <a:pt x="1431348" y="19464"/>
                                  <a:pt x="1445202" y="21196"/>
                                  <a:pt x="1451264" y="15135"/>
                                </a:cubicBezTo>
                                <a:cubicBezTo>
                                  <a:pt x="1457325" y="7342"/>
                                  <a:pt x="1444336" y="415"/>
                                  <a:pt x="1440007" y="415"/>
                                </a:cubicBezTo>
                                <a:close/>
                                <a:moveTo>
                                  <a:pt x="1438275" y="80944"/>
                                </a:moveTo>
                                <a:cubicBezTo>
                                  <a:pt x="1427018" y="78347"/>
                                  <a:pt x="1414030" y="77480"/>
                                  <a:pt x="1402773" y="78347"/>
                                </a:cubicBezTo>
                                <a:cubicBezTo>
                                  <a:pt x="1347355" y="83542"/>
                                  <a:pt x="1290205" y="93933"/>
                                  <a:pt x="1234787" y="92201"/>
                                </a:cubicBezTo>
                                <a:cubicBezTo>
                                  <a:pt x="1231323" y="92201"/>
                                  <a:pt x="1190625" y="97396"/>
                                  <a:pt x="1209675" y="106055"/>
                                </a:cubicBezTo>
                                <a:cubicBezTo>
                                  <a:pt x="1220066" y="111251"/>
                                  <a:pt x="1234787" y="107787"/>
                                  <a:pt x="1246043" y="107787"/>
                                </a:cubicBezTo>
                                <a:cubicBezTo>
                                  <a:pt x="1245177" y="107787"/>
                                  <a:pt x="1245177" y="107787"/>
                                  <a:pt x="1246043" y="107787"/>
                                </a:cubicBezTo>
                                <a:cubicBezTo>
                                  <a:pt x="1302327" y="106055"/>
                                  <a:pt x="1356880" y="94798"/>
                                  <a:pt x="1413164" y="93067"/>
                                </a:cubicBezTo>
                                <a:cubicBezTo>
                                  <a:pt x="1417493" y="93933"/>
                                  <a:pt x="1458191" y="86139"/>
                                  <a:pt x="1438275" y="80944"/>
                                </a:cubicBezTo>
                                <a:close/>
                                <a:moveTo>
                                  <a:pt x="1383723" y="1276764"/>
                                </a:moveTo>
                                <a:cubicBezTo>
                                  <a:pt x="1333500" y="1272435"/>
                                  <a:pt x="1285875" y="1264642"/>
                                  <a:pt x="1234787" y="1267240"/>
                                </a:cubicBezTo>
                                <a:cubicBezTo>
                                  <a:pt x="1229591" y="1267240"/>
                                  <a:pt x="1188027" y="1281094"/>
                                  <a:pt x="1210541" y="1287155"/>
                                </a:cubicBezTo>
                                <a:cubicBezTo>
                                  <a:pt x="1230457" y="1292351"/>
                                  <a:pt x="1258166" y="1287155"/>
                                  <a:pt x="1278948" y="1287155"/>
                                </a:cubicBezTo>
                                <a:cubicBezTo>
                                  <a:pt x="1307523" y="1288021"/>
                                  <a:pt x="1336098" y="1288021"/>
                                  <a:pt x="1364673" y="1291485"/>
                                </a:cubicBezTo>
                                <a:cubicBezTo>
                                  <a:pt x="1377662" y="1293217"/>
                                  <a:pt x="1426152" y="1307937"/>
                                  <a:pt x="1436543" y="1295815"/>
                                </a:cubicBezTo>
                                <a:cubicBezTo>
                                  <a:pt x="1449532" y="1280228"/>
                                  <a:pt x="1391516" y="1277631"/>
                                  <a:pt x="1383723" y="1276764"/>
                                </a:cubicBezTo>
                                <a:close/>
                                <a:moveTo>
                                  <a:pt x="1415761" y="1318328"/>
                                </a:moveTo>
                                <a:cubicBezTo>
                                  <a:pt x="1394114" y="1319194"/>
                                  <a:pt x="1373332" y="1319194"/>
                                  <a:pt x="1351684" y="1316597"/>
                                </a:cubicBezTo>
                                <a:cubicBezTo>
                                  <a:pt x="1327439" y="1313998"/>
                                  <a:pt x="1303193" y="1311401"/>
                                  <a:pt x="1278082" y="1309669"/>
                                </a:cubicBezTo>
                                <a:cubicBezTo>
                                  <a:pt x="1265959" y="1308803"/>
                                  <a:pt x="1222664" y="1299278"/>
                                  <a:pt x="1213139" y="1307937"/>
                                </a:cubicBezTo>
                                <a:cubicBezTo>
                                  <a:pt x="1198418" y="1322658"/>
                                  <a:pt x="1220932" y="1323524"/>
                                  <a:pt x="1231323" y="1323524"/>
                                </a:cubicBezTo>
                                <a:cubicBezTo>
                                  <a:pt x="1251239" y="1322658"/>
                                  <a:pt x="1271155" y="1326121"/>
                                  <a:pt x="1291071" y="1328719"/>
                                </a:cubicBezTo>
                                <a:cubicBezTo>
                                  <a:pt x="1330037" y="1333915"/>
                                  <a:pt x="1386321" y="1347769"/>
                                  <a:pt x="1424421" y="1334780"/>
                                </a:cubicBezTo>
                                <a:cubicBezTo>
                                  <a:pt x="1441739" y="1328719"/>
                                  <a:pt x="1425287" y="1318328"/>
                                  <a:pt x="1415761" y="1318328"/>
                                </a:cubicBezTo>
                                <a:close/>
                                <a:moveTo>
                                  <a:pt x="1414030" y="1203162"/>
                                </a:moveTo>
                                <a:cubicBezTo>
                                  <a:pt x="1391516" y="1204028"/>
                                  <a:pt x="1371600" y="1200565"/>
                                  <a:pt x="1349086" y="1198833"/>
                                </a:cubicBezTo>
                                <a:cubicBezTo>
                                  <a:pt x="1310121" y="1197101"/>
                                  <a:pt x="1264227" y="1187576"/>
                                  <a:pt x="1226127" y="1192771"/>
                                </a:cubicBezTo>
                                <a:cubicBezTo>
                                  <a:pt x="1216602" y="1194503"/>
                                  <a:pt x="1192357" y="1210956"/>
                                  <a:pt x="1212273" y="1217017"/>
                                </a:cubicBezTo>
                                <a:cubicBezTo>
                                  <a:pt x="1220066" y="1219615"/>
                                  <a:pt x="1229591" y="1213553"/>
                                  <a:pt x="1237384" y="1212687"/>
                                </a:cubicBezTo>
                                <a:cubicBezTo>
                                  <a:pt x="1252971" y="1210956"/>
                                  <a:pt x="1269423" y="1210956"/>
                                  <a:pt x="1285875" y="1211821"/>
                                </a:cubicBezTo>
                                <a:cubicBezTo>
                                  <a:pt x="1312718" y="1212687"/>
                                  <a:pt x="1338696" y="1214419"/>
                                  <a:pt x="1364673" y="1217017"/>
                                </a:cubicBezTo>
                                <a:cubicBezTo>
                                  <a:pt x="1386321" y="1218748"/>
                                  <a:pt x="1414030" y="1226542"/>
                                  <a:pt x="1434812" y="1219615"/>
                                </a:cubicBezTo>
                                <a:lnTo>
                                  <a:pt x="1434812" y="1219615"/>
                                </a:lnTo>
                                <a:cubicBezTo>
                                  <a:pt x="1438275" y="1218748"/>
                                  <a:pt x="1437409" y="1218748"/>
                                  <a:pt x="1434812" y="1219615"/>
                                </a:cubicBezTo>
                                <a:cubicBezTo>
                                  <a:pt x="1454727" y="1211821"/>
                                  <a:pt x="1419225" y="1202296"/>
                                  <a:pt x="1414030" y="1203162"/>
                                </a:cubicBezTo>
                                <a:close/>
                                <a:moveTo>
                                  <a:pt x="1358612" y="1237799"/>
                                </a:moveTo>
                                <a:cubicBezTo>
                                  <a:pt x="1330902" y="1237799"/>
                                  <a:pt x="1303193" y="1237799"/>
                                  <a:pt x="1274618" y="1236933"/>
                                </a:cubicBezTo>
                                <a:cubicBezTo>
                                  <a:pt x="1256434" y="1236933"/>
                                  <a:pt x="1235652" y="1226542"/>
                                  <a:pt x="1218334" y="1230006"/>
                                </a:cubicBezTo>
                                <a:cubicBezTo>
                                  <a:pt x="1203614" y="1233469"/>
                                  <a:pt x="1198418" y="1243860"/>
                                  <a:pt x="1215737" y="1248190"/>
                                </a:cubicBezTo>
                                <a:cubicBezTo>
                                  <a:pt x="1239116" y="1254251"/>
                                  <a:pt x="1266825" y="1251653"/>
                                  <a:pt x="1290205" y="1251653"/>
                                </a:cubicBezTo>
                                <a:cubicBezTo>
                                  <a:pt x="1319646" y="1252519"/>
                                  <a:pt x="1349086" y="1251653"/>
                                  <a:pt x="1378527" y="1252519"/>
                                </a:cubicBezTo>
                                <a:cubicBezTo>
                                  <a:pt x="1388918" y="1252519"/>
                                  <a:pt x="1427018" y="1265508"/>
                                  <a:pt x="1435677" y="1255117"/>
                                </a:cubicBezTo>
                                <a:cubicBezTo>
                                  <a:pt x="1454727" y="1235201"/>
                                  <a:pt x="1364673" y="1237799"/>
                                  <a:pt x="1358612" y="1237799"/>
                                </a:cubicBezTo>
                                <a:close/>
                                <a:moveTo>
                                  <a:pt x="1325707" y="1483717"/>
                                </a:moveTo>
                                <a:cubicBezTo>
                                  <a:pt x="1323975" y="1483717"/>
                                  <a:pt x="1323109" y="1483717"/>
                                  <a:pt x="1325707" y="1483717"/>
                                </a:cubicBezTo>
                                <a:cubicBezTo>
                                  <a:pt x="1339562" y="1481119"/>
                                  <a:pt x="1421823" y="1492376"/>
                                  <a:pt x="1427884" y="1481119"/>
                                </a:cubicBezTo>
                                <a:cubicBezTo>
                                  <a:pt x="1437409" y="1462069"/>
                                  <a:pt x="1328305" y="1466399"/>
                                  <a:pt x="1317914" y="1467264"/>
                                </a:cubicBezTo>
                                <a:cubicBezTo>
                                  <a:pt x="1304059" y="1468131"/>
                                  <a:pt x="1197552" y="1463801"/>
                                  <a:pt x="1199284" y="1476790"/>
                                </a:cubicBezTo>
                                <a:cubicBezTo>
                                  <a:pt x="1201016" y="1489778"/>
                                  <a:pt x="1311852" y="1486315"/>
                                  <a:pt x="1325707" y="1483717"/>
                                </a:cubicBezTo>
                                <a:close/>
                                <a:moveTo>
                                  <a:pt x="478848" y="1475924"/>
                                </a:moveTo>
                                <a:cubicBezTo>
                                  <a:pt x="484043" y="1471594"/>
                                  <a:pt x="475384" y="1477655"/>
                                  <a:pt x="478848" y="1475924"/>
                                </a:cubicBezTo>
                                <a:lnTo>
                                  <a:pt x="478848" y="1475924"/>
                                </a:lnTo>
                                <a:close/>
                                <a:moveTo>
                                  <a:pt x="223405" y="1305339"/>
                                </a:moveTo>
                                <a:cubicBezTo>
                                  <a:pt x="245052" y="1299278"/>
                                  <a:pt x="267566" y="1299278"/>
                                  <a:pt x="290080" y="1299278"/>
                                </a:cubicBezTo>
                                <a:cubicBezTo>
                                  <a:pt x="313459" y="1299278"/>
                                  <a:pt x="335973" y="1300144"/>
                                  <a:pt x="359352" y="1301010"/>
                                </a:cubicBezTo>
                                <a:cubicBezTo>
                                  <a:pt x="378402" y="1301876"/>
                                  <a:pt x="403514" y="1310535"/>
                                  <a:pt x="421698" y="1307071"/>
                                </a:cubicBezTo>
                                <a:cubicBezTo>
                                  <a:pt x="445077" y="1302742"/>
                                  <a:pt x="426893" y="1289753"/>
                                  <a:pt x="412173" y="1290619"/>
                                </a:cubicBezTo>
                                <a:cubicBezTo>
                                  <a:pt x="390525" y="1291485"/>
                                  <a:pt x="368877" y="1291485"/>
                                  <a:pt x="347230" y="1290619"/>
                                </a:cubicBezTo>
                                <a:cubicBezTo>
                                  <a:pt x="322984" y="1289753"/>
                                  <a:pt x="298739" y="1288887"/>
                                  <a:pt x="273627" y="1288021"/>
                                </a:cubicBezTo>
                                <a:cubicBezTo>
                                  <a:pt x="258907" y="1287155"/>
                                  <a:pt x="218209" y="1279362"/>
                                  <a:pt x="206086" y="1289753"/>
                                </a:cubicBezTo>
                                <a:cubicBezTo>
                                  <a:pt x="207818" y="1288021"/>
                                  <a:pt x="208684" y="1287155"/>
                                  <a:pt x="206086" y="1289753"/>
                                </a:cubicBezTo>
                                <a:cubicBezTo>
                                  <a:pt x="202623" y="1293217"/>
                                  <a:pt x="204355" y="1291485"/>
                                  <a:pt x="206086" y="1289753"/>
                                </a:cubicBezTo>
                                <a:cubicBezTo>
                                  <a:pt x="188768" y="1306206"/>
                                  <a:pt x="213014" y="1308803"/>
                                  <a:pt x="223405" y="1305339"/>
                                </a:cubicBezTo>
                                <a:close/>
                                <a:moveTo>
                                  <a:pt x="207818" y="1361623"/>
                                </a:moveTo>
                                <a:cubicBezTo>
                                  <a:pt x="210416" y="1359026"/>
                                  <a:pt x="196561" y="1372014"/>
                                  <a:pt x="207818" y="1361623"/>
                                </a:cubicBezTo>
                                <a:lnTo>
                                  <a:pt x="207818" y="1361623"/>
                                </a:lnTo>
                                <a:close/>
                                <a:moveTo>
                                  <a:pt x="302202" y="1408383"/>
                                </a:moveTo>
                                <a:cubicBezTo>
                                  <a:pt x="331643" y="1408383"/>
                                  <a:pt x="361084" y="1409248"/>
                                  <a:pt x="391391" y="1410980"/>
                                </a:cubicBezTo>
                                <a:cubicBezTo>
                                  <a:pt x="393989" y="1410980"/>
                                  <a:pt x="451139" y="1424835"/>
                                  <a:pt x="440748" y="1405785"/>
                                </a:cubicBezTo>
                                <a:cubicBezTo>
                                  <a:pt x="433820" y="1393662"/>
                                  <a:pt x="355889" y="1399724"/>
                                  <a:pt x="347230" y="1399724"/>
                                </a:cubicBezTo>
                                <a:cubicBezTo>
                                  <a:pt x="316923" y="1397992"/>
                                  <a:pt x="285750" y="1396260"/>
                                  <a:pt x="255443" y="1395394"/>
                                </a:cubicBezTo>
                                <a:cubicBezTo>
                                  <a:pt x="245918" y="1395394"/>
                                  <a:pt x="211282" y="1388467"/>
                                  <a:pt x="206086" y="1397126"/>
                                </a:cubicBezTo>
                                <a:cubicBezTo>
                                  <a:pt x="206952" y="1396260"/>
                                  <a:pt x="206952" y="1395394"/>
                                  <a:pt x="206086" y="1397126"/>
                                </a:cubicBezTo>
                                <a:lnTo>
                                  <a:pt x="206086" y="1397126"/>
                                </a:lnTo>
                                <a:cubicBezTo>
                                  <a:pt x="193964" y="1417042"/>
                                  <a:pt x="294409" y="1408383"/>
                                  <a:pt x="302202" y="1408383"/>
                                </a:cubicBezTo>
                                <a:close/>
                                <a:moveTo>
                                  <a:pt x="906607" y="1511426"/>
                                </a:moveTo>
                                <a:cubicBezTo>
                                  <a:pt x="887557" y="1513158"/>
                                  <a:pt x="868507" y="1514024"/>
                                  <a:pt x="849457" y="1514889"/>
                                </a:cubicBezTo>
                                <a:cubicBezTo>
                                  <a:pt x="807027" y="1515756"/>
                                  <a:pt x="767196" y="1516621"/>
                                  <a:pt x="724766" y="1511426"/>
                                </a:cubicBezTo>
                                <a:cubicBezTo>
                                  <a:pt x="714375" y="1510560"/>
                                  <a:pt x="699655" y="1520951"/>
                                  <a:pt x="711777" y="1530476"/>
                                </a:cubicBezTo>
                                <a:cubicBezTo>
                                  <a:pt x="723034" y="1539135"/>
                                  <a:pt x="765464" y="1531342"/>
                                  <a:pt x="779318" y="1531342"/>
                                </a:cubicBezTo>
                                <a:cubicBezTo>
                                  <a:pt x="774989" y="1531342"/>
                                  <a:pt x="772391" y="1531342"/>
                                  <a:pt x="779318" y="1531342"/>
                                </a:cubicBezTo>
                                <a:cubicBezTo>
                                  <a:pt x="807027" y="1530476"/>
                                  <a:pt x="789709" y="1531342"/>
                                  <a:pt x="780184" y="1531342"/>
                                </a:cubicBezTo>
                                <a:cubicBezTo>
                                  <a:pt x="821748" y="1530476"/>
                                  <a:pt x="870239" y="1533074"/>
                                  <a:pt x="910071" y="1521817"/>
                                </a:cubicBezTo>
                                <a:cubicBezTo>
                                  <a:pt x="922193" y="1516621"/>
                                  <a:pt x="918730" y="1509694"/>
                                  <a:pt x="906607" y="1511426"/>
                                </a:cubicBezTo>
                                <a:close/>
                                <a:moveTo>
                                  <a:pt x="214745" y="1273301"/>
                                </a:moveTo>
                                <a:cubicBezTo>
                                  <a:pt x="238991" y="1270703"/>
                                  <a:pt x="263236" y="1264642"/>
                                  <a:pt x="287482" y="1262910"/>
                                </a:cubicBezTo>
                                <a:cubicBezTo>
                                  <a:pt x="309995" y="1261178"/>
                                  <a:pt x="332509" y="1259446"/>
                                  <a:pt x="354157" y="1261178"/>
                                </a:cubicBezTo>
                                <a:cubicBezTo>
                                  <a:pt x="373207" y="1262910"/>
                                  <a:pt x="398318" y="1275899"/>
                                  <a:pt x="417368" y="1268105"/>
                                </a:cubicBezTo>
                                <a:cubicBezTo>
                                  <a:pt x="448541" y="1255117"/>
                                  <a:pt x="398318" y="1251653"/>
                                  <a:pt x="390525" y="1251653"/>
                                </a:cubicBezTo>
                                <a:cubicBezTo>
                                  <a:pt x="382732" y="1251653"/>
                                  <a:pt x="355889" y="1246458"/>
                                  <a:pt x="349827" y="1251653"/>
                                </a:cubicBezTo>
                                <a:cubicBezTo>
                                  <a:pt x="348961" y="1252519"/>
                                  <a:pt x="348961" y="1252519"/>
                                  <a:pt x="349827" y="1251653"/>
                                </a:cubicBezTo>
                                <a:cubicBezTo>
                                  <a:pt x="343766" y="1256849"/>
                                  <a:pt x="313459" y="1252519"/>
                                  <a:pt x="306532" y="1252519"/>
                                </a:cubicBezTo>
                                <a:cubicBezTo>
                                  <a:pt x="278823" y="1253385"/>
                                  <a:pt x="250248" y="1255117"/>
                                  <a:pt x="222539" y="1256849"/>
                                </a:cubicBezTo>
                                <a:cubicBezTo>
                                  <a:pt x="217343" y="1256849"/>
                                  <a:pt x="202623" y="1255117"/>
                                  <a:pt x="199159" y="1261178"/>
                                </a:cubicBezTo>
                                <a:cubicBezTo>
                                  <a:pt x="192232" y="1270703"/>
                                  <a:pt x="208684" y="1273301"/>
                                  <a:pt x="214745" y="1273301"/>
                                </a:cubicBezTo>
                                <a:close/>
                                <a:moveTo>
                                  <a:pt x="385330" y="1214419"/>
                                </a:moveTo>
                                <a:cubicBezTo>
                                  <a:pt x="385330" y="1214419"/>
                                  <a:pt x="385330" y="1214419"/>
                                  <a:pt x="385330" y="1214419"/>
                                </a:cubicBezTo>
                                <a:cubicBezTo>
                                  <a:pt x="341168" y="1223078"/>
                                  <a:pt x="292677" y="1221347"/>
                                  <a:pt x="247650" y="1220480"/>
                                </a:cubicBezTo>
                                <a:cubicBezTo>
                                  <a:pt x="236393" y="1220480"/>
                                  <a:pt x="208684" y="1211821"/>
                                  <a:pt x="208684" y="1230871"/>
                                </a:cubicBezTo>
                                <a:cubicBezTo>
                                  <a:pt x="208684" y="1242128"/>
                                  <a:pt x="239857" y="1235201"/>
                                  <a:pt x="245918" y="1234335"/>
                                </a:cubicBezTo>
                                <a:cubicBezTo>
                                  <a:pt x="265834" y="1230871"/>
                                  <a:pt x="286616" y="1230871"/>
                                  <a:pt x="306532" y="1229139"/>
                                </a:cubicBezTo>
                                <a:cubicBezTo>
                                  <a:pt x="326448" y="1228274"/>
                                  <a:pt x="348961" y="1223078"/>
                                  <a:pt x="368877" y="1225676"/>
                                </a:cubicBezTo>
                                <a:cubicBezTo>
                                  <a:pt x="381000" y="1227408"/>
                                  <a:pt x="396586" y="1235201"/>
                                  <a:pt x="406111" y="1223078"/>
                                </a:cubicBezTo>
                                <a:cubicBezTo>
                                  <a:pt x="418234" y="1211821"/>
                                  <a:pt x="392257" y="1213553"/>
                                  <a:pt x="385330" y="1214419"/>
                                </a:cubicBezTo>
                                <a:cubicBezTo>
                                  <a:pt x="386195" y="1214419"/>
                                  <a:pt x="386195" y="1214419"/>
                                  <a:pt x="385330" y="1214419"/>
                                </a:cubicBezTo>
                                <a:close/>
                                <a:moveTo>
                                  <a:pt x="375805" y="1217017"/>
                                </a:moveTo>
                                <a:cubicBezTo>
                                  <a:pt x="377536" y="1217017"/>
                                  <a:pt x="378402" y="1216151"/>
                                  <a:pt x="380134" y="1216151"/>
                                </a:cubicBezTo>
                                <a:cubicBezTo>
                                  <a:pt x="378402" y="1216151"/>
                                  <a:pt x="376671" y="1217017"/>
                                  <a:pt x="375805" y="1217017"/>
                                </a:cubicBezTo>
                                <a:close/>
                                <a:moveTo>
                                  <a:pt x="214745" y="1164196"/>
                                </a:moveTo>
                                <a:cubicBezTo>
                                  <a:pt x="265834" y="1155537"/>
                                  <a:pt x="316923" y="1153805"/>
                                  <a:pt x="368877" y="1153805"/>
                                </a:cubicBezTo>
                                <a:cubicBezTo>
                                  <a:pt x="381000" y="1153805"/>
                                  <a:pt x="399184" y="1161599"/>
                                  <a:pt x="411307" y="1154671"/>
                                </a:cubicBezTo>
                                <a:cubicBezTo>
                                  <a:pt x="423430" y="1146878"/>
                                  <a:pt x="397452" y="1137353"/>
                                  <a:pt x="390525" y="1143415"/>
                                </a:cubicBezTo>
                                <a:cubicBezTo>
                                  <a:pt x="389659" y="1144280"/>
                                  <a:pt x="389659" y="1144280"/>
                                  <a:pt x="390525" y="1143415"/>
                                </a:cubicBezTo>
                                <a:cubicBezTo>
                                  <a:pt x="383598" y="1149476"/>
                                  <a:pt x="349827" y="1144280"/>
                                  <a:pt x="341168" y="1144280"/>
                                </a:cubicBezTo>
                                <a:cubicBezTo>
                                  <a:pt x="312593" y="1145146"/>
                                  <a:pt x="284018" y="1145146"/>
                                  <a:pt x="255443" y="1146012"/>
                                </a:cubicBezTo>
                                <a:cubicBezTo>
                                  <a:pt x="238991" y="1146878"/>
                                  <a:pt x="220807" y="1145146"/>
                                  <a:pt x="203489" y="1147744"/>
                                </a:cubicBezTo>
                                <a:cubicBezTo>
                                  <a:pt x="176645" y="1152940"/>
                                  <a:pt x="195695" y="1167660"/>
                                  <a:pt x="214745" y="1164196"/>
                                </a:cubicBezTo>
                                <a:close/>
                                <a:moveTo>
                                  <a:pt x="240723" y="1126962"/>
                                </a:moveTo>
                                <a:cubicBezTo>
                                  <a:pt x="278823" y="1119169"/>
                                  <a:pt x="321252" y="1113974"/>
                                  <a:pt x="361084" y="1115706"/>
                                </a:cubicBezTo>
                                <a:cubicBezTo>
                                  <a:pt x="371475" y="1116571"/>
                                  <a:pt x="393989" y="1129560"/>
                                  <a:pt x="399184" y="1114839"/>
                                </a:cubicBezTo>
                                <a:cubicBezTo>
                                  <a:pt x="403514" y="1102717"/>
                                  <a:pt x="353291" y="1105315"/>
                                  <a:pt x="346364" y="1107046"/>
                                </a:cubicBezTo>
                                <a:cubicBezTo>
                                  <a:pt x="342034" y="1107912"/>
                                  <a:pt x="343766" y="1107912"/>
                                  <a:pt x="346364" y="1107046"/>
                                </a:cubicBezTo>
                                <a:cubicBezTo>
                                  <a:pt x="329046" y="1111376"/>
                                  <a:pt x="308264" y="1107046"/>
                                  <a:pt x="290080" y="1107912"/>
                                </a:cubicBezTo>
                                <a:cubicBezTo>
                                  <a:pt x="267566" y="1109644"/>
                                  <a:pt x="245052" y="1109644"/>
                                  <a:pt x="221673" y="1110510"/>
                                </a:cubicBezTo>
                                <a:cubicBezTo>
                                  <a:pt x="219941" y="1110510"/>
                                  <a:pt x="176645" y="1113108"/>
                                  <a:pt x="188768" y="1124365"/>
                                </a:cubicBezTo>
                                <a:cubicBezTo>
                                  <a:pt x="199159" y="1133889"/>
                                  <a:pt x="228600" y="1129560"/>
                                  <a:pt x="240723" y="1126962"/>
                                </a:cubicBezTo>
                                <a:close/>
                                <a:moveTo>
                                  <a:pt x="369743" y="1180649"/>
                                </a:moveTo>
                                <a:cubicBezTo>
                                  <a:pt x="336839" y="1183246"/>
                                  <a:pt x="303934" y="1183246"/>
                                  <a:pt x="271030" y="1184112"/>
                                </a:cubicBezTo>
                                <a:cubicBezTo>
                                  <a:pt x="268432" y="1184112"/>
                                  <a:pt x="195695" y="1184978"/>
                                  <a:pt x="211282" y="1197967"/>
                                </a:cubicBezTo>
                                <a:cubicBezTo>
                                  <a:pt x="219075" y="1204028"/>
                                  <a:pt x="240723" y="1197967"/>
                                  <a:pt x="249382" y="1197101"/>
                                </a:cubicBezTo>
                                <a:cubicBezTo>
                                  <a:pt x="267566" y="1195369"/>
                                  <a:pt x="286616" y="1194503"/>
                                  <a:pt x="304800" y="1193637"/>
                                </a:cubicBezTo>
                                <a:cubicBezTo>
                                  <a:pt x="341168" y="1191040"/>
                                  <a:pt x="377536" y="1191040"/>
                                  <a:pt x="413039" y="1191040"/>
                                </a:cubicBezTo>
                                <a:cubicBezTo>
                                  <a:pt x="413039" y="1173722"/>
                                  <a:pt x="379268" y="1180649"/>
                                  <a:pt x="369743" y="1180649"/>
                                </a:cubicBezTo>
                                <a:close/>
                                <a:moveTo>
                                  <a:pt x="349827" y="1251653"/>
                                </a:moveTo>
                                <a:cubicBezTo>
                                  <a:pt x="349827" y="1251653"/>
                                  <a:pt x="349827" y="1251653"/>
                                  <a:pt x="349827" y="1251653"/>
                                </a:cubicBezTo>
                                <a:cubicBezTo>
                                  <a:pt x="352425" y="1249921"/>
                                  <a:pt x="350693" y="1250787"/>
                                  <a:pt x="349827" y="1251653"/>
                                </a:cubicBezTo>
                                <a:close/>
                                <a:moveTo>
                                  <a:pt x="148070" y="88737"/>
                                </a:moveTo>
                                <a:cubicBezTo>
                                  <a:pt x="153266" y="88737"/>
                                  <a:pt x="194830" y="74883"/>
                                  <a:pt x="172316" y="68821"/>
                                </a:cubicBezTo>
                                <a:cubicBezTo>
                                  <a:pt x="152400" y="63626"/>
                                  <a:pt x="124691" y="68821"/>
                                  <a:pt x="103909" y="68821"/>
                                </a:cubicBezTo>
                                <a:cubicBezTo>
                                  <a:pt x="75334" y="67956"/>
                                  <a:pt x="46759" y="67956"/>
                                  <a:pt x="18184" y="64492"/>
                                </a:cubicBezTo>
                                <a:cubicBezTo>
                                  <a:pt x="14720" y="64492"/>
                                  <a:pt x="7793" y="62760"/>
                                  <a:pt x="0" y="61028"/>
                                </a:cubicBezTo>
                                <a:lnTo>
                                  <a:pt x="0" y="80078"/>
                                </a:lnTo>
                                <a:cubicBezTo>
                                  <a:pt x="50223" y="83542"/>
                                  <a:pt x="98714" y="90469"/>
                                  <a:pt x="148070" y="88737"/>
                                </a:cubicBezTo>
                                <a:close/>
                                <a:moveTo>
                                  <a:pt x="231198" y="1373746"/>
                                </a:moveTo>
                                <a:cubicBezTo>
                                  <a:pt x="249382" y="1371149"/>
                                  <a:pt x="269298" y="1372014"/>
                                  <a:pt x="288348" y="1371149"/>
                                </a:cubicBezTo>
                                <a:cubicBezTo>
                                  <a:pt x="309995" y="1369417"/>
                                  <a:pt x="331643" y="1368551"/>
                                  <a:pt x="353291" y="1368551"/>
                                </a:cubicBezTo>
                                <a:cubicBezTo>
                                  <a:pt x="361950" y="1368551"/>
                                  <a:pt x="374073" y="1367685"/>
                                  <a:pt x="381866" y="1372881"/>
                                </a:cubicBezTo>
                                <a:cubicBezTo>
                                  <a:pt x="387927" y="1376344"/>
                                  <a:pt x="393123" y="1382405"/>
                                  <a:pt x="400916" y="1380674"/>
                                </a:cubicBezTo>
                                <a:cubicBezTo>
                                  <a:pt x="416502" y="1378076"/>
                                  <a:pt x="426893" y="1360758"/>
                                  <a:pt x="405246" y="1359026"/>
                                </a:cubicBezTo>
                                <a:cubicBezTo>
                                  <a:pt x="382732" y="1358160"/>
                                  <a:pt x="361084" y="1359026"/>
                                  <a:pt x="338570" y="1359026"/>
                                </a:cubicBezTo>
                                <a:cubicBezTo>
                                  <a:pt x="315191" y="1359026"/>
                                  <a:pt x="290945" y="1359026"/>
                                  <a:pt x="267566" y="1359026"/>
                                </a:cubicBezTo>
                                <a:cubicBezTo>
                                  <a:pt x="255443" y="1359026"/>
                                  <a:pt x="219075" y="1352964"/>
                                  <a:pt x="209550" y="1361623"/>
                                </a:cubicBezTo>
                                <a:cubicBezTo>
                                  <a:pt x="189634" y="1378076"/>
                                  <a:pt x="225136" y="1374612"/>
                                  <a:pt x="231198" y="1373746"/>
                                </a:cubicBezTo>
                                <a:close/>
                                <a:moveTo>
                                  <a:pt x="1251239" y="300019"/>
                                </a:moveTo>
                                <a:cubicBezTo>
                                  <a:pt x="1260764" y="298287"/>
                                  <a:pt x="1254702" y="299153"/>
                                  <a:pt x="1251239" y="300019"/>
                                </a:cubicBezTo>
                                <a:cubicBezTo>
                                  <a:pt x="1293668" y="290494"/>
                                  <a:pt x="1340427" y="289628"/>
                                  <a:pt x="1382857" y="288762"/>
                                </a:cubicBezTo>
                                <a:cubicBezTo>
                                  <a:pt x="1387187" y="288762"/>
                                  <a:pt x="1413164" y="292226"/>
                                  <a:pt x="1412298" y="282701"/>
                                </a:cubicBezTo>
                                <a:cubicBezTo>
                                  <a:pt x="1410566" y="265383"/>
                                  <a:pt x="1392382" y="268847"/>
                                  <a:pt x="1381125" y="272310"/>
                                </a:cubicBezTo>
                                <a:cubicBezTo>
                                  <a:pt x="1344757" y="284433"/>
                                  <a:pt x="1302327" y="280969"/>
                                  <a:pt x="1264227" y="283567"/>
                                </a:cubicBezTo>
                                <a:cubicBezTo>
                                  <a:pt x="1253836" y="284433"/>
                                  <a:pt x="1230457" y="280103"/>
                                  <a:pt x="1220932" y="285298"/>
                                </a:cubicBezTo>
                                <a:cubicBezTo>
                                  <a:pt x="1212273" y="290494"/>
                                  <a:pt x="1220066" y="298287"/>
                                  <a:pt x="1225261" y="300885"/>
                                </a:cubicBezTo>
                                <a:cubicBezTo>
                                  <a:pt x="1233055" y="305214"/>
                                  <a:pt x="1242580" y="301751"/>
                                  <a:pt x="1251239" y="300019"/>
                                </a:cubicBezTo>
                                <a:cubicBezTo>
                                  <a:pt x="1249507" y="300019"/>
                                  <a:pt x="1248641" y="300885"/>
                                  <a:pt x="1251239" y="300019"/>
                                </a:cubicBezTo>
                                <a:close/>
                                <a:moveTo>
                                  <a:pt x="490105" y="1408383"/>
                                </a:moveTo>
                                <a:cubicBezTo>
                                  <a:pt x="483177" y="1408383"/>
                                  <a:pt x="463261" y="1406651"/>
                                  <a:pt x="469323" y="1419639"/>
                                </a:cubicBezTo>
                                <a:cubicBezTo>
                                  <a:pt x="475384" y="1433494"/>
                                  <a:pt x="514350" y="1423103"/>
                                  <a:pt x="524741" y="1422237"/>
                                </a:cubicBezTo>
                                <a:cubicBezTo>
                                  <a:pt x="561109" y="1419639"/>
                                  <a:pt x="602673" y="1417042"/>
                                  <a:pt x="638175" y="1426567"/>
                                </a:cubicBezTo>
                                <a:cubicBezTo>
                                  <a:pt x="643371" y="1428299"/>
                                  <a:pt x="667616" y="1434360"/>
                                  <a:pt x="667616" y="1422237"/>
                                </a:cubicBezTo>
                                <a:cubicBezTo>
                                  <a:pt x="667616" y="1410980"/>
                                  <a:pt x="628650" y="1412712"/>
                                  <a:pt x="621723" y="1412712"/>
                                </a:cubicBezTo>
                                <a:cubicBezTo>
                                  <a:pt x="577561" y="1412712"/>
                                  <a:pt x="534266" y="1405785"/>
                                  <a:pt x="490105" y="1408383"/>
                                </a:cubicBezTo>
                                <a:cubicBezTo>
                                  <a:pt x="493568" y="1407517"/>
                                  <a:pt x="524741" y="1405785"/>
                                  <a:pt x="490105" y="1408383"/>
                                </a:cubicBezTo>
                                <a:close/>
                                <a:moveTo>
                                  <a:pt x="662421" y="1453410"/>
                                </a:moveTo>
                                <a:cubicBezTo>
                                  <a:pt x="638175" y="1454276"/>
                                  <a:pt x="613930" y="1449081"/>
                                  <a:pt x="589684" y="1447349"/>
                                </a:cubicBezTo>
                                <a:cubicBezTo>
                                  <a:pt x="567171" y="1445617"/>
                                  <a:pt x="545523" y="1441287"/>
                                  <a:pt x="523009" y="1438690"/>
                                </a:cubicBezTo>
                                <a:cubicBezTo>
                                  <a:pt x="510020" y="1437824"/>
                                  <a:pt x="477982" y="1426567"/>
                                  <a:pt x="464993" y="1432628"/>
                                </a:cubicBezTo>
                                <a:cubicBezTo>
                                  <a:pt x="445077" y="1443019"/>
                                  <a:pt x="484909" y="1451678"/>
                                  <a:pt x="490105" y="1451678"/>
                                </a:cubicBezTo>
                                <a:cubicBezTo>
                                  <a:pt x="515216" y="1452544"/>
                                  <a:pt x="540327" y="1454276"/>
                                  <a:pt x="565439" y="1456008"/>
                                </a:cubicBezTo>
                                <a:cubicBezTo>
                                  <a:pt x="588818" y="1457740"/>
                                  <a:pt x="613064" y="1461203"/>
                                  <a:pt x="636443" y="1462069"/>
                                </a:cubicBezTo>
                                <a:cubicBezTo>
                                  <a:pt x="646834" y="1462935"/>
                                  <a:pt x="677141" y="1478521"/>
                                  <a:pt x="683202" y="1469862"/>
                                </a:cubicBezTo>
                                <a:cubicBezTo>
                                  <a:pt x="692727" y="1454276"/>
                                  <a:pt x="672811" y="1452544"/>
                                  <a:pt x="662421" y="1453410"/>
                                </a:cubicBezTo>
                                <a:close/>
                                <a:moveTo>
                                  <a:pt x="779318" y="1530476"/>
                                </a:moveTo>
                                <a:lnTo>
                                  <a:pt x="779318" y="1530476"/>
                                </a:lnTo>
                                <a:lnTo>
                                  <a:pt x="779318" y="1530476"/>
                                </a:lnTo>
                                <a:lnTo>
                                  <a:pt x="779318" y="1530476"/>
                                </a:lnTo>
                                <a:close/>
                                <a:moveTo>
                                  <a:pt x="408709" y="1468996"/>
                                </a:moveTo>
                                <a:cubicBezTo>
                                  <a:pt x="387061" y="1470728"/>
                                  <a:pt x="366280" y="1475058"/>
                                  <a:pt x="344632" y="1475924"/>
                                </a:cubicBezTo>
                                <a:cubicBezTo>
                                  <a:pt x="320386" y="1475924"/>
                                  <a:pt x="296141" y="1475058"/>
                                  <a:pt x="272761" y="1471594"/>
                                </a:cubicBezTo>
                                <a:cubicBezTo>
                                  <a:pt x="264102" y="1470728"/>
                                  <a:pt x="238991" y="1458605"/>
                                  <a:pt x="232930" y="1468996"/>
                                </a:cubicBezTo>
                                <a:lnTo>
                                  <a:pt x="232930" y="1468996"/>
                                </a:lnTo>
                                <a:cubicBezTo>
                                  <a:pt x="221673" y="1488046"/>
                                  <a:pt x="297007" y="1489778"/>
                                  <a:pt x="303934" y="1489778"/>
                                </a:cubicBezTo>
                                <a:cubicBezTo>
                                  <a:pt x="327314" y="1491510"/>
                                  <a:pt x="349827" y="1494108"/>
                                  <a:pt x="373207" y="1488912"/>
                                </a:cubicBezTo>
                                <a:cubicBezTo>
                                  <a:pt x="387061" y="1485449"/>
                                  <a:pt x="420832" y="1494974"/>
                                  <a:pt x="430357" y="1483717"/>
                                </a:cubicBezTo>
                                <a:cubicBezTo>
                                  <a:pt x="443345" y="1467264"/>
                                  <a:pt x="417368" y="1468131"/>
                                  <a:pt x="408709" y="1468996"/>
                                </a:cubicBezTo>
                                <a:close/>
                                <a:moveTo>
                                  <a:pt x="684068" y="1382405"/>
                                </a:moveTo>
                                <a:cubicBezTo>
                                  <a:pt x="663286" y="1381540"/>
                                  <a:pt x="641639" y="1381540"/>
                                  <a:pt x="620857" y="1381540"/>
                                </a:cubicBezTo>
                                <a:cubicBezTo>
                                  <a:pt x="575830" y="1380674"/>
                                  <a:pt x="527339" y="1370283"/>
                                  <a:pt x="482311" y="1376344"/>
                                </a:cubicBezTo>
                                <a:cubicBezTo>
                                  <a:pt x="486641" y="1375478"/>
                                  <a:pt x="502227" y="1373746"/>
                                  <a:pt x="482311" y="1376344"/>
                                </a:cubicBezTo>
                                <a:cubicBezTo>
                                  <a:pt x="481446" y="1376344"/>
                                  <a:pt x="481446" y="1376344"/>
                                  <a:pt x="482311" y="1376344"/>
                                </a:cubicBezTo>
                                <a:cubicBezTo>
                                  <a:pt x="468457" y="1378076"/>
                                  <a:pt x="458066" y="1393662"/>
                                  <a:pt x="478848" y="1394528"/>
                                </a:cubicBezTo>
                                <a:cubicBezTo>
                                  <a:pt x="501361" y="1395394"/>
                                  <a:pt x="524741" y="1392796"/>
                                  <a:pt x="547255" y="1391930"/>
                                </a:cubicBezTo>
                                <a:cubicBezTo>
                                  <a:pt x="571500" y="1391930"/>
                                  <a:pt x="596611" y="1392796"/>
                                  <a:pt x="620857" y="1391930"/>
                                </a:cubicBezTo>
                                <a:cubicBezTo>
                                  <a:pt x="643371" y="1391065"/>
                                  <a:pt x="665018" y="1397126"/>
                                  <a:pt x="687532" y="1395394"/>
                                </a:cubicBezTo>
                                <a:cubicBezTo>
                                  <a:pt x="711777" y="1393662"/>
                                  <a:pt x="700521" y="1383271"/>
                                  <a:pt x="684068" y="1382405"/>
                                </a:cubicBezTo>
                                <a:close/>
                                <a:moveTo>
                                  <a:pt x="531668" y="1490644"/>
                                </a:moveTo>
                                <a:cubicBezTo>
                                  <a:pt x="546389" y="1491510"/>
                                  <a:pt x="561109" y="1492376"/>
                                  <a:pt x="575830" y="1492376"/>
                                </a:cubicBezTo>
                                <a:cubicBezTo>
                                  <a:pt x="587086" y="1492376"/>
                                  <a:pt x="613064" y="1503633"/>
                                  <a:pt x="621723" y="1496706"/>
                                </a:cubicBezTo>
                                <a:cubicBezTo>
                                  <a:pt x="651164" y="1475058"/>
                                  <a:pt x="578427" y="1477655"/>
                                  <a:pt x="569768" y="1477655"/>
                                </a:cubicBezTo>
                                <a:cubicBezTo>
                                  <a:pt x="548986" y="1476790"/>
                                  <a:pt x="497032" y="1463801"/>
                                  <a:pt x="477982" y="1475924"/>
                                </a:cubicBezTo>
                                <a:cubicBezTo>
                                  <a:pt x="451139" y="1494108"/>
                                  <a:pt x="525607" y="1490644"/>
                                  <a:pt x="531668" y="1490644"/>
                                </a:cubicBezTo>
                                <a:close/>
                                <a:moveTo>
                                  <a:pt x="464127" y="1327853"/>
                                </a:moveTo>
                                <a:cubicBezTo>
                                  <a:pt x="439882" y="1325256"/>
                                  <a:pt x="413039" y="1331317"/>
                                  <a:pt x="388793" y="1330451"/>
                                </a:cubicBezTo>
                                <a:cubicBezTo>
                                  <a:pt x="335107" y="1328719"/>
                                  <a:pt x="273627" y="1314865"/>
                                  <a:pt x="220807" y="1324389"/>
                                </a:cubicBezTo>
                                <a:cubicBezTo>
                                  <a:pt x="202623" y="1327853"/>
                                  <a:pt x="197427" y="1345171"/>
                                  <a:pt x="219941" y="1341708"/>
                                </a:cubicBezTo>
                                <a:cubicBezTo>
                                  <a:pt x="245052" y="1338244"/>
                                  <a:pt x="271030" y="1336512"/>
                                  <a:pt x="297007" y="1336512"/>
                                </a:cubicBezTo>
                                <a:cubicBezTo>
                                  <a:pt x="325582" y="1336512"/>
                                  <a:pt x="354157" y="1337378"/>
                                  <a:pt x="381866" y="1338244"/>
                                </a:cubicBezTo>
                                <a:cubicBezTo>
                                  <a:pt x="404380" y="1339110"/>
                                  <a:pt x="425161" y="1344305"/>
                                  <a:pt x="447675" y="1342574"/>
                                </a:cubicBezTo>
                                <a:cubicBezTo>
                                  <a:pt x="458932" y="1342574"/>
                                  <a:pt x="491836" y="1330451"/>
                                  <a:pt x="464127" y="1327853"/>
                                </a:cubicBezTo>
                                <a:close/>
                                <a:moveTo>
                                  <a:pt x="325582" y="1434360"/>
                                </a:moveTo>
                                <a:lnTo>
                                  <a:pt x="325582" y="1434360"/>
                                </a:lnTo>
                                <a:cubicBezTo>
                                  <a:pt x="303068" y="1432628"/>
                                  <a:pt x="280555" y="1432628"/>
                                  <a:pt x="258041" y="1430896"/>
                                </a:cubicBezTo>
                                <a:cubicBezTo>
                                  <a:pt x="246784" y="1430030"/>
                                  <a:pt x="226002" y="1424835"/>
                                  <a:pt x="216477" y="1432628"/>
                                </a:cubicBezTo>
                                <a:cubicBezTo>
                                  <a:pt x="197427" y="1449946"/>
                                  <a:pt x="252845" y="1448214"/>
                                  <a:pt x="257175" y="1448214"/>
                                </a:cubicBezTo>
                                <a:cubicBezTo>
                                  <a:pt x="279689" y="1444751"/>
                                  <a:pt x="301336" y="1444751"/>
                                  <a:pt x="324716" y="1446483"/>
                                </a:cubicBezTo>
                                <a:cubicBezTo>
                                  <a:pt x="337705" y="1447349"/>
                                  <a:pt x="447675" y="1462935"/>
                                  <a:pt x="445943" y="1447349"/>
                                </a:cubicBezTo>
                                <a:cubicBezTo>
                                  <a:pt x="445077" y="1434360"/>
                                  <a:pt x="340302" y="1436092"/>
                                  <a:pt x="325582" y="1434360"/>
                                </a:cubicBezTo>
                                <a:close/>
                                <a:moveTo>
                                  <a:pt x="346364" y="1107046"/>
                                </a:moveTo>
                                <a:lnTo>
                                  <a:pt x="346364" y="1107046"/>
                                </a:lnTo>
                                <a:cubicBezTo>
                                  <a:pt x="354157" y="1105315"/>
                                  <a:pt x="349827" y="1106180"/>
                                  <a:pt x="346364" y="1107046"/>
                                </a:cubicBezTo>
                                <a:close/>
                                <a:moveTo>
                                  <a:pt x="660689" y="1509694"/>
                                </a:moveTo>
                                <a:cubicBezTo>
                                  <a:pt x="659823" y="1509694"/>
                                  <a:pt x="659823" y="1509694"/>
                                  <a:pt x="660689" y="1509694"/>
                                </a:cubicBezTo>
                                <a:cubicBezTo>
                                  <a:pt x="645102" y="1517487"/>
                                  <a:pt x="611332" y="1511426"/>
                                  <a:pt x="594880" y="1512292"/>
                                </a:cubicBezTo>
                                <a:cubicBezTo>
                                  <a:pt x="571500" y="1512292"/>
                                  <a:pt x="548121" y="1513158"/>
                                  <a:pt x="524741" y="1514024"/>
                                </a:cubicBezTo>
                                <a:cubicBezTo>
                                  <a:pt x="512618" y="1514889"/>
                                  <a:pt x="481446" y="1510560"/>
                                  <a:pt x="475384" y="1524415"/>
                                </a:cubicBezTo>
                                <a:cubicBezTo>
                                  <a:pt x="468457" y="1540001"/>
                                  <a:pt x="510020" y="1529610"/>
                                  <a:pt x="514350" y="1528744"/>
                                </a:cubicBezTo>
                                <a:cubicBezTo>
                                  <a:pt x="539461" y="1524415"/>
                                  <a:pt x="564573" y="1524415"/>
                                  <a:pt x="590550" y="1524415"/>
                                </a:cubicBezTo>
                                <a:cubicBezTo>
                                  <a:pt x="608734" y="1524415"/>
                                  <a:pt x="634711" y="1520085"/>
                                  <a:pt x="652030" y="1527878"/>
                                </a:cubicBezTo>
                                <a:cubicBezTo>
                                  <a:pt x="683202" y="1540001"/>
                                  <a:pt x="670214" y="1504498"/>
                                  <a:pt x="660689" y="1509694"/>
                                </a:cubicBezTo>
                                <a:close/>
                                <a:moveTo>
                                  <a:pt x="193098" y="495714"/>
                                </a:moveTo>
                                <a:cubicBezTo>
                                  <a:pt x="171450" y="514764"/>
                                  <a:pt x="236393" y="511301"/>
                                  <a:pt x="242455" y="510435"/>
                                </a:cubicBezTo>
                                <a:cubicBezTo>
                                  <a:pt x="273627" y="509569"/>
                                  <a:pt x="305666" y="510435"/>
                                  <a:pt x="336839" y="511301"/>
                                </a:cubicBezTo>
                                <a:cubicBezTo>
                                  <a:pt x="346364" y="511301"/>
                                  <a:pt x="445077" y="521692"/>
                                  <a:pt x="449407" y="506972"/>
                                </a:cubicBezTo>
                                <a:cubicBezTo>
                                  <a:pt x="453736" y="493117"/>
                                  <a:pt x="421698" y="499178"/>
                                  <a:pt x="415636" y="500044"/>
                                </a:cubicBezTo>
                                <a:cubicBezTo>
                                  <a:pt x="390525" y="503508"/>
                                  <a:pt x="365414" y="502642"/>
                                  <a:pt x="340302" y="501776"/>
                                </a:cubicBezTo>
                                <a:cubicBezTo>
                                  <a:pt x="309995" y="500044"/>
                                  <a:pt x="279689" y="497446"/>
                                  <a:pt x="248516" y="496581"/>
                                </a:cubicBezTo>
                                <a:cubicBezTo>
                                  <a:pt x="236393" y="496581"/>
                                  <a:pt x="203489" y="486190"/>
                                  <a:pt x="193098" y="495714"/>
                                </a:cubicBezTo>
                                <a:lnTo>
                                  <a:pt x="193098" y="495714"/>
                                </a:lnTo>
                                <a:close/>
                                <a:moveTo>
                                  <a:pt x="195695" y="584903"/>
                                </a:moveTo>
                                <a:cubicBezTo>
                                  <a:pt x="219941" y="588367"/>
                                  <a:pt x="250248" y="578842"/>
                                  <a:pt x="274493" y="578842"/>
                                </a:cubicBezTo>
                                <a:cubicBezTo>
                                  <a:pt x="326448" y="578842"/>
                                  <a:pt x="381866" y="589233"/>
                                  <a:pt x="433820" y="584037"/>
                                </a:cubicBezTo>
                                <a:cubicBezTo>
                                  <a:pt x="437284" y="584037"/>
                                  <a:pt x="471055" y="575378"/>
                                  <a:pt x="453736" y="570183"/>
                                </a:cubicBezTo>
                                <a:cubicBezTo>
                                  <a:pt x="439882" y="565853"/>
                                  <a:pt x="422564" y="569317"/>
                                  <a:pt x="407843" y="570183"/>
                                </a:cubicBezTo>
                                <a:cubicBezTo>
                                  <a:pt x="343766" y="576244"/>
                                  <a:pt x="277957" y="562389"/>
                                  <a:pt x="213880" y="564987"/>
                                </a:cubicBezTo>
                                <a:cubicBezTo>
                                  <a:pt x="214745" y="564987"/>
                                  <a:pt x="218209" y="564987"/>
                                  <a:pt x="222539" y="564987"/>
                                </a:cubicBezTo>
                                <a:cubicBezTo>
                                  <a:pt x="219941" y="564987"/>
                                  <a:pt x="217343" y="564987"/>
                                  <a:pt x="213880" y="564987"/>
                                </a:cubicBezTo>
                                <a:cubicBezTo>
                                  <a:pt x="206086" y="564987"/>
                                  <a:pt x="194830" y="563256"/>
                                  <a:pt x="188768" y="568451"/>
                                </a:cubicBezTo>
                                <a:cubicBezTo>
                                  <a:pt x="180109" y="577976"/>
                                  <a:pt x="186170" y="584037"/>
                                  <a:pt x="195695" y="584903"/>
                                </a:cubicBezTo>
                                <a:close/>
                                <a:moveTo>
                                  <a:pt x="193098" y="547669"/>
                                </a:moveTo>
                                <a:cubicBezTo>
                                  <a:pt x="201757" y="548535"/>
                                  <a:pt x="212148" y="544206"/>
                                  <a:pt x="219941" y="543339"/>
                                </a:cubicBezTo>
                                <a:cubicBezTo>
                                  <a:pt x="234661" y="542474"/>
                                  <a:pt x="249382" y="542474"/>
                                  <a:pt x="263236" y="542474"/>
                                </a:cubicBezTo>
                                <a:cubicBezTo>
                                  <a:pt x="312593" y="542474"/>
                                  <a:pt x="361084" y="541608"/>
                                  <a:pt x="409575" y="545071"/>
                                </a:cubicBezTo>
                                <a:cubicBezTo>
                                  <a:pt x="414770" y="545071"/>
                                  <a:pt x="436418" y="545937"/>
                                  <a:pt x="429491" y="535546"/>
                                </a:cubicBezTo>
                                <a:cubicBezTo>
                                  <a:pt x="421698" y="522558"/>
                                  <a:pt x="382732" y="532949"/>
                                  <a:pt x="371475" y="532949"/>
                                </a:cubicBezTo>
                                <a:cubicBezTo>
                                  <a:pt x="313459" y="533815"/>
                                  <a:pt x="256309" y="526887"/>
                                  <a:pt x="198293" y="530351"/>
                                </a:cubicBezTo>
                                <a:cubicBezTo>
                                  <a:pt x="189634" y="532083"/>
                                  <a:pt x="176645" y="545937"/>
                                  <a:pt x="193098" y="547669"/>
                                </a:cubicBezTo>
                                <a:close/>
                                <a:moveTo>
                                  <a:pt x="693593" y="192646"/>
                                </a:moveTo>
                                <a:cubicBezTo>
                                  <a:pt x="642505" y="187451"/>
                                  <a:pt x="585355" y="190915"/>
                                  <a:pt x="533400" y="193512"/>
                                </a:cubicBezTo>
                                <a:cubicBezTo>
                                  <a:pt x="523875" y="194378"/>
                                  <a:pt x="510886" y="192646"/>
                                  <a:pt x="502227" y="197842"/>
                                </a:cubicBezTo>
                                <a:cubicBezTo>
                                  <a:pt x="486641" y="208233"/>
                                  <a:pt x="515216" y="209099"/>
                                  <a:pt x="520411" y="208233"/>
                                </a:cubicBezTo>
                                <a:cubicBezTo>
                                  <a:pt x="561109" y="204769"/>
                                  <a:pt x="600075" y="201305"/>
                                  <a:pt x="640773" y="201305"/>
                                </a:cubicBezTo>
                                <a:cubicBezTo>
                                  <a:pt x="661555" y="201305"/>
                                  <a:pt x="682336" y="202171"/>
                                  <a:pt x="701386" y="209964"/>
                                </a:cubicBezTo>
                                <a:cubicBezTo>
                                  <a:pt x="707448" y="212562"/>
                                  <a:pt x="718705" y="211696"/>
                                  <a:pt x="719571" y="203037"/>
                                </a:cubicBezTo>
                                <a:cubicBezTo>
                                  <a:pt x="720436" y="194378"/>
                                  <a:pt x="698789" y="193512"/>
                                  <a:pt x="693593" y="192646"/>
                                </a:cubicBezTo>
                                <a:close/>
                                <a:moveTo>
                                  <a:pt x="456334" y="1191905"/>
                                </a:moveTo>
                                <a:cubicBezTo>
                                  <a:pt x="501361" y="1190174"/>
                                  <a:pt x="547255" y="1189308"/>
                                  <a:pt x="592282" y="1189308"/>
                                </a:cubicBezTo>
                                <a:cubicBezTo>
                                  <a:pt x="600075" y="1189308"/>
                                  <a:pt x="621723" y="1197101"/>
                                  <a:pt x="626052" y="1185844"/>
                                </a:cubicBezTo>
                                <a:cubicBezTo>
                                  <a:pt x="629516" y="1176319"/>
                                  <a:pt x="619125" y="1167660"/>
                                  <a:pt x="610466" y="1173722"/>
                                </a:cubicBezTo>
                                <a:cubicBezTo>
                                  <a:pt x="601807" y="1178917"/>
                                  <a:pt x="606136" y="1176319"/>
                                  <a:pt x="610466" y="1173722"/>
                                </a:cubicBezTo>
                                <a:cubicBezTo>
                                  <a:pt x="585355" y="1190174"/>
                                  <a:pt x="532534" y="1178051"/>
                                  <a:pt x="503959" y="1177185"/>
                                </a:cubicBezTo>
                                <a:cubicBezTo>
                                  <a:pt x="481446" y="1176319"/>
                                  <a:pt x="458932" y="1174587"/>
                                  <a:pt x="436418" y="1177185"/>
                                </a:cubicBezTo>
                                <a:cubicBezTo>
                                  <a:pt x="432089" y="1178051"/>
                                  <a:pt x="424296" y="1181514"/>
                                  <a:pt x="425161" y="1187576"/>
                                </a:cubicBezTo>
                                <a:cubicBezTo>
                                  <a:pt x="426027" y="1196235"/>
                                  <a:pt x="451139" y="1192771"/>
                                  <a:pt x="456334" y="1191905"/>
                                </a:cubicBezTo>
                                <a:close/>
                                <a:moveTo>
                                  <a:pt x="492702" y="242003"/>
                                </a:moveTo>
                                <a:cubicBezTo>
                                  <a:pt x="503093" y="244601"/>
                                  <a:pt x="516948" y="241137"/>
                                  <a:pt x="527339" y="240271"/>
                                </a:cubicBezTo>
                                <a:cubicBezTo>
                                  <a:pt x="550718" y="238540"/>
                                  <a:pt x="574964" y="239405"/>
                                  <a:pt x="599209" y="239405"/>
                                </a:cubicBezTo>
                                <a:cubicBezTo>
                                  <a:pt x="611332" y="239405"/>
                                  <a:pt x="720436" y="255858"/>
                                  <a:pt x="722168" y="243735"/>
                                </a:cubicBezTo>
                                <a:cubicBezTo>
                                  <a:pt x="723034" y="240271"/>
                                  <a:pt x="510020" y="214294"/>
                                  <a:pt x="487507" y="226417"/>
                                </a:cubicBezTo>
                                <a:cubicBezTo>
                                  <a:pt x="477982" y="231612"/>
                                  <a:pt x="486641" y="240271"/>
                                  <a:pt x="492702" y="242003"/>
                                </a:cubicBezTo>
                                <a:close/>
                                <a:moveTo>
                                  <a:pt x="862446" y="92201"/>
                                </a:moveTo>
                                <a:cubicBezTo>
                                  <a:pt x="849457" y="92201"/>
                                  <a:pt x="837334" y="95665"/>
                                  <a:pt x="824346" y="95665"/>
                                </a:cubicBezTo>
                                <a:cubicBezTo>
                                  <a:pt x="794905" y="96530"/>
                                  <a:pt x="767196" y="93067"/>
                                  <a:pt x="737755" y="91335"/>
                                </a:cubicBezTo>
                                <a:cubicBezTo>
                                  <a:pt x="729096" y="90469"/>
                                  <a:pt x="718705" y="102592"/>
                                  <a:pt x="731693" y="106055"/>
                                </a:cubicBezTo>
                                <a:cubicBezTo>
                                  <a:pt x="748146" y="110385"/>
                                  <a:pt x="765464" y="107787"/>
                                  <a:pt x="781916" y="108653"/>
                                </a:cubicBezTo>
                                <a:cubicBezTo>
                                  <a:pt x="805296" y="109519"/>
                                  <a:pt x="849457" y="119044"/>
                                  <a:pt x="871105" y="108653"/>
                                </a:cubicBezTo>
                                <a:cubicBezTo>
                                  <a:pt x="869373" y="109519"/>
                                  <a:pt x="865909" y="111251"/>
                                  <a:pt x="871105" y="108653"/>
                                </a:cubicBezTo>
                                <a:cubicBezTo>
                                  <a:pt x="873702" y="106921"/>
                                  <a:pt x="872836" y="107787"/>
                                  <a:pt x="871105" y="108653"/>
                                </a:cubicBezTo>
                                <a:cubicBezTo>
                                  <a:pt x="884959" y="101726"/>
                                  <a:pt x="870239" y="92201"/>
                                  <a:pt x="862446" y="92201"/>
                                </a:cubicBezTo>
                                <a:close/>
                                <a:moveTo>
                                  <a:pt x="493568" y="327728"/>
                                </a:moveTo>
                                <a:lnTo>
                                  <a:pt x="493568" y="327728"/>
                                </a:lnTo>
                                <a:cubicBezTo>
                                  <a:pt x="484043" y="332923"/>
                                  <a:pt x="492702" y="341583"/>
                                  <a:pt x="498764" y="343315"/>
                                </a:cubicBezTo>
                                <a:cubicBezTo>
                                  <a:pt x="509155" y="345912"/>
                                  <a:pt x="523009" y="342449"/>
                                  <a:pt x="533400" y="341583"/>
                                </a:cubicBezTo>
                                <a:cubicBezTo>
                                  <a:pt x="556780" y="339851"/>
                                  <a:pt x="581025" y="340717"/>
                                  <a:pt x="605271" y="340717"/>
                                </a:cubicBezTo>
                                <a:cubicBezTo>
                                  <a:pt x="617393" y="340717"/>
                                  <a:pt x="726498" y="357169"/>
                                  <a:pt x="729096" y="345046"/>
                                </a:cubicBezTo>
                                <a:cubicBezTo>
                                  <a:pt x="729096" y="342449"/>
                                  <a:pt x="516082" y="316472"/>
                                  <a:pt x="493568" y="327728"/>
                                </a:cubicBezTo>
                                <a:close/>
                                <a:moveTo>
                                  <a:pt x="608734" y="93067"/>
                                </a:moveTo>
                                <a:cubicBezTo>
                                  <a:pt x="590550" y="92201"/>
                                  <a:pt x="524741" y="75748"/>
                                  <a:pt x="510020" y="89603"/>
                                </a:cubicBezTo>
                                <a:cubicBezTo>
                                  <a:pt x="494434" y="105189"/>
                                  <a:pt x="591416" y="105189"/>
                                  <a:pt x="596611" y="105189"/>
                                </a:cubicBezTo>
                                <a:cubicBezTo>
                                  <a:pt x="604405" y="106055"/>
                                  <a:pt x="729961" y="121642"/>
                                  <a:pt x="723034" y="104324"/>
                                </a:cubicBezTo>
                                <a:cubicBezTo>
                                  <a:pt x="720436" y="98262"/>
                                  <a:pt x="619991" y="93933"/>
                                  <a:pt x="608734" y="93067"/>
                                </a:cubicBezTo>
                                <a:close/>
                                <a:moveTo>
                                  <a:pt x="503093" y="305214"/>
                                </a:moveTo>
                                <a:cubicBezTo>
                                  <a:pt x="521277" y="307812"/>
                                  <a:pt x="540327" y="305214"/>
                                  <a:pt x="558511" y="304349"/>
                                </a:cubicBezTo>
                                <a:cubicBezTo>
                                  <a:pt x="597477" y="302617"/>
                                  <a:pt x="640773" y="300885"/>
                                  <a:pt x="677141" y="314740"/>
                                </a:cubicBezTo>
                                <a:cubicBezTo>
                                  <a:pt x="684934" y="318203"/>
                                  <a:pt x="716107" y="313873"/>
                                  <a:pt x="697923" y="304349"/>
                                </a:cubicBezTo>
                                <a:cubicBezTo>
                                  <a:pt x="680605" y="294824"/>
                                  <a:pt x="653761" y="297421"/>
                                  <a:pt x="634711" y="295690"/>
                                </a:cubicBezTo>
                                <a:cubicBezTo>
                                  <a:pt x="593148" y="293092"/>
                                  <a:pt x="550718" y="285298"/>
                                  <a:pt x="509155" y="290494"/>
                                </a:cubicBezTo>
                                <a:lnTo>
                                  <a:pt x="509155" y="290494"/>
                                </a:lnTo>
                                <a:cubicBezTo>
                                  <a:pt x="507423" y="290494"/>
                                  <a:pt x="507423" y="290494"/>
                                  <a:pt x="509155" y="290494"/>
                                </a:cubicBezTo>
                                <a:cubicBezTo>
                                  <a:pt x="502227" y="292226"/>
                                  <a:pt x="488373" y="303483"/>
                                  <a:pt x="503093" y="305214"/>
                                </a:cubicBezTo>
                                <a:close/>
                                <a:moveTo>
                                  <a:pt x="555914" y="138960"/>
                                </a:moveTo>
                                <a:cubicBezTo>
                                  <a:pt x="601807" y="138094"/>
                                  <a:pt x="647700" y="144155"/>
                                  <a:pt x="693593" y="148485"/>
                                </a:cubicBezTo>
                                <a:cubicBezTo>
                                  <a:pt x="704850" y="149351"/>
                                  <a:pt x="735157" y="137228"/>
                                  <a:pt x="710911" y="132899"/>
                                </a:cubicBezTo>
                                <a:cubicBezTo>
                                  <a:pt x="689264" y="129435"/>
                                  <a:pt x="665018" y="132032"/>
                                  <a:pt x="643371" y="131167"/>
                                </a:cubicBezTo>
                                <a:cubicBezTo>
                                  <a:pt x="616527" y="130301"/>
                                  <a:pt x="590550" y="126837"/>
                                  <a:pt x="563707" y="124240"/>
                                </a:cubicBezTo>
                                <a:cubicBezTo>
                                  <a:pt x="548986" y="123373"/>
                                  <a:pt x="523009" y="114714"/>
                                  <a:pt x="510886" y="125105"/>
                                </a:cubicBezTo>
                                <a:cubicBezTo>
                                  <a:pt x="513484" y="123373"/>
                                  <a:pt x="514350" y="121642"/>
                                  <a:pt x="510886" y="125105"/>
                                </a:cubicBezTo>
                                <a:lnTo>
                                  <a:pt x="510886" y="125105"/>
                                </a:lnTo>
                                <a:cubicBezTo>
                                  <a:pt x="494434" y="140692"/>
                                  <a:pt x="549852" y="138960"/>
                                  <a:pt x="555914" y="138960"/>
                                </a:cubicBezTo>
                                <a:close/>
                                <a:moveTo>
                                  <a:pt x="608734" y="1139951"/>
                                </a:moveTo>
                                <a:cubicBezTo>
                                  <a:pt x="608734" y="1139951"/>
                                  <a:pt x="608734" y="1139951"/>
                                  <a:pt x="608734" y="1139951"/>
                                </a:cubicBezTo>
                                <a:cubicBezTo>
                                  <a:pt x="609600" y="1139951"/>
                                  <a:pt x="609600" y="1139951"/>
                                  <a:pt x="608734" y="1139951"/>
                                </a:cubicBezTo>
                                <a:close/>
                                <a:moveTo>
                                  <a:pt x="424296" y="1081935"/>
                                </a:moveTo>
                                <a:cubicBezTo>
                                  <a:pt x="445943" y="1084533"/>
                                  <a:pt x="470189" y="1080203"/>
                                  <a:pt x="491836" y="1080203"/>
                                </a:cubicBezTo>
                                <a:cubicBezTo>
                                  <a:pt x="514350" y="1080203"/>
                                  <a:pt x="537730" y="1081935"/>
                                  <a:pt x="560243" y="1084533"/>
                                </a:cubicBezTo>
                                <a:cubicBezTo>
                                  <a:pt x="581891" y="1086264"/>
                                  <a:pt x="604405" y="1096655"/>
                                  <a:pt x="625186" y="1096655"/>
                                </a:cubicBezTo>
                                <a:cubicBezTo>
                                  <a:pt x="627784" y="1096655"/>
                                  <a:pt x="655493" y="1086264"/>
                                  <a:pt x="644236" y="1082801"/>
                                </a:cubicBezTo>
                                <a:cubicBezTo>
                                  <a:pt x="626918" y="1077605"/>
                                  <a:pt x="605271" y="1078472"/>
                                  <a:pt x="587952" y="1076740"/>
                                </a:cubicBezTo>
                                <a:cubicBezTo>
                                  <a:pt x="538596" y="1072410"/>
                                  <a:pt x="488373" y="1062885"/>
                                  <a:pt x="439016" y="1066349"/>
                                </a:cubicBezTo>
                                <a:cubicBezTo>
                                  <a:pt x="431223" y="1066349"/>
                                  <a:pt x="404380" y="1079337"/>
                                  <a:pt x="424296" y="1081935"/>
                                </a:cubicBezTo>
                                <a:close/>
                                <a:moveTo>
                                  <a:pt x="397452" y="743365"/>
                                </a:moveTo>
                                <a:lnTo>
                                  <a:pt x="397452" y="743365"/>
                                </a:lnTo>
                                <a:cubicBezTo>
                                  <a:pt x="401782" y="741633"/>
                                  <a:pt x="399184" y="743365"/>
                                  <a:pt x="397452" y="743365"/>
                                </a:cubicBezTo>
                                <a:close/>
                                <a:moveTo>
                                  <a:pt x="884959" y="130301"/>
                                </a:moveTo>
                                <a:cubicBezTo>
                                  <a:pt x="847725" y="133764"/>
                                  <a:pt x="809625" y="137228"/>
                                  <a:pt x="772391" y="133764"/>
                                </a:cubicBezTo>
                                <a:cubicBezTo>
                                  <a:pt x="761134" y="132899"/>
                                  <a:pt x="747280" y="118178"/>
                                  <a:pt x="737755" y="127703"/>
                                </a:cubicBezTo>
                                <a:cubicBezTo>
                                  <a:pt x="726498" y="138960"/>
                                  <a:pt x="749011" y="142423"/>
                                  <a:pt x="755073" y="142423"/>
                                </a:cubicBezTo>
                                <a:cubicBezTo>
                                  <a:pt x="798368" y="145021"/>
                                  <a:pt x="840798" y="145021"/>
                                  <a:pt x="884093" y="144155"/>
                                </a:cubicBezTo>
                                <a:cubicBezTo>
                                  <a:pt x="908339" y="144155"/>
                                  <a:pt x="913534" y="128569"/>
                                  <a:pt x="884959" y="130301"/>
                                </a:cubicBezTo>
                                <a:close/>
                                <a:moveTo>
                                  <a:pt x="464127" y="1155537"/>
                                </a:moveTo>
                                <a:cubicBezTo>
                                  <a:pt x="521277" y="1152074"/>
                                  <a:pt x="577561" y="1148610"/>
                                  <a:pt x="633846" y="1154671"/>
                                </a:cubicBezTo>
                                <a:cubicBezTo>
                                  <a:pt x="644236" y="1155537"/>
                                  <a:pt x="669348" y="1145146"/>
                                  <a:pt x="647700" y="1140817"/>
                                </a:cubicBezTo>
                                <a:cubicBezTo>
                                  <a:pt x="635577" y="1138219"/>
                                  <a:pt x="620857" y="1138219"/>
                                  <a:pt x="608734" y="1139951"/>
                                </a:cubicBezTo>
                                <a:cubicBezTo>
                                  <a:pt x="608734" y="1139951"/>
                                  <a:pt x="608734" y="1139951"/>
                                  <a:pt x="608734" y="1139951"/>
                                </a:cubicBezTo>
                                <a:cubicBezTo>
                                  <a:pt x="561109" y="1146878"/>
                                  <a:pt x="509155" y="1143415"/>
                                  <a:pt x="461530" y="1140817"/>
                                </a:cubicBezTo>
                                <a:cubicBezTo>
                                  <a:pt x="458932" y="1140817"/>
                                  <a:pt x="413905" y="1144280"/>
                                  <a:pt x="426893" y="1154671"/>
                                </a:cubicBezTo>
                                <a:cubicBezTo>
                                  <a:pt x="435552" y="1162464"/>
                                  <a:pt x="453736" y="1156403"/>
                                  <a:pt x="464127" y="1155537"/>
                                </a:cubicBezTo>
                                <a:close/>
                                <a:moveTo>
                                  <a:pt x="416502" y="894032"/>
                                </a:moveTo>
                                <a:cubicBezTo>
                                  <a:pt x="395720" y="891435"/>
                                  <a:pt x="372341" y="894032"/>
                                  <a:pt x="351559" y="894032"/>
                                </a:cubicBezTo>
                                <a:cubicBezTo>
                                  <a:pt x="322984" y="894032"/>
                                  <a:pt x="295275" y="894032"/>
                                  <a:pt x="266700" y="893167"/>
                                </a:cubicBezTo>
                                <a:cubicBezTo>
                                  <a:pt x="247650" y="893167"/>
                                  <a:pt x="223405" y="887972"/>
                                  <a:pt x="205220" y="893167"/>
                                </a:cubicBezTo>
                                <a:cubicBezTo>
                                  <a:pt x="183573" y="898362"/>
                                  <a:pt x="207818" y="909619"/>
                                  <a:pt x="219075" y="907887"/>
                                </a:cubicBezTo>
                                <a:cubicBezTo>
                                  <a:pt x="245052" y="903558"/>
                                  <a:pt x="272761" y="905290"/>
                                  <a:pt x="298739" y="904424"/>
                                </a:cubicBezTo>
                                <a:cubicBezTo>
                                  <a:pt x="322118" y="904424"/>
                                  <a:pt x="345498" y="904424"/>
                                  <a:pt x="369743" y="906155"/>
                                </a:cubicBezTo>
                                <a:cubicBezTo>
                                  <a:pt x="387061" y="907021"/>
                                  <a:pt x="405246" y="911351"/>
                                  <a:pt x="422564" y="907021"/>
                                </a:cubicBezTo>
                                <a:cubicBezTo>
                                  <a:pt x="438150" y="903558"/>
                                  <a:pt x="426893" y="894899"/>
                                  <a:pt x="416502" y="894032"/>
                                </a:cubicBezTo>
                                <a:close/>
                                <a:moveTo>
                                  <a:pt x="432089" y="1117437"/>
                                </a:moveTo>
                                <a:cubicBezTo>
                                  <a:pt x="440748" y="1127828"/>
                                  <a:pt x="467591" y="1120901"/>
                                  <a:pt x="477982" y="1119169"/>
                                </a:cubicBezTo>
                                <a:cubicBezTo>
                                  <a:pt x="516948" y="1114839"/>
                                  <a:pt x="560243" y="1115706"/>
                                  <a:pt x="598343" y="1121767"/>
                                </a:cubicBezTo>
                                <a:cubicBezTo>
                                  <a:pt x="602673" y="1122633"/>
                                  <a:pt x="637309" y="1130426"/>
                                  <a:pt x="626052" y="1117437"/>
                                </a:cubicBezTo>
                                <a:cubicBezTo>
                                  <a:pt x="619125" y="1108778"/>
                                  <a:pt x="599209" y="1111376"/>
                                  <a:pt x="589684" y="1111376"/>
                                </a:cubicBezTo>
                                <a:cubicBezTo>
                                  <a:pt x="543791" y="1108778"/>
                                  <a:pt x="497898" y="1103583"/>
                                  <a:pt x="452005" y="1106180"/>
                                </a:cubicBezTo>
                                <a:cubicBezTo>
                                  <a:pt x="451139" y="1106180"/>
                                  <a:pt x="451139" y="1106180"/>
                                  <a:pt x="452005" y="1106180"/>
                                </a:cubicBezTo>
                                <a:cubicBezTo>
                                  <a:pt x="447675" y="1105315"/>
                                  <a:pt x="423430" y="1106180"/>
                                  <a:pt x="432089" y="1117437"/>
                                </a:cubicBezTo>
                                <a:close/>
                                <a:moveTo>
                                  <a:pt x="368011" y="784062"/>
                                </a:moveTo>
                                <a:cubicBezTo>
                                  <a:pt x="319520" y="783196"/>
                                  <a:pt x="271895" y="780599"/>
                                  <a:pt x="223405" y="784062"/>
                                </a:cubicBezTo>
                                <a:cubicBezTo>
                                  <a:pt x="219941" y="784062"/>
                                  <a:pt x="185305" y="791855"/>
                                  <a:pt x="202623" y="798782"/>
                                </a:cubicBezTo>
                                <a:cubicBezTo>
                                  <a:pt x="219075" y="805710"/>
                                  <a:pt x="245918" y="798782"/>
                                  <a:pt x="263236" y="797917"/>
                                </a:cubicBezTo>
                                <a:cubicBezTo>
                                  <a:pt x="301336" y="796185"/>
                                  <a:pt x="358486" y="784928"/>
                                  <a:pt x="393989" y="799649"/>
                                </a:cubicBezTo>
                                <a:cubicBezTo>
                                  <a:pt x="398318" y="801381"/>
                                  <a:pt x="424296" y="799649"/>
                                  <a:pt x="419966" y="790123"/>
                                </a:cubicBezTo>
                                <a:cubicBezTo>
                                  <a:pt x="414770" y="778867"/>
                                  <a:pt x="377536" y="784062"/>
                                  <a:pt x="368011" y="784062"/>
                                </a:cubicBezTo>
                                <a:close/>
                                <a:moveTo>
                                  <a:pt x="233795" y="764146"/>
                                </a:moveTo>
                                <a:cubicBezTo>
                                  <a:pt x="293543" y="758085"/>
                                  <a:pt x="355023" y="753756"/>
                                  <a:pt x="414770" y="759817"/>
                                </a:cubicBezTo>
                                <a:cubicBezTo>
                                  <a:pt x="419966" y="760683"/>
                                  <a:pt x="463261" y="758085"/>
                                  <a:pt x="442480" y="747694"/>
                                </a:cubicBezTo>
                                <a:cubicBezTo>
                                  <a:pt x="431223" y="741633"/>
                                  <a:pt x="408709" y="739901"/>
                                  <a:pt x="396586" y="744230"/>
                                </a:cubicBezTo>
                                <a:cubicBezTo>
                                  <a:pt x="393123" y="745097"/>
                                  <a:pt x="394855" y="745097"/>
                                  <a:pt x="396586" y="744230"/>
                                </a:cubicBezTo>
                                <a:cubicBezTo>
                                  <a:pt x="374939" y="752024"/>
                                  <a:pt x="338570" y="745962"/>
                                  <a:pt x="316057" y="745962"/>
                                </a:cubicBezTo>
                                <a:cubicBezTo>
                                  <a:pt x="286616" y="745962"/>
                                  <a:pt x="258041" y="749426"/>
                                  <a:pt x="228600" y="750292"/>
                                </a:cubicBezTo>
                                <a:cubicBezTo>
                                  <a:pt x="217343" y="751157"/>
                                  <a:pt x="191366" y="749426"/>
                                  <a:pt x="184439" y="760683"/>
                                </a:cubicBezTo>
                                <a:cubicBezTo>
                                  <a:pt x="175780" y="776269"/>
                                  <a:pt x="230332" y="764146"/>
                                  <a:pt x="233795" y="764146"/>
                                </a:cubicBezTo>
                                <a:close/>
                                <a:moveTo>
                                  <a:pt x="222539" y="869787"/>
                                </a:moveTo>
                                <a:cubicBezTo>
                                  <a:pt x="275359" y="861994"/>
                                  <a:pt x="339436" y="861994"/>
                                  <a:pt x="392257" y="870653"/>
                                </a:cubicBezTo>
                                <a:cubicBezTo>
                                  <a:pt x="399184" y="871519"/>
                                  <a:pt x="439882" y="879312"/>
                                  <a:pt x="439882" y="866324"/>
                                </a:cubicBezTo>
                                <a:cubicBezTo>
                                  <a:pt x="439882" y="852469"/>
                                  <a:pt x="387927" y="858530"/>
                                  <a:pt x="379268" y="858530"/>
                                </a:cubicBezTo>
                                <a:cubicBezTo>
                                  <a:pt x="322118" y="858530"/>
                                  <a:pt x="264968" y="852469"/>
                                  <a:pt x="207818" y="857665"/>
                                </a:cubicBezTo>
                                <a:lnTo>
                                  <a:pt x="207818" y="857665"/>
                                </a:lnTo>
                                <a:cubicBezTo>
                                  <a:pt x="201757" y="858530"/>
                                  <a:pt x="186170" y="857665"/>
                                  <a:pt x="182707" y="864592"/>
                                </a:cubicBezTo>
                                <a:cubicBezTo>
                                  <a:pt x="175780" y="881910"/>
                                  <a:pt x="218209" y="869787"/>
                                  <a:pt x="222539" y="869787"/>
                                </a:cubicBezTo>
                                <a:close/>
                                <a:moveTo>
                                  <a:pt x="187036" y="829956"/>
                                </a:moveTo>
                                <a:cubicBezTo>
                                  <a:pt x="210416" y="836883"/>
                                  <a:pt x="242455" y="829956"/>
                                  <a:pt x="265834" y="829089"/>
                                </a:cubicBezTo>
                                <a:cubicBezTo>
                                  <a:pt x="310861" y="827358"/>
                                  <a:pt x="368011" y="820430"/>
                                  <a:pt x="412173" y="834285"/>
                                </a:cubicBezTo>
                                <a:cubicBezTo>
                                  <a:pt x="419100" y="836017"/>
                                  <a:pt x="425161" y="841212"/>
                                  <a:pt x="432089" y="842078"/>
                                </a:cubicBezTo>
                                <a:cubicBezTo>
                                  <a:pt x="438150" y="842944"/>
                                  <a:pt x="452871" y="831687"/>
                                  <a:pt x="442480" y="827358"/>
                                </a:cubicBezTo>
                                <a:cubicBezTo>
                                  <a:pt x="421698" y="818699"/>
                                  <a:pt x="397452" y="820430"/>
                                  <a:pt x="375805" y="819565"/>
                                </a:cubicBezTo>
                                <a:cubicBezTo>
                                  <a:pt x="320386" y="816967"/>
                                  <a:pt x="264102" y="811771"/>
                                  <a:pt x="208684" y="816967"/>
                                </a:cubicBezTo>
                                <a:cubicBezTo>
                                  <a:pt x="205220" y="816967"/>
                                  <a:pt x="167986" y="823894"/>
                                  <a:pt x="187036" y="829956"/>
                                </a:cubicBezTo>
                                <a:close/>
                                <a:moveTo>
                                  <a:pt x="204355" y="893167"/>
                                </a:moveTo>
                                <a:cubicBezTo>
                                  <a:pt x="216477" y="889703"/>
                                  <a:pt x="191366" y="896631"/>
                                  <a:pt x="204355" y="893167"/>
                                </a:cubicBezTo>
                                <a:lnTo>
                                  <a:pt x="204355" y="893167"/>
                                </a:lnTo>
                                <a:close/>
                                <a:moveTo>
                                  <a:pt x="232930" y="564987"/>
                                </a:moveTo>
                                <a:cubicBezTo>
                                  <a:pt x="234661" y="564987"/>
                                  <a:pt x="235527" y="564987"/>
                                  <a:pt x="237259" y="564987"/>
                                </a:cubicBezTo>
                                <a:lnTo>
                                  <a:pt x="232930" y="564987"/>
                                </a:lnTo>
                                <a:close/>
                                <a:moveTo>
                                  <a:pt x="884093" y="145021"/>
                                </a:moveTo>
                                <a:cubicBezTo>
                                  <a:pt x="843396" y="145887"/>
                                  <a:pt x="888423" y="144155"/>
                                  <a:pt x="884093" y="145021"/>
                                </a:cubicBezTo>
                                <a:lnTo>
                                  <a:pt x="884093" y="145021"/>
                                </a:lnTo>
                                <a:close/>
                                <a:moveTo>
                                  <a:pt x="997527" y="459347"/>
                                </a:moveTo>
                                <a:cubicBezTo>
                                  <a:pt x="1004455" y="454151"/>
                                  <a:pt x="1020907" y="457615"/>
                                  <a:pt x="1028700" y="457615"/>
                                </a:cubicBezTo>
                                <a:cubicBezTo>
                                  <a:pt x="1046884" y="458480"/>
                                  <a:pt x="1065068" y="458480"/>
                                  <a:pt x="1083252" y="457615"/>
                                </a:cubicBezTo>
                                <a:cubicBezTo>
                                  <a:pt x="1100571" y="456748"/>
                                  <a:pt x="1177636" y="461944"/>
                                  <a:pt x="1176771" y="435967"/>
                                </a:cubicBezTo>
                                <a:cubicBezTo>
                                  <a:pt x="1129146" y="435967"/>
                                  <a:pt x="1079789" y="446358"/>
                                  <a:pt x="1032164" y="448956"/>
                                </a:cubicBezTo>
                                <a:cubicBezTo>
                                  <a:pt x="1014846" y="449821"/>
                                  <a:pt x="1000125" y="435101"/>
                                  <a:pt x="982807" y="443760"/>
                                </a:cubicBezTo>
                                <a:cubicBezTo>
                                  <a:pt x="963757" y="455017"/>
                                  <a:pt x="989734" y="467139"/>
                                  <a:pt x="997527" y="459347"/>
                                </a:cubicBezTo>
                                <a:cubicBezTo>
                                  <a:pt x="1000991" y="456748"/>
                                  <a:pt x="999259" y="458480"/>
                                  <a:pt x="997527" y="459347"/>
                                </a:cubicBezTo>
                                <a:close/>
                                <a:moveTo>
                                  <a:pt x="997527" y="459347"/>
                                </a:moveTo>
                                <a:cubicBezTo>
                                  <a:pt x="997527" y="459347"/>
                                  <a:pt x="997527" y="459347"/>
                                  <a:pt x="997527" y="459347"/>
                                </a:cubicBezTo>
                                <a:cubicBezTo>
                                  <a:pt x="995796" y="461078"/>
                                  <a:pt x="996661" y="460212"/>
                                  <a:pt x="997527" y="459347"/>
                                </a:cubicBezTo>
                                <a:close/>
                                <a:moveTo>
                                  <a:pt x="979343" y="494849"/>
                                </a:moveTo>
                                <a:cubicBezTo>
                                  <a:pt x="1003589" y="498312"/>
                                  <a:pt x="1027834" y="499178"/>
                                  <a:pt x="1052080" y="497446"/>
                                </a:cubicBezTo>
                                <a:cubicBezTo>
                                  <a:pt x="1076325" y="495714"/>
                                  <a:pt x="1101436" y="493117"/>
                                  <a:pt x="1125682" y="493117"/>
                                </a:cubicBezTo>
                                <a:cubicBezTo>
                                  <a:pt x="1138671" y="493117"/>
                                  <a:pt x="1179368" y="499178"/>
                                  <a:pt x="1188027" y="489653"/>
                                </a:cubicBezTo>
                                <a:cubicBezTo>
                                  <a:pt x="1197552" y="479262"/>
                                  <a:pt x="1179368" y="470603"/>
                                  <a:pt x="1170709" y="473201"/>
                                </a:cubicBezTo>
                                <a:cubicBezTo>
                                  <a:pt x="1147330" y="479262"/>
                                  <a:pt x="1122218" y="478396"/>
                                  <a:pt x="1097973" y="481860"/>
                                </a:cubicBezTo>
                                <a:cubicBezTo>
                                  <a:pt x="1073727" y="485324"/>
                                  <a:pt x="1050348" y="487055"/>
                                  <a:pt x="1025236" y="487055"/>
                                </a:cubicBezTo>
                                <a:cubicBezTo>
                                  <a:pt x="1008784" y="487055"/>
                                  <a:pt x="993198" y="479262"/>
                                  <a:pt x="977611" y="480994"/>
                                </a:cubicBezTo>
                                <a:cubicBezTo>
                                  <a:pt x="962891" y="481860"/>
                                  <a:pt x="963757" y="493117"/>
                                  <a:pt x="979343" y="494849"/>
                                </a:cubicBezTo>
                                <a:close/>
                                <a:moveTo>
                                  <a:pt x="1052080" y="497446"/>
                                </a:moveTo>
                                <a:cubicBezTo>
                                  <a:pt x="1030432" y="499178"/>
                                  <a:pt x="1072862" y="495714"/>
                                  <a:pt x="1052080" y="497446"/>
                                </a:cubicBezTo>
                                <a:lnTo>
                                  <a:pt x="1052080" y="497446"/>
                                </a:lnTo>
                                <a:close/>
                                <a:moveTo>
                                  <a:pt x="980209" y="374487"/>
                                </a:moveTo>
                                <a:cubicBezTo>
                                  <a:pt x="974148" y="387476"/>
                                  <a:pt x="1033030" y="385744"/>
                                  <a:pt x="1039091" y="385744"/>
                                </a:cubicBezTo>
                                <a:cubicBezTo>
                                  <a:pt x="1089314" y="384878"/>
                                  <a:pt x="1145598" y="397001"/>
                                  <a:pt x="1194955" y="384878"/>
                                </a:cubicBezTo>
                                <a:cubicBezTo>
                                  <a:pt x="1201882" y="383146"/>
                                  <a:pt x="1221798" y="377085"/>
                                  <a:pt x="1212273" y="368426"/>
                                </a:cubicBezTo>
                                <a:cubicBezTo>
                                  <a:pt x="1226127" y="371024"/>
                                  <a:pt x="1257300" y="367560"/>
                                  <a:pt x="1263362" y="368426"/>
                                </a:cubicBezTo>
                                <a:cubicBezTo>
                                  <a:pt x="1290205" y="371889"/>
                                  <a:pt x="1317048" y="371889"/>
                                  <a:pt x="1343891" y="372756"/>
                                </a:cubicBezTo>
                                <a:cubicBezTo>
                                  <a:pt x="1366405" y="373621"/>
                                  <a:pt x="1390650" y="377951"/>
                                  <a:pt x="1412298" y="371889"/>
                                </a:cubicBezTo>
                                <a:cubicBezTo>
                                  <a:pt x="1420091" y="370157"/>
                                  <a:pt x="1440007" y="358901"/>
                                  <a:pt x="1420091" y="356303"/>
                                </a:cubicBezTo>
                                <a:cubicBezTo>
                                  <a:pt x="1400175" y="353706"/>
                                  <a:pt x="1376796" y="361498"/>
                                  <a:pt x="1356014" y="361498"/>
                                </a:cubicBezTo>
                                <a:cubicBezTo>
                                  <a:pt x="1312718" y="360633"/>
                                  <a:pt x="1270289" y="356303"/>
                                  <a:pt x="1227859" y="351108"/>
                                </a:cubicBezTo>
                                <a:cubicBezTo>
                                  <a:pt x="1218334" y="350242"/>
                                  <a:pt x="1204480" y="350242"/>
                                  <a:pt x="1205346" y="363230"/>
                                </a:cubicBezTo>
                                <a:cubicBezTo>
                                  <a:pt x="1205346" y="364097"/>
                                  <a:pt x="1206211" y="364962"/>
                                  <a:pt x="1207077" y="365828"/>
                                </a:cubicBezTo>
                                <a:cubicBezTo>
                                  <a:pt x="1194955" y="364962"/>
                                  <a:pt x="1169843" y="375353"/>
                                  <a:pt x="1161184" y="375353"/>
                                </a:cubicBezTo>
                                <a:cubicBezTo>
                                  <a:pt x="1119621" y="377085"/>
                                  <a:pt x="1073727" y="377085"/>
                                  <a:pt x="1032164" y="373621"/>
                                </a:cubicBezTo>
                                <a:cubicBezTo>
                                  <a:pt x="1019175" y="372756"/>
                                  <a:pt x="987136" y="358035"/>
                                  <a:pt x="980209" y="374487"/>
                                </a:cubicBezTo>
                                <a:close/>
                                <a:moveTo>
                                  <a:pt x="1411432" y="232478"/>
                                </a:moveTo>
                                <a:cubicBezTo>
                                  <a:pt x="1396711" y="235076"/>
                                  <a:pt x="1380259" y="242869"/>
                                  <a:pt x="1365539" y="242869"/>
                                </a:cubicBezTo>
                                <a:cubicBezTo>
                                  <a:pt x="1326573" y="244601"/>
                                  <a:pt x="1284143" y="248064"/>
                                  <a:pt x="1244312" y="245467"/>
                                </a:cubicBezTo>
                                <a:cubicBezTo>
                                  <a:pt x="1237384" y="244601"/>
                                  <a:pt x="1227859" y="241137"/>
                                  <a:pt x="1220932" y="244601"/>
                                </a:cubicBezTo>
                                <a:cubicBezTo>
                                  <a:pt x="1212273" y="248930"/>
                                  <a:pt x="1219200" y="256724"/>
                                  <a:pt x="1225261" y="258456"/>
                                </a:cubicBezTo>
                                <a:cubicBezTo>
                                  <a:pt x="1244312" y="264517"/>
                                  <a:pt x="1265959" y="262785"/>
                                  <a:pt x="1285009" y="259321"/>
                                </a:cubicBezTo>
                                <a:cubicBezTo>
                                  <a:pt x="1281546" y="260187"/>
                                  <a:pt x="1279814" y="260187"/>
                                  <a:pt x="1285009" y="259321"/>
                                </a:cubicBezTo>
                                <a:cubicBezTo>
                                  <a:pt x="1329171" y="251528"/>
                                  <a:pt x="1375064" y="258456"/>
                                  <a:pt x="1418359" y="248064"/>
                                </a:cubicBezTo>
                                <a:cubicBezTo>
                                  <a:pt x="1437409" y="244601"/>
                                  <a:pt x="1426152" y="229881"/>
                                  <a:pt x="1411432" y="232478"/>
                                </a:cubicBezTo>
                                <a:close/>
                                <a:moveTo>
                                  <a:pt x="1273752" y="221222"/>
                                </a:moveTo>
                                <a:cubicBezTo>
                                  <a:pt x="1282412" y="216026"/>
                                  <a:pt x="1308389" y="219490"/>
                                  <a:pt x="1317914" y="218623"/>
                                </a:cubicBezTo>
                                <a:cubicBezTo>
                                  <a:pt x="1339562" y="217758"/>
                                  <a:pt x="1362075" y="216892"/>
                                  <a:pt x="1383723" y="214294"/>
                                </a:cubicBezTo>
                                <a:cubicBezTo>
                                  <a:pt x="1393248" y="213428"/>
                                  <a:pt x="1427018" y="196976"/>
                                  <a:pt x="1399309" y="195244"/>
                                </a:cubicBezTo>
                                <a:cubicBezTo>
                                  <a:pt x="1377662" y="193512"/>
                                  <a:pt x="1352550" y="203037"/>
                                  <a:pt x="1330037" y="204769"/>
                                </a:cubicBezTo>
                                <a:cubicBezTo>
                                  <a:pt x="1309255" y="206501"/>
                                  <a:pt x="1287607" y="209099"/>
                                  <a:pt x="1266825" y="208233"/>
                                </a:cubicBezTo>
                                <a:cubicBezTo>
                                  <a:pt x="1253836" y="207367"/>
                                  <a:pt x="1223530" y="199574"/>
                                  <a:pt x="1211407" y="206501"/>
                                </a:cubicBezTo>
                                <a:cubicBezTo>
                                  <a:pt x="1195821" y="216892"/>
                                  <a:pt x="1263362" y="229014"/>
                                  <a:pt x="1273752" y="221222"/>
                                </a:cubicBezTo>
                                <a:cubicBezTo>
                                  <a:pt x="1275484" y="220355"/>
                                  <a:pt x="1274618" y="221222"/>
                                  <a:pt x="1273752" y="221222"/>
                                </a:cubicBezTo>
                                <a:close/>
                                <a:moveTo>
                                  <a:pt x="1194955" y="384878"/>
                                </a:moveTo>
                                <a:cubicBezTo>
                                  <a:pt x="1177636" y="389208"/>
                                  <a:pt x="1199284" y="384012"/>
                                  <a:pt x="1194955" y="384878"/>
                                </a:cubicBezTo>
                                <a:lnTo>
                                  <a:pt x="1194955" y="384878"/>
                                </a:lnTo>
                                <a:close/>
                                <a:moveTo>
                                  <a:pt x="1063336" y="340717"/>
                                </a:moveTo>
                                <a:cubicBezTo>
                                  <a:pt x="1043421" y="341583"/>
                                  <a:pt x="1025236" y="340717"/>
                                  <a:pt x="1006186" y="338119"/>
                                </a:cubicBezTo>
                                <a:cubicBezTo>
                                  <a:pt x="986271" y="334655"/>
                                  <a:pt x="981075" y="358035"/>
                                  <a:pt x="1005321" y="356303"/>
                                </a:cubicBezTo>
                                <a:cubicBezTo>
                                  <a:pt x="1005321" y="356303"/>
                                  <a:pt x="1005321" y="356303"/>
                                  <a:pt x="1005321" y="356303"/>
                                </a:cubicBezTo>
                                <a:cubicBezTo>
                                  <a:pt x="1051214" y="352839"/>
                                  <a:pt x="1097107" y="352839"/>
                                  <a:pt x="1143000" y="349376"/>
                                </a:cubicBezTo>
                                <a:cubicBezTo>
                                  <a:pt x="1158586" y="348510"/>
                                  <a:pt x="1181966" y="351108"/>
                                  <a:pt x="1195821" y="345046"/>
                                </a:cubicBezTo>
                                <a:cubicBezTo>
                                  <a:pt x="1210541" y="338985"/>
                                  <a:pt x="1194955" y="331192"/>
                                  <a:pt x="1187162" y="331192"/>
                                </a:cubicBezTo>
                                <a:cubicBezTo>
                                  <a:pt x="1147330" y="327728"/>
                                  <a:pt x="1104034" y="338985"/>
                                  <a:pt x="1063336" y="340717"/>
                                </a:cubicBezTo>
                                <a:close/>
                                <a:moveTo>
                                  <a:pt x="1273752" y="221222"/>
                                </a:moveTo>
                                <a:cubicBezTo>
                                  <a:pt x="1273752" y="222087"/>
                                  <a:pt x="1273752" y="222087"/>
                                  <a:pt x="1273752" y="221222"/>
                                </a:cubicBezTo>
                                <a:cubicBezTo>
                                  <a:pt x="1272886" y="222953"/>
                                  <a:pt x="1272886" y="222087"/>
                                  <a:pt x="1273752" y="221222"/>
                                </a:cubicBezTo>
                                <a:close/>
                                <a:moveTo>
                                  <a:pt x="968086" y="417782"/>
                                </a:moveTo>
                                <a:cubicBezTo>
                                  <a:pt x="1009650" y="417782"/>
                                  <a:pt x="1052080" y="418649"/>
                                  <a:pt x="1093643" y="416917"/>
                                </a:cubicBezTo>
                                <a:cubicBezTo>
                                  <a:pt x="1084984" y="416917"/>
                                  <a:pt x="1064202" y="418649"/>
                                  <a:pt x="1094509" y="416917"/>
                                </a:cubicBezTo>
                                <a:cubicBezTo>
                                  <a:pt x="1118755" y="416051"/>
                                  <a:pt x="1158586" y="422112"/>
                                  <a:pt x="1180234" y="411722"/>
                                </a:cubicBezTo>
                                <a:cubicBezTo>
                                  <a:pt x="1196687" y="403928"/>
                                  <a:pt x="1161184" y="401331"/>
                                  <a:pt x="1161184" y="401331"/>
                                </a:cubicBezTo>
                                <a:cubicBezTo>
                                  <a:pt x="1142134" y="401331"/>
                                  <a:pt x="1123084" y="403928"/>
                                  <a:pt x="1104034" y="405660"/>
                                </a:cubicBezTo>
                                <a:cubicBezTo>
                                  <a:pt x="1072862" y="409123"/>
                                  <a:pt x="1043421" y="404794"/>
                                  <a:pt x="1012248" y="403062"/>
                                </a:cubicBezTo>
                                <a:cubicBezTo>
                                  <a:pt x="1001857" y="402196"/>
                                  <a:pt x="964623" y="399599"/>
                                  <a:pt x="968086" y="417782"/>
                                </a:cubicBezTo>
                                <a:close/>
                                <a:moveTo>
                                  <a:pt x="920461" y="262785"/>
                                </a:moveTo>
                                <a:cubicBezTo>
                                  <a:pt x="863311" y="266248"/>
                                  <a:pt x="807027" y="269712"/>
                                  <a:pt x="750743" y="263651"/>
                                </a:cubicBezTo>
                                <a:cubicBezTo>
                                  <a:pt x="740352" y="262785"/>
                                  <a:pt x="715241" y="273176"/>
                                  <a:pt x="736889" y="277506"/>
                                </a:cubicBezTo>
                                <a:cubicBezTo>
                                  <a:pt x="749011" y="280103"/>
                                  <a:pt x="763732" y="280103"/>
                                  <a:pt x="775855" y="278371"/>
                                </a:cubicBezTo>
                                <a:cubicBezTo>
                                  <a:pt x="775855" y="278371"/>
                                  <a:pt x="774989" y="278371"/>
                                  <a:pt x="774989" y="278371"/>
                                </a:cubicBezTo>
                                <a:cubicBezTo>
                                  <a:pt x="774989" y="278371"/>
                                  <a:pt x="774989" y="278371"/>
                                  <a:pt x="775855" y="278371"/>
                                </a:cubicBezTo>
                                <a:cubicBezTo>
                                  <a:pt x="823480" y="271444"/>
                                  <a:pt x="875434" y="274907"/>
                                  <a:pt x="923059" y="277506"/>
                                </a:cubicBezTo>
                                <a:cubicBezTo>
                                  <a:pt x="925657" y="277506"/>
                                  <a:pt x="970684" y="274042"/>
                                  <a:pt x="957696" y="263651"/>
                                </a:cubicBezTo>
                                <a:cubicBezTo>
                                  <a:pt x="949036" y="256724"/>
                                  <a:pt x="929986" y="262785"/>
                                  <a:pt x="920461" y="262785"/>
                                </a:cubicBezTo>
                                <a:close/>
                                <a:moveTo>
                                  <a:pt x="1179368" y="522558"/>
                                </a:moveTo>
                                <a:cubicBezTo>
                                  <a:pt x="1167246" y="526021"/>
                                  <a:pt x="1193223" y="519094"/>
                                  <a:pt x="1179368" y="522558"/>
                                </a:cubicBezTo>
                                <a:lnTo>
                                  <a:pt x="1179368" y="522558"/>
                                </a:lnTo>
                                <a:close/>
                                <a:moveTo>
                                  <a:pt x="914400" y="194378"/>
                                </a:moveTo>
                                <a:cubicBezTo>
                                  <a:pt x="900546" y="190048"/>
                                  <a:pt x="880630" y="196976"/>
                                  <a:pt x="865909" y="197842"/>
                                </a:cubicBezTo>
                                <a:cubicBezTo>
                                  <a:pt x="830407" y="201305"/>
                                  <a:pt x="798368" y="196976"/>
                                  <a:pt x="763732" y="194378"/>
                                </a:cubicBezTo>
                                <a:cubicBezTo>
                                  <a:pt x="759402" y="194378"/>
                                  <a:pt x="734291" y="199574"/>
                                  <a:pt x="749011" y="207367"/>
                                </a:cubicBezTo>
                                <a:cubicBezTo>
                                  <a:pt x="762000" y="213428"/>
                                  <a:pt x="784514" y="209099"/>
                                  <a:pt x="798368" y="209099"/>
                                </a:cubicBezTo>
                                <a:cubicBezTo>
                                  <a:pt x="837334" y="210831"/>
                                  <a:pt x="883227" y="218623"/>
                                  <a:pt x="921327" y="211696"/>
                                </a:cubicBezTo>
                                <a:cubicBezTo>
                                  <a:pt x="937780" y="208233"/>
                                  <a:pt x="922193" y="196110"/>
                                  <a:pt x="914400" y="194378"/>
                                </a:cubicBezTo>
                                <a:close/>
                                <a:moveTo>
                                  <a:pt x="891021" y="159742"/>
                                </a:moveTo>
                                <a:cubicBezTo>
                                  <a:pt x="852055" y="162339"/>
                                  <a:pt x="815686" y="167535"/>
                                  <a:pt x="775855" y="164937"/>
                                </a:cubicBezTo>
                                <a:cubicBezTo>
                                  <a:pt x="768927" y="164937"/>
                                  <a:pt x="733425" y="157144"/>
                                  <a:pt x="729961" y="165803"/>
                                </a:cubicBezTo>
                                <a:cubicBezTo>
                                  <a:pt x="724766" y="177926"/>
                                  <a:pt x="760268" y="176194"/>
                                  <a:pt x="764598" y="176194"/>
                                </a:cubicBezTo>
                                <a:cubicBezTo>
                                  <a:pt x="807893" y="175328"/>
                                  <a:pt x="852055" y="181389"/>
                                  <a:pt x="895350" y="175328"/>
                                </a:cubicBezTo>
                                <a:cubicBezTo>
                                  <a:pt x="890155" y="176194"/>
                                  <a:pt x="865043" y="179657"/>
                                  <a:pt x="895350" y="175328"/>
                                </a:cubicBezTo>
                                <a:cubicBezTo>
                                  <a:pt x="896216" y="175328"/>
                                  <a:pt x="896216" y="175328"/>
                                  <a:pt x="895350" y="175328"/>
                                </a:cubicBezTo>
                                <a:cubicBezTo>
                                  <a:pt x="923925" y="171865"/>
                                  <a:pt x="920461" y="158010"/>
                                  <a:pt x="891021" y="159742"/>
                                </a:cubicBezTo>
                                <a:close/>
                                <a:moveTo>
                                  <a:pt x="930852" y="313873"/>
                                </a:moveTo>
                                <a:lnTo>
                                  <a:pt x="930852" y="313873"/>
                                </a:lnTo>
                                <a:cubicBezTo>
                                  <a:pt x="902277" y="315605"/>
                                  <a:pt x="928255" y="313873"/>
                                  <a:pt x="930852" y="313873"/>
                                </a:cubicBezTo>
                                <a:close/>
                                <a:moveTo>
                                  <a:pt x="928255" y="226417"/>
                                </a:moveTo>
                                <a:cubicBezTo>
                                  <a:pt x="883227" y="228149"/>
                                  <a:pt x="837334" y="229014"/>
                                  <a:pt x="792307" y="229014"/>
                                </a:cubicBezTo>
                                <a:cubicBezTo>
                                  <a:pt x="784514" y="229014"/>
                                  <a:pt x="762866" y="221222"/>
                                  <a:pt x="758536" y="232478"/>
                                </a:cubicBezTo>
                                <a:cubicBezTo>
                                  <a:pt x="755073" y="242003"/>
                                  <a:pt x="765464" y="250662"/>
                                  <a:pt x="774123" y="244601"/>
                                </a:cubicBezTo>
                                <a:cubicBezTo>
                                  <a:pt x="782782" y="239405"/>
                                  <a:pt x="778452" y="242003"/>
                                  <a:pt x="774123" y="244601"/>
                                </a:cubicBezTo>
                                <a:cubicBezTo>
                                  <a:pt x="799234" y="228149"/>
                                  <a:pt x="852055" y="240271"/>
                                  <a:pt x="880630" y="241137"/>
                                </a:cubicBezTo>
                                <a:cubicBezTo>
                                  <a:pt x="903143" y="242003"/>
                                  <a:pt x="925657" y="243735"/>
                                  <a:pt x="948171" y="241137"/>
                                </a:cubicBezTo>
                                <a:cubicBezTo>
                                  <a:pt x="952500" y="240271"/>
                                  <a:pt x="960293" y="236808"/>
                                  <a:pt x="959427" y="230746"/>
                                </a:cubicBezTo>
                                <a:cubicBezTo>
                                  <a:pt x="957696" y="222087"/>
                                  <a:pt x="933450" y="226417"/>
                                  <a:pt x="928255" y="226417"/>
                                </a:cubicBezTo>
                                <a:close/>
                                <a:moveTo>
                                  <a:pt x="930852" y="313873"/>
                                </a:moveTo>
                                <a:cubicBezTo>
                                  <a:pt x="936048" y="313873"/>
                                  <a:pt x="960293" y="313008"/>
                                  <a:pt x="951634" y="301751"/>
                                </a:cubicBezTo>
                                <a:cubicBezTo>
                                  <a:pt x="942975" y="291360"/>
                                  <a:pt x="916132" y="298287"/>
                                  <a:pt x="905741" y="300019"/>
                                </a:cubicBezTo>
                                <a:cubicBezTo>
                                  <a:pt x="866775" y="304349"/>
                                  <a:pt x="823480" y="303483"/>
                                  <a:pt x="785380" y="297421"/>
                                </a:cubicBezTo>
                                <a:cubicBezTo>
                                  <a:pt x="781050" y="296555"/>
                                  <a:pt x="746414" y="288762"/>
                                  <a:pt x="757671" y="301751"/>
                                </a:cubicBezTo>
                                <a:cubicBezTo>
                                  <a:pt x="764598" y="310410"/>
                                  <a:pt x="784514" y="307812"/>
                                  <a:pt x="794039" y="307812"/>
                                </a:cubicBezTo>
                                <a:cubicBezTo>
                                  <a:pt x="839066" y="310410"/>
                                  <a:pt x="884959" y="316472"/>
                                  <a:pt x="930852" y="313873"/>
                                </a:cubicBezTo>
                                <a:cubicBezTo>
                                  <a:pt x="930852" y="313873"/>
                                  <a:pt x="931718" y="313873"/>
                                  <a:pt x="930852" y="313873"/>
                                </a:cubicBezTo>
                                <a:close/>
                                <a:moveTo>
                                  <a:pt x="945573" y="352839"/>
                                </a:moveTo>
                                <a:lnTo>
                                  <a:pt x="945573" y="352839"/>
                                </a:lnTo>
                                <a:lnTo>
                                  <a:pt x="945573" y="352839"/>
                                </a:lnTo>
                                <a:lnTo>
                                  <a:pt x="945573" y="352839"/>
                                </a:lnTo>
                                <a:close/>
                                <a:moveTo>
                                  <a:pt x="967221" y="521692"/>
                                </a:moveTo>
                                <a:cubicBezTo>
                                  <a:pt x="988868" y="524290"/>
                                  <a:pt x="1011382" y="521692"/>
                                  <a:pt x="1032164" y="521692"/>
                                </a:cubicBezTo>
                                <a:cubicBezTo>
                                  <a:pt x="1060739" y="521692"/>
                                  <a:pt x="1088448" y="521692"/>
                                  <a:pt x="1117023" y="522558"/>
                                </a:cubicBezTo>
                                <a:cubicBezTo>
                                  <a:pt x="1136073" y="522558"/>
                                  <a:pt x="1160318" y="527753"/>
                                  <a:pt x="1178502" y="522558"/>
                                </a:cubicBezTo>
                                <a:cubicBezTo>
                                  <a:pt x="1200150" y="517362"/>
                                  <a:pt x="1175905" y="506105"/>
                                  <a:pt x="1164648" y="507837"/>
                                </a:cubicBezTo>
                                <a:cubicBezTo>
                                  <a:pt x="1138671" y="512167"/>
                                  <a:pt x="1110961" y="510435"/>
                                  <a:pt x="1084984" y="511301"/>
                                </a:cubicBezTo>
                                <a:cubicBezTo>
                                  <a:pt x="1061605" y="511301"/>
                                  <a:pt x="1038225" y="511301"/>
                                  <a:pt x="1013980" y="509569"/>
                                </a:cubicBezTo>
                                <a:cubicBezTo>
                                  <a:pt x="996661" y="508703"/>
                                  <a:pt x="978477" y="504373"/>
                                  <a:pt x="961159" y="508703"/>
                                </a:cubicBezTo>
                                <a:cubicBezTo>
                                  <a:pt x="946439" y="512167"/>
                                  <a:pt x="957696" y="520826"/>
                                  <a:pt x="967221" y="521692"/>
                                </a:cubicBezTo>
                                <a:close/>
                                <a:moveTo>
                                  <a:pt x="960293" y="336387"/>
                                </a:moveTo>
                                <a:cubicBezTo>
                                  <a:pt x="938646" y="333790"/>
                                  <a:pt x="914400" y="338119"/>
                                  <a:pt x="892752" y="338119"/>
                                </a:cubicBezTo>
                                <a:cubicBezTo>
                                  <a:pt x="870239" y="338119"/>
                                  <a:pt x="846859" y="336387"/>
                                  <a:pt x="824346" y="333790"/>
                                </a:cubicBezTo>
                                <a:cubicBezTo>
                                  <a:pt x="802698" y="332058"/>
                                  <a:pt x="780184" y="321667"/>
                                  <a:pt x="759402" y="321667"/>
                                </a:cubicBezTo>
                                <a:cubicBezTo>
                                  <a:pt x="756805" y="321667"/>
                                  <a:pt x="729096" y="332058"/>
                                  <a:pt x="740352" y="335521"/>
                                </a:cubicBezTo>
                                <a:cubicBezTo>
                                  <a:pt x="757671" y="340717"/>
                                  <a:pt x="779318" y="339851"/>
                                  <a:pt x="796636" y="341583"/>
                                </a:cubicBezTo>
                                <a:cubicBezTo>
                                  <a:pt x="845993" y="345912"/>
                                  <a:pt x="896216" y="355437"/>
                                  <a:pt x="945573" y="351974"/>
                                </a:cubicBezTo>
                                <a:cubicBezTo>
                                  <a:pt x="952500" y="352839"/>
                                  <a:pt x="980209" y="339851"/>
                                  <a:pt x="960293" y="336387"/>
                                </a:cubicBezTo>
                                <a:close/>
                                <a:moveTo>
                                  <a:pt x="1134341" y="1302742"/>
                                </a:moveTo>
                                <a:cubicBezTo>
                                  <a:pt x="1103168" y="1301876"/>
                                  <a:pt x="1072862" y="1301010"/>
                                  <a:pt x="1042555" y="1298412"/>
                                </a:cubicBezTo>
                                <a:cubicBezTo>
                                  <a:pt x="1011382" y="1296680"/>
                                  <a:pt x="980209" y="1294949"/>
                                  <a:pt x="949902" y="1288887"/>
                                </a:cubicBezTo>
                                <a:cubicBezTo>
                                  <a:pt x="939511" y="1287155"/>
                                  <a:pt x="902277" y="1275033"/>
                                  <a:pt x="895350" y="1289753"/>
                                </a:cubicBezTo>
                                <a:cubicBezTo>
                                  <a:pt x="890155" y="1301876"/>
                                  <a:pt x="938646" y="1299278"/>
                                  <a:pt x="943841" y="1300144"/>
                                </a:cubicBezTo>
                                <a:cubicBezTo>
                                  <a:pt x="975014" y="1302742"/>
                                  <a:pt x="1006186" y="1307071"/>
                                  <a:pt x="1037359" y="1309669"/>
                                </a:cubicBezTo>
                                <a:cubicBezTo>
                                  <a:pt x="1066800" y="1313133"/>
                                  <a:pt x="1096241" y="1313133"/>
                                  <a:pt x="1125682" y="1315730"/>
                                </a:cubicBezTo>
                                <a:cubicBezTo>
                                  <a:pt x="1141268" y="1316597"/>
                                  <a:pt x="1177636" y="1327853"/>
                                  <a:pt x="1190625" y="1317462"/>
                                </a:cubicBezTo>
                                <a:cubicBezTo>
                                  <a:pt x="1211407" y="1301876"/>
                                  <a:pt x="1141268" y="1302742"/>
                                  <a:pt x="1134341" y="1302742"/>
                                </a:cubicBezTo>
                                <a:close/>
                                <a:moveTo>
                                  <a:pt x="1033896" y="175328"/>
                                </a:moveTo>
                                <a:cubicBezTo>
                                  <a:pt x="1033896" y="175328"/>
                                  <a:pt x="1033896" y="175328"/>
                                  <a:pt x="1033896" y="175328"/>
                                </a:cubicBezTo>
                                <a:cubicBezTo>
                                  <a:pt x="1032164" y="177060"/>
                                  <a:pt x="1033896" y="175328"/>
                                  <a:pt x="1033896" y="175328"/>
                                </a:cubicBezTo>
                                <a:close/>
                                <a:moveTo>
                                  <a:pt x="1169843" y="153680"/>
                                </a:moveTo>
                                <a:cubicBezTo>
                                  <a:pt x="1145598" y="156278"/>
                                  <a:pt x="1121352" y="162339"/>
                                  <a:pt x="1097107" y="164071"/>
                                </a:cubicBezTo>
                                <a:cubicBezTo>
                                  <a:pt x="1074593" y="165803"/>
                                  <a:pt x="1052080" y="167535"/>
                                  <a:pt x="1030432" y="165803"/>
                                </a:cubicBezTo>
                                <a:cubicBezTo>
                                  <a:pt x="1011382" y="164071"/>
                                  <a:pt x="986271" y="151083"/>
                                  <a:pt x="967221" y="158876"/>
                                </a:cubicBezTo>
                                <a:cubicBezTo>
                                  <a:pt x="936048" y="171865"/>
                                  <a:pt x="986271" y="175328"/>
                                  <a:pt x="994064" y="175328"/>
                                </a:cubicBezTo>
                                <a:cubicBezTo>
                                  <a:pt x="1001857" y="175328"/>
                                  <a:pt x="1028700" y="180524"/>
                                  <a:pt x="1034761" y="175328"/>
                                </a:cubicBezTo>
                                <a:cubicBezTo>
                                  <a:pt x="1035627" y="174462"/>
                                  <a:pt x="1035627" y="174462"/>
                                  <a:pt x="1034761" y="175328"/>
                                </a:cubicBezTo>
                                <a:cubicBezTo>
                                  <a:pt x="1040823" y="170133"/>
                                  <a:pt x="1071130" y="174462"/>
                                  <a:pt x="1077191" y="174462"/>
                                </a:cubicBezTo>
                                <a:cubicBezTo>
                                  <a:pt x="1104900" y="173597"/>
                                  <a:pt x="1133475" y="171865"/>
                                  <a:pt x="1161184" y="170133"/>
                                </a:cubicBezTo>
                                <a:cubicBezTo>
                                  <a:pt x="1166380" y="170133"/>
                                  <a:pt x="1181100" y="171865"/>
                                  <a:pt x="1184564" y="165803"/>
                                </a:cubicBezTo>
                                <a:cubicBezTo>
                                  <a:pt x="1192357" y="155412"/>
                                  <a:pt x="1175905" y="152814"/>
                                  <a:pt x="1169843" y="153680"/>
                                </a:cubicBezTo>
                                <a:close/>
                                <a:moveTo>
                                  <a:pt x="1161184" y="121642"/>
                                </a:moveTo>
                                <a:cubicBezTo>
                                  <a:pt x="1139537" y="127703"/>
                                  <a:pt x="1117023" y="127703"/>
                                  <a:pt x="1094509" y="127703"/>
                                </a:cubicBezTo>
                                <a:cubicBezTo>
                                  <a:pt x="1071130" y="127703"/>
                                  <a:pt x="1048616" y="126837"/>
                                  <a:pt x="1025236" y="125972"/>
                                </a:cubicBezTo>
                                <a:cubicBezTo>
                                  <a:pt x="1006186" y="125105"/>
                                  <a:pt x="981075" y="116446"/>
                                  <a:pt x="962891" y="119910"/>
                                </a:cubicBezTo>
                                <a:cubicBezTo>
                                  <a:pt x="939511" y="124240"/>
                                  <a:pt x="957696" y="137228"/>
                                  <a:pt x="972416" y="136362"/>
                                </a:cubicBezTo>
                                <a:cubicBezTo>
                                  <a:pt x="994064" y="135496"/>
                                  <a:pt x="1015711" y="135496"/>
                                  <a:pt x="1037359" y="136362"/>
                                </a:cubicBezTo>
                                <a:cubicBezTo>
                                  <a:pt x="1061605" y="137228"/>
                                  <a:pt x="1085850" y="138094"/>
                                  <a:pt x="1110961" y="138960"/>
                                </a:cubicBezTo>
                                <a:cubicBezTo>
                                  <a:pt x="1125682" y="139826"/>
                                  <a:pt x="1166380" y="147619"/>
                                  <a:pt x="1178502" y="137228"/>
                                </a:cubicBezTo>
                                <a:cubicBezTo>
                                  <a:pt x="1176771" y="138960"/>
                                  <a:pt x="1175905" y="139826"/>
                                  <a:pt x="1178502" y="137228"/>
                                </a:cubicBezTo>
                                <a:cubicBezTo>
                                  <a:pt x="1181966" y="133764"/>
                                  <a:pt x="1180234" y="135496"/>
                                  <a:pt x="1178502" y="137228"/>
                                </a:cubicBezTo>
                                <a:cubicBezTo>
                                  <a:pt x="1194955" y="121642"/>
                                  <a:pt x="1171575" y="119044"/>
                                  <a:pt x="1161184" y="121642"/>
                                </a:cubicBezTo>
                                <a:close/>
                                <a:moveTo>
                                  <a:pt x="1152525" y="54967"/>
                                </a:moveTo>
                                <a:cubicBezTo>
                                  <a:pt x="1134341" y="57564"/>
                                  <a:pt x="1114425" y="56699"/>
                                  <a:pt x="1095375" y="57564"/>
                                </a:cubicBezTo>
                                <a:cubicBezTo>
                                  <a:pt x="1073727" y="59296"/>
                                  <a:pt x="1052080" y="60162"/>
                                  <a:pt x="1030432" y="60162"/>
                                </a:cubicBezTo>
                                <a:cubicBezTo>
                                  <a:pt x="1021773" y="60162"/>
                                  <a:pt x="1009650" y="61028"/>
                                  <a:pt x="1001857" y="55833"/>
                                </a:cubicBezTo>
                                <a:cubicBezTo>
                                  <a:pt x="995796" y="52369"/>
                                  <a:pt x="990600" y="46308"/>
                                  <a:pt x="982807" y="48040"/>
                                </a:cubicBezTo>
                                <a:cubicBezTo>
                                  <a:pt x="967221" y="51503"/>
                                  <a:pt x="956830" y="67956"/>
                                  <a:pt x="978477" y="69687"/>
                                </a:cubicBezTo>
                                <a:cubicBezTo>
                                  <a:pt x="1000991" y="70553"/>
                                  <a:pt x="1022639" y="69687"/>
                                  <a:pt x="1045152" y="69687"/>
                                </a:cubicBezTo>
                                <a:cubicBezTo>
                                  <a:pt x="1068532" y="69687"/>
                                  <a:pt x="1092777" y="69687"/>
                                  <a:pt x="1116157" y="69687"/>
                                </a:cubicBezTo>
                                <a:cubicBezTo>
                                  <a:pt x="1128280" y="69687"/>
                                  <a:pt x="1164648" y="75748"/>
                                  <a:pt x="1174173" y="67089"/>
                                </a:cubicBezTo>
                                <a:cubicBezTo>
                                  <a:pt x="1174173" y="67089"/>
                                  <a:pt x="1173307" y="67089"/>
                                  <a:pt x="1174173" y="67089"/>
                                </a:cubicBezTo>
                                <a:cubicBezTo>
                                  <a:pt x="1183698" y="58430"/>
                                  <a:pt x="1175905" y="65358"/>
                                  <a:pt x="1174173" y="67089"/>
                                </a:cubicBezTo>
                                <a:cubicBezTo>
                                  <a:pt x="1194089" y="50637"/>
                                  <a:pt x="1158586" y="54101"/>
                                  <a:pt x="1152525" y="54967"/>
                                </a:cubicBezTo>
                                <a:close/>
                                <a:moveTo>
                                  <a:pt x="1037359" y="29855"/>
                                </a:moveTo>
                                <a:cubicBezTo>
                                  <a:pt x="1067666" y="31587"/>
                                  <a:pt x="1098839" y="33319"/>
                                  <a:pt x="1129146" y="34185"/>
                                </a:cubicBezTo>
                                <a:cubicBezTo>
                                  <a:pt x="1138671" y="34185"/>
                                  <a:pt x="1173307" y="41112"/>
                                  <a:pt x="1178502" y="32453"/>
                                </a:cubicBezTo>
                                <a:cubicBezTo>
                                  <a:pt x="1177636" y="33319"/>
                                  <a:pt x="1177636" y="34185"/>
                                  <a:pt x="1178502" y="32453"/>
                                </a:cubicBezTo>
                                <a:lnTo>
                                  <a:pt x="1178502" y="32453"/>
                                </a:lnTo>
                                <a:cubicBezTo>
                                  <a:pt x="1189759" y="13403"/>
                                  <a:pt x="1089314" y="22062"/>
                                  <a:pt x="1081521" y="22062"/>
                                </a:cubicBezTo>
                                <a:cubicBezTo>
                                  <a:pt x="1052080" y="22062"/>
                                  <a:pt x="1022639" y="21196"/>
                                  <a:pt x="992332" y="19464"/>
                                </a:cubicBezTo>
                                <a:cubicBezTo>
                                  <a:pt x="989734" y="19464"/>
                                  <a:pt x="932584" y="5610"/>
                                  <a:pt x="942975" y="24660"/>
                                </a:cubicBezTo>
                                <a:cubicBezTo>
                                  <a:pt x="949902" y="35917"/>
                                  <a:pt x="1028700" y="29855"/>
                                  <a:pt x="1037359" y="29855"/>
                                </a:cubicBezTo>
                                <a:close/>
                                <a:moveTo>
                                  <a:pt x="998393" y="211696"/>
                                </a:moveTo>
                                <a:lnTo>
                                  <a:pt x="998393" y="211696"/>
                                </a:lnTo>
                                <a:cubicBezTo>
                                  <a:pt x="997527" y="211696"/>
                                  <a:pt x="997527" y="211696"/>
                                  <a:pt x="998393" y="211696"/>
                                </a:cubicBezTo>
                                <a:close/>
                                <a:moveTo>
                                  <a:pt x="1014846" y="242869"/>
                                </a:moveTo>
                                <a:cubicBezTo>
                                  <a:pt x="1047750" y="240271"/>
                                  <a:pt x="1080655" y="240271"/>
                                  <a:pt x="1113559" y="239405"/>
                                </a:cubicBezTo>
                                <a:cubicBezTo>
                                  <a:pt x="1116157" y="239405"/>
                                  <a:pt x="1188893" y="238540"/>
                                  <a:pt x="1173307" y="225551"/>
                                </a:cubicBezTo>
                                <a:cubicBezTo>
                                  <a:pt x="1165514" y="219490"/>
                                  <a:pt x="1143866" y="225551"/>
                                  <a:pt x="1135207" y="226417"/>
                                </a:cubicBezTo>
                                <a:cubicBezTo>
                                  <a:pt x="1117023" y="228149"/>
                                  <a:pt x="1097973" y="229014"/>
                                  <a:pt x="1079789" y="229881"/>
                                </a:cubicBezTo>
                                <a:cubicBezTo>
                                  <a:pt x="1043421" y="232478"/>
                                  <a:pt x="978477" y="221222"/>
                                  <a:pt x="971550" y="232478"/>
                                </a:cubicBezTo>
                                <a:cubicBezTo>
                                  <a:pt x="970684" y="249796"/>
                                  <a:pt x="1004455" y="242869"/>
                                  <a:pt x="1014846" y="242869"/>
                                </a:cubicBezTo>
                                <a:close/>
                                <a:moveTo>
                                  <a:pt x="1169843" y="260187"/>
                                </a:moveTo>
                                <a:cubicBezTo>
                                  <a:pt x="1118755" y="268847"/>
                                  <a:pt x="1067666" y="270578"/>
                                  <a:pt x="1015711" y="270578"/>
                                </a:cubicBezTo>
                                <a:cubicBezTo>
                                  <a:pt x="1003589" y="270578"/>
                                  <a:pt x="985405" y="262785"/>
                                  <a:pt x="973282" y="269712"/>
                                </a:cubicBezTo>
                                <a:cubicBezTo>
                                  <a:pt x="961159" y="277506"/>
                                  <a:pt x="987136" y="287030"/>
                                  <a:pt x="994064" y="280969"/>
                                </a:cubicBezTo>
                                <a:cubicBezTo>
                                  <a:pt x="994930" y="280103"/>
                                  <a:pt x="994930" y="280103"/>
                                  <a:pt x="994064" y="280969"/>
                                </a:cubicBezTo>
                                <a:cubicBezTo>
                                  <a:pt x="1000991" y="274907"/>
                                  <a:pt x="1034761" y="280103"/>
                                  <a:pt x="1043421" y="280103"/>
                                </a:cubicBezTo>
                                <a:cubicBezTo>
                                  <a:pt x="1071996" y="280103"/>
                                  <a:pt x="1100571" y="279237"/>
                                  <a:pt x="1129146" y="278371"/>
                                </a:cubicBezTo>
                                <a:cubicBezTo>
                                  <a:pt x="1145598" y="277506"/>
                                  <a:pt x="1163782" y="279237"/>
                                  <a:pt x="1181100" y="276639"/>
                                </a:cubicBezTo>
                                <a:cubicBezTo>
                                  <a:pt x="1207943" y="271444"/>
                                  <a:pt x="1188027" y="257589"/>
                                  <a:pt x="1169843" y="260187"/>
                                </a:cubicBezTo>
                                <a:close/>
                                <a:moveTo>
                                  <a:pt x="994064" y="281835"/>
                                </a:moveTo>
                                <a:lnTo>
                                  <a:pt x="994064" y="281835"/>
                                </a:lnTo>
                                <a:cubicBezTo>
                                  <a:pt x="992332" y="283567"/>
                                  <a:pt x="993198" y="281835"/>
                                  <a:pt x="994064" y="281835"/>
                                </a:cubicBezTo>
                                <a:close/>
                                <a:moveTo>
                                  <a:pt x="998393" y="211696"/>
                                </a:moveTo>
                                <a:cubicBezTo>
                                  <a:pt x="1042555" y="203037"/>
                                  <a:pt x="1091046" y="204769"/>
                                  <a:pt x="1136073" y="205635"/>
                                </a:cubicBezTo>
                                <a:cubicBezTo>
                                  <a:pt x="1147330" y="205635"/>
                                  <a:pt x="1175039" y="214294"/>
                                  <a:pt x="1175039" y="195244"/>
                                </a:cubicBezTo>
                                <a:cubicBezTo>
                                  <a:pt x="1175039" y="183987"/>
                                  <a:pt x="1143866" y="190915"/>
                                  <a:pt x="1137805" y="191780"/>
                                </a:cubicBezTo>
                                <a:cubicBezTo>
                                  <a:pt x="1117889" y="195244"/>
                                  <a:pt x="1097107" y="195244"/>
                                  <a:pt x="1077191" y="196976"/>
                                </a:cubicBezTo>
                                <a:cubicBezTo>
                                  <a:pt x="1057275" y="197842"/>
                                  <a:pt x="1034761" y="203037"/>
                                  <a:pt x="1014846" y="200439"/>
                                </a:cubicBezTo>
                                <a:cubicBezTo>
                                  <a:pt x="1002723" y="198708"/>
                                  <a:pt x="987136" y="190915"/>
                                  <a:pt x="977611" y="203037"/>
                                </a:cubicBezTo>
                                <a:cubicBezTo>
                                  <a:pt x="965489" y="215160"/>
                                  <a:pt x="992332" y="213428"/>
                                  <a:pt x="998393" y="211696"/>
                                </a:cubicBezTo>
                                <a:cubicBezTo>
                                  <a:pt x="1026102" y="206501"/>
                                  <a:pt x="1002723" y="210831"/>
                                  <a:pt x="998393" y="211696"/>
                                </a:cubicBezTo>
                                <a:close/>
                                <a:moveTo>
                                  <a:pt x="1162916" y="102592"/>
                                </a:moveTo>
                                <a:cubicBezTo>
                                  <a:pt x="1142134" y="106921"/>
                                  <a:pt x="1168977" y="101726"/>
                                  <a:pt x="1162916" y="102592"/>
                                </a:cubicBezTo>
                                <a:lnTo>
                                  <a:pt x="1162916" y="102592"/>
                                </a:lnTo>
                                <a:close/>
                                <a:moveTo>
                                  <a:pt x="346364" y="65358"/>
                                </a:moveTo>
                                <a:cubicBezTo>
                                  <a:pt x="315191" y="63626"/>
                                  <a:pt x="284884" y="61028"/>
                                  <a:pt x="253711" y="58430"/>
                                </a:cubicBezTo>
                                <a:cubicBezTo>
                                  <a:pt x="246784" y="57564"/>
                                  <a:pt x="204355" y="48905"/>
                                  <a:pt x="201757" y="60162"/>
                                </a:cubicBezTo>
                                <a:cubicBezTo>
                                  <a:pt x="199159" y="72285"/>
                                  <a:pt x="240723" y="71419"/>
                                  <a:pt x="244186" y="71419"/>
                                </a:cubicBezTo>
                                <a:cubicBezTo>
                                  <a:pt x="273627" y="71419"/>
                                  <a:pt x="303068" y="75748"/>
                                  <a:pt x="332509" y="77480"/>
                                </a:cubicBezTo>
                                <a:cubicBezTo>
                                  <a:pt x="361950" y="79212"/>
                                  <a:pt x="393123" y="76615"/>
                                  <a:pt x="421698" y="85274"/>
                                </a:cubicBezTo>
                                <a:cubicBezTo>
                                  <a:pt x="439882" y="90469"/>
                                  <a:pt x="456334" y="75748"/>
                                  <a:pt x="432955" y="71419"/>
                                </a:cubicBezTo>
                                <a:cubicBezTo>
                                  <a:pt x="405246" y="65358"/>
                                  <a:pt x="374939" y="67089"/>
                                  <a:pt x="346364" y="65358"/>
                                </a:cubicBezTo>
                                <a:close/>
                                <a:moveTo>
                                  <a:pt x="919596" y="99994"/>
                                </a:moveTo>
                                <a:cubicBezTo>
                                  <a:pt x="943841" y="102592"/>
                                  <a:pt x="970684" y="96530"/>
                                  <a:pt x="994930" y="97396"/>
                                </a:cubicBezTo>
                                <a:cubicBezTo>
                                  <a:pt x="1048616" y="99128"/>
                                  <a:pt x="1110096" y="112983"/>
                                  <a:pt x="1162916" y="103458"/>
                                </a:cubicBezTo>
                                <a:cubicBezTo>
                                  <a:pt x="1181100" y="99994"/>
                                  <a:pt x="1186296" y="82676"/>
                                  <a:pt x="1163782" y="86139"/>
                                </a:cubicBezTo>
                                <a:cubicBezTo>
                                  <a:pt x="1138671" y="89603"/>
                                  <a:pt x="1112693" y="91335"/>
                                  <a:pt x="1086716" y="91335"/>
                                </a:cubicBezTo>
                                <a:cubicBezTo>
                                  <a:pt x="1058141" y="91335"/>
                                  <a:pt x="1029566" y="90469"/>
                                  <a:pt x="1001857" y="89603"/>
                                </a:cubicBezTo>
                                <a:cubicBezTo>
                                  <a:pt x="979343" y="88737"/>
                                  <a:pt x="958561" y="83542"/>
                                  <a:pt x="936048" y="85274"/>
                                </a:cubicBezTo>
                                <a:cubicBezTo>
                                  <a:pt x="925657" y="85274"/>
                                  <a:pt x="891886" y="97396"/>
                                  <a:pt x="919596" y="99994"/>
                                </a:cubicBezTo>
                                <a:close/>
                                <a:moveTo>
                                  <a:pt x="229466" y="35051"/>
                                </a:moveTo>
                                <a:cubicBezTo>
                                  <a:pt x="256309" y="34185"/>
                                  <a:pt x="283152" y="35051"/>
                                  <a:pt x="309995" y="36782"/>
                                </a:cubicBezTo>
                                <a:cubicBezTo>
                                  <a:pt x="333375" y="38514"/>
                                  <a:pt x="356755" y="40246"/>
                                  <a:pt x="381000" y="42844"/>
                                </a:cubicBezTo>
                                <a:cubicBezTo>
                                  <a:pt x="399184" y="45442"/>
                                  <a:pt x="434686" y="56699"/>
                                  <a:pt x="451139" y="44576"/>
                                </a:cubicBezTo>
                                <a:cubicBezTo>
                                  <a:pt x="465859" y="32453"/>
                                  <a:pt x="432089" y="33319"/>
                                  <a:pt x="427759" y="33319"/>
                                </a:cubicBezTo>
                                <a:cubicBezTo>
                                  <a:pt x="401782" y="32453"/>
                                  <a:pt x="374939" y="30722"/>
                                  <a:pt x="348961" y="28123"/>
                                </a:cubicBezTo>
                                <a:cubicBezTo>
                                  <a:pt x="323850" y="26392"/>
                                  <a:pt x="299605" y="23794"/>
                                  <a:pt x="274493" y="22062"/>
                                </a:cubicBezTo>
                                <a:cubicBezTo>
                                  <a:pt x="256309" y="21196"/>
                                  <a:pt x="225136" y="12537"/>
                                  <a:pt x="207818" y="18599"/>
                                </a:cubicBezTo>
                                <a:lnTo>
                                  <a:pt x="207818" y="18599"/>
                                </a:lnTo>
                                <a:cubicBezTo>
                                  <a:pt x="205220" y="19464"/>
                                  <a:pt x="206086" y="19464"/>
                                  <a:pt x="207818" y="18599"/>
                                </a:cubicBezTo>
                                <a:cubicBezTo>
                                  <a:pt x="180975" y="28123"/>
                                  <a:pt x="221673" y="35917"/>
                                  <a:pt x="229466" y="35051"/>
                                </a:cubicBezTo>
                                <a:close/>
                                <a:moveTo>
                                  <a:pt x="1143866" y="296555"/>
                                </a:moveTo>
                                <a:cubicBezTo>
                                  <a:pt x="1105766" y="304349"/>
                                  <a:pt x="1063336" y="309544"/>
                                  <a:pt x="1023505" y="307812"/>
                                </a:cubicBezTo>
                                <a:cubicBezTo>
                                  <a:pt x="1013114" y="306946"/>
                                  <a:pt x="990600" y="293958"/>
                                  <a:pt x="985405" y="308678"/>
                                </a:cubicBezTo>
                                <a:cubicBezTo>
                                  <a:pt x="981075" y="320801"/>
                                  <a:pt x="1031298" y="318203"/>
                                  <a:pt x="1038225" y="316472"/>
                                </a:cubicBezTo>
                                <a:cubicBezTo>
                                  <a:pt x="1042555" y="315605"/>
                                  <a:pt x="1040823" y="315605"/>
                                  <a:pt x="1038225" y="316472"/>
                                </a:cubicBezTo>
                                <a:cubicBezTo>
                                  <a:pt x="1055543" y="312142"/>
                                  <a:pt x="1076325" y="316472"/>
                                  <a:pt x="1094509" y="315605"/>
                                </a:cubicBezTo>
                                <a:cubicBezTo>
                                  <a:pt x="1117023" y="313873"/>
                                  <a:pt x="1139537" y="313873"/>
                                  <a:pt x="1162916" y="313008"/>
                                </a:cubicBezTo>
                                <a:cubicBezTo>
                                  <a:pt x="1164648" y="313008"/>
                                  <a:pt x="1207943" y="310410"/>
                                  <a:pt x="1195821" y="299153"/>
                                </a:cubicBezTo>
                                <a:cubicBezTo>
                                  <a:pt x="1184564" y="289628"/>
                                  <a:pt x="1155123" y="294824"/>
                                  <a:pt x="1143866" y="296555"/>
                                </a:cubicBezTo>
                                <a:close/>
                                <a:moveTo>
                                  <a:pt x="193964" y="90469"/>
                                </a:moveTo>
                                <a:lnTo>
                                  <a:pt x="193964" y="90469"/>
                                </a:lnTo>
                                <a:cubicBezTo>
                                  <a:pt x="193964" y="90469"/>
                                  <a:pt x="193964" y="90469"/>
                                  <a:pt x="193964" y="90469"/>
                                </a:cubicBezTo>
                                <a:cubicBezTo>
                                  <a:pt x="193964" y="90469"/>
                                  <a:pt x="193964" y="90469"/>
                                  <a:pt x="193964" y="90469"/>
                                </a:cubicBezTo>
                                <a:close/>
                                <a:moveTo>
                                  <a:pt x="249382" y="105189"/>
                                </a:moveTo>
                                <a:cubicBezTo>
                                  <a:pt x="280555" y="106055"/>
                                  <a:pt x="310861" y="106921"/>
                                  <a:pt x="341168" y="109519"/>
                                </a:cubicBezTo>
                                <a:cubicBezTo>
                                  <a:pt x="372341" y="111251"/>
                                  <a:pt x="403514" y="112983"/>
                                  <a:pt x="433820" y="119044"/>
                                </a:cubicBezTo>
                                <a:cubicBezTo>
                                  <a:pt x="444211" y="120776"/>
                                  <a:pt x="481446" y="132899"/>
                                  <a:pt x="488373" y="118178"/>
                                </a:cubicBezTo>
                                <a:cubicBezTo>
                                  <a:pt x="493568" y="106055"/>
                                  <a:pt x="445077" y="108653"/>
                                  <a:pt x="439882" y="107787"/>
                                </a:cubicBezTo>
                                <a:cubicBezTo>
                                  <a:pt x="408709" y="105189"/>
                                  <a:pt x="377536" y="100860"/>
                                  <a:pt x="346364" y="98262"/>
                                </a:cubicBezTo>
                                <a:cubicBezTo>
                                  <a:pt x="316923" y="94798"/>
                                  <a:pt x="287482" y="94798"/>
                                  <a:pt x="258041" y="92201"/>
                                </a:cubicBezTo>
                                <a:cubicBezTo>
                                  <a:pt x="242455" y="91335"/>
                                  <a:pt x="206086" y="80078"/>
                                  <a:pt x="193098" y="90469"/>
                                </a:cubicBezTo>
                                <a:cubicBezTo>
                                  <a:pt x="193098" y="90469"/>
                                  <a:pt x="193098" y="90469"/>
                                  <a:pt x="193098" y="90469"/>
                                </a:cubicBezTo>
                                <a:cubicBezTo>
                                  <a:pt x="173182" y="106921"/>
                                  <a:pt x="242455" y="105189"/>
                                  <a:pt x="249382" y="105189"/>
                                </a:cubicBezTo>
                                <a:close/>
                                <a:moveTo>
                                  <a:pt x="193098" y="90469"/>
                                </a:moveTo>
                                <a:lnTo>
                                  <a:pt x="193098" y="90469"/>
                                </a:lnTo>
                                <a:lnTo>
                                  <a:pt x="193098" y="90469"/>
                                </a:lnTo>
                                <a:lnTo>
                                  <a:pt x="193098" y="90469"/>
                                </a:lnTo>
                                <a:close/>
                                <a:moveTo>
                                  <a:pt x="836468" y="61028"/>
                                </a:moveTo>
                                <a:cubicBezTo>
                                  <a:pt x="812223" y="61028"/>
                                  <a:pt x="787977" y="60162"/>
                                  <a:pt x="763732" y="60162"/>
                                </a:cubicBezTo>
                                <a:cubicBezTo>
                                  <a:pt x="753341" y="60162"/>
                                  <a:pt x="717839" y="49771"/>
                                  <a:pt x="710911" y="58430"/>
                                </a:cubicBezTo>
                                <a:cubicBezTo>
                                  <a:pt x="697057" y="74883"/>
                                  <a:pt x="734291" y="68821"/>
                                  <a:pt x="736889" y="67956"/>
                                </a:cubicBezTo>
                                <a:cubicBezTo>
                                  <a:pt x="754207" y="66224"/>
                                  <a:pt x="774989" y="69687"/>
                                  <a:pt x="792307" y="71419"/>
                                </a:cubicBezTo>
                                <a:cubicBezTo>
                                  <a:pt x="815686" y="73151"/>
                                  <a:pt x="839932" y="74017"/>
                                  <a:pt x="863311" y="75748"/>
                                </a:cubicBezTo>
                                <a:cubicBezTo>
                                  <a:pt x="877166" y="76615"/>
                                  <a:pt x="901411" y="85274"/>
                                  <a:pt x="915266" y="80944"/>
                                </a:cubicBezTo>
                                <a:cubicBezTo>
                                  <a:pt x="929121" y="76615"/>
                                  <a:pt x="921327" y="67089"/>
                                  <a:pt x="910936" y="65358"/>
                                </a:cubicBezTo>
                                <a:cubicBezTo>
                                  <a:pt x="886691" y="61028"/>
                                  <a:pt x="860714" y="61028"/>
                                  <a:pt x="836468" y="61028"/>
                                </a:cubicBezTo>
                                <a:close/>
                                <a:moveTo>
                                  <a:pt x="490105" y="74017"/>
                                </a:moveTo>
                                <a:cubicBezTo>
                                  <a:pt x="539461" y="72285"/>
                                  <a:pt x="586221" y="69687"/>
                                  <a:pt x="635577" y="72285"/>
                                </a:cubicBezTo>
                                <a:cubicBezTo>
                                  <a:pt x="654627" y="73151"/>
                                  <a:pt x="672811" y="77480"/>
                                  <a:pt x="690996" y="78347"/>
                                </a:cubicBezTo>
                                <a:cubicBezTo>
                                  <a:pt x="711777" y="79212"/>
                                  <a:pt x="706582" y="58430"/>
                                  <a:pt x="686666" y="62760"/>
                                </a:cubicBezTo>
                                <a:cubicBezTo>
                                  <a:pt x="664152" y="67956"/>
                                  <a:pt x="639907" y="62760"/>
                                  <a:pt x="616527" y="61894"/>
                                </a:cubicBezTo>
                                <a:cubicBezTo>
                                  <a:pt x="585355" y="60162"/>
                                  <a:pt x="555914" y="57564"/>
                                  <a:pt x="524741" y="58430"/>
                                </a:cubicBezTo>
                                <a:cubicBezTo>
                                  <a:pt x="525607" y="58430"/>
                                  <a:pt x="527339" y="58430"/>
                                  <a:pt x="529071" y="58430"/>
                                </a:cubicBezTo>
                                <a:cubicBezTo>
                                  <a:pt x="528205" y="58430"/>
                                  <a:pt x="526473" y="58430"/>
                                  <a:pt x="524741" y="58430"/>
                                </a:cubicBezTo>
                                <a:cubicBezTo>
                                  <a:pt x="511752" y="58430"/>
                                  <a:pt x="499630" y="56699"/>
                                  <a:pt x="486641" y="58430"/>
                                </a:cubicBezTo>
                                <a:cubicBezTo>
                                  <a:pt x="469323" y="61028"/>
                                  <a:pt x="473652" y="74017"/>
                                  <a:pt x="490105" y="74017"/>
                                </a:cubicBezTo>
                                <a:close/>
                                <a:moveTo>
                                  <a:pt x="796636" y="36782"/>
                                </a:moveTo>
                                <a:cubicBezTo>
                                  <a:pt x="832139" y="37649"/>
                                  <a:pt x="868507" y="47173"/>
                                  <a:pt x="904009" y="41978"/>
                                </a:cubicBezTo>
                                <a:cubicBezTo>
                                  <a:pt x="900546" y="42844"/>
                                  <a:pt x="885825" y="44576"/>
                                  <a:pt x="904009" y="41978"/>
                                </a:cubicBezTo>
                                <a:cubicBezTo>
                                  <a:pt x="904875" y="41978"/>
                                  <a:pt x="904875" y="41978"/>
                                  <a:pt x="904009" y="41978"/>
                                </a:cubicBezTo>
                                <a:cubicBezTo>
                                  <a:pt x="908339" y="41112"/>
                                  <a:pt x="920461" y="35051"/>
                                  <a:pt x="917864" y="28990"/>
                                </a:cubicBezTo>
                                <a:cubicBezTo>
                                  <a:pt x="915266" y="18599"/>
                                  <a:pt x="885825" y="25526"/>
                                  <a:pt x="878898" y="25526"/>
                                </a:cubicBezTo>
                                <a:cubicBezTo>
                                  <a:pt x="841664" y="26392"/>
                                  <a:pt x="802698" y="28123"/>
                                  <a:pt x="765464" y="25526"/>
                                </a:cubicBezTo>
                                <a:cubicBezTo>
                                  <a:pt x="765464" y="25526"/>
                                  <a:pt x="730827" y="22062"/>
                                  <a:pt x="743816" y="34185"/>
                                </a:cubicBezTo>
                                <a:cubicBezTo>
                                  <a:pt x="752475" y="41978"/>
                                  <a:pt x="785380" y="36782"/>
                                  <a:pt x="796636" y="36782"/>
                                </a:cubicBezTo>
                                <a:close/>
                                <a:moveTo>
                                  <a:pt x="530802" y="58430"/>
                                </a:moveTo>
                                <a:cubicBezTo>
                                  <a:pt x="532534" y="57564"/>
                                  <a:pt x="532534" y="57564"/>
                                  <a:pt x="530802" y="58430"/>
                                </a:cubicBezTo>
                                <a:lnTo>
                                  <a:pt x="530802" y="58430"/>
                                </a:lnTo>
                                <a:close/>
                                <a:moveTo>
                                  <a:pt x="507423" y="33319"/>
                                </a:moveTo>
                                <a:cubicBezTo>
                                  <a:pt x="528205" y="36782"/>
                                  <a:pt x="550718" y="35051"/>
                                  <a:pt x="571500" y="35917"/>
                                </a:cubicBezTo>
                                <a:cubicBezTo>
                                  <a:pt x="597477" y="35917"/>
                                  <a:pt x="622589" y="36782"/>
                                  <a:pt x="648566" y="38514"/>
                                </a:cubicBezTo>
                                <a:cubicBezTo>
                                  <a:pt x="665884" y="39381"/>
                                  <a:pt x="704850" y="55833"/>
                                  <a:pt x="720436" y="49771"/>
                                </a:cubicBezTo>
                                <a:cubicBezTo>
                                  <a:pt x="741218" y="41978"/>
                                  <a:pt x="708314" y="31587"/>
                                  <a:pt x="702252" y="31587"/>
                                </a:cubicBezTo>
                                <a:cubicBezTo>
                                  <a:pt x="680605" y="31587"/>
                                  <a:pt x="658957" y="29855"/>
                                  <a:pt x="638175" y="27258"/>
                                </a:cubicBezTo>
                                <a:cubicBezTo>
                                  <a:pt x="613064" y="24660"/>
                                  <a:pt x="587952" y="22928"/>
                                  <a:pt x="562841" y="21196"/>
                                </a:cubicBezTo>
                                <a:cubicBezTo>
                                  <a:pt x="548121" y="20331"/>
                                  <a:pt x="510886" y="11671"/>
                                  <a:pt x="497032" y="20331"/>
                                </a:cubicBezTo>
                                <a:cubicBezTo>
                                  <a:pt x="483177" y="27258"/>
                                  <a:pt x="501361" y="31587"/>
                                  <a:pt x="507423" y="33319"/>
                                </a:cubicBezTo>
                                <a:close/>
                                <a:moveTo>
                                  <a:pt x="1438275" y="813503"/>
                                </a:moveTo>
                                <a:cubicBezTo>
                                  <a:pt x="1424421" y="798782"/>
                                  <a:pt x="1376796" y="812637"/>
                                  <a:pt x="1358612" y="813503"/>
                                </a:cubicBezTo>
                                <a:cubicBezTo>
                                  <a:pt x="1329171" y="816101"/>
                                  <a:pt x="1300596" y="816101"/>
                                  <a:pt x="1271155" y="816101"/>
                                </a:cubicBezTo>
                                <a:cubicBezTo>
                                  <a:pt x="1258166" y="816101"/>
                                  <a:pt x="1221798" y="808308"/>
                                  <a:pt x="1210541" y="817833"/>
                                </a:cubicBezTo>
                                <a:cubicBezTo>
                                  <a:pt x="1183698" y="840347"/>
                                  <a:pt x="1260764" y="835151"/>
                                  <a:pt x="1267691" y="834285"/>
                                </a:cubicBezTo>
                                <a:cubicBezTo>
                                  <a:pt x="1317914" y="832553"/>
                                  <a:pt x="1368136" y="829956"/>
                                  <a:pt x="1417493" y="824760"/>
                                </a:cubicBezTo>
                                <a:cubicBezTo>
                                  <a:pt x="1421823" y="825626"/>
                                  <a:pt x="1446934" y="823028"/>
                                  <a:pt x="1438275" y="813503"/>
                                </a:cubicBezTo>
                                <a:close/>
                                <a:moveTo>
                                  <a:pt x="697057" y="1357294"/>
                                </a:moveTo>
                                <a:cubicBezTo>
                                  <a:pt x="719571" y="1352099"/>
                                  <a:pt x="743816" y="1357294"/>
                                  <a:pt x="767196" y="1358160"/>
                                </a:cubicBezTo>
                                <a:cubicBezTo>
                                  <a:pt x="798368" y="1359892"/>
                                  <a:pt x="827809" y="1362490"/>
                                  <a:pt x="858982" y="1361623"/>
                                </a:cubicBezTo>
                                <a:cubicBezTo>
                                  <a:pt x="854652" y="1361623"/>
                                  <a:pt x="845993" y="1361623"/>
                                  <a:pt x="858982" y="1361623"/>
                                </a:cubicBezTo>
                                <a:cubicBezTo>
                                  <a:pt x="871971" y="1361623"/>
                                  <a:pt x="884093" y="1363355"/>
                                  <a:pt x="897082" y="1361623"/>
                                </a:cubicBezTo>
                                <a:cubicBezTo>
                                  <a:pt x="914400" y="1359026"/>
                                  <a:pt x="910936" y="1346037"/>
                                  <a:pt x="894484" y="1346903"/>
                                </a:cubicBezTo>
                                <a:cubicBezTo>
                                  <a:pt x="845127" y="1348635"/>
                                  <a:pt x="798368" y="1351233"/>
                                  <a:pt x="749011" y="1348635"/>
                                </a:cubicBezTo>
                                <a:cubicBezTo>
                                  <a:pt x="729961" y="1347769"/>
                                  <a:pt x="711777" y="1343440"/>
                                  <a:pt x="693593" y="1342574"/>
                                </a:cubicBezTo>
                                <a:cubicBezTo>
                                  <a:pt x="671946" y="1339976"/>
                                  <a:pt x="678007" y="1361623"/>
                                  <a:pt x="697057" y="1357294"/>
                                </a:cubicBezTo>
                                <a:close/>
                                <a:moveTo>
                                  <a:pt x="472786" y="1354696"/>
                                </a:moveTo>
                                <a:cubicBezTo>
                                  <a:pt x="497032" y="1358160"/>
                                  <a:pt x="522143" y="1357294"/>
                                  <a:pt x="547255" y="1357294"/>
                                </a:cubicBezTo>
                                <a:cubicBezTo>
                                  <a:pt x="572366" y="1357294"/>
                                  <a:pt x="597477" y="1358160"/>
                                  <a:pt x="622589" y="1358160"/>
                                </a:cubicBezTo>
                                <a:cubicBezTo>
                                  <a:pt x="630382" y="1358160"/>
                                  <a:pt x="674543" y="1369417"/>
                                  <a:pt x="673677" y="1356428"/>
                                </a:cubicBezTo>
                                <a:cubicBezTo>
                                  <a:pt x="672811" y="1343440"/>
                                  <a:pt x="604405" y="1348635"/>
                                  <a:pt x="591416" y="1347769"/>
                                </a:cubicBezTo>
                                <a:cubicBezTo>
                                  <a:pt x="568036" y="1346037"/>
                                  <a:pt x="543791" y="1345171"/>
                                  <a:pt x="520411" y="1343440"/>
                                </a:cubicBezTo>
                                <a:cubicBezTo>
                                  <a:pt x="506557" y="1342574"/>
                                  <a:pt x="482311" y="1333915"/>
                                  <a:pt x="468457" y="1338244"/>
                                </a:cubicBezTo>
                                <a:cubicBezTo>
                                  <a:pt x="454602" y="1344305"/>
                                  <a:pt x="462395" y="1352964"/>
                                  <a:pt x="472786" y="1354696"/>
                                </a:cubicBezTo>
                                <a:close/>
                                <a:moveTo>
                                  <a:pt x="874568" y="1329585"/>
                                </a:moveTo>
                                <a:cubicBezTo>
                                  <a:pt x="890155" y="1313998"/>
                                  <a:pt x="793173" y="1313998"/>
                                  <a:pt x="787977" y="1313998"/>
                                </a:cubicBezTo>
                                <a:cubicBezTo>
                                  <a:pt x="780184" y="1313133"/>
                                  <a:pt x="654627" y="1297546"/>
                                  <a:pt x="661555" y="1314865"/>
                                </a:cubicBezTo>
                                <a:cubicBezTo>
                                  <a:pt x="664152" y="1321792"/>
                                  <a:pt x="764598" y="1326121"/>
                                  <a:pt x="775855" y="1326121"/>
                                </a:cubicBezTo>
                                <a:cubicBezTo>
                                  <a:pt x="793173" y="1326987"/>
                                  <a:pt x="859848" y="1343440"/>
                                  <a:pt x="874568" y="1329585"/>
                                </a:cubicBezTo>
                                <a:close/>
                                <a:moveTo>
                                  <a:pt x="728230" y="1388467"/>
                                </a:moveTo>
                                <a:cubicBezTo>
                                  <a:pt x="745548" y="1388467"/>
                                  <a:pt x="762000" y="1390199"/>
                                  <a:pt x="779318" y="1392796"/>
                                </a:cubicBezTo>
                                <a:cubicBezTo>
                                  <a:pt x="798368" y="1395394"/>
                                  <a:pt x="818284" y="1397126"/>
                                  <a:pt x="838200" y="1398858"/>
                                </a:cubicBezTo>
                                <a:cubicBezTo>
                                  <a:pt x="848591" y="1399724"/>
                                  <a:pt x="880630" y="1407517"/>
                                  <a:pt x="889289" y="1399724"/>
                                </a:cubicBezTo>
                                <a:cubicBezTo>
                                  <a:pt x="907473" y="1385869"/>
                                  <a:pt x="833005" y="1384137"/>
                                  <a:pt x="829541" y="1384137"/>
                                </a:cubicBezTo>
                                <a:cubicBezTo>
                                  <a:pt x="810491" y="1384137"/>
                                  <a:pt x="790575" y="1383271"/>
                                  <a:pt x="771525" y="1382405"/>
                                </a:cubicBezTo>
                                <a:cubicBezTo>
                                  <a:pt x="759402" y="1381540"/>
                                  <a:pt x="723900" y="1365953"/>
                                  <a:pt x="714375" y="1371149"/>
                                </a:cubicBezTo>
                                <a:cubicBezTo>
                                  <a:pt x="699655" y="1378942"/>
                                  <a:pt x="721302" y="1388467"/>
                                  <a:pt x="728230" y="1388467"/>
                                </a:cubicBezTo>
                                <a:close/>
                                <a:moveTo>
                                  <a:pt x="958561" y="1409248"/>
                                </a:moveTo>
                                <a:cubicBezTo>
                                  <a:pt x="985405" y="1410980"/>
                                  <a:pt x="1011382" y="1409248"/>
                                  <a:pt x="1038225" y="1409248"/>
                                </a:cubicBezTo>
                                <a:cubicBezTo>
                                  <a:pt x="1065934" y="1409248"/>
                                  <a:pt x="1092777" y="1410980"/>
                                  <a:pt x="1120487" y="1411847"/>
                                </a:cubicBezTo>
                                <a:cubicBezTo>
                                  <a:pt x="1132609" y="1411847"/>
                                  <a:pt x="1169843" y="1422237"/>
                                  <a:pt x="1179368" y="1413578"/>
                                </a:cubicBezTo>
                                <a:cubicBezTo>
                                  <a:pt x="1201882" y="1394528"/>
                                  <a:pt x="1140402" y="1395394"/>
                                  <a:pt x="1134341" y="1396260"/>
                                </a:cubicBezTo>
                                <a:cubicBezTo>
                                  <a:pt x="1106632" y="1399724"/>
                                  <a:pt x="1078057" y="1397126"/>
                                  <a:pt x="1049482" y="1397992"/>
                                </a:cubicBezTo>
                                <a:cubicBezTo>
                                  <a:pt x="1022639" y="1397992"/>
                                  <a:pt x="994930" y="1398858"/>
                                  <a:pt x="968086" y="1395394"/>
                                </a:cubicBezTo>
                                <a:cubicBezTo>
                                  <a:pt x="962891" y="1394528"/>
                                  <a:pt x="895350" y="1381540"/>
                                  <a:pt x="904009" y="1400589"/>
                                </a:cubicBezTo>
                                <a:cubicBezTo>
                                  <a:pt x="909205" y="1410980"/>
                                  <a:pt x="949902" y="1408383"/>
                                  <a:pt x="958561" y="1409248"/>
                                </a:cubicBezTo>
                                <a:close/>
                                <a:moveTo>
                                  <a:pt x="493568" y="1258581"/>
                                </a:moveTo>
                                <a:cubicBezTo>
                                  <a:pt x="532534" y="1255983"/>
                                  <a:pt x="568902" y="1250787"/>
                                  <a:pt x="608734" y="1253385"/>
                                </a:cubicBezTo>
                                <a:cubicBezTo>
                                  <a:pt x="615661" y="1253385"/>
                                  <a:pt x="651164" y="1261178"/>
                                  <a:pt x="654627" y="1252519"/>
                                </a:cubicBezTo>
                                <a:cubicBezTo>
                                  <a:pt x="659823" y="1240396"/>
                                  <a:pt x="624321" y="1242128"/>
                                  <a:pt x="619991" y="1242128"/>
                                </a:cubicBezTo>
                                <a:cubicBezTo>
                                  <a:pt x="576696" y="1242994"/>
                                  <a:pt x="532534" y="1236933"/>
                                  <a:pt x="489239" y="1242994"/>
                                </a:cubicBezTo>
                                <a:cubicBezTo>
                                  <a:pt x="494434" y="1242128"/>
                                  <a:pt x="519546" y="1238665"/>
                                  <a:pt x="489239" y="1242994"/>
                                </a:cubicBezTo>
                                <a:cubicBezTo>
                                  <a:pt x="489239" y="1242994"/>
                                  <a:pt x="489239" y="1242994"/>
                                  <a:pt x="489239" y="1242994"/>
                                </a:cubicBezTo>
                                <a:cubicBezTo>
                                  <a:pt x="459798" y="1247324"/>
                                  <a:pt x="463261" y="1261178"/>
                                  <a:pt x="493568" y="1258581"/>
                                </a:cubicBezTo>
                                <a:close/>
                                <a:moveTo>
                                  <a:pt x="498764" y="1288021"/>
                                </a:moveTo>
                                <a:lnTo>
                                  <a:pt x="498764" y="1288021"/>
                                </a:lnTo>
                                <a:cubicBezTo>
                                  <a:pt x="535998" y="1284558"/>
                                  <a:pt x="574098" y="1281094"/>
                                  <a:pt x="611332" y="1284558"/>
                                </a:cubicBezTo>
                                <a:cubicBezTo>
                                  <a:pt x="622589" y="1285424"/>
                                  <a:pt x="636443" y="1300144"/>
                                  <a:pt x="645968" y="1290619"/>
                                </a:cubicBezTo>
                                <a:cubicBezTo>
                                  <a:pt x="657225" y="1279362"/>
                                  <a:pt x="634711" y="1275899"/>
                                  <a:pt x="628650" y="1275899"/>
                                </a:cubicBezTo>
                                <a:cubicBezTo>
                                  <a:pt x="585355" y="1273301"/>
                                  <a:pt x="542925" y="1273301"/>
                                  <a:pt x="499630" y="1274167"/>
                                </a:cubicBezTo>
                                <a:cubicBezTo>
                                  <a:pt x="475384" y="1275033"/>
                                  <a:pt x="471055" y="1290619"/>
                                  <a:pt x="498764" y="1288021"/>
                                </a:cubicBezTo>
                                <a:close/>
                                <a:moveTo>
                                  <a:pt x="488373" y="1242994"/>
                                </a:moveTo>
                                <a:cubicBezTo>
                                  <a:pt x="488373" y="1242994"/>
                                  <a:pt x="488373" y="1242994"/>
                                  <a:pt x="488373" y="1242994"/>
                                </a:cubicBezTo>
                                <a:cubicBezTo>
                                  <a:pt x="488373" y="1242994"/>
                                  <a:pt x="487507" y="1242994"/>
                                  <a:pt x="488373" y="1242994"/>
                                </a:cubicBezTo>
                                <a:close/>
                                <a:moveTo>
                                  <a:pt x="469323" y="1224810"/>
                                </a:moveTo>
                                <a:cubicBezTo>
                                  <a:pt x="483177" y="1229139"/>
                                  <a:pt x="503093" y="1222212"/>
                                  <a:pt x="517814" y="1221347"/>
                                </a:cubicBezTo>
                                <a:cubicBezTo>
                                  <a:pt x="553316" y="1217883"/>
                                  <a:pt x="585355" y="1222212"/>
                                  <a:pt x="619991" y="1224810"/>
                                </a:cubicBezTo>
                                <a:cubicBezTo>
                                  <a:pt x="624321" y="1224810"/>
                                  <a:pt x="649432" y="1219615"/>
                                  <a:pt x="634711" y="1211821"/>
                                </a:cubicBezTo>
                                <a:cubicBezTo>
                                  <a:pt x="621723" y="1205760"/>
                                  <a:pt x="599209" y="1210089"/>
                                  <a:pt x="585355" y="1210089"/>
                                </a:cubicBezTo>
                                <a:cubicBezTo>
                                  <a:pt x="546389" y="1208358"/>
                                  <a:pt x="500496" y="1200565"/>
                                  <a:pt x="462395" y="1207492"/>
                                </a:cubicBezTo>
                                <a:cubicBezTo>
                                  <a:pt x="462395" y="1207492"/>
                                  <a:pt x="462395" y="1207492"/>
                                  <a:pt x="462395" y="1207492"/>
                                </a:cubicBezTo>
                                <a:lnTo>
                                  <a:pt x="462395" y="1207492"/>
                                </a:lnTo>
                                <a:cubicBezTo>
                                  <a:pt x="446809" y="1210089"/>
                                  <a:pt x="462395" y="1222212"/>
                                  <a:pt x="469323" y="1224810"/>
                                </a:cubicBezTo>
                                <a:close/>
                                <a:moveTo>
                                  <a:pt x="1038225" y="316472"/>
                                </a:moveTo>
                                <a:lnTo>
                                  <a:pt x="1038225" y="316472"/>
                                </a:lnTo>
                                <a:cubicBezTo>
                                  <a:pt x="1029566" y="319069"/>
                                  <a:pt x="1034761" y="317337"/>
                                  <a:pt x="1038225" y="316472"/>
                                </a:cubicBezTo>
                                <a:close/>
                                <a:moveTo>
                                  <a:pt x="1154257" y="1369417"/>
                                </a:moveTo>
                                <a:cubicBezTo>
                                  <a:pt x="1127414" y="1370283"/>
                                  <a:pt x="1100571" y="1369417"/>
                                  <a:pt x="1073727" y="1367685"/>
                                </a:cubicBezTo>
                                <a:cubicBezTo>
                                  <a:pt x="1050348" y="1365953"/>
                                  <a:pt x="1026968" y="1364222"/>
                                  <a:pt x="1002723" y="1361623"/>
                                </a:cubicBezTo>
                                <a:cubicBezTo>
                                  <a:pt x="984539" y="1359026"/>
                                  <a:pt x="949036" y="1347769"/>
                                  <a:pt x="932584" y="1359892"/>
                                </a:cubicBezTo>
                                <a:cubicBezTo>
                                  <a:pt x="917864" y="1372014"/>
                                  <a:pt x="951634" y="1371149"/>
                                  <a:pt x="955964" y="1371149"/>
                                </a:cubicBezTo>
                                <a:cubicBezTo>
                                  <a:pt x="981941" y="1372014"/>
                                  <a:pt x="1008784" y="1373746"/>
                                  <a:pt x="1034761" y="1376344"/>
                                </a:cubicBezTo>
                                <a:cubicBezTo>
                                  <a:pt x="1059873" y="1378076"/>
                                  <a:pt x="1084118" y="1380674"/>
                                  <a:pt x="1109230" y="1382405"/>
                                </a:cubicBezTo>
                                <a:cubicBezTo>
                                  <a:pt x="1127414" y="1383271"/>
                                  <a:pt x="1158586" y="1391930"/>
                                  <a:pt x="1175905" y="1385869"/>
                                </a:cubicBezTo>
                                <a:lnTo>
                                  <a:pt x="1175905" y="1385869"/>
                                </a:lnTo>
                                <a:cubicBezTo>
                                  <a:pt x="1178502" y="1385003"/>
                                  <a:pt x="1177636" y="1385003"/>
                                  <a:pt x="1175905" y="1385869"/>
                                </a:cubicBezTo>
                                <a:cubicBezTo>
                                  <a:pt x="1202748" y="1376344"/>
                                  <a:pt x="1162050" y="1368551"/>
                                  <a:pt x="1154257" y="1369417"/>
                                </a:cubicBezTo>
                                <a:close/>
                                <a:moveTo>
                                  <a:pt x="499630" y="1274167"/>
                                </a:moveTo>
                                <a:cubicBezTo>
                                  <a:pt x="541193" y="1272435"/>
                                  <a:pt x="495300" y="1274167"/>
                                  <a:pt x="499630" y="1274167"/>
                                </a:cubicBezTo>
                                <a:lnTo>
                                  <a:pt x="499630" y="1274167"/>
                                </a:lnTo>
                                <a:close/>
                                <a:moveTo>
                                  <a:pt x="1433080" y="848139"/>
                                </a:moveTo>
                                <a:cubicBezTo>
                                  <a:pt x="1416627" y="839480"/>
                                  <a:pt x="1383723" y="852469"/>
                                  <a:pt x="1365539" y="852469"/>
                                </a:cubicBezTo>
                                <a:cubicBezTo>
                                  <a:pt x="1322243" y="853335"/>
                                  <a:pt x="1278082" y="846407"/>
                                  <a:pt x="1235652" y="849006"/>
                                </a:cubicBezTo>
                                <a:cubicBezTo>
                                  <a:pt x="1227859" y="849006"/>
                                  <a:pt x="1203614" y="863726"/>
                                  <a:pt x="1219200" y="870653"/>
                                </a:cubicBezTo>
                                <a:cubicBezTo>
                                  <a:pt x="1231323" y="875849"/>
                                  <a:pt x="1259898" y="878446"/>
                                  <a:pt x="1272021" y="874983"/>
                                </a:cubicBezTo>
                                <a:cubicBezTo>
                                  <a:pt x="1285875" y="870653"/>
                                  <a:pt x="1277216" y="873251"/>
                                  <a:pt x="1272886" y="874983"/>
                                </a:cubicBezTo>
                                <a:cubicBezTo>
                                  <a:pt x="1292802" y="869787"/>
                                  <a:pt x="1314450" y="873251"/>
                                  <a:pt x="1335232" y="873251"/>
                                </a:cubicBezTo>
                                <a:cubicBezTo>
                                  <a:pt x="1358612" y="873251"/>
                                  <a:pt x="1381125" y="869787"/>
                                  <a:pt x="1404505" y="867190"/>
                                </a:cubicBezTo>
                                <a:cubicBezTo>
                                  <a:pt x="1407968" y="867190"/>
                                  <a:pt x="1454727" y="861128"/>
                                  <a:pt x="1433080" y="848139"/>
                                </a:cubicBezTo>
                                <a:close/>
                                <a:moveTo>
                                  <a:pt x="1272021" y="874983"/>
                                </a:moveTo>
                                <a:cubicBezTo>
                                  <a:pt x="1272021" y="874983"/>
                                  <a:pt x="1272021" y="875849"/>
                                  <a:pt x="1272021" y="874983"/>
                                </a:cubicBezTo>
                                <a:cubicBezTo>
                                  <a:pt x="1267691" y="876714"/>
                                  <a:pt x="1269423" y="875849"/>
                                  <a:pt x="1272021" y="874983"/>
                                </a:cubicBezTo>
                                <a:close/>
                                <a:moveTo>
                                  <a:pt x="462395" y="1207492"/>
                                </a:moveTo>
                                <a:cubicBezTo>
                                  <a:pt x="462395" y="1207492"/>
                                  <a:pt x="462395" y="1207492"/>
                                  <a:pt x="462395" y="1207492"/>
                                </a:cubicBezTo>
                                <a:cubicBezTo>
                                  <a:pt x="465859" y="1206626"/>
                                  <a:pt x="464993" y="1206626"/>
                                  <a:pt x="462395" y="1207492"/>
                                </a:cubicBezTo>
                                <a:close/>
                                <a:moveTo>
                                  <a:pt x="1139537" y="1335646"/>
                                </a:moveTo>
                                <a:cubicBezTo>
                                  <a:pt x="1110096" y="1335646"/>
                                  <a:pt x="1080655" y="1331317"/>
                                  <a:pt x="1051214" y="1329585"/>
                                </a:cubicBezTo>
                                <a:cubicBezTo>
                                  <a:pt x="1021773" y="1327853"/>
                                  <a:pt x="990600" y="1330451"/>
                                  <a:pt x="962025" y="1321792"/>
                                </a:cubicBezTo>
                                <a:cubicBezTo>
                                  <a:pt x="943841" y="1316597"/>
                                  <a:pt x="927389" y="1331317"/>
                                  <a:pt x="950768" y="1335646"/>
                                </a:cubicBezTo>
                                <a:cubicBezTo>
                                  <a:pt x="978477" y="1340842"/>
                                  <a:pt x="1008784" y="1339110"/>
                                  <a:pt x="1037359" y="1340842"/>
                                </a:cubicBezTo>
                                <a:cubicBezTo>
                                  <a:pt x="1068532" y="1342574"/>
                                  <a:pt x="1098839" y="1345171"/>
                                  <a:pt x="1130011" y="1347769"/>
                                </a:cubicBezTo>
                                <a:cubicBezTo>
                                  <a:pt x="1144732" y="1349501"/>
                                  <a:pt x="1177636" y="1360758"/>
                                  <a:pt x="1189759" y="1350367"/>
                                </a:cubicBezTo>
                                <a:cubicBezTo>
                                  <a:pt x="1207943" y="1334780"/>
                                  <a:pt x="1146464" y="1335646"/>
                                  <a:pt x="1139537" y="1335646"/>
                                </a:cubicBezTo>
                                <a:close/>
                                <a:moveTo>
                                  <a:pt x="1263362" y="760683"/>
                                </a:moveTo>
                                <a:cubicBezTo>
                                  <a:pt x="1262496" y="760683"/>
                                  <a:pt x="1262496" y="760683"/>
                                  <a:pt x="1261630" y="760683"/>
                                </a:cubicBezTo>
                                <a:cubicBezTo>
                                  <a:pt x="1259032" y="761549"/>
                                  <a:pt x="1260764" y="760683"/>
                                  <a:pt x="1263362" y="760683"/>
                                </a:cubicBezTo>
                                <a:close/>
                                <a:moveTo>
                                  <a:pt x="1391516" y="735571"/>
                                </a:moveTo>
                                <a:cubicBezTo>
                                  <a:pt x="1340427" y="746828"/>
                                  <a:pt x="1285875" y="743365"/>
                                  <a:pt x="1234787" y="737303"/>
                                </a:cubicBezTo>
                                <a:cubicBezTo>
                                  <a:pt x="1226127" y="736437"/>
                                  <a:pt x="1206211" y="731242"/>
                                  <a:pt x="1206211" y="745962"/>
                                </a:cubicBezTo>
                                <a:cubicBezTo>
                                  <a:pt x="1206211" y="752024"/>
                                  <a:pt x="1213139" y="755487"/>
                                  <a:pt x="1218334" y="757219"/>
                                </a:cubicBezTo>
                                <a:cubicBezTo>
                                  <a:pt x="1231323" y="761549"/>
                                  <a:pt x="1247775" y="762415"/>
                                  <a:pt x="1261630" y="759817"/>
                                </a:cubicBezTo>
                                <a:cubicBezTo>
                                  <a:pt x="1292802" y="754621"/>
                                  <a:pt x="1272021" y="758085"/>
                                  <a:pt x="1263362" y="759817"/>
                                </a:cubicBezTo>
                                <a:cubicBezTo>
                                  <a:pt x="1311852" y="752024"/>
                                  <a:pt x="1363807" y="752889"/>
                                  <a:pt x="1413164" y="750292"/>
                                </a:cubicBezTo>
                                <a:cubicBezTo>
                                  <a:pt x="1418359" y="750292"/>
                                  <a:pt x="1448666" y="745097"/>
                                  <a:pt x="1436543" y="733839"/>
                                </a:cubicBezTo>
                                <a:cubicBezTo>
                                  <a:pt x="1427884" y="725180"/>
                                  <a:pt x="1401907" y="733839"/>
                                  <a:pt x="1391516" y="735571"/>
                                </a:cubicBezTo>
                                <a:close/>
                                <a:moveTo>
                                  <a:pt x="1428750" y="1101851"/>
                                </a:moveTo>
                                <a:cubicBezTo>
                                  <a:pt x="1428750" y="1101851"/>
                                  <a:pt x="1428750" y="1101851"/>
                                  <a:pt x="1428750" y="1101851"/>
                                </a:cubicBezTo>
                                <a:cubicBezTo>
                                  <a:pt x="1427018" y="1103583"/>
                                  <a:pt x="1427018" y="1102717"/>
                                  <a:pt x="1428750" y="1101851"/>
                                </a:cubicBezTo>
                                <a:close/>
                                <a:moveTo>
                                  <a:pt x="1226127" y="1132158"/>
                                </a:moveTo>
                                <a:cubicBezTo>
                                  <a:pt x="1252105" y="1133024"/>
                                  <a:pt x="1278082" y="1135621"/>
                                  <a:pt x="1304059" y="1139085"/>
                                </a:cubicBezTo>
                                <a:cubicBezTo>
                                  <a:pt x="1318780" y="1140817"/>
                                  <a:pt x="1432214" y="1160733"/>
                                  <a:pt x="1436543" y="1142549"/>
                                </a:cubicBezTo>
                                <a:cubicBezTo>
                                  <a:pt x="1446934" y="1125230"/>
                                  <a:pt x="1365539" y="1126962"/>
                                  <a:pt x="1358612" y="1126962"/>
                                </a:cubicBezTo>
                                <a:cubicBezTo>
                                  <a:pt x="1334366" y="1126097"/>
                                  <a:pt x="1302327" y="1126097"/>
                                  <a:pt x="1278948" y="1119169"/>
                                </a:cubicBezTo>
                                <a:cubicBezTo>
                                  <a:pt x="1261630" y="1113974"/>
                                  <a:pt x="1220932" y="1106180"/>
                                  <a:pt x="1203614" y="1115706"/>
                                </a:cubicBezTo>
                                <a:cubicBezTo>
                                  <a:pt x="1178502" y="1130426"/>
                                  <a:pt x="1214005" y="1131292"/>
                                  <a:pt x="1226127" y="1132158"/>
                                </a:cubicBezTo>
                                <a:close/>
                                <a:moveTo>
                                  <a:pt x="106507" y="45442"/>
                                </a:moveTo>
                                <a:cubicBezTo>
                                  <a:pt x="118630" y="46308"/>
                                  <a:pt x="161925" y="55833"/>
                                  <a:pt x="171450" y="47173"/>
                                </a:cubicBezTo>
                                <a:cubicBezTo>
                                  <a:pt x="186170" y="32453"/>
                                  <a:pt x="163657" y="31587"/>
                                  <a:pt x="153266" y="31587"/>
                                </a:cubicBezTo>
                                <a:cubicBezTo>
                                  <a:pt x="133350" y="32453"/>
                                  <a:pt x="113434" y="28990"/>
                                  <a:pt x="93518" y="26392"/>
                                </a:cubicBezTo>
                                <a:cubicBezTo>
                                  <a:pt x="67541" y="22928"/>
                                  <a:pt x="32905" y="15135"/>
                                  <a:pt x="866" y="15135"/>
                                </a:cubicBezTo>
                                <a:lnTo>
                                  <a:pt x="866" y="35917"/>
                                </a:lnTo>
                                <a:cubicBezTo>
                                  <a:pt x="11257" y="35917"/>
                                  <a:pt x="22514" y="36782"/>
                                  <a:pt x="32905" y="37649"/>
                                </a:cubicBezTo>
                                <a:cubicBezTo>
                                  <a:pt x="57150" y="41112"/>
                                  <a:pt x="82261" y="42844"/>
                                  <a:pt x="106507" y="45442"/>
                                </a:cubicBezTo>
                                <a:close/>
                                <a:moveTo>
                                  <a:pt x="1209675" y="1097521"/>
                                </a:moveTo>
                                <a:cubicBezTo>
                                  <a:pt x="1228725" y="1099253"/>
                                  <a:pt x="1247775" y="1096655"/>
                                  <a:pt x="1265959" y="1098387"/>
                                </a:cubicBezTo>
                                <a:cubicBezTo>
                                  <a:pt x="1297998" y="1100985"/>
                                  <a:pt x="1329171" y="1103583"/>
                                  <a:pt x="1361209" y="1104449"/>
                                </a:cubicBezTo>
                                <a:cubicBezTo>
                                  <a:pt x="1375930" y="1104449"/>
                                  <a:pt x="1415761" y="1112242"/>
                                  <a:pt x="1427884" y="1101851"/>
                                </a:cubicBezTo>
                                <a:cubicBezTo>
                                  <a:pt x="1427884" y="1101851"/>
                                  <a:pt x="1427884" y="1101851"/>
                                  <a:pt x="1427884" y="1101851"/>
                                </a:cubicBezTo>
                                <a:lnTo>
                                  <a:pt x="1427884" y="1101851"/>
                                </a:lnTo>
                                <a:cubicBezTo>
                                  <a:pt x="1441739" y="1090594"/>
                                  <a:pt x="1380259" y="1088862"/>
                                  <a:pt x="1373332" y="1088862"/>
                                </a:cubicBezTo>
                                <a:cubicBezTo>
                                  <a:pt x="1319646" y="1086264"/>
                                  <a:pt x="1259898" y="1071544"/>
                                  <a:pt x="1206211" y="1078472"/>
                                </a:cubicBezTo>
                                <a:cubicBezTo>
                                  <a:pt x="1186296" y="1080203"/>
                                  <a:pt x="1193223" y="1096655"/>
                                  <a:pt x="1209675" y="1097521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chemeClr val="accent3">
                              <a:lumMod val="75000"/>
                            </a:schemeClr>
                          </a:solidFill>
                          <a:ln w="8653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100000</wp14:pctHeight>
                </wp14:sizeRelV>
              </wp:anchor>
            </w:drawing>
          </mc:Choice>
          <mc:Fallback>
            <w:pict>
              <v:group w14:anchorId="637BEA1E" id="Group 4" o:spid="_x0000_s1026" alt="&quot;&quot;" style="position:absolute;margin-left:0;margin-top:-54.75pt;width:612pt;height:11in;z-index:-251650048;mso-height-percent:1000;mso-position-horizontal-relative:page;mso-height-percent:1000" coordorigin="-24,-1363" coordsize="52993,685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">
                <o:lock v:ext="edit" aspectratio="t"/>
                <v:shape id="Freeform 16" o:spid="_x0000_s1027" style="position:absolute;left:-24;top:-1363;width:52992;height:68579;visibility:visible;mso-wrap-style:square;v-text-anchor:middle" coordsize="5299364,6858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" path="m,l5299364,r,6858000l,6858000,,xe" fillcolor="#484138 [3204]" stroked="f" strokeweight=".24036mm">
                  <v:stroke joinstyle="miter"/>
                  <v:path arrowok="t" o:connecttype="custom" o:connectlocs="0,0;5299364,0;5299364,6858000;0,6858000" o:connectangles="0,0,0,0"/>
                </v:shape>
                <v:shape id="Freeform 17" o:spid="_x0000_s1028" style="position:absolute;left:23053;top:1931;width:29915;height:15363;visibility:visible;mso-wrap-style:square;v-text-anchor:middle" coordsize="2991568,15362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" path="m2279791,1359026v22513,-5195,46759,,70138,866c2381102,1361624,2410543,1364221,2441716,1363355v-4330,,-12989,,,c2454704,1363355,2466827,1365087,2479816,1363355v17318,-2597,13854,-15586,-2598,-14720c2427861,1350367,2381102,1352965,2331745,1350367v-19050,-866,-37234,-5196,-55418,-6061c2254679,1341708,2260741,1363355,2279791,1359026xm2569870,675824r,c2564675,677555,2567273,676690,2569870,675824xm2770761,826492v-24245,-3464,-54552,6061,-78798,6061c2640009,832553,2584591,822162,2532636,827358v-3464,,-37234,8659,-19916,13854c2526575,845542,2543893,842078,2558614,841212v64077,-6061,129886,7794,193963,5196c2762102,845542,2771627,848140,2777688,842944v9525,-8659,2598,-14720,-6927,-16452xm2833107,301751r,c2833973,301751,2833973,301751,2833107,301751v866,,,,,xm2732661,655908v-59747,6061,-121227,10391,-180975,4329c2546491,659371,2503195,661969,2523977,672360v11257,6061,33770,7793,45893,3464c2573334,674958,2571602,674958,2569870,675824v21648,-7793,58016,-1732,80530,-1732c2679841,674092,2708416,670628,2737857,669762v11257,-866,37234,866,44161,-10391c2791543,642919,2736991,655042,2732661,655908xm2717075,1304474v-31173,-866,-61480,-1732,-91786,-4330c2594116,1298412,2562943,1296681,2532636,1290619v-10391,-1732,-47625,-13854,-54552,866c2472888,1303608,2521380,1301010,2526575,1301876v31172,2598,62345,6927,93518,9525c2649534,1314865,2678975,1314865,2708416,1317462v15586,866,51954,12123,64943,1732c2794141,1303608,2724002,1304474,2717075,1304474xm2743052,631662v-51089,4330,6927,,,l2743052,631662xm2457302,1331317v15586,-15587,-81396,-15587,-86591,-15587c2362918,1314865,2237361,1299278,2244289,1316596v2597,6928,103043,11257,114299,11257c2375906,1328719,2442582,1345171,2457302,1331317xm2736991,1371149v-26843,866,-53687,,-80530,-1732c2633082,1367685,2609702,1365953,2585457,1363355v-18184,-2597,-53687,-13854,-70139,-1731c2500598,1373747,2534368,1372881,2538698,1372881v25977,866,52820,2597,78797,5195c2642607,1379808,2666852,1382406,2691963,1384137v18185,866,49357,9525,66675,3464l2758638,1387601v2598,-866,1732,-866,,c2785482,1378076,2744784,1370283,2736991,1371149xm2310963,1390199v17318,,33771,1732,51089,4329c2381102,1397126,2401018,1398858,2420934,1400590v10391,866,42430,8659,51089,866c2490207,1387601,2415739,1385869,2412275,1385869v-19050,,-38966,-866,-58016,-1732c2342136,1383271,2306634,1367685,2297109,1372881v-14721,7793,6927,17318,13854,17318xm2722270,1337378v-29441,,-58882,-4329,-88322,-6061c2604507,1329585,2573334,1332183,2544759,1323524v-18184,-5196,-34637,9525,-11257,13854c2561211,1342574,2591518,1340842,2620093,1342574v31173,1732,61480,4329,92652,6927c2727466,1351233,2760370,1362490,2772493,1352099v18184,-15587,-43295,-14721,-50223,-14721xm2773359,861994v-8659,-866,-19050,3464,-26843,4330c2731795,867190,2717075,867190,2703220,867190v-49356,,-97848,865,-146338,-2598c2551686,864592,2530039,863726,2536966,874117v7793,12989,46759,2598,58016,2598c2652997,875849,2710148,882776,2768164,879312v8659,-1731,21647,-15586,5195,-17318xm2767297,878446v-44161,2598,11257,-865,,l2767297,878446xm2710148,1259446v-57151,1732,-120362,1732,-176646,-8659c2527441,1249921,2515318,1248190,2512720,1255983v-4329,13854,15587,8659,21648,8659c2565541,1262910,2597579,1267240,2628752,1268971v29441,1732,58016,2598,87457,4330c2728332,1274167,2755175,1283692,2765566,1273301v-1732,1732,-2598,2598,,l2765566,1273301v17318,-19916,-46759,-13855,-55418,-13855xm2730063,1223078v-31172,1732,-63211,-2598,-94384,-4329c2606239,1217017,2575932,1218749,2545625,1216151v-11257,-866,-45027,-7793,-52821,4329c2484145,1235201,2523977,1230006,2529172,1229140v25112,-3464,50223,-3464,75335,-1732c2617495,1228274,2762968,1246458,2765566,1233469v8659,-17318,-27709,-11257,-35503,-10391xm2541295,1410980v26843,1732,52821,,79664,c2648668,1410980,2675511,1412712,2703220,1413578v12123,,49357,10391,58882,1732c2784616,1396260,2723136,1397126,2717075,1397992v-27709,3464,-56284,866,-84859,1732c2605372,1399724,2577664,1400590,2550820,1397126v-5195,-866,-72736,-13855,-64077,5195c2491938,1412712,2532636,1410115,2541295,1410980xm2743918,123374v-21648,6061,-44161,6061,-66675,6061c2653864,129435,2631350,128569,2607970,127703v-19050,-866,-44161,-9525,-62345,-6061c2522245,125971,2540429,138960,2555150,138094v21647,-866,43295,-866,64943,c2644338,138960,2668584,139826,2693695,140692v14721,866,55419,8659,67541,-1732c2759505,140692,2758638,141558,2761236,138960v3464,-3464,1732,-1732,,c2777688,123374,2754309,120776,2743918,123374xm2735259,56699v-18184,2597,-38100,1731,-57150,2597c2656461,61028,2634813,61894,2613166,61894v-8659,,-20782,866,-28575,-4329c2578529,54101,2573334,48040,2565541,49771v-15587,3464,-25978,19916,-4330,21648c2583725,72285,2605372,71419,2627886,71419v23380,,47625,,71005,c2711013,71419,2747382,77480,2756906,68821v,,-865,,,c2766432,60162,2758638,67090,2756906,68821v19917,-16452,-15586,-12988,-21647,-12122xm2752577,155412v-24245,2598,-48491,8659,-72736,10391c2657327,167535,2634813,169267,2613166,167535v-19050,-1732,-44161,-14720,-63212,-6927c2518781,173596,2569005,177060,2576797,177060v7794,,34637,5195,40698,c2618361,176194,2618361,176194,2617495,177060v6062,-5195,36369,-866,42430,-866c2687634,175328,2716209,173596,2743918,171865v5196,,19916,1731,23379,-4330c2775091,157144,2758638,154546,2752577,155412xm2809727,352840v-9525,-866,-23379,-866,-22514,12122c2787213,365828,2788079,366694,2788945,367560v-12122,-866,-37234,9525,-45893,9525c2701489,378817,2655595,378817,2614031,375353v-11256,-866,-44161,-15586,-51088,866c2556882,389208,2615763,387476,2621825,387476v50222,-866,106507,11257,155863,-866c2784616,384878,2804531,378817,2795007,370158v13854,2597,45027,-866,51088,c2872938,373621,2899781,373621,2926625,374487v20781,866,42429,4330,63211,l2989836,357169v-16452,866,-34636,5196,-51089,5196c2895452,361499,2853023,358035,2809727,352840xm2616630,177060v,,,,,c2614898,178792,2616630,177060,2616630,177060xm2620093,31587v30307,1732,61480,3464,91787,4330c2721404,35917,2756041,42844,2761236,34185v-866,866,-866,1732,,l2761236,34185v11257,-19050,-89189,-10391,-96981,-10391c2634813,23794,2605372,22928,2575066,21196v-2598,,-59748,-13854,-49357,5196c2532636,37649,2611434,31587,2620093,31587xm2419202,62760v-24245,,-48491,-866,-72736,-866c2336075,61894,2300573,51503,2293645,60162v-13854,16453,23380,10391,25977,9525c2336940,67955,2357723,71419,2375041,73151v23379,1732,47625,2598,71004,4329c2459900,78346,2484145,87005,2498000,82676v13854,-4330,6061,-13855,-4330,-15586c2469425,62760,2443448,62760,2419202,62760xm2502329,101726v24246,2598,51089,-3464,75335,-2598c2631350,100860,2692829,114715,2745650,105190v18184,-3464,23379,-20782,866,-17319c2721404,91335,2695427,93067,2669450,93067v-28575,,-57150,-866,-84859,-1732c2562077,90469,2541295,85274,2518781,87005v-10390,,-44161,12123,-16452,14721xm2745650,104324v-20782,4329,6061,-866,,l2745650,104324xm2597579,244601v32905,-2598,65809,-2598,98714,-3464c2698891,241137,2771627,240271,2756041,227283v-7794,-6062,-29441,,-38100,866c2699757,229880,2680707,230746,2662523,231612v-36369,2598,-101312,-8659,-108239,2598c2553418,251528,2587188,244601,2597579,244601xm2743918,402196v-19050,,-38100,2598,-57150,4330c2655595,409990,2626154,405660,2594982,403928v-10391,-866,-46759,-3463,-44162,14721l2550820,418649v41564,,83993,866,125557,-866c2667718,417783,2646936,419515,2677243,417783v24246,-866,64077,5195,85725,-5196c2778554,404794,2743918,402196,2743918,402196xm2634813,499178v-21647,1732,20782,-1732,,l2634813,499178xm2754309,474067v-23380,6061,-48491,5195,-72736,8659c2657327,486190,2633948,487921,2608836,487921v-16452,,-32039,-7793,-47625,-6061c2545625,483592,2546491,494849,2562077,496581v24246,3463,48491,4329,72736,2597c2659059,497446,2684170,494849,2708416,494849v12988,,53686,6061,62345,-3464c2780286,480128,2762968,472335,2754309,474067xm2580261,461078v6927,-5195,23380,-1732,31173,-1732c2629618,460212,2647802,460212,2665986,459346v17318,-865,94384,4330,93519,-21647c2711880,437699,2662523,448090,2614898,450687v-17319,866,-32039,-13854,-49357,-5195c2546491,456749,2572468,468871,2580261,461078v3464,-2597,1732,-866,,xm2743918,548535v-52820,7793,-116898,7793,-169718,-866c2567273,546803,2526575,539010,2526575,551999v,13854,51954,7793,60613,7793c2644338,559792,2701489,565853,2758638,560658v-6061,866,-38099,3463,,c2764700,559792,2780286,560658,2783750,553731v6927,-17319,-35503,-6062,-39832,-5196xm2779420,590965v-23379,-6928,-55418,,-78798,866c2654729,593562,2598445,600490,2554284,586635v-6927,-1732,-12989,-6927,-19916,-7793c2528307,577976,2513586,589233,2523977,593562v20782,8659,45028,6928,66675,7794c2646070,603953,2701489,609149,2757773,603953v-5196,866,-49357,4330,,c2758638,603953,2758638,603953,2757773,603953v4329,,40697,-6927,21647,-12988xm2580261,461078v,,,,,c2578529,462810,2579395,461944,2580261,461078xm2581127,213428r,c2580261,213428,2580261,213428,2581127,213428xm2843497,321667v-33770,-5196,-35502,25111,-865,17318c2840034,339851,2839168,339851,2842632,338985v37234,-8659,77931,-9525,116032,-7793c2964725,331192,2979445,333790,2989836,332058r,-18184c2981177,314740,2971652,317337,2968188,317337v-38965,4330,-84859,9525,-124691,4330xm2581127,213428v44162,-8659,92652,-6927,137680,-6061c2730063,207367,2757773,216026,2757773,196976v,-11257,-31173,-4330,-37234,-3464c2700622,196976,2679841,196976,2659925,198708v-19916,866,-42430,6061,-62346,3463c2585457,200440,2569870,192646,2560345,204769v-12122,12123,14721,10391,20782,8659c2608836,208233,2585457,212562,2581127,213428xm2763834,616942v-16452,-6927,-43295,,-60614,866c2665120,619540,2607970,630796,2572468,616076v-4330,-1732,-30307,,-25977,9525c2551686,636858,2588920,630796,2598445,631662v48491,866,96116,3464,144607,c2747382,631662,2781152,623869,2763834,616942xm2445179,93933v-12988,,-25111,3463,-38100,3463c2377638,98262,2349929,94799,2320489,93067v-8660,-866,-19051,11257,-6062,14720c2330880,112117,2348198,109519,2364650,110385v23379,866,67541,10391,89188,c2452107,111251,2448643,112983,2453838,110385v2598,-1732,1732,-866,,c2467693,103458,2452973,93933,2445179,93933xm1755916,333790v-866,865,,865,,c1748988,339851,1716084,334655,1708291,335521v-29441,,-58882,866,-89189,1732c1598320,338119,1571477,334655,1551561,341583v-23379,6927,-4330,19050,10391,16452c1612175,348510,1661532,351108,1711754,352840v17318,,46759,4329,63212,-2598c1792284,342449,1767172,325130,1755916,333790xm1534243,513033v16452,8659,49357,-4330,67541,-4330c1645079,507837,1689240,514765,1731670,512167v7793,,32039,-14721,16452,-21648c1736000,485324,1707425,482726,1695302,486190v,,,,-866,c1674520,491385,1652872,487921,1632091,487921v-23380,,-45894,3464,-69273,6062c1559354,494849,1511729,500910,1534243,513033xm1529047,547669v13855,14721,61480,866,79664,c1638152,545071,1666727,545071,1696168,545071v12989,,49357,7794,60614,-1731c1783625,520826,1706559,526021,1699632,526887v-50223,1732,-100446,4330,-149803,9525c1544634,536412,1520388,538144,1529047,547669xm1755916,333790r,c1759379,331192,1757648,332924,1755916,333790xm2827911,247199v-6927,-866,-16452,-4330,-23380,-866c2795872,250662,2802800,258455,2808861,260187v19050,6062,40698,4330,59748,866c2865145,261919,2863414,261919,2868609,261053v39832,-7793,81396,-1732,122093,-8659l2990702,235076v-12989,3464,-28575,9525,-41564,9525c2909307,247199,2866877,249796,2827911,247199xm1574941,626467v51088,-11257,105640,-7793,156729,-1732c1740329,625601,1760245,630796,1760245,616076v,-6061,-6927,-10391,-12123,-11257c1719547,598758,1602650,606551,1553293,611746v-5196,866,-35502,5196,-23380,16453c1539438,637724,1564550,629065,1574941,626467xm1698766,1184978v1731,,5195,,10391,-866l1710888,1184112v-865,,-8659,866,-12122,866xm2963859,274042v-36368,12123,-78798,8659,-116898,11257c2836570,286165,2813191,281835,2803666,287030v-8659,5196,-866,12989,4329,15587c2815789,306946,2825313,303483,2833107,301751v-1732,,-1732,,,c2842632,300019,2836570,300885,2833107,301751v41563,-8659,88322,-10391,131618,-11257c2968188,290494,2981177,292226,2988971,289628r,-15586c2982909,269712,2971652,271444,2963859,274042xm1736865,370158r-4329,866c1722145,372755,1694436,368426,1684911,368426v-31173,866,-61479,2598,-92652,3464c1582734,371890,1548963,369292,1547231,383146v-3463,23380,30307,12123,41564,8659c1635554,378817,1697034,384878,1744659,390074v7793,866,38966,6061,40697,-6062c1786222,370158,1744659,363231,1736865,370158xm1669325,563256v-12989,1731,-90921,-866,-130753,12988c1532511,577976,1529913,585769,1534243,590965v5195,5195,17318,1731,23379,866c1582734,586635,1609577,584903,1635554,583171v23380,-1731,45893,-866,69273,-866c1723011,583171,1736865,587501,1753318,577976v17318,-10391,,-12989,-10391,-12989c1718682,564121,1693570,560658,1669325,563256xm2379370,38515v35502,865,71871,10390,107373,5195c2483279,44576,2468559,46308,2486743,43710v866,,866,,,c2491073,42844,2503195,36783,2500598,30721v-2598,-10391,-32039,-3463,-38966,-3463c2424398,28124,2385432,29855,2348198,27258v,,-34637,-3464,-21648,8659c2335209,43710,2368114,38515,2379370,38515xm2020018,177060v-25111,3464,-50223,3464,-75334,1732c1931695,177926,1785356,159742,1783625,172731v-7794,17318,28575,11256,36368,10390c1851166,181390,1883204,185719,1914377,187451v29441,1732,59748,,90055,2598c2015688,190915,2049459,197842,2057252,185719v7793,-14720,-32905,-9525,-37234,-8659xm2085827,306946v18184,2598,37234,,55418,-866c2180211,304349,2223507,302617,2259875,316471v7793,3464,38966,-865,20781,-10391c2263338,296556,2236495,299153,2217445,297421v-41563,-2597,-83993,-10391,-125557,-5195l2091888,292226v-1731,,-1731,,,c2084961,293958,2071106,305215,2085827,306946xm2076302,329460r,c2066777,334655,2075436,343315,2081497,345046v10391,2598,24246,-865,34637,-1731c2139513,341583,2163759,342449,2188005,342449v12122,,121227,16452,123824,4329c2311829,344181,2098816,318203,2076302,329460xm2466827,146753v-40697,866,4329,-866,,l2466827,146753xm2467693,132033v-37234,3463,-75334,6927,-112568,3463c2343868,134630,2330013,119910,2320489,129435v-11257,11257,11256,14720,17318,14720c2381102,146753,2423531,146753,2466827,145887v24246,,29441,-15586,866,-13854xm1759379,1187576v-15586,-6061,-32038,-4329,-48491,-3464c1711754,1184112,1711754,1184112,1709157,1184112v-47625,3464,-97848,9525,-145473,8659c1557622,1192771,1518657,1192771,1535975,1208358v8659,7793,31173,-3464,41563,-4330c1629493,1201431,1681447,1198833,1733402,1197101v6061,,50223,-866,25977,-9525xm2276327,194378v-51088,-5195,-108239,-1732,-160193,866c2106609,196110,2093620,194378,2084961,199574v-15586,10391,12989,11256,18184,10391c2143843,206501,2182809,203037,2223507,203037v20782,,41563,866,60613,8659c2290182,214294,2301438,213428,2302304,204769v866,-8659,-20781,-9525,-25977,-10391xm2075436,243735v10391,2598,24246,-866,34636,-1732c2133452,240271,2157698,241137,2181943,241137v12122,,121227,16453,122959,4330c2305768,242003,2092754,216026,2070241,228149v-9525,5195,-866,13854,5195,15586xm2138648,140692v45893,-866,91786,5195,137679,9525c2287584,151083,2317891,138960,2293645,134630v-21648,-3463,-45893,-865,-67541,-1731c2199261,132033,2173284,128569,2146440,125971v-14720,-865,-40697,-9525,-52820,866c2096218,125106,2097084,123374,2093620,126837r,c2077168,142424,2132586,140692,2138648,140692xm2191468,94799v-18184,-866,-83993,-17319,-98714,-3464c2077168,106921,2174150,106921,2179345,106921v7793,866,133350,16453,126423,-866c2303170,99994,2202725,95665,2191468,94799xm2052057,1226542v13854,4330,33770,-2598,48490,-3464c2136050,1219615,2168088,1223944,2202725,1226542v4329,,29441,-5196,14720,-12989c2204457,1207492,2181943,1211821,2168088,1211821v-38966,-1731,-84859,-9525,-122959,-2597c2045129,1209224,2045129,1209224,2045129,1209224r,c2029543,1211821,2045129,1223944,2052057,1226542xm2045129,1209224v,,,,,c2048593,1208358,2047727,1208358,2045129,1209224xm1903986,1085399v19916,-866,38100,,57150,2598c1981052,1091460,1986247,1068081,1962002,1069812v,,,,,c1916109,1073276,1870216,1073276,1824322,1076740v-15586,865,-38966,-1732,-52820,4329c1756782,1087131,1772368,1094924,1780161,1094924v39832,3463,82261,-7793,123825,-9525xm2046861,1157269v57150,-3463,113434,-6927,169718,-866c2226970,1157269,2252082,1146878,2230434,1142549v-12123,-2598,-26843,-2598,-38966,-866c2191468,1141683,2191468,1141683,2191468,1141683v-47625,6927,-99580,3463,-147205,866c2041666,1142549,1996638,1146012,2009627,1156403v8659,7793,26843,1732,37234,866xm2055520,1356428v24246,3464,49357,2598,74469,2598c2155100,1359026,2180211,1359892,2205323,1359892v7793,,51954,11257,51088,-1732c2255545,1345171,2187138,1350367,2174150,1349501v-23380,-1732,-47625,-2598,-71005,-4330c2089291,1344306,2065045,1335646,2051191,1339976v-13855,6061,-6062,14720,4329,16452xm2191468,1141683v,,,,,c2192334,1141683,2192334,1141683,2191468,1141683xm2039068,1193637v45027,-1731,90921,-2597,135948,-2597c2182809,1191040,2204457,1198833,2208786,1187576v3464,-9525,-6927,-18184,-15586,-12123c2184541,1180649,2188870,1178051,2193200,1175453v-25112,16453,-77932,4330,-106507,3464c2064179,1178051,2041666,1176319,2019152,1178917v-4330,866,-12123,4330,-11257,10391c2008761,1197967,2033872,1194503,2039068,1193637xm2081497,1289753v37235,-3463,75334,-6927,112568,-3463c2205323,1287156,2219177,1301876,2228702,1292351v11257,-11257,-11257,-14720,-17318,-14720c2168088,1275033,2125659,1275033,2082363,1275899v-24245,866,-28575,16452,-866,13854xm2082363,1275899v41564,-1732,-4329,,,l2082363,1275899xm2076302,1260312v38966,-2597,75334,-7793,115166,-5195c2198395,1255117,2233898,1262910,2237361,1254251v5196,-12123,-30307,-10391,-34636,-10391c2159429,1244726,2115268,1238665,2071972,1244726v5196,-866,30307,-4330,,c2071972,1244726,2071972,1244726,2071972,1244726v-29440,4330,-25977,18184,4330,15586xm2071106,1244726v,,,,,c2071106,1244726,2070241,1244726,2071106,1244726xm2014822,1119169v8659,10391,35503,3464,45894,1732c2099682,1116571,2142977,1117437,2181077,1123499v4329,866,38966,8659,27709,-4330c2201859,1110510,2181943,1113108,2172418,1113108v-45893,-2598,-91786,-7793,-137680,-5196c2033872,1107912,2033872,1107912,2034738,1107912v-4329,-866,-28575,,-19916,11257xm1968929,963305v-6061,5196,-23379,1732,-31172,1732c1919572,964171,1901388,964171,1883204,965037v-17318,866,-94384,-4329,-93518,21648c1837311,986685,1886668,976294,1934293,973696v17318,-865,32038,13855,49357,5196c2002700,967635,1977588,956378,1968929,963305v-2598,2598,-1732,866,,xm1998370,1002271v-41563,,-83993,-865,-125557,866c1881472,1003137,1902254,1001406,1872813,1003137v-24245,866,-64077,-5195,-85725,5196c1770636,1016126,1806138,1018724,1806138,1018724v19050,,38100,-2598,57150,-4330c1894461,1010930,1923902,1015260,1955075,1016992v9525,866,46759,3464,43295,-14721xm2007029,1083667v21648,2598,45893,-1732,67541,-1732c2097084,1081935,2120463,1083667,2142977,1086265v21648,1732,44161,12122,64943,12122c2210518,1098387,2238227,1087997,2226970,1084533v-17318,-5196,-38965,-4330,-56284,-6062c2121329,1074142,2071106,1064617,2021750,1068081v-7794,,-34637,12988,-14721,15586xm1771502,1038640v17318,-4330,-4330,866,,l1771502,1038640xm1968929,963305v,,,,,c1970661,961574,1969795,962440,1968929,963305xm1986247,1049031v6062,-12989,-52820,-11257,-58881,-11257c1877143,1038640,1820859,1026517,1771502,1038640v-6927,1731,-28575,7793,-15586,18184c1763709,1062885,1796613,1049031,1806138,1049031v41564,-1732,87457,-1732,129021,1731c1947282,1050762,1979320,1065483,1986247,1049031xm1787088,894899v12123,-3464,-12988,3463,,l1787088,894899xm1999236,895765v-20782,-2598,-44161,,-64943,c1905718,895765,1878009,895765,1849434,894899v-19050,,-43296,-5196,-61480,c1766307,900094,1790552,911351,1801809,909619v25977,-4329,53686,-2598,79663,-3463c1904852,906156,1928231,906156,1952477,907887v17318,866,35502,5196,52820,866c2020884,905290,2009627,896631,1999236,895765xm1914377,926071v22514,-2597,-20782,1732,,l1914377,926071xm1987979,928669v-24245,-3463,-48491,-4329,-72736,-2598c1890997,927803,1865886,930401,1841641,930401v-12989,,-53687,-6061,-62346,3464c1769770,944256,1787954,952915,1796613,950317v23380,-6061,48491,-5196,72737,-8659c1893595,938194,1916975,936462,1942086,936462v16452,,32039,7794,47625,6062c2003566,941658,2002700,930401,1987979,928669xm226720,224685v-25977,-866,-51955,-3464,-77932,-6927c142727,216892,19768,202171,18036,213428v-1732,15587,71870,16452,75334,16452c117615,230746,149654,230746,173034,237674v17318,5195,58015,12988,75334,3463c274345,225551,238843,224685,226720,224685xm227586,1106181v-19050,-6062,-40698,-4330,-59748,-866l169570,1105315r-1732,c123677,1113108,78649,1106181,34488,1116571v-19050,4330,-7793,19051,6927,16453c56136,1130426,72588,1122633,87309,1122633v38965,-1732,81395,-5196,121227,-2598c215463,1120901,224988,1124365,232781,1120901v6928,-5195,866,-12989,-5195,-14720xm179095,1143415v,,,,,c179961,1142549,179095,1143415,179095,1143415xm2860816,585769v-17319,-1732,-38966,-11257,-56285,-6061c2795007,582305,2789811,596160,2802800,597892v21648,2598,44161,-866,66675,1732c2894586,602221,2920563,601356,2945675,602221v8659,,28575,6062,44161,7794l2989836,590965v-23379,-2598,-54552,-2598,-60613,-2598c2906709,588367,2883329,587501,2860816,585769xm179095,1143415v-8659,5195,-34636,1731,-44161,2597c113286,1146878,90772,1147744,69125,1150342v-9525,866,-43296,17318,-15587,19050c75186,1171124,100297,1161599,122811,1159867v20782,-1732,42429,-4330,63211,-3464c199011,1157269,229318,1165062,241440,1158135v15587,-10391,-51954,-21648,-62345,-14720c177363,1145146,178229,1144281,179095,1143415xm720288,1009199v-23379,-2598,-47625,-2598,-71004,-3464c602524,1004003,554899,997942,508140,1004869v-14720,1732,-17318,14721,,15587c531520,1020456,554899,1016126,579145,1016126v45893,,89189,-866,134216,5195c728947,1024785,745399,1011796,720288,1009199xm502945,1039506r,c480431,1060287,570486,1049896,576547,1049031v19916,-1732,42430,-2598,62346,2597c649284,1054226,672663,1063751,678725,1048165v6061,-18185,-45894,-10391,-54553,-10391c598195,1037774,573084,1037774,547106,1038640v-12122,-866,-34636,-7794,-44161,866c503811,1037774,504677,1036908,502945,1039506xm2894586,625601v-25977,,-51954,-866,-77932,c2793275,625601,2793275,653310,2812325,644651v6927,-3464,3464,-1732,,c2827045,637724,2846095,641187,2861682,640321v27709,-865,54552,-865,82261,-865c2945675,639456,2969920,641187,2989836,640321r,-18184c2984641,623003,2978579,623869,2975116,623869v-26843,,-53687,1732,-80530,1732xm69990,1075874v-4329,,-30306,-3464,-29441,6061c42281,1099253,60466,1095790,71722,1092326v36369,-12123,78798,-8659,116898,-11257c199011,1080203,222390,1084533,231915,1079337v8660,-5195,866,-12988,-4329,-15586c219793,1059421,210268,1062885,202475,1064617v1731,,1731,,,c192950,1066349,199011,1065483,202475,1064617v-43296,9525,-90055,10391,-132485,11257xm201609,1064617v,,,,,c201609,1064617,201609,1064617,201609,1064617r,xm192084,1027383v,,,,,c154850,1036042,114152,1036908,76052,1035176v-9525,-866,-36368,-5196,-41564,5195c23231,1061153,59600,1049896,67393,1049031v38966,-5196,84859,-10391,124691,-5196c224988,1049031,226720,1019590,192084,1027383v2597,,3463,-866,,xm190352,1028249v-18184,3463,-6928,866,,l190352,1028249xm965341,1191906v-1732,865,-2598,865,-2598,1731c964475,1192771,972268,1188442,965341,1191906xm945425,1242994v-21648,866,-42430,2598,-64078,4330c838052,1249921,796488,1249921,754925,1241262v-14721,-3463,-23380,9525,-8660,17319c763584,1266374,796488,1260312,814672,1260312v25112,866,50223,866,75334,c909922,1260312,931570,1263776,951486,1260312v17318,-5195,8659,-18184,-6061,-17318xm941961,1293217r,c958413,1278497,902995,1279362,896934,1280228v-45893,866,-91787,-5195,-137680,-9525c747997,1269837,717691,1281960,741936,1286290v21648,3463,45893,866,67541,1731c836320,1288887,862297,1292351,889140,1294949v14721,,40698,8659,52821,-1732c939363,1294949,938497,1295815,941961,1293217xm950620,1259446v-13855,2598,9525,-2597,,l950620,1259446xm960145,1176319v-10391,-2598,-24245,866,-34636,1732c902129,1179783,877884,1178917,853638,1178917v-12123,,-121227,-16452,-123825,-4330c728947,1178051,941961,1204028,964475,1191906v10390,-5196,1731,-13855,-4330,-15587xm959279,1090594r,c967938,1085399,960145,1076740,954084,1075008v-10391,-2598,-24246,866,-34637,1732c896068,1078471,871822,1077605,847577,1077605v-12123,,-121227,-16452,-122959,-4329c723752,1075874,935900,1102717,959279,1090594xm2090157,35051v20781,3464,43295,1732,64077,2598c2180211,37649,2205323,38515,2231300,40246v17318,866,56284,17319,71870,11257c2323952,43710,2291047,33319,2284986,33319v-21648,,-43296,-1732,-64077,-4329c2195797,26392,2170686,24660,2145575,22928v-14721,-866,-51955,-9525,-65809,-866c2065911,28990,2084095,33319,2090157,35051xm582609,1308803v1732,-866,2597,-866,,l582609,1308803xm590402,1325256v12988,,25111,-3464,38100,-3464c657943,1320926,685652,1324390,715093,1326122v8659,865,19050,-11257,6061,-14721c704702,1307071,687384,1309669,670932,1308803v-23380,-866,-67542,-10391,-89189,c581743,1308803,581743,1308803,581743,1308803v-2598,1732,-1732,866,,c567888,1315730,582609,1325256,590402,1325256xm759254,1225676v51089,5196,108239,1732,160193,-866c928972,1223944,941961,1225676,950620,1220480v15586,-10390,-12989,-11256,-18184,-10390c891738,1213553,852772,1217017,812075,1217017v-20782,,-41564,-866,-60614,-8659c745399,1205760,734143,1206626,733277,1215285v-1732,8659,20782,9525,25977,10391xm581743,1309669v,,,,,c581743,1309669,582609,1309669,582609,1308803v,,-866,866,-866,866xm22365,450687v6928,-6061,-6061,5196,,l22365,450687xm1492679,487921r,c1505668,475799,1453713,471469,1447652,471469v-24245,-1732,-46759,-6927,-71004,-6927c1349804,464542,1319497,468871,1293520,464542v-18184,-3464,-25111,18184,-5195,19050c1306509,484458,1323827,477530,1342011,477530v27709,-865,57150,-865,84859,2598c1438993,480994,1481422,497446,1492679,487921v-866,866,-1732,866,,xm1289191,595294v21647,2598,44161,-866,66674,1732c1380977,599624,1406954,598758,1432066,599624v13854,866,53686,13854,64943,5195l1497009,604819v23379,-19916,-71005,-18184,-81396,-18184c1393100,585769,1369720,585769,1347206,584037v-17318,-1732,-38966,-11256,-56284,-6061c1280532,579708,1275336,593562,1289191,595294xm1013831,411721v-45027,6928,16453,-2597,,l1013831,411721xm1467568,555462v-24246,,-48491,-2597,-72737,-6061c1370586,545937,1347206,544206,1322961,540742v-16452,-1732,-33770,-13855,-47625,c1262347,553731,1298716,551999,1303911,551999v19916,-866,40698,2597,60614,5195c1386172,559792,1406954,564121,1428602,566719v16452,2598,41564,12123,58016,4330l1486618,571049v1732,-866,1732,-866,,c1509997,559792,1474495,555462,1467568,555462xm801684,407392v23379,2598,47625,2598,71004,3464c919447,412587,967072,418649,1013831,411721v14721,-1731,17319,-14720,,-15586c990452,396135,967072,400465,942827,400465v-45893,,-89189,866,-134216,-5196c792159,392671,775706,404794,801684,407392xm1460641,515630v-23380,-1731,-46760,-3463,-69273,-6061c1371452,507837,1350670,505240,1330754,503508v-10391,-866,-42429,-13855,-49357,-5196c1266677,515630,1291788,516496,1303911,513899v19916,-4330,40698,866,60614,3463c1388770,520826,1413016,521692,1437261,525156v13854,1731,45893,14720,58882,6927l1496143,532083v1732,-866,1732,-866,,c1516925,518228,1464104,516496,1460641,515630xm947156,1145146v-26843,,-52820,-865,-79663,-865c825929,1143415,784365,1139085,742802,1138219v-16452,,-10391,10391,3463,10391c768779,1147744,792159,1151208,814672,1152074v29441,1732,58882,2597,89189,3463c922911,1156403,955816,1164196,974000,1157269v-1732,866,-3464,1732,,c980061,1154671,976597,1156403,974000,1157269v19916,-7793,-24246,-12123,-26844,-12123xm1481422,397001v-19916,-1732,-38966,-3464,-58881,-5196c1379245,387476,1335950,384878,1292654,384878v-11257,,-18184,18184,-2597,19050c1310838,403928,1330754,397867,1352402,398733v24246,866,49357,3463,73602,6927c1445920,408258,1468434,418649,1487484,415185v19050,-2598,4329,-16452,-6062,-18184xm2812325,643785r,c2807995,646383,2809727,644651,2812325,643785xm1301313,441162v24246,-2597,49357,-4329,73603,-4329c1397429,436833,1419077,440296,1441591,442028v7793,866,40697,12123,45893,4330c1502204,422112,1394831,427308,1380977,427308v-22514,,-45893,2597,-69273,1732c1297850,428174,1277068,422978,1265811,433369v-19050,17318,31173,7793,35502,7793xm1280532,951183v,,,,,c1326425,942524,1372318,941658,1418211,941658v21648,,43295,,64943,-1732c1489216,939060,1502204,937328,1496143,927803v-5196,-7793,-22514,-6061,-31173,-6061c1416479,922608,1367122,929535,1318631,932133v-16452,866,-41563,-1732,-57150,6061c1241566,949451,1271872,952915,1280532,951183v-866,,-1732,,,xm1296984,948585v-2598,866,-6927,1732,-11257,1732c1290922,949451,1294386,948585,1296984,948585xm1011234,351974v-3464,,-6927,866,-8659,866c1005172,352840,1008636,352840,1011234,351974xm567022,463676v-8659,4329,1732,12989,6062,13854c581743,479262,590402,476665,599061,474933v22514,-3464,45027,,67541,-1732c674395,472335,743668,483592,745399,476665,751461,458481,581743,457615,567022,463676xm579145,410856v19050,1731,39832,-1732,59748,-1732c657943,409124,676993,407392,695177,409124v15586,866,32039,10391,46759,9525c751461,417783,768779,408258,750595,403062v-18184,-5195,-39832,866,-58882,-3463c670066,395269,648418,397001,627636,393537v-16452,-2597,-38100,-8659,-54552,-1732c560961,397867,567888,409990,579145,410856xm751461,360633v-34636,11257,-84859,1732,-121227,2598c616379,363231,573084,358035,564425,371024v-7794,12122,38965,7793,43295,7793c654479,379683,697774,370158,745399,377951v6062,866,38101,6927,33771,-9525c777438,360633,757522,358901,751461,360633v866,,1732,,,xm40549,470603v19051,-2598,36369,-6061,56285,-5195c147922,468005,198145,470603,249234,461944v17318,-2598,6927,-16452,-6928,-15586c215463,447224,188620,448090,161777,448090v-22514,,-45027,-1732,-67541,-1732c79515,446358,35354,440296,24097,450687v-17318,13855,3464,21648,16452,19916xm765316,445492c764450,422978,585206,423844,572218,428174r,c547972,437699,590402,445492,597329,445492v27709,-866,55418,-4330,82262,-6062c688250,438565,765316,448956,765316,445492xm945425,368426v-19916,1732,-42430,2598,-62346,-2598c872688,363231,849309,353705,843247,369292v-6061,18184,45893,10391,54553,10391c923777,379683,948888,379683,974865,378817v12123,,33771,6927,43296,-1732c1016429,378817,1015563,378817,1018161,377085r,c1041541,357169,950620,367560,945425,368426xm573950,392671v-866,,-1732,866,,l573950,392671xm998245,352840v-1732,,-1732,,,l998245,352840xm542777,497446v1732,-865,1732,-1731,,l542777,497446v-20782,19050,82261,16453,91786,16453c648418,513899,780902,521692,780902,512167v-866,-10391,-106507,-7793,-116898,-8659c640625,502642,616379,500910,593000,499178v-9525,-1732,-41564,-9525,-50223,-1732xm248368,1000540v-866,-10391,-50223,-3464,-58016,-4330c163509,992746,136665,992746,109822,991881v-22513,-866,-46759,-5196,-68407,865c33622,994478,13706,1005735,33622,1008333v19916,2597,43296,-5196,64078,-5196c140995,1004003,183424,1008333,225854,1012662v9525,1732,23380,866,22514,-12122xm2807130,387476v-11258,,-18185,18184,-2599,19050c2825313,406526,2845229,400465,2866877,401331v24245,865,49357,3463,73602,6927c2956066,409990,2973384,416917,2990702,418649r,-18184c2973384,398733,2955200,397001,2937882,395269v-44161,-5195,-87457,-7793,-130752,-7793xm1344609,31587v,,,,,c1354134,31587,1385307,29855,1344609,31587xm1528182,1288021r,c1539438,1290619,1552427,1291485,1563684,1290619v55418,-5195,112568,-15586,167986,-13854c1735134,1276765,1775831,1271569,1756782,1262910v-10391,-5195,-25112,-1732,-36369,-1732c1721279,1261178,1721279,1261178,1720413,1261178v-56284,1732,-110836,12989,-167120,14721c1548963,1275033,1508266,1282826,1528182,1288021xm1721279,1261178r,c1716084,1261178,1678850,1262044,1721279,1261178xm2777688,386610v-17318,4330,4330,-866,,l2777688,386610xm1341145,69687v-4329,,-8659,,,c1388770,67090,1434663,57565,1482288,54967v6062,,35503,-3464,15587,-12989c1483154,35051,1464104,43710,1448518,44576v-44162,3464,-88323,13854,-132484,9525c1311704,54101,1260615,48040,1272738,62760v11257,14720,52821,7793,68407,6927xm1553293,155412v22514,1732,42429,2598,64943,4330c1657202,161474,1703095,170999,1741195,165803v9525,-1732,33771,-18184,13855,-24245c1747257,138960,1737731,145021,1729938,145887v-15586,1732,-32038,1732,-48491,866c1654604,145887,1628627,145887,1602650,141558v-93519,-16452,-96116,9525,-49357,13854xm1277934,27258v15586,12988,48491,6061,66675,5195c1341145,32453,1340279,32453,1344609,32453v50222,-1732,98713,-12988,148936,-14720c1500472,17733,1514327,19465,1520388,13403,1526450,7342,1513461,415,1509131,415v-19915,-2598,-45893,7793,-65809,9525c1397429,13403,1352402,19465,1305643,16867v-6062,-1732,-45028,-5196,-27709,10391xm2894586,429905v-22513,,-45893,2598,-69273,1732c2811459,430771,2790677,425576,2779420,435967v-18184,17318,31173,7793,35502,7793c2839168,441162,2864279,439430,2888525,439430v22514,,44161,3464,66675,5196c2960395,445492,2977713,450687,2989836,451553r,-17318c2962993,427308,2904977,429905,2894586,429905xm1342011,69687v,,-866,,,c1347206,68821,1355865,68821,1342011,69687xm2072838,75749v49357,-1732,96116,-4330,145473,-1732c2237361,74883,2255545,79212,2273729,80078v20782,866,15586,-19916,-3463,-15586c2247752,69687,2223507,64492,2200127,63626v-31173,-1732,-60614,-4330,-91786,-3464c2109206,60162,2110938,60162,2112670,60162v-866,,-2598,,-4329,c2095352,60162,2083229,58430,2070241,60162v-18184,2598,-13855,15587,2597,15587xm1929097,67090v-31172,-1732,-61479,-4330,-92652,-6928c1829518,59296,1787088,50637,1784491,61894v-2598,12123,38965,11257,42429,11257c1856361,73151,1885802,77480,1915243,79212v29441,1732,60613,-866,89189,7793c2022616,92201,2039068,77480,2015688,73151v-27709,-6061,-58016,-4330,-86591,-6061xm1775831,92201r,l1775831,92201r,xm1812200,36783v26843,-866,53686,,80529,1732c1916109,40246,1939488,41978,1963734,44576v18184,2598,53686,13854,70138,1732c2048593,34185,2014822,35051,2010493,35051v-25977,-866,-52821,-2598,-78798,-5196c1906584,28124,1882338,25526,1857227,23794v-18184,-866,-49357,-9525,-66675,-3464l1790552,20330v-2598,866,-1732,866,,c1763709,29855,1804407,37649,1812200,36783xm2113536,60162v1732,-866,1732,-866,,l2113536,60162xm1273604,145887v22514,6928,55418,2598,78798,866c1364525,145887,1361061,145887,1355865,146753v45028,-3463,90055,-8659,135082,-13854c1506534,131167,1510863,116446,1492679,116446v-22513,,-45027,6928,-68406,8660c1379245,127703,1336816,138094,1291788,132033v-12122,-3464,-44161,6061,-18184,13854xm1607845,119910v27709,,55418,,83993,866c1710023,120776,1730804,131167,1748122,127703v14721,-3463,19916,-13854,2598,-18184c1727341,103458,1699632,106055,1676252,106055v-29441,-865,-58882,,-88323,-865c1577538,105190,1535109,97396,1530779,102592r,c1511729,122508,1602650,119910,1607845,119910xm1582734,80944v50222,4330,97847,12123,148936,9525c1736865,90469,1778429,76615,1755916,70553v-19916,-5195,-47625,,-68407,c1658934,69687,1630359,69687,1601784,66224v-12989,-1732,-61480,-16453,-71871,-4330c1517791,76615,1575807,80078,1582734,80944xm1832116,106921v31172,866,61479,1732,91786,4330c1955075,112983,1986247,114715,2016554,120776v10391,1732,47625,13854,54552,-866c2076302,107787,2027811,110385,2022616,109519v-31173,-2598,-62346,-6927,-93519,-9525c1899657,96530,1870216,96530,1840775,93933v-15587,-866,-51955,-12123,-64944,-1732c1776697,91335,1776697,92201,1775831,92201v-19915,16452,49357,14720,56285,14720xm1551561,38515v21648,-866,42429,-866,64077,1731c1639884,42844,1664129,45442,1689240,47174v12123,866,55419,10391,64944,1731c1768904,34185,1746391,33319,1736000,33319v-19916,866,-39832,-2598,-59748,-5195c1637286,22928,1581002,9074,1542902,22062v-17318,6062,-1732,16453,8659,16453xm1690106,186585v-26843,-866,-53686,-3464,-79663,-4330c1587929,181390,1554159,168401,1533377,175328r866,l1533377,175328v-7793,2598,-11257,12123,-3464,16452c1539438,197842,1554159,194378,1564550,195244v23379,2598,41563,3464,64943,866c1653738,193512,1677984,203903,1703095,204769v14721,866,60614,10391,68407,-8659c1775831,185719,1692704,186585,1690106,186585xm914252,1423103v-44161,-1731,-87457,-11257,-129887,-20782c767913,1398858,751461,1418774,773109,1419640v24245,866,48491,866,72736,5195c870091,1429165,893470,1434360,918581,1436092v10391,866,44162,6927,52821,-866c970536,1436092,970536,1436092,971402,1435226r,c986122,1418774,918581,1423103,914252,1423103xm1319497,720851v35503,-9525,80530,-6927,116898,-7793c1447652,713058,1485752,719985,1492679,711326v11257,-13855,-11257,-19916,-19916,-19050c1429468,695740,1386172,694008,1342877,699203v-9525,866,-38100,,-44161,10391c1292654,722583,1310838,722583,1319497,720851v13855,-4330,4330,-1732,,xm1319497,720851r,c1316900,721717,1317766,720851,1319497,720851xm2904977,512167v-19916,-1732,-40698,-4330,-60613,-6061c2833973,505240,2801934,492251,2795007,500910v-14721,17318,10391,18184,22513,15586c2837436,512167,2858218,517362,2878134,519960v24246,3464,48491,4330,72736,7793c2959529,529485,2976848,534680,2991568,536412r,-17318c2983775,518228,2977713,518228,2975982,518228v-25112,-866,-47625,-3463,-71005,-6061xm575682,175328v21647,-866,42429,-2597,64077,-4329c683054,168401,724618,168401,766182,177060v14720,3464,23379,-9525,8659,-17318c757522,151949,724618,158010,706434,158010v-25112,-866,-50223,-866,-75334,c611184,158010,589536,154546,569620,158010v-16452,4330,-8659,18184,6062,17318xm570486,158876v13855,-3464,-9525,1732,,l570486,158876xm2908441,551999v-24246,-3464,-47625,-5196,-71871,-8659c2820118,541608,2802800,529485,2788945,543340v-12988,12988,23380,11256,28575,11256c2837436,553731,2858218,557194,2878134,559792v21647,2598,42429,6927,64077,9525c2956066,571049,2975116,577976,2989836,576244r,-17318c2986372,558060,2982909,558060,2981177,558060v-24245,866,-48491,-2598,-72736,-6061xm1382709,1048165v19916,,38966,866,58882,c1458043,1047299,1485752,1053360,1500472,1047299v18185,-7793,-6927,-12989,-13854,-13855c1467568,1032578,1447652,1033444,1428602,1033444v-43295,,-86591,-3464,-129886,-2598c1285727,1030846,1277934,1032578,1275336,1044701v-1732,6061,-19916,2598,-18184,11257c1259750,1068081,1300447,1067215,1309106,1068081v25112,1731,49357,1731,74469,2597c1400893,1070678,1457177,1082801,1471898,1071544r,c1482288,1062885,1463238,1058556,1457177,1058556v-23380,-1732,-46759,,-70139,-866c1364525,1057690,1342877,1053360,1320363,1052494v-9525,,-32038,-6061,-41563,-3463c1310838,1039506,1349804,1047299,1382709,1048165xm1366256,797917v,,,,,c1354134,799649,1360195,798783,1366256,797917xm1366256,797917v41564,-4330,90055,866,129887,-12989c1502204,783196,1504802,775403,1500472,770208v-5195,-5196,-17318,-1732,-23379,-866c1451981,774537,1425138,776269,1399161,778001v-23379,1732,-45893,866,-69273,c1311704,777135,1297850,772805,1281397,782331v-17318,10390,,12988,10391,12988c1316900,797917,1341145,800515,1366256,797917v12989,-1732,6928,-866,,xm548838,260187r,c527191,268846,572218,272310,574816,272310v26843,,52820,866,79663,1732c696043,274908,737606,279237,779170,280103v16452,,10391,-10391,-3464,-10391c753193,270578,729813,267115,707300,266249v-29441,-1732,-58882,-2598,-89189,-3464c599927,261919,567022,253260,548838,260187v1732,-866,3464,-866,,xm967072,1450812v-22513,-4329,-45893,-866,-68406,-1731c878750,1449081,859700,1448215,839784,1447349v-10391,,-21648,,-32039,-1732c799086,1443885,789561,1436958,780902,1436958v-7793,,-23380,12123,-9525,17318c789561,1461203,809477,1457740,828527,1457740v23379,865,46759,1731,70139,5195c917716,1465533,938497,1470728,957547,1466399v5196,-866,23380,-12989,9525,-15587xm179095,1296681v866,,866,,,c173899,1296681,165240,1297546,179095,1296681xm225854,1413578v-21648,3464,-43295,,-64943,1732c133202,1417908,105493,1422237,78649,1423969v-11256,866,-22513,,-33770,866c28427,1426567,20634,1442153,42281,1441287v51955,-866,102178,-12122,154132,-12122c205938,1429165,246636,1432628,250966,1421372v4329,-11257,-19051,-8660,-25112,-7794c226720,1413578,226720,1413578,225854,1413578xm2890257,467140v-26843,,-57150,4329,-83127,c2788945,463676,2782018,485324,2801934,486190v18184,865,35502,-6062,53686,-6062c2883329,479262,2912770,479262,2940479,482726v8659,866,32905,9525,49357,11257l2989836,478396v-12123,-2597,-25977,-3463,-28575,-3463c2937016,471469,2914502,467140,2890257,467140xm1251091,1270703r,c1269275,1250787,1205197,1255983,1195672,1256849v-57150,1732,-120361,1732,-176645,-8659c1012966,1247324,1000843,1245592,998245,1253385v-3464,13855,15586,8659,21648,8659c1051066,1260312,1083104,1264642,1114277,1266374v29441,1731,58016,2597,87457,4329c1214722,1272435,1240700,1281960,1251091,1270703v-1732,2598,-2598,3464,,xm957547,1466399v-21647,5195,6062,-866,,l957547,1466399xm2473755,161474v-38966,2597,-75335,7793,-115167,5195c2351661,166669,2316159,158876,2312695,167535v-5195,12123,30307,10391,34637,10391c2390627,177060,2434789,183121,2478084,177060v-5196,866,-30307,4330,,c2478950,177060,2478950,177060,2478084,177060v28575,-3464,25111,-17318,-4329,-15586xm23231,1324390v14721,6927,33771,-1732,49357,-2598c116750,1318328,160911,1307937,205072,1312267v4330,,55418,6061,43296,-8659c237111,1288887,196413,1296681,179961,1297546v5195,,8659,,-866,c132336,1300144,85577,1309669,38818,1312267v-6062,,-34637,2598,-15587,12123xm186888,258455v-32038,-2597,-63211,-5195,-95250,-6061c77784,252394,26695,241137,24963,254992v-3463,11257,59748,13854,65809,14720c121945,272310,153118,275774,184290,277505v19916,866,45028,6062,64944,1732c268284,274908,257893,260187,244038,259321v-19916,-2597,-38966,,-57150,-866xm35354,328594v19050,866,38966,,58016,866c136665,329460,179961,334655,223256,332924v14721,-866,20782,-4330,23380,-18184c248368,306946,266552,311276,264820,300019v-2598,-13854,-41564,-14720,-51955,-15586c187754,282701,163509,281835,138397,280969v-15586,,-85725,-6061,-88322,-866c43147,290494,48343,290494,134934,298287v22513,1732,44161,6062,65809,6928c207670,305215,235379,312142,242306,309544v-30306,10391,-71870,866,-103909,c118481,308678,99431,308678,79515,309544v-15586,866,-45893,-6061,-58881,866c3315,319935,25829,327728,35354,328594xm247502,1219615v-22514,-6928,-55418,-2598,-78798,-866c155716,1219615,160045,1219615,166106,1218749v-45027,3463,-90054,8659,-135082,13854c15438,1234335,11109,1249056,29293,1249056v22513,,45027,-6928,68407,-8660c142727,1237799,185156,1227408,230184,1233469v12122,2598,43295,-6061,17318,-13854xm2481547,769342v-19050,-866,-38099,6061,-58016,6927c2394957,777135,2367247,776269,2338672,776269v-19915,,-40697,-6927,-59747,-6927c2273729,769342,2265936,773671,2268534,780599v4330,11257,20781,9525,30307,8659c2352527,780599,2408811,792721,2463364,790124v13854,-1732,53686,-19916,18183,-20782xm1741195,1108778v-19050,-6061,-40698,-4329,-59748,-866l1683179,1107912r-1732,c1637286,1115706,1592259,1108778,1548097,1119169v-19050,4330,-7793,19050,6928,16453c1569745,1133024,1586197,1125230,1600918,1125230v38966,-1731,81395,-5195,121227,-2597c1729072,1123499,1738597,1126962,1746391,1123499v7793,-5196,866,-12989,-5196,-14721xm2855620,72285v,,,,,c2861682,71419,2870341,71419,2855620,72285xm1692704,1146012v,,,,,c1694436,1145146,1693570,1146012,1692704,1146012xm1706559,1029980v,,,,,c1669325,1038640,1628627,1039506,1590527,1037774v-9525,-866,-36368,-5196,-41564,5195c1537706,1063751,1574075,1052494,1581868,1051628v38966,-5195,84859,-10391,124691,-5195c1738597,1051628,1741195,1022187,1706559,1029980v1732,,2598,-865,,xm1702229,1030846v-12989,3464,-6927,1732,,l1702229,1030846xm1692704,1146012v-8659,5196,-34636,1732,-44161,2598c1626895,1149476,1604382,1150342,1582734,1152940v-9525,866,-43296,17318,-15586,19050c1588795,1173721,1613907,1164196,1636420,1162465v20782,-1732,42430,-4330,63212,-3464c1712620,1159867,1742927,1167660,1755050,1160733v15586,-10391,-51955,-21648,-62346,-14721c1690972,1147744,1691838,1146878,1692704,1146012xm1715218,1067215v,,866,,,c1716084,1067215,1716084,1067215,1715218,1067215r,xm1554159,473201v19050,-2598,36368,-6061,56284,-5196c1661532,470603,1711754,473201,1762843,464542v17318,-2598,6927,-16452,-6927,-15586c1729072,449821,1702229,450687,1675386,450687v-22514,,-45027,-1731,-67541,-1731c1593125,448956,1548963,442894,1537706,453285v-16452,13855,4330,21648,16453,19916xm1761977,1003137v-866,-10391,-50223,-3463,-58016,-4329c1677118,995344,1650275,995344,1623432,994478v-22514,-866,-46760,-5195,-68407,866c1547231,997076,1527316,1008333,1547231,1010930v19917,2598,43296,-5195,64078,-5195c1654604,1006601,1697034,1010930,1739463,1015260v9525,1732,23380,866,22514,-12123xm1536841,453285v6927,-6061,-6062,5196,,l1536841,453285xm1583600,1078471v-4330,,-30307,-3463,-29441,6062c1555891,1101851,1574075,1098387,1585331,1094924v36369,-12123,78798,-8659,116898,-11257c1712620,1082801,1736000,1087131,1745525,1081935v8659,-5195,866,-12989,-4330,-15586c1733402,1062019,1723877,1065483,1716084,1067215v1732,,1732,,,c1706559,1068946,1712620,1068081,1716084,1067215v-42430,9525,-89189,10390,-132484,11256xm2817520,94799v-3463,,-44161,5195,-25111,13854c2802800,113849,2817520,110385,2828777,110385v-866,,-866,,,c2882463,108653,2936150,98262,2989836,96530r,-15586c2988104,80944,2987239,80944,2985507,80944v-55419,4330,-112569,14721,-167987,13855xm2233898,1011796v-23380,-2597,-47625,-2597,-71005,-3463c2116134,1006601,2068509,1000540,2021750,1007467v-14721,1732,-17318,14720,,15586c2045129,1023053,2068509,1018724,2092754,1018724v45894,,89189,-866,134216,5195c2243422,1027383,2259875,1014394,2233898,1011796xm2456436,1295815r,c2472888,1281094,2417470,1281960,2411409,1282826v-45893,866,-91787,-5195,-137680,-9525c2262473,1272435,2232166,1284558,2256411,1288887v21648,3464,45893,866,67541,1732c2350795,1291485,2376773,1294949,2403616,1297546v13854,,39832,8660,52820,-1731c2453838,1297546,2452973,1298412,2456436,1295815xm2459034,1245592v-21648,866,-42430,2598,-64077,4329c2351661,1252519,2310098,1252519,2268534,1243860v-14721,-3464,-23380,9525,-8659,17318c2277193,1268971,2310098,1262910,2328281,1262910v25112,866,50224,866,75335,c2423531,1262910,2445179,1266374,2465095,1262910v17319,-5195,9525,-18184,-6061,-17318xm2016554,1042103r,c1994041,1062885,2084095,1052494,2090157,1051628v19915,-1732,42429,-2597,62345,2598c2162893,1056824,2186273,1066349,2192334,1050762v6061,-18184,-45894,-10391,-54553,-10391c2111804,1040371,2086693,1040371,2060716,1041237v-12123,-866,-34637,-7793,-44162,866c2018286,1040371,2019152,1039506,2016554,1042103xm2273729,1228274v51089,5195,108239,1732,160193,-866c2443448,1226542,2456436,1228274,2465095,1223078v15587,-10391,-12988,-11257,-18184,-10391c2406213,1216151,2367247,1219615,2326550,1219615v-20782,,-41564,-866,-60614,-8659c2259875,1208358,2248618,1209224,2247752,1217883v-1732,8659,19916,9525,25977,10391xm2474620,1178917v-10391,-2598,-24245,866,-34636,1732c2416604,1182381,2392359,1181515,2368114,1181515v-12123,,-121228,-16453,-123825,-4330c2243422,1180649,2456436,1206626,2478950,1194503v9525,-5195,866,-13854,-4330,-15586xm2465095,1262044v-14720,2598,8660,-2598,,l2465095,1262044xm2472888,1093192r,c2482414,1087997,2473755,1079337,2467693,1077605v-10391,-2597,-24245,866,-34636,1732c2409677,1081069,2385432,1080203,2361186,1080203v-12123,,-121227,-16452,-122959,-4329c2237361,1078471,2450375,1105315,2472888,1093192xm2104877,1327853v12989,,25112,-3463,38100,-3463c2172418,1323524,2200127,1326987,2229568,1328719v8659,866,19050,-11257,6062,-14720c2219177,1309669,2201859,1312267,2185406,1311401v-23379,-866,-67540,-10391,-89188,c2096218,1311401,2096218,1311401,2096218,1311401v-2598,1732,-1732,866,,c2082363,1318328,2096218,1327853,2104877,1327853xm2096218,1311401v1732,-866,3464,-866,,l2096218,1311401xm2095352,1312267v,,,,,c2095352,1312267,2096218,1312267,2096218,1311401v,,,866,-866,866xm2087559,395269v-866,,-866,866,,l2087559,395269xm2284120,1059421v34637,-11256,84859,-1731,121228,-2597c2419202,1056824,2462497,1062019,2471156,1049031v7794,-12123,-38965,-7794,-43295,-7794c2381102,1040371,2337807,1049896,2290182,1042103v-6062,-866,-38100,-6927,-33771,9525c2258143,1059421,2278059,1061153,2284120,1059421v-1732,,-1732,866,,xm2463364,991881v,,,,,c2465095,991015,2467693,990149,2463364,991881xm2507525,677555v-13855,-4329,-30307,-1731,-44161,-1731c2433922,674958,2403616,673226,2374175,671494v-9525,,-94384,-13854,-93519,866c2281523,685349,2343868,678421,2352527,679287v48491,2598,103909,19916,152400,8659l2504927,687946v1732,-865,1732,,,c2514452,686215,2517050,680153,2507525,677555xm2270266,975428v866,22514,180975,21648,193098,17318c2461632,993612,2460766,993612,2463364,992746v,,,,,c2487609,983221,2445179,975428,2438252,975428v-27709,866,-55418,4330,-82261,6062c2347332,981490,2270266,971099,2270266,975428xm2492804,922608r,c2513586,903558,2410543,906156,2401018,906156v-13854,,-146339,-7794,-146339,1731c2255545,918278,2361186,915680,2371577,916546v23380,866,47625,2598,71005,4330c2452107,922608,2484145,930401,2492804,922608v-1731,866,-1731,1732,,xm2195797,881044v13855,866,26844,14721,40698,6062c2251216,878446,2230434,867190,2220043,869787v-3464,866,-2598,866,,c2188870,878446,2147307,870653,2115268,870653v-19916,,-40698,-866,-60614,3464c2032141,878446,2064179,887971,2074570,886240r,c2111804,881044,2157698,878446,2195797,881044xm1769770,831687v23380,6928,55418,,78798,-866c1893595,829090,1950745,822162,1994907,836017v6927,1732,12988,6927,19915,7793c2020884,844676,2035604,833419,2025213,829090v-20781,-8660,-45027,-6928,-66675,-7794c1903120,818699,1846836,813503,1791418,818699v-3464,,-40698,6927,-21648,12988xm2500598,438565v-28575,2597,-56285,865,-85726,-866c2392359,435967,2370711,431637,2348198,429040v-8659,-866,-20782,5195,-8659,9525c2363784,447224,2393225,448090,2419202,449821v13855,866,26843,1732,40698,2598c2481547,453285,2520513,461078,2541295,452419v7793,-3463,8659,-9525,866,-12989c2530904,433369,2512720,437699,2500598,438565xm2456436,1009199v-19050,-1732,-39832,1731,-59748,1731c2377638,1010930,2358588,1012662,2339539,1010930v-15587,-865,-32039,-10390,-46760,-9524c2283255,1002271,2265936,1010930,2284120,1016992v18184,5195,39832,-866,58882,3464c2364650,1024785,2386297,1023053,2407079,1026517v16452,2598,38100,8659,54553,1732l2461632,1028249v1732,-866,865,-866,,c2473755,1022187,2467693,1010065,2456436,1009199xm2467693,956378v8659,-4329,-1732,-12988,-6061,-13854c2452973,940792,2444313,943390,2435654,945121v-22513,3464,-45027,,-67540,1732c2360320,947719,2291047,936462,2289315,943390v-5195,18184,164523,19915,178378,12988xm2092754,413453v19050,1732,39832,-1732,59748,-1732c2171552,411721,2190602,409990,2208786,411721v15586,866,32039,10391,46759,9525c2265070,420380,2282388,410856,2264204,405660v-18184,-5195,-39832,866,-58881,-3464c2183675,397867,2162027,399599,2141245,396135v-16452,-2598,-38100,-8659,-54552,-1732c2075436,400465,2081497,412587,2092754,413453xm2481547,1193637v,,-865,866,-2597,866c2477218,1195369,2476352,1195369,2476352,1196235v1732,-866,4330,-2598,5195,-2598xm2265936,363231v-34636,11256,-84859,1731,-121227,2597c2130854,365828,2087559,360633,2078900,373621v-7794,12123,38966,7794,43295,7794c2168954,382280,2212250,372755,2259875,380549v6061,866,38100,6927,33770,-9525c2291047,363231,2271997,361499,2265936,363231v866,,1732,,,xm2057252,500044v866,-866,1732,-1732,,l2057252,500044v-20782,19050,82261,16452,91787,16452c2162893,516496,2295377,524290,2295377,514765v-866,-10391,-106507,-7794,-116898,-8659c2155100,505240,2130854,503508,2107475,501776v-9525,-1732,-42430,-9525,-50223,-1732xm2081497,466274v-8659,4329,1732,12988,6062,13854c2096218,481860,2104877,479262,2113536,477530v22514,-3463,45027,,67541,-1731c2188870,474933,2258143,486190,2259875,479262v6061,-18184,-164523,-19050,-178378,-12988xm2315293,409990v23379,2597,47625,2597,71004,3463c2433057,415185,2480682,421246,2527441,414319v14720,-1732,17318,-14720,,-15586c2504061,398733,2480682,403062,2456436,403062v-45893,,-89189,866,-134216,-5195c2305768,395269,2290182,407392,2315293,409990xm2278925,448090v-866,-22514,-180109,-21648,-193098,-17319l2085827,430771v-24246,9525,18184,17319,25111,17319c2138648,447224,2166357,443760,2193200,442028v8659,-866,86591,9525,85725,6062xm2459900,371024v-19916,1731,-42430,2597,-62346,-2598c2387164,365828,2363784,356303,2357723,371890v-6062,18184,45893,10390,54552,10390c2438252,382280,2463364,382280,2489341,381415v12122,,33770,6927,43295,-1732c2530904,381415,2530039,381415,2532636,379683r,c2556016,359767,2465095,370158,2459900,371024xm2524843,354571v-2598,,-6062,,-8659,866c2517916,355437,2521380,355437,2524843,354571xm2527441,414319v-45027,6927,16452,-2598,,l2527441,414319xm2511854,355437v-865,,-865,,,l2511854,355437xm2428727,1425701v-44162,-1732,-87457,-11257,-129886,-20782c2282388,1401456,2265936,1421372,2287584,1422237v24245,866,48491,866,72736,5196c2384565,1431762,2407945,1436958,2433057,1438690v10391,866,44161,6927,52820,-866c2485011,1438690,2485011,1438690,2485877,1437824r,c2500598,1421372,2432191,1425701,2428727,1425701xm1740329,227283v-25977,-866,-51954,-3464,-77931,-6927c1656336,219490,1533377,204769,1531645,216026v-1732,15586,71871,16452,75334,16452c1631225,233344,1663263,233344,1686643,240271v17318,5196,58016,12989,75334,3464c1787954,228149,1753318,227283,1740329,227283xm1761977,1222212v-22514,-6927,-55418,-2597,-78798,-866c1670191,1222212,1674520,1222212,1680581,1221346v-45027,3464,-90054,8660,-135081,13855c1529913,1236933,1525584,1251653,1543768,1251653v22514,,45027,-6927,68407,-8659c1657202,1240396,1699632,1230006,1744659,1236067v11257,2598,43295,-6061,17318,-13855xm1537706,1326987v14721,6928,33771,-1731,49357,-2597c1631225,1320926,1675386,1310535,1719547,1314865v4330,,55419,6061,43296,-8659c1751586,1291485,1710888,1299278,1694436,1300144v5196,,8659,,-866,c1646811,1302742,1600052,1312267,1553293,1314865v-6062,,-35502,2597,-15587,12122xm1739463,1416176v-21647,3464,-43295,,-64943,1732c1646811,1420506,1619102,1424835,1592259,1426567v-11257,866,-22514,,-33771,866c1542036,1429165,1534243,1444751,1555891,1443885v51954,-866,102177,-12123,154132,-12123c1719547,1431762,1760245,1435226,1764575,1423969v5195,-11257,-18184,-8659,-25112,-7793c1740329,1416176,1740329,1416176,1739463,1416176xm1693570,1299278v,,,,,c1687509,1299278,1679716,1300144,1693570,1299278xm1700497,261053v-32038,-2598,-63211,-5195,-95250,-6061c1591393,254992,1540304,243735,1538572,257590v-3463,11256,59748,13854,65810,14720c1635554,274908,1666727,278371,1697900,280103v19916,866,45027,6062,64943,1732c1781893,277505,1771502,262785,1757648,261919v-19051,-2598,-38101,,-57151,-866xm2062447,262785r,c2040800,271444,2085827,274908,2088425,274908v26843,,52820,866,79663,1732c2209652,277505,2251216,281835,2292779,282701v16453,,10391,-10391,-3464,-10391c2266802,273176,2243422,269712,2220909,268846v-29441,-1731,-58882,-2597,-89189,-3463c2113536,264517,2080632,255858,2062447,262785v2598,-866,3464,-866,,xm1920438,138094v-29441,-1732,-58016,-2598,-87457,-4329c1826054,133765,1782759,128569,1781893,139826v-866,12123,52820,8659,57150,8659c1896193,146753,1959404,146753,2015688,157144v6062,866,18184,2598,20782,-5195c2040800,138094,2020884,143290,2014822,143290r,c1983650,144155,1951611,139826,1920438,138094xm1845970,799649v38100,-1732,95250,-12989,130752,1732c1981052,803112,2007029,801381,2002700,791856v-5196,-11257,-42430,-5196,-51955,-6062c1902254,784928,1854629,782331,1806138,785794v-3463,,-38100,7793,-20782,14721c1801809,807442,1828652,800515,1845970,799649xm1548963,331192v19050,866,38966,,58016,866c1650275,332058,1693570,337253,1736865,335521v14721,-866,20783,-4329,23380,-18184c1761977,309544,1780161,313874,1778429,302617v-2598,-13855,-41564,-14721,-51954,-15587c1701363,285299,1677118,284433,1652007,283567v-15587,,-85725,-6062,-88323,-866c1556756,293092,1561952,293092,1648543,300885v22514,1732,44161,6061,65809,6927c1721279,307812,1748988,314740,1755916,312142v-30307,10391,-71871,866,-103909,c1632091,311276,1613041,311276,1593125,312142v-15587,866,-45894,-6062,-58882,866c1517791,322533,1540304,330326,1548963,331192xm2724002,900094v-31173,866,-63211,-866,-94384,-866c2620093,899228,2521380,888837,2517050,903558v-4330,13854,27709,7793,33770,6927c2575932,907021,2601043,907887,2626154,908753v30307,1732,60614,4330,91787,5196c2730929,914815,2763834,925206,2774225,915680v20782,-19049,-43296,-15586,-50223,-15586xm2956066,10805v-45894,3464,-90921,9525,-137680,6928c2813191,17733,2773359,14269,2790677,29855v15586,12989,48491,6062,66675,5196c2853888,35051,2853023,35051,2857352,35051v44161,-1732,87457,-10391,131619,-13855l2988971,4744v-10392,2598,-22514,5196,-32905,6061xm2576797,283567r,c2575066,285299,2575932,283567,2576797,283567xm2726600,298287v-38100,7793,-80530,12989,-120361,11257c2595848,308678,2573334,295690,2568138,310410v-4329,12123,45893,9525,52821,7793c2625289,317337,2623557,317337,2620959,318203v17318,-4329,38100,,56284,-866c2699757,315606,2722270,315606,2745650,314740v1732,,45027,-2598,32904,-13855c2767297,291360,2737857,296556,2726600,298287xm2588054,357169v45894,-3464,91787,-3464,137680,-6927c2741320,349376,2764700,351974,2778554,345912v14721,-6061,-866,-13854,-8659,-13854c2729198,329460,2685902,340717,2645204,342449v-19915,866,-38100,,-57150,-2598c2568138,336387,2562943,358901,2588054,357169v-866,,-866,,,xm2620959,318203r,c2612300,320801,2617495,319069,2620959,318203xm2084095,161474v14721,-3464,-8659,1731,,l2084095,161474xm2481547,1453410v-22513,-4329,-45893,-866,-68406,-1732c2393225,1451678,2374175,1450812,2354259,1449946v-10391,,-21648,,-32039,-1731c2313561,1446483,2304036,1439556,2295377,1439556v-7793,,-23380,12122,-9525,17318c2304036,1463801,2323952,1460337,2343002,1460337v23380,866,46759,1732,70139,5196c2432191,1468131,2452973,1473326,2472023,1468997v4329,-866,23379,-12989,9524,-15587xm2497134,196110v-13855,-4330,-33770,2598,-48491,3464c2413141,203037,2381102,198708,2346466,196110v-4330,,-29441,5195,-14721,12989c2344734,215160,2367247,210830,2381102,210830v38966,1732,84859,9526,122959,2598c2520513,209965,2504927,197842,2497134,196110xm2775957,913083v,,-866,866,-1732,1732c2773359,915680,2772493,916546,2772493,916546v,,2598,-2597,3464,-3463xm2752577,261919v-51088,8659,-102177,10391,-154132,10391c2586323,272310,2568138,264517,2556016,271444v-12123,7793,13854,17318,20781,11257c2577664,281835,2577664,281835,2576797,282701v6928,-6061,40698,-866,49357,-866c2654729,281835,2683304,280969,2711880,280103v16452,-866,34636,866,51954,-1732c2790677,273176,2770761,259321,2752577,261919xm2610568,734706v28575,1731,56284,3463,84859,4329c2717941,739901,2746516,744231,2768164,737303v,,,,,c2768164,737303,2768164,737303,2768164,737303v4329,-1732,10390,-5195,12988,-8659c2785482,719985,2753443,726912,2751711,726912v-28575,2598,-58016,1732,-87456,c2634813,726046,2605372,723449,2575932,721717v-6062,,-71005,,-69273,2598c2514452,739035,2598445,733840,2610568,734706xm2748247,951183v867,-866,1732,-1732,2598,-1732c2749979,949451,2749114,950317,2748247,951183xm2719672,938194r,c2698891,941658,2677243,941658,2655595,940792v-25111,-866,-50223,-1732,-75334,-3464c2562077,935596,2536100,926937,2518781,932999v-16452,5195,11258,11257,14721,11257c2555150,945121,2576797,946853,2598445,947719v25112,1732,50223,2598,75334,2598c2689366,951183,2735259,960708,2748247,950317v,,,,-865,866c2747382,951183,2747382,951183,2748247,950317v,,,,,c2767297,935596,2724868,937328,2719672,938194xm2748247,951183v-865,,-865,,,l2748247,951183v-865,,-865,,,xm2741320,771940v-1732,,-1732,,,l2741320,771940xm2759505,770208v,,,,,c2764700,770208,2775957,766744,2778554,762415v4330,-6928,-34636,-3464,-38100,-2598c2696293,767610,2644338,762415,2600177,759817v-4329,,-51954,-8659,-48491,3464c2554284,774537,2601909,771074,2610568,771074v50223,-866,99580,2597,148937,-866c2757773,770208,2744784,771074,2741320,771940v1732,-866,7794,-866,18185,-1732xm2718807,1185844v-21648,1732,-43296,866,-64943,c2610568,1184978,2563809,1175453,2520513,1179783v-2597,,-12988,4329,-8659,8659c2516184,1193637,2535234,1191040,2541295,1191906v24246,865,47625,2597,71005,4329c2635679,1197967,2659059,1200565,2682438,1199699v13855,,48491,8659,59748,-1732c2761236,1181515,2725734,1184978,2718807,1185844xm2742186,1198833v-9525,8659,6928,-6062,,l2742186,1198833xm2742186,984953v-42429,4330,6928,-866,,l2742186,984953xm2736125,808308v12989,,26843,3463,38966,-1732c2793275,798783,2769895,790990,2762102,790990v-45893,866,-90920,9525,-136813,8659c2596713,798783,2569005,798783,2541295,795319v-34636,-3463,-40697,11257,-2597,11257c2603641,807442,2669450,810040,2736125,808308v-3464,,-20782,,-25112,866c2713611,809174,2720539,809174,2736125,808308xm2493670,982355v866,9526,167121,11257,248516,2598c2746516,984087,2760370,978892,2757773,972831v-3464,-9526,-20782,-3464,-26844,-1732c2698025,976294,2665120,975428,2632216,974562v-32905,-866,-64943,,-97848,-2597c2524843,971099,2489341,964171,2493670,982355xm2764700,738169v-1732,,-3464,866,,l2764700,738169xm2768164,736437v,,,,,c2766432,737303,2765566,737303,2764700,737303v1732,,2597,,3464,-866xm2768164,736437v,,,,,c2769029,736437,2769895,736437,2768164,736437xm2090157,177926v21647,-866,42429,-2598,64077,-4330c2197529,170999,2239093,170999,2280656,179658v14721,3463,23380,-9525,8659,-17318c2271997,154546,2239093,160608,2220909,160608v-25112,-866,-50223,-866,-75334,c2125659,160608,2104011,157144,2084095,160608v-17318,4329,-8659,18184,6062,17318xm2762102,524290v-12123,3463,13855,-3464,,l2762102,524290xm2748247,509569v-25977,4330,-53686,2598,-79663,3464c2645204,513033,2621825,513033,2597579,511301v-17318,-866,-35502,-5195,-52820,-866c2529172,513899,2540429,522558,2550820,523424v21648,2597,44162,,64943,c2644338,523424,2672047,523424,2700622,524290v19050,,43296,5195,61480,c2783750,519094,2759505,507837,2748247,509569xm2615763,704399v-1732,,-1732,,,c2627886,703533,2631350,703533,2631350,703533v41564,-2598,83127,-5196,124691,-4330c2762968,699203,2792409,686215,2775091,685349v-23380,-866,-46759,1732,-69273,3463c2660791,693142,2617495,694874,2572468,690544v-14721,-1732,-12989,15587,1732,17318c2588054,709594,2601909,705265,2615763,704399xm2460766,1147744v-26844,,-52821,-866,-79664,-866c2339539,1146012,2297975,1141683,2256411,1140817v-16452,,-10391,10391,3464,10391c2282388,1150342,2305768,1153806,2328281,1154671v29442,1732,58883,2598,89189,3464c2436520,1159001,2469425,1166794,2487609,1159867v-1732,866,-3464,1732,,c2493670,1157269,2490207,1159001,2487609,1159867v20782,-7793,-24245,-12123,-26843,-12123xm2615763,704399v3464,,14721,-866,15587,-866c2626154,704399,2620959,704399,2615763,704399r,xm2830509,56699v-4330,,-55418,-6062,-43296,8659c2798470,80078,2839168,72285,2855620,71419v-5195,,-8659,,866,c2901513,68821,2945675,60162,2990702,56699r,-15587c2981177,42844,2972518,45442,2963859,45442v-45027,4329,-88323,14720,-133350,11257xm2858218,34185v,,,,,c2868609,34185,2898916,32453,2858218,34185xm2471156,1468997v-21647,5195,6928,-866,,l2471156,1468997xm1694436,642053v-32038,866,-74468,6928,-95250,6928c1587929,648981,1549829,642053,1542902,650712v-11257,13855,11257,19916,19916,19050c1606113,666299,1649409,668031,1692704,662835v9525,-866,43296,1732,44161,-10391c1736865,645517,1717816,641187,1694436,642053xm1568013,808308v24246,,48491,2598,72737,6061c1664995,817833,1688375,819565,1712620,823028v16452,1732,33771,13855,47625,c1773234,810040,1736865,811771,1731670,811771v-19916,866,-40698,-2597,-60613,-5195c1649409,803978,1628627,799649,1606979,797051v-16452,-2598,-41563,-12123,-58016,-4330l1548963,792721v-1732,866,-1732,866,,c1525584,803978,1561086,808308,1568013,808308xm1729072,681019v-38966,3464,-75334,7793,-114299,7793c1595722,688812,1574075,685349,1555891,688812v-6062,866,-14721,8659,-7794,13855c1554159,708728,1565416,706996,1573209,706996v43295,,85725,-1731,129020,-2597c1718682,704399,1746391,707862,1760245,697471v17318,-15586,-25111,-16452,-31173,-16452xm1755050,408258r,c1710023,416917,1663263,417783,1617370,417783v-21648,,-43295,,-64943,1732c1546365,420380,1533377,422112,1539438,431637v5196,7793,22514,6062,31173,6062c1619102,436833,1668459,429905,1716950,427308v16452,-866,41563,1732,57150,-6062c1794016,410856,1763709,406526,1755050,408258xm1729072,681019v11257,-866,-12988,1732,,l1729072,681019xm1554159,967635v19916,1732,38966,3464,58882,5196c1656336,977160,1699632,979758,1742927,979758v11257,,18184,-18184,2598,-19050c1724743,960708,1704827,966769,1683179,965903v-24245,-866,-49357,-3463,-73602,-6927c1589661,956378,1567148,945987,1548097,949451v-19050,3464,-5195,17318,6062,18184xm1775831,497446r,c1754184,516496,1819127,513033,1825188,513033v31173,-866,63212,,94384,866c1929097,513899,2027811,524290,2032141,509569v4329,-13854,-27709,-7793,-33771,-6927c1973259,506106,1948148,505240,1923036,504374v-30307,-1732,-60614,-4330,-91786,-5196c1819127,498312,1786222,487921,1775831,497446xm1658934,900094v26843,,57150,-4329,83127,c1760245,903558,1767172,881910,1747257,881044v-18185,-866,-35503,6062,-53687,6062c1665861,887971,1636420,887971,1608711,884508v-12123,-1732,-55418,-18184,-65809,-8659l1542902,875849v-12989,12122,38966,16452,45027,16452c1612175,895765,1634688,900094,1658934,900094xm1734268,924340v-24245,2597,-49357,4329,-73602,4329c1638152,928669,1616504,925206,1593990,923474v-7793,-866,-40697,-12123,-45893,-4330c1533377,943390,1640750,938194,1654604,938194v22514,,45893,-2598,69273,-1732c1737731,937328,1758513,942524,1769770,932133v19050,-17318,-31173,-8659,-35502,-7793xm1534243,739035r,c1541170,750292,1562818,743365,1574075,742499v26843,-866,53686,-2598,80529,-2598c1680581,739901,1706559,740767,1732536,739901v23380,-866,23380,-27709,4329,-19050c1729938,724315,1733402,722583,1736865,720851v-14720,6927,-33770,3464,-49356,4329c1659800,726046,1632956,726046,1605247,726046v-2597,866,-82261,-5195,-71004,12989xm1619968,777135v22513,866,45893,866,68407,2598c1705693,781465,1727341,790990,1744659,785794v9525,-2598,14720,-16452,1732,-18184c1724743,765012,1702229,768476,1679716,765878v-25112,-2597,-51089,-1732,-76200,-2597c1589661,762415,1549829,749426,1538572,758085r,c1515193,778867,1610443,777135,1619968,777135xm1574941,848140v23379,1731,46759,3463,69272,6061c1664129,855933,1684911,858531,1704827,860262v10391,866,42430,13855,49357,5196c1768904,848140,1743793,847274,1731670,849871v-19916,4330,-40698,-865,-60613,-3463c1646811,842944,1622566,842078,1598320,838615v-13854,-1732,-45893,-14721,-58882,-6928l1539438,831687v-1732,866,-1732,866,,c1518657,845542,1571477,848140,1574941,848140xm1835579,368426v23380,-2598,45893,-4330,69273,-5195c1929963,362365,1955075,363231,1980186,365828v15587,1732,49357,12123,60614,-2597c2048593,352840,2014822,354571,2011359,354571v-27709,-866,-56284,-866,-83993,-866c1905718,353705,1883204,354571,1861557,352840v-12989,-866,-34637,-6928,-46760,865c1795747,364962,1829518,369292,1835579,368426xm2047727,386610v-61480,-1732,-124691,-4330,-187036,c1867618,385744,1881472,384878,1860691,386610v-11257,866,-60614,-1732,-64078,12123c1792284,415185,1834713,401331,1842507,400465v27709,-3464,55418,-4330,82261,-4330c1953343,395269,1983650,390940,2011359,397867v11257,2598,23379,4329,35502,3464c2064179,399599,2065911,387476,2047727,386610xm2474620,535546v-38100,6062,-83127,8660,-121227,5196c2339539,539876,2326550,526021,2312695,534680v-14720,8660,6062,19916,16453,17319l2329148,551999v31172,-8659,72736,-866,104774,-866c2453838,551133,2474620,551999,2494536,547669v22514,-4329,-9525,-13854,-19916,-12123xm2291914,586635v-5196,13855,56284,9525,63211,9525c2375906,597026,2397554,597026,2418336,597892v14721,,49357,6927,61480,-1732c2483279,593562,2481547,595294,2479816,596160v2598,-1732,8659,-25977,9525,-30307c2491073,554596,2465095,557194,2459900,558060v-34637,3464,-71005,8659,-105641,2598c2344734,558926,2318757,545937,2314427,562390v-1732,7793,31173,6927,35502,7793c2358588,571049,2463364,575378,2463364,578842v,11257,-82262,7793,-90921,7793c2358588,586635,2298841,568451,2291914,586635xm1845970,325996v25111,,50223,-2597,75334,-1731c1943818,325130,1966331,325130,1988845,327728v4330,866,57150,15587,52821,-866c2038202,313874,1966331,316471,1958538,315606v-25111,-866,-50222,-1732,-74468,-2598c1868484,313008,1824322,305215,1811334,316471v-15587,13855,31173,9525,34636,9525xm1793150,237674v-11257,19050,98713,20781,109970,21647c1929097,261919,1955941,263651,1982784,266249v10391,866,26843,8659,36368,c2023481,261919,2018286,259321,2014822,258455v-33770,-10390,-75334,-6061,-110836,-10390c1892729,246333,1800943,224685,1793150,237674xm1807004,424710v42430,-4330,-6061,866,,l1807004,424710xm1792284,436833r,c1795747,446358,1813066,440296,1819127,438565v32905,-5196,65809,-4330,98714,-3464c1950745,435967,1982784,435101,2015688,437699v8659,866,45028,7793,39832,-10391c1973259,429905,1888400,416051,1807004,424710v-4329,866,-17318,6061,-14720,12123xm2025213,286165v-23379,-1732,-46759,-5196,-70138,-6928c1911779,275774,1858959,267981,1816529,275774v-5195,866,-10391,9525,-3463,12988c1820859,292226,1829518,290494,1838177,290494v22514,-866,45893,-1732,68407,-866c1930829,289628,1955941,290494,1980186,292226v21648,1732,40698,8659,62346,11257c2047727,304349,2054654,298287,2051191,293092v-4330,-7793,-20782,-6062,-25978,-6927xm2008761,215160v-23379,-866,-47625,-2598,-71004,-4330c1914377,209099,1890997,206501,1867618,207367v-13855,,-48491,-8659,-59748,1732c1788820,226417,1824322,222087,1831250,222087v21648,-1731,43295,-866,64943,c1939488,222953,1987113,232478,2029543,228149v2598,,12989,-4330,8659,-8659c2033872,213428,2014822,215160,2008761,215160xm2446045,505240v-19915,,-41563,866,-61480,-2598c2370711,500044,2349929,488787,2338672,501776v-9524,10391,71871,12989,82262,13854c2440850,517362,2460766,518228,2481547,519094v7794,,39833,7793,47625,866c2548223,501776,2453838,505240,2446045,505240xm2513586,315606v5195,,29441,-866,20782,-12123c2525709,293092,2498866,300019,2488475,301751v-38966,4329,-82262,3464,-120361,-2598c2363784,298287,2329148,290494,2340404,303483v6928,8659,26843,6061,36369,6061c2421800,312142,2467693,318203,2513586,315606v,,866,,,xm1805273,871519v52820,-7793,116897,-7793,169718,866c1981918,873251,2022616,881044,2022616,868055v,-13854,-51955,-7793,-60614,-7793c1904852,860262,1847702,854201,1790552,859396r,c1784491,860262,1768904,859396,1765441,866324v-6928,17318,35502,5195,39832,5195xm2543027,338119v-21647,-2598,-45893,1732,-67541,1732c2452973,339851,2429593,338119,2407079,335521v-21647,-1731,-44161,-12122,-64943,-12122c2339539,323399,2311829,333790,2323086,337253v17318,5196,38966,4330,56284,6062c2428727,347644,2478950,357169,2528307,353705v6927,866,34636,-12122,14720,-15586xm2543893,472335v-7793,-9525,-47625,,-58016,866c2444313,477530,2397554,473201,2355991,465408v-4330,-866,-33771,-13855,-31173,3463c2326550,481860,2372443,480128,2381968,480994v48491,3464,95250,12123,144607,6927c2534368,487921,2551686,481860,2543893,472335xm2335209,652444v27709,866,55418,866,83127,866c2430459,653310,2472023,661103,2481547,653310v-865,866,-865,866,,l2481547,653310v19916,-18184,-39831,-12989,-47625,-12123c2406213,642919,2377638,642053,2349929,641187v-11257,-866,-47625,-13854,-57150,-5195c2277193,648981,2327416,652444,2335209,652444xm2527441,488787v-38966,3464,6927,-866,,l2527441,488787xm2503195,264517v-57150,3464,-113434,6927,-169718,866c2323086,264517,2297975,274908,2319622,279237v12123,2598,26844,2598,38966,866c2357723,280103,2356857,280103,2358588,280103v47625,-6927,99580,-3463,147205,-866c2508391,279237,2553418,275774,2540429,265383v-8659,-6928,-27709,-866,-37234,-866xm2510989,228149v-45028,1731,-90921,2597,-135948,2597c2367247,230746,2345600,222953,2341270,234210v-3463,9525,6928,18184,15587,12123c2365516,241137,2361186,243735,2356857,246333v25111,-16453,77932,-4330,106507,-3464c2485877,243735,2508391,245467,2530904,242869v4330,-866,12123,-4329,11257,-10391c2540429,223819,2516184,228149,2510989,228149xm2856486,222953v,866,,866,,c2855620,224685,2855620,223819,2856486,222953xm2513586,315606r,c2485011,317337,2510989,315606,2513586,315606xm2528307,354571r,l2528307,354571r,xm2007029,983221v11257,5196,29441,1732,41564,866c2077168,981490,2104877,983221,2134318,984953v22513,1732,44161,6062,66675,8659c2209652,994478,2221775,988417,2209652,984087v-24246,-8659,-53686,-9525,-79663,-11256c2116134,971965,2103145,971099,2089291,970233v-21648,-866,-60614,-8659,-81396,c2000102,973696,1999236,979758,2007029,983221xm2463364,1115706v-18185,-2598,-37234,,-55419,865c2368979,1118303,2325684,1120035,2289315,1106181v-7792,-3464,-38965,865,-20781,10390c2285852,1126096,2312695,1123499,2331745,1125230v41564,2598,83994,10392,125557,5196l2457302,1130426v1732,,1732,,,c2465095,1128694,2478084,1118303,2463364,1115706xm2688500,1023919v-6927,,-20782,866,,c2699757,1023053,2749114,1025651,2752577,1011796v4329,-16452,-38100,-2597,-45893,-1731c2678975,1013528,2652132,1014394,2624422,1014394v-28574,866,-58881,5196,-86590,-1732c2526575,1010065,2514452,1008333,2502329,1009199v-16452,866,-19050,13854,,13854c2563809,1025651,2627020,1028249,2688500,1023919xm2103145,917412v19916,,41564,-866,61480,2598c2178479,922608,2199261,933865,2210518,920876v9525,-10391,-71870,-12989,-82261,-13855c2108341,905290,2088425,904424,2067643,903558v-7793,,-39832,-7793,-47625,-866c2020884,901826,2021750,901826,2020018,902692r,c2000968,920876,2096218,917412,2103145,917412xm2006163,949451v7793,9525,47625,,58016,-866c2105743,944256,2152502,948585,2194065,956378v4330,866,33771,13855,31174,-3463c2223507,939926,2177614,941658,2168088,940792v-48490,-3464,-95250,-12123,-144607,-6927c2015688,934730,1998370,940792,2006163,949451xm2703220,1083667v-25111,,-50223,2598,-75334,1732c2605372,1084533,2582859,1084533,2560345,1081935v-4329,-866,-57150,-15586,-52820,866c2510989,1095790,2582859,1093192,2590652,1094058v25111,866,49357,1732,74468,2598c2680707,1096656,2724868,1104449,2737857,1093192v15586,-14721,-31173,-9525,-34637,-9525xm2735259,1055092v-9525,6927,6927,-3464,,l2735259,1055092xm2524843,1125230v23380,1732,46759,5196,70139,6928c2638277,1135622,2691098,1143415,2733527,1135622v5196,-866,10391,-9526,3464,-12989c2729198,1119169,2720539,1120901,2711880,1120901v-22514,866,-45894,1732,-68407,866c2619227,1121767,2594116,1120901,2569870,1119169v-21647,-1732,-40698,-8659,-62345,-11257c2502329,1107046,2495402,1113108,2498866,1118303v4329,7793,19915,6062,25977,6927xm2756906,1177185r,c2768164,1158135,2658193,1156403,2646936,1155537v-25977,-2597,-52820,-4329,-79663,-6927c2556882,1147744,2540429,1139951,2530904,1148610v-4329,4330,866,6927,4330,7793c2569005,1166794,2610568,1162465,2646070,1166794v10391,1732,103044,22514,110836,10391xm2714477,1040371v-23379,2598,-45893,4330,-69273,5196c2620093,1046433,2594982,1045567,2569870,1042969v-15586,-1732,-49357,-12123,-60613,2598c2501463,1055958,2535234,1054226,2538698,1054226v27708,866,56284,866,83993,866c2644338,1055092,2666852,1054226,2688500,1055958v12989,866,34636,6927,46759,-866c2754309,1043835,2720539,1039506,2714477,1040371xm2091023,533815v8659,-866,12988,-866,14720,-866c2102279,532949,2087559,533815,2091023,533815xm2068509,584903v18184,866,37234,-3463,56284,-3463c2168954,580574,2211384,584037,2254679,585769v13855,866,14721,-13854,,-15586c2234763,567585,2213116,568451,2193200,568451v-39832,-866,-89189,-9525,-129021,-2598c2066777,564987,2069375,564987,2064179,565853v-4329,866,-2598,,,c2047727,569317,2054654,584903,2068509,584903xm1980186,745096r,c1984516,743365,1981918,745096,1980186,745096xm2041666,745096v13854,4330,30306,1732,44161,1732c2115268,747694,2145575,749426,2175016,751158v9525,,94384,13854,93518,-866c2267668,737303,2205323,744231,2196664,743365v-48492,-2598,-103910,-19916,-152401,-8659l2044263,734706v-1731,865,-1731,,,c2034738,736437,2033007,742499,2041666,745096xm1938622,681019v-28575,-1732,-56284,-3464,-84859,-4329c1831250,675824,1802675,671494,1781027,678421v-4330,1732,-10391,5196,-12989,8660c1763709,695740,1795747,688812,1797479,688812v28575,-2597,58016,-1731,87457,c1914377,689678,1943818,692276,1973259,694008v6061,,71004,,69273,-2598c2035604,676690,1950745,681885,1938622,681019xm2805398,132899v-12123,-1732,-43296,7793,-17319,15586c2810593,155412,2843497,151083,2866877,149351v12123,-866,8659,-866,3464,c2910172,145887,2950005,141558,2989836,137228r,-17318c2972518,121642,2955200,125971,2937882,126837v-45028,1732,-86591,12123,-132484,6062xm1774966,732974v23379,866,46759,-1732,69272,-3464c1889266,725180,1932561,723449,1977588,727778v14721,1732,12989,-15586,-1732,-17318c1961136,709594,1947282,713058,1933427,713924v1732,,1732,,,c1923902,714790,1919572,714790,1918706,714790v-41563,2597,-83127,5195,-124690,4329c1786222,719119,1757648,732108,1774966,732974xm2071106,700935v,,,,,c2071106,700069,2071106,700069,2071106,700935v,-866,,-866,,xm2067643,653310v19050,866,38100,-6061,58016,-6927c2154234,645517,2181943,646383,2210518,646383v19916,,40698,6927,59748,6927c2275461,653310,2283255,648981,2280656,642053v-4329,-11257,-20781,-9525,-30306,-8659c2196664,642053,2140380,629930,2085827,632528v-12989,2598,-53686,19916,-18184,20782xm2073704,545071v9525,11257,38966,4330,51089,2598c2141245,545071,2157698,543340,2173284,544206v19916,,38100,7793,58016,8659c2240825,552865,2266802,555462,2272864,546803v6061,-8659,-41564,-9525,-45894,-10391c2181077,532949,2135184,531217,2089291,533815v-3464,,-23380,1731,-15587,11256xm2060716,616076v15586,7793,45893,,63211,-866c2167223,611746,2209652,620406,2252948,621271v6927,,21647,2598,26843,-2597c2285852,613478,2277193,608283,2272864,607417v-22514,-4330,-45028,-1732,-67541,-2598c2158563,603087,2110938,595294,2064179,599624r,c2059850,600490,2060716,599624,2064179,599624v-10391,866,-12988,12122,-3463,16452xm2086693,634260v48491,-2598,-2598,,,l2086693,634260xm1815663,566719r4330,c1818261,566719,1817395,566719,1815663,566719xm1778429,586635v24246,3464,54552,-6061,78798,-6061c1909182,580574,1964600,590965,2016554,585769v3464,,37234,-8659,19916,-13854c2022616,567585,2005297,571049,1990577,571915v-64077,6061,-129886,-7794,-193964,-5196c1797479,566719,1800943,566719,1805273,566719v-2598,,-5196,,-8660,c1788820,566719,1777563,564987,1771502,570183v-8659,9525,-2598,15586,6927,16452xm2026079,748560v-11257,-6061,-33770,-7793,-45893,-3464c1976722,745962,1978454,745962,1980186,745096v-21648,7794,-58016,1732,-80529,1732c1870216,746828,1841641,750292,1812200,751158v-11257,866,-37234,-866,-44162,10391c1758513,777135,1813066,765012,1817395,765012v59748,-6061,121227,-10391,180975,-4329c2002700,761549,2046861,758951,2026079,748560xm1846836,545071v49357,,97848,-865,146339,2598c1998370,547669,2020018,548535,2013091,538144v-7794,-12988,-46760,-2598,-58016,-2598c1897059,536412,1839909,529485,1781893,532949v-9525,866,-22514,14720,-6062,16452c1784491,550267,1794882,545937,1802675,545071v14720,-865,29441,,44161,xm1933427,713924v-4330,,-17318,866,-14721,866c1923036,713924,1928231,713924,1933427,713924r,xm2015688,467140v-21647,-866,-43295,-2598,-64943,-3464c1925634,461944,1900523,461078,1875411,461078v-15586,,-61479,-10391,-74468,l1800943,461078v-19050,16452,22513,14721,28575,13855c1850300,471469,1871947,471469,1893595,472335v25111,866,50223,1732,75334,3464c1987113,477530,2013091,486190,2030409,480128v17318,-6927,-10391,-12988,-14721,-12988xm2828777,110385r,c2833973,109519,2870341,108653,2828777,110385xm1789686,642919v,,,,,c1784491,642919,1773234,646383,1770636,650712v-4329,6928,34637,3464,38100,2598c1852898,645517,1904852,650712,1949013,653310v4330,,51955,8659,48491,-3464c1994907,638590,1947282,642053,1938622,642053v-49356,866,-98713,-2597,-148936,866c1793150,642919,1832116,640321,1789686,642919xm2012225,606551v-65809,-866,-132484,-2598,-198293,-1732c1817395,604819,1829518,604819,1836445,603953v-3464,,-10391,,-22513,866c1800943,604819,1787088,601356,1774966,606551v-18184,7793,5195,15586,12988,15586c1833847,621271,1878875,612612,1924768,613478v28575,866,56284,866,83993,4330c2044263,621271,2050325,606551,2012225,606551xm1836445,604819v1732,,3464,,3464,c1839043,604819,1838177,604819,1836445,604819xm1259750,913083v-7794,6061,7793,-6927,,l1259750,913083xm2480682,603087v-15587,-866,-31173,4330,-46760,3464c2395823,605685,2359454,606551,2321354,600490v-6927,-866,-32904,4329,-15586,11256c2320489,617808,2347332,616076,2363784,616942v36368,1732,84859,10391,121227,1732c2482414,619540,2478084,620406,2485011,618674v3464,-866,1732,-866,,c2502329,615210,2494536,603953,2480682,603087xm2462497,788392v-865,,-2597,,-3463,c2459900,789258,2461632,789258,2462497,788392xm2071106,700935v-19049,21648,55419,12989,60614,12989c2154234,713924,2175882,712192,2198395,712192v11257,,37235,15586,46759,12123c2265936,717387,2234763,703533,2227836,702667v-19916,-1732,-41563,,-61479,-866c2153368,700935,2081497,688812,2071106,700935v,,,,,l2071106,700935xm2840034,185719v-866,,-866,,-1732,c2841766,185719,2866011,183987,2840034,185719xm2069375,826492v,,,,,l2069375,826492r,xm2463364,788392v,,-867,,,l2463364,788392xm2384565,720851v12123,866,83994,12989,94385,866l2478950,721717v19050,-21648,-54552,-12989,-60614,-12989c2395823,708728,2374175,710460,2351661,710460v-11257,,-37234,-14720,-46759,-12123c2284120,705265,2315293,719119,2322220,719985v20782,1732,41564,,62345,866xm2292779,752024v34637,12122,86591,4329,122960,3463c2407079,755487,2390627,756353,2415739,755487v6061,,4329,,,c2433057,754621,2450375,755487,2466827,752890v23380,-4330,12123,-19916,-6061,-17319c2419202,741633,2381102,745096,2339539,744231v-16453,-866,-32039,-6062,-47625,-6062c2278925,737303,2284120,749426,2292779,752024xm2913636,206501v-20782,1732,-42429,4329,-63211,3464c2837436,209099,2807130,201305,2795007,208233v-16453,10391,51088,22513,61479,14720c2858218,222087,2857352,222087,2856486,222953v8659,-5195,34636,-1732,44162,-2597c2922295,219490,2944809,218624,2966457,216026v5195,-866,17318,-6061,23379,-10391l2989836,197842v-1732,-866,-4329,-866,-6927,-866c2960395,196110,2935284,204769,2913636,206501xm2416604,755487r,l2416604,755487r,xm2257277,836017v5196,-13855,-56284,-9525,-63212,-9525c2173284,825626,2151636,825626,2130854,824760v-14720,,-49357,-6927,-61479,1732l2069375,826492r,c2066777,828224,2060716,852469,2059850,856799v-1732,11256,24245,8659,29441,7793c2123927,861128,2160295,855933,2194932,861994v9525,1732,35502,14721,39831,-1732c2236495,852469,2203591,853335,2199261,852469v-8659,-866,-113434,-5195,-113434,-8659c2085827,832553,2168088,836017,2176747,836017v13855,,74469,18184,80530,xm2214848,770208v-27710,-866,-55419,-866,-83128,-866c2119598,769342,2078034,761549,2068509,769342v866,-866,866,-866,,l2068509,769342v-19916,18184,39832,12989,47625,12123c2143843,779733,2172418,780599,2200127,781465v11257,866,47625,13854,57150,5195c2271997,773671,2221775,770208,2214848,770208xm2256411,670628v-34636,-12122,-86591,-4329,-122959,-3463c2142111,667165,2158563,666299,2133452,667165v-1732,,-2598,,-2598,c2131720,667165,2132586,667165,2133452,667165v-17318,866,-34636,,-51955,2597c2058118,674092,2069375,689678,2087559,687081v41563,-6062,79664,-9526,121227,-8660c2225239,679287,2240825,684483,2256411,684483v13855,866,8659,-11257,,-13855xm2451241,789258v-3464,,-6928,,-8659,866c2443448,790124,2446045,790124,2451241,789258xm2814922,172731v-5195,,-49356,865,-25111,10390c2805398,189183,2821850,187451,2838302,186585v-866,,-866,,1732,c2887659,183121,2937882,177060,2985507,177926v865,,2597,,4329,l2989836,160608v-6927,1732,-13854,4329,-19050,4329c2918832,168401,2866877,170999,2814922,172731xm2133452,667165r,l2133452,667165r,xm2296243,801381v-6928,,-21648,-2598,-26843,2597c2263338,809174,2271997,814369,2276327,815235v22514,4330,45027,1732,67541,2598c2390627,819565,2438252,827358,2485011,823028v-9525,866,-33770,3464,,c2489341,822162,2488475,823028,2485011,823028v10391,-866,13855,-12122,3464,-16452c2472888,798783,2442582,806576,2425263,807442v-43295,3464,-85724,-4330,-129020,-6061xm2475486,877581v-9525,-11257,-38966,-4330,-51088,-2598c2407945,877581,2392359,879312,2375906,878446v-19915,,-38099,-7793,-58015,-8659c2308366,869787,2282388,867190,2276327,875849v-6061,8659,41564,9525,45893,10391c2368114,889703,2414007,891435,2459900,888837v4329,,24245,-866,15586,-11256xm2068509,819565v15586,865,31173,-4330,46759,-3464c2153368,816967,2189736,816101,2227836,822162v6927,866,32905,-4329,15586,-11256c2228702,804844,2201859,806576,2185406,805710v-36367,-1732,-84859,-10391,-121227,-1732c2066777,803112,2071106,802246,2064179,803978v-3463,866,-1732,866,,c2047727,807442,2054654,818699,2068509,819565xm2459034,889703v-38100,1732,5195,-866,,l2459034,889703xm2480682,837749v-18185,-866,-37234,3463,-56284,3463c2380236,842078,2337807,838615,2294511,836883v-13855,-866,-14720,13854,,15586c2314427,855067,2336075,854201,2355991,854201v39832,866,89188,9525,129020,2598c2482414,857665,2479816,857665,2485011,856799v4330,-866,2598,,,c2501463,853335,2494536,837749,2480682,837749xm967938,766744v-19050,-866,-38100,6061,-58016,6927c881347,774537,853638,773671,825063,773671v-19916,,-40698,-6927,-59747,-6927c760120,766744,752327,771074,754925,778001v4329,11257,20781,9525,30306,8659c838918,778001,895202,790124,949754,787526v12989,-1732,53687,-19916,18184,-20782xm1460641,734706v-51089,11256,-105641,7793,-156730,1731c1295252,735571,1275336,730376,1275336,745096v,6062,6927,9525,12123,11257c1300447,760683,1316900,761549,1330754,758951v31173,-5195,10391,-1732,1732,c1380977,751158,1432932,752024,1482288,749426v5196,,35503,-5195,23380,-16452c1496143,724315,1471032,732974,1460641,734706xm1106484,28990v30307,1731,61479,3463,91786,4329c1207795,33319,1242432,40246,1247627,31587v-866,866,-866,1732,,l1247627,31587v11257,-19050,-89189,-10391,-96982,-10391c1121204,21196,1091763,20330,1061456,18599v-2597,,-59747,-13855,-49356,5195c1019027,35051,1096959,28990,1106484,28990xm1221650,54101v-18184,2598,-38100,1732,-57150,2598c1142852,58430,1121204,59296,1099557,59296v-8660,,-20782,866,-28576,-4329c1064920,51503,1059725,45442,1051932,47174v-15587,3463,-25978,19916,-4330,21647c1070115,69687,1091763,68821,1114277,68821v23380,,47625,,71005,c1197404,68821,1233772,74883,1243297,66224v,,-865,,,c1252822,57565,1245029,64492,1243297,66224v19916,-16453,-16452,-12989,-21647,-12123xm1238102,152815v-24246,2597,-48491,8659,-72737,10390c1142852,164937,1120338,166669,1098691,164937v-19050,-1732,-44162,-14720,-63212,-6927c1004307,170999,1054529,174462,1062322,174462v7793,,34637,5196,40698,c1103886,173596,1103886,173596,1103020,174462v6061,-5195,36368,-866,42430,-866c1173159,172731,1201734,170999,1229443,169267v5195,,19916,1732,23379,-4330c1260615,154546,1244163,151949,1238102,152815xm2919698,1164196v-25112,2598,-48491,-7793,-73603,-8659c2831375,1154671,2785482,1145146,2777688,1164196v-4329,10391,77932,8659,81396,9525c2885927,1174587,2912770,1177185,2938747,1178051v14721,866,33771,6061,51089,8659l2989836,1165062v-1732,,-3464,,-5195,c2961261,1162465,2943077,1161599,2919698,1164196xm1231175,101726v-19916,4329,6927,-866,,l1231175,101726xm576547,32453v20782,3464,43296,1732,64078,2598c666602,35051,691713,35917,717691,37649v17318,866,56284,17318,71870,11256c810343,41112,777438,30721,771377,30721v-21648,,-43296,-1731,-64077,-4329c682188,23794,657077,22062,631966,20330v-14721,-865,-51955,-9525,-65810,-865c551436,26392,570486,30721,576547,32453xm864895,35917v35502,866,71870,10391,107373,5195c968804,41978,954084,43710,972268,41112v866,,866,,,c976597,40246,988720,34185,986122,28124,983525,17733,954084,24660,947156,24660v-37234,866,-76200,2598,-113434,c833722,24660,799086,21196,812075,33319v9525,7793,42429,2598,52820,2598xm904727,60162v-24246,,-48491,-866,-72737,-866c821600,59296,786097,48905,779170,57565v-13854,16452,23380,10390,25977,9525c822466,65358,843247,68821,860566,70553v23379,1732,47625,2598,71004,4330c945425,75749,969670,84408,983525,80078v13854,-4329,6061,-13854,-4330,-15586c954950,60162,929838,60162,904727,60162xm599927,57565v1732,-866,866,-866,,l599927,57565xm1103020,174462v,,,,,c1100422,176194,1102154,174462,1103020,174462xm988720,99128v24246,2598,51089,-3463,75334,-2598c1117740,98262,1179220,112117,1232041,102592v18184,-3464,23379,-20782,866,-17318c1207795,88737,1181818,90469,1155841,90469v-28575,,-57150,-866,-84860,-1732c1048468,87871,1027686,82676,1005172,84408v-11256,,-45027,12122,-16452,14720xm2789811,1079337v-19916,2598,-13854,18184,2598,19916c2811459,1100985,2830509,1098387,2848693,1100119v32039,2598,63211,5196,95250,6062c2953468,1106181,2973384,1109644,2988971,1108778r,-16452c2975116,1090594,2959529,1090594,2956066,1089728v-53686,-2597,-112569,-17318,-166255,-10391xm1212125,295690v-38100,7793,-80530,12988,-120362,11256c1081372,306080,1058859,293092,1053663,307812v-4329,12123,45894,9525,52821,7794c1110813,314740,1109081,314740,1106484,315606v17318,-4330,38100,,56284,-866c1185282,313008,1207795,313008,1231175,312142v1732,,45027,-2598,32904,-13855c1253688,288762,1224247,293958,1212125,295690xm1063188,280969r,c1060591,282701,1062322,280969,1063188,280969xm2812325,1033444v-12989,,-20782,1732,-23380,13855c2787213,1053360,2769029,1049896,2770761,1058556v2598,12122,43296,11256,51955,12122c2847827,1072410,2872073,1072410,2897184,1073276v17318,,73602,12123,88323,866l2985507,1074142v10391,-8659,-8659,-12989,-14721,-12989c2947406,1059421,2924027,1061153,2900648,1060287v-22514,,-44162,-4329,-66675,-5195c2824448,1055092,2801934,1049031,2792409,1051628v32039,-8659,71005,-866,103909,c2916234,1051628,2935284,1052494,2955200,1051628v9525,,22513,1732,34636,1732l2989836,1036908v-15586,,-32039,,-47625,c2898916,1035176,2855620,1031712,2812325,1033444xm1106484,315606r,c1098691,318203,1103020,316471,1106484,315606xm1067518,210830v44161,-8659,92652,-6927,137679,-6061c1216454,204769,1244163,213428,1244163,194378v,-11257,-31173,-4329,-37234,-3463c1187013,194378,1166231,194378,1146316,196110v-19916,866,-42430,6061,-62346,3464c1071847,197842,1056261,190049,1046736,202171v-12123,12123,13855,10391,20782,8659c1095227,205635,1070981,209965,1067518,210830xm1067518,210830r,c1066652,210830,1066652,210830,1067518,210830xm2863414,1120035v-17319,-5195,-58016,-12989,-75335,-3464c2762102,1132158,2796739,1133024,2808861,1133024v25977,866,51955,3463,77932,6927c2897184,1140817,2953468,1151208,2989836,1151208r,-21648c2969054,1127828,2945675,1127828,2942211,1127828v-24245,-866,-56284,-866,-78797,-7793xm1238102,259321v-51089,8660,-102177,10391,-154132,10391c1071847,269712,1053663,261919,1041541,268846v-12123,7794,13854,17319,20781,11257c1063188,279237,1063188,279237,1062322,280103v6928,-6061,40698,-866,49357,-866c1140254,278371,1168829,278371,1197404,277505v16452,-865,34637,866,51955,-1731c1276202,270578,1257152,256724,1238102,259321xm1083104,242003v32905,-2598,65809,-2598,98714,-3463c1184416,238540,1257152,237674,1241566,224685v-7794,-6061,-29441,,-38100,866c1185282,227283,1166231,228149,1148047,229015v-36368,2597,-101311,-8659,-108238,2597c1039809,248930,1073579,242003,1083104,242003xm1229443,120776v-21648,6061,-44161,6061,-66675,6061c1139388,126837,1116875,125971,1093495,125106v-19050,-866,-44161,-9526,-62345,-6062c1007770,123374,1025954,136362,1040675,135496v21647,-866,43295,-866,64943,c1129863,136362,1154109,137228,1179220,138094v14721,866,55418,8659,67541,-1732c1245029,138094,1244163,138960,1246761,136362v3464,-3463,1732,-1732,,c1264079,120776,1239834,118178,1229443,120776xm2941346,1239531v-27710,,-55419,,-83994,-866c2839168,1238665,2818386,1228274,2801068,1231737v-14720,3464,-19916,13855,-2598,18184c2821850,1255983,2849559,1253385,2872938,1253385v29442,866,58882,,88323,866c2966457,1254251,2977713,1256849,2988971,1259446r,-19050c2969054,1238665,2944809,1239531,2941346,1239531xm93370,1395394v46759,-3463,93518,-1732,140277,-2598c250966,1391931,250100,1381540,234513,1377210v-16452,-4329,-34636,-3463,-51089,-1732c179095,1375478,144459,1378076,181693,1375478v-50223,3464,-100446,6928,-150669,11257c19768,1387601,4181,1391065,18902,1402321v11257,7794,59747,-6061,74468,-6927xm206804,1258581r,c201609,1258581,164375,1259446,206804,1258581xm558363,73151v49357,-1732,96116,-4330,145473,-1732c722886,72285,741070,76615,759254,77480v20782,866,15587,-19915,-4329,-15586c732411,67090,708166,61894,684786,61028,653613,59296,624172,56699,593000,57565v865,,2597,,4329,c596463,57565,594731,57565,593000,57565v-12989,,-25112,-1732,-38101,c538447,60162,541911,73151,558363,73151xm2807995,1194503v-9525,1732,-33770,18184,-13854,24246c2801934,1221346,2811459,1215285,2819252,1214419v15586,-1732,32039,-1732,48491,-866c2894586,1214419,2920563,1216151,2946541,1218749v12988,866,28575,4329,42430,5195l2988971,1204894v-19917,,-38101,-2598,-58883,-4329c2892854,1197967,2846961,1189308,2807995,1194503xm78649,1358160v45894,-3464,90921,-9525,137680,-6927c221524,1351233,261356,1354696,244038,1339110v-15586,-12988,-48491,-6061,-66675,-5195c180827,1333915,181693,1333915,177363,1333915r,c166972,1333915,136665,1335646,177363,1333915v-50223,1731,-98714,12988,-148936,14720c21500,1348635,7645,1346903,1584,1352965v-6062,6061,6927,12988,11257,12988c32756,1369417,58734,1359026,78649,1358160xm199877,1454276v1732,-1732,2598,-2598,,l199877,1454276xm2818386,1268971v-5195,,-46759,13855,-24245,19916c2814057,1294083,2841766,1288887,2862547,1288887v28575,866,57151,866,85726,4330c2955200,1294083,2973384,1299278,2989836,1301010r,-20782c2979445,1278497,2969920,1278497,2966457,1277631v-49357,-4330,-97848,-11257,-148071,-8660xm56136,1475924v53686,-4330,106507,-9525,160193,-7793c224988,1468131,233647,1469862,242306,1469862v9525,-865,12989,-11257,2598,-13854c235379,1452544,207670,1447349,199011,1455142v-1732,1732,-866,866,,c191218,1462069,163509,1456874,153118,1456874v-28575,866,-56284,3463,-84859,6061c64795,1462935,14572,1462069,16304,1470728v5196,17318,27709,6062,39832,5196xm199877,1454276v,,,,,l199877,1454276v,,,,,xm14572,1285424v11257,2597,24246,3463,35503,2597c105493,1282826,162643,1272435,218061,1274167v3463,,44161,-5196,25111,-13855c232781,1255117,218061,1258581,206804,1258581v866,,866,,,c150520,1260312,95968,1271569,39684,1273301v-4330,-866,-45028,6927,-25112,12123xm262222,89603r,l262222,89603r,xm262222,89603r,c262222,89603,262222,89603,262222,89603v,,,,,xm298591,34185v26843,-866,53686,,80529,1732c402500,37649,425879,39380,450125,41978v18184,2598,53686,13855,70138,1732c534984,31587,501213,32453,496884,32453v-25978,-866,-52821,-2598,-78798,-5195c392975,25526,368729,22928,343618,21196v-18184,-866,-49357,-9525,-66675,-3463l276943,17733v-2598,866,-1732,866,,c250100,27258,289931,35051,298591,34185xm19768,510435v16452,8659,49357,-4329,67541,-4329c130604,505240,174765,512167,217195,509569v7793,,32039,-14720,16452,-21648c221524,482726,192950,480128,180827,483592v,,,,-866,c160045,488787,138397,485324,117615,485324v-23379,,-45893,3463,-69272,6061c44879,492251,-1880,498312,19768,510435xm318506,104324v31173,866,61480,1731,91787,4329c441466,110385,472638,112117,502945,118178v10391,1732,47625,13855,54552,-866c562693,105190,514202,107787,509006,106921v-31172,-2597,-62345,-6927,-93518,-9525c386047,93933,356606,93933,327165,91335,311579,90469,275211,79212,262222,89603v,,,,,c241440,106055,311579,104324,318506,104324xm37086,35917v21648,-866,42429,-866,64077,1732c125409,40246,149654,42844,174765,44576v12123,866,55419,10391,64944,1732c254429,31587,231915,30721,221524,30721v-19915,866,-39831,-2597,-59747,-5195c122811,20330,66527,6476,28427,19465v-17318,6061,-866,16452,8659,16452xm93370,117312v27709,,55418,,83993,866c195547,118178,216329,128569,233647,125106v14721,-3464,19916,-13855,2598,-18185c212865,100860,185156,103458,161777,103458v-29441,-866,-58882,,-88323,-866c63063,102592,20634,94799,16304,99994r,c-2746,119910,88174,117312,93370,117312xm68259,78346v50222,4330,97847,12123,148936,9525c222390,87871,263954,74017,241440,67955v-19916,-5195,-47625,,-68406,c144459,67090,115884,67090,87309,63626,74320,61894,25829,47174,15438,59296,3315,74017,61331,77480,68259,78346xm38818,152815v22513,1731,42429,2597,64943,4329c142727,158876,188620,168401,226720,163205v9525,-1731,33770,-18184,13855,-24245c232781,136362,223256,142424,215463,143290v-15586,1731,-32039,1731,-48491,865c140129,143290,114152,143290,88174,138960,-5344,122508,-7076,148485,38818,152815xm176497,183987v-26843,-866,-53686,-3463,-79663,-4329c74320,178792,40549,165803,19768,172731r866,l19768,172731v-7793,2597,-11257,12122,-3464,16452c25829,195244,40549,191780,50940,192646v23380,2598,41564,3464,64944,866c140129,190915,164375,201305,189486,202171v14720,866,60614,10391,68407,-8659c261356,183121,179095,183987,176497,183987xm484761,893167v-20782,-2598,-44161,,-64943,c391243,893167,363534,893167,334959,892301v-19050,,-43296,-5195,-61480,c251831,897496,276077,908753,287334,907021v25977,-4329,53686,-2597,79663,-3463c390377,903558,413756,903558,438002,905290v17318,866,35502,5195,52820,866c506409,902692,495152,894033,484761,893167xm400768,923474v21647,-2598,-20782,1732,,l400768,923474xm473504,926071v-24245,-3463,-48491,-4329,-72736,-2597c376522,925206,351411,927803,327165,927803v-12988,,-53686,-6061,-62345,3464c255295,941658,273479,950317,282138,947719v23380,-6061,48491,-5195,72737,-8659c379120,935596,402500,933865,427611,933865v16452,,32038,7793,47625,6061c489956,939060,489091,927803,473504,926071xm454454,960708v-6061,5195,-23379,1732,-31173,1732c405097,961574,386913,961574,368729,962440v-17318,865,-94384,-4330,-93518,21647c322836,984087,372193,973696,419818,971099v17318,-866,32038,13854,49357,5195c489091,965037,463113,953781,454454,960708v-2598,2597,-866,866,,xm273479,892301v12123,-3464,-13854,3464,,l273479,892301xm2836570,1010065v-17318,,-46759,-4330,-63211,2597c2756906,1019590,2782884,1036908,2793275,1027383v866,-866,866,-866,,c2800202,1021321,2833107,1026517,2840900,1025651v29441,,58881,-866,89188,-1732c2949138,1023053,2971652,1025651,2990702,1022187r,-18184c2989836,1004003,2988971,1004003,2988104,1004003v-51088,9525,-100445,6927,-151534,6062xm454454,960708v,,866,,,c456186,958976,456186,959842,454454,960708xm676993,1139085v,,,,,c678725,1139085,678725,1139085,676993,1139085xm501213,1116571v8659,10391,35503,3464,45893,1732c586072,1113974,629368,1114840,667468,1120901v4329,866,38966,8659,27709,-4330c688250,1107912,668334,1110510,658809,1110510v-45894,-2598,-91787,-7793,-137680,-5195c520263,1105315,520263,1105315,521129,1105315v-4329,-866,-28575,,-19916,11256xm121945,1495840v9525,-866,25111,-1732,,c99431,1497571,76918,1497571,54404,1500169v-3464,,-47625,7793,-26843,14721c42281,1520085,61331,1511426,76918,1510560v26843,,53686,-1732,80529,-866c174765,1510560,252697,1529610,257027,1502767v2598,-13855,-119496,-7793,-135082,-6927xm492554,1081069v21648,2598,45893,-1732,67541,-1732c582609,1079337,605988,1081069,628502,1083667v21647,1732,44161,12123,64943,12123c696043,1095790,723752,1085399,712495,1081935v-17318,-5195,-38966,-4330,-56284,-6061c606854,1071544,556631,1062019,507274,1065483v-6927,,-34636,12988,-14720,15586xm14572,545071v13855,14721,61480,866,79664,c123677,542474,152252,542474,181693,542474v12988,,49356,7793,60613,-1732c269149,518228,192084,523424,185156,524290v-50222,1731,-100445,4329,-149802,9525c30159,533815,5913,535546,14572,545071xm184290,1182381v866,,4330,,11257,-866l197279,1181515v-1732,,-11257,866,-12989,866xm61331,623869r,c112420,612612,166972,616076,218061,622137v8659,866,28575,6062,28575,-8659c246636,607417,239709,603087,234513,602221v-28575,-6061,-145473,1732,-194829,6928c34488,610015,4181,614344,16304,625601v8659,9525,34636,866,45027,-1732xm532386,1154671v57150,-3463,113434,-6927,169718,-865c712495,1154671,737606,1144281,715959,1139951v-12123,-2598,-26844,-2598,-38966,-866c676993,1139085,676993,1139085,676993,1139085v-47625,6927,-99580,3464,-147205,866c527191,1139951,482163,1143415,495152,1153806v8659,7793,27709,1731,37234,865xm154850,560658v-12989,1732,-90921,-866,-130753,12988c18036,575378,15438,583171,19768,588367v5195,5195,17318,1732,23379,866c68259,584037,95102,582305,121079,580574v23380,-1732,45893,-866,69273,-866c208536,580574,222390,584903,238843,575378v17318,-10391,,-12988,-10391,-12988c205072,561524,179961,558060,154850,560658xm2813191,990149v,,,,,c2810593,991881,2812325,991015,2813191,990149xm472638,1046433v6062,-12989,-52820,-11257,-58882,-11257c363534,1036042,307250,1023919,257893,1036042v-6927,1732,-28575,7793,-15587,18184c250100,1060287,283004,1046433,292529,1046433v41564,-1732,87457,-1732,129021,1732c432806,1048165,464845,1062885,472638,1046433xm2793275,1027383r,c2789811,1030846,2792409,1028249,2793275,1027383xm245770,1184978v-15586,-6061,-32039,-4329,-48491,-3463c198145,1181515,198145,1181515,195547,1181515v-47625,3463,-97847,9525,-145472,8659c44013,1190174,5047,1190174,22365,1205760v8659,7793,31173,-3464,41564,-4329c115884,1198833,167838,1196235,219793,1194503v5195,,49356,-866,25977,-9525xm257893,1036042v17318,-4330,-4330,866,,l257893,1036042xm389511,1082801v19916,-866,38100,,57150,2598c466577,1088862,471772,1065483,447527,1067215v,,,,,c401634,1070678,355740,1070678,309847,1074142v-15586,866,-38966,-1732,-52820,4329c242306,1084533,257893,1092326,265686,1092326v39832,3464,83127,-7793,123825,-9525xm484761,999674v-41564,,-83993,-866,-125557,866c367863,1000540,388645,998808,359204,1000540v-24245,866,-64077,-5196,-85725,5195c257027,1013528,292529,1016126,292529,1016126v19050,,38100,-2598,57150,-4330c380852,1008333,410293,1012662,441466,1014394v9524,866,45893,3464,43295,-14720xm1277934,1096656v19050,1731,38100,-866,56284,865c1366256,1100119,1397429,1102717,1429468,1103583v14720,,54552,7793,66675,-2598c1496143,1100985,1496143,1100985,1496143,1100985r,c1509997,1089728,1448518,1087997,1441591,1087997v-53687,-2598,-113434,-17319,-167121,-10392c1255420,1079337,1261481,1095790,1277934,1096656xm1497875,1100985v,,,,,c1495277,1102717,1496143,1101851,1497875,1100985xm1294386,1131292v25977,866,51955,3464,77932,6927c1387038,1139951,1500472,1159867,1504802,1141683v10391,-17318,-71005,-15587,-77932,-15587c1402625,1125230,1370586,1125230,1347206,1118303v-17318,-5195,-58015,-12988,-75334,-3463c1247627,1129560,1282263,1130426,1294386,1131292xm1202600,1301876v-31173,-866,-61480,-1732,-91787,-4330c1079641,1295815,1048468,1294083,1018161,1288021v-10391,-1731,-47625,-13854,-54552,866c958413,1301010,1006904,1298412,1012100,1299278v31172,2598,62345,6928,93518,9525c1135059,1312267,1164500,1312267,1193941,1314865v15586,865,51954,12122,64943,1731c1279666,1301010,1209527,1301876,1202600,1301876xm1207795,1334781v-29441,,-58882,-4330,-88323,-6062c1090032,1326987,1058859,1329585,1030284,1320926v-18184,-5196,-34637,9525,-11257,13855c1046736,1339976,1077043,1338244,1105618,1339976v31173,1732,61479,4330,92652,6927c1212990,1348635,1245895,1359892,1258018,1349501v18184,-15586,-42430,-14720,-50223,-14720xm1332486,759817v-866,,-866,,-1732,c1328157,760683,1329022,759817,1332486,759817xm1341145,874117v-866,,-866,866,,c1335950,875849,1337682,874983,1341145,874117xm1506534,812637v-13855,-14720,-61480,-866,-79664,c1397429,815235,1368854,815235,1339413,815235v-12988,,-49356,-7793,-60613,1732c1251956,839481,1329022,834285,1335950,833419v50222,-1732,100445,-4329,149802,-9525c1490947,824760,1515193,822162,1506534,812637xm1223381,1368551v-26843,866,-53686,,-80529,-1732c1119472,1365087,1096093,1363355,1071847,1360758v-18184,-2598,-53686,-13855,-70138,-1732c986988,1371149,1020759,1370283,1025088,1370283v25978,866,52821,2598,78798,5195c1128997,1377210,1153243,1379808,1178354,1381540v18184,866,49357,9525,66675,3463l1245029,1385003v2598,-866,1732,-866,,c1271872,1375478,1231175,1367685,1223381,1368551xm1501338,847274v-16452,-8659,-49357,4329,-67541,4329c1390502,852469,1346341,845542,1303911,848140v-7793,,-32039,14720,-16452,21647c1299581,874983,1328157,877581,1340279,874117v13855,-4330,5196,-1732,866,c1361061,868921,1382709,872385,1403490,872385v23380,,45894,-3464,69273,-6061c1476227,866324,1523852,860262,1501338,847274xm537581,1223944v13855,4330,33771,-2598,48491,-3464c621575,1217017,653613,1221346,688250,1223944v4329,,29441,-5195,14720,-12988c689981,1204894,667468,1209224,653613,1209224v-38966,-1732,-84859,-9525,-122959,-2598c530654,1206626,530654,1206626,530654,1206626r,c515068,1209224,530654,1221346,537581,1223944xm561827,1257715v38966,-2598,75334,-7794,115166,-5196c683920,1252519,719422,1260312,722886,1251653v5195,-12122,-30307,-10391,-34636,-10391c644954,1242128,600793,1236067,557497,1242128v5196,-866,30307,-4329,,c557497,1242128,557497,1242128,557497,1242128v-866,,-866,,,c528922,1246458,532386,1260312,561827,1257715xm1026820,1408383v26843,1732,52821,,79664,c1134193,1408383,1161036,1410115,1188745,1410980v12123,,49357,10392,58882,1732c1270141,1393662,1208661,1394528,1202600,1395394v-27709,3464,-56284,866,-84860,1732c1090897,1397126,1063188,1397992,1036345,1394528v-5195,-866,-72736,-13854,-64077,5196c978329,1410115,1018161,1407517,1026820,1408383xm524593,1191040v45027,-1732,90920,-2598,135947,-2598c668334,1188442,689981,1196235,694311,1184978v3463,-9525,-6927,-18184,-15586,-12123c670066,1178051,674395,1175453,678725,1172855v-25112,16453,-77932,4330,-106507,3464c549704,1175453,527191,1173721,504677,1176319v-4330,866,-12123,4330,-11257,10391c494286,1195369,519397,1191906,524593,1191040xm531520,1206626v,,,,,c534984,1205760,533252,1205760,531520,1206626xm567022,1287156r,c604256,1283692,642356,1280228,679591,1283692v11256,866,25111,15586,34636,6061c725484,1278497,702970,1275033,696909,1275033v-43296,-2598,-85725,-2598,-129021,-1732c544509,1274167,539313,1289753,567022,1287156xm568754,1273301v40698,-1732,-5195,,,l568754,1273301xm797354,1387601v17318,,33771,1732,51089,4330c867493,1394528,887409,1396260,907325,1397992v10391,866,42429,8659,51088,866c976597,1385003,902129,1383271,898666,1383271v-19051,,-38966,-865,-58017,-1731c828527,1380674,793024,1365087,783500,1370283v-14721,7793,6061,17318,13854,17318xm765316,1356428v22513,-5195,46759,,70138,866c866627,1359026,896068,1361624,927240,1360758v-4329,,-12988,,,c940229,1360758,952352,1362490,965341,1360758v17318,-2598,13854,-15587,-2598,-14721c913386,1347769,866627,1350367,817270,1347769v-19050,-866,-37234,-5195,-55418,-6061c741070,1339110,746265,1360758,765316,1356428xm541911,1353831v24245,3463,49357,2597,74468,2597c641490,1356428,666602,1357294,691713,1357294v7793,,51955,11257,51089,-1732c741936,1342574,673529,1347769,660540,1346903v-23379,-1732,-47625,-2597,-71004,-4329c575682,1341708,551436,1333049,537581,1337378v-13854,6062,-6061,14721,4330,16453xm942827,1328719v15586,-15586,-81395,-15586,-86591,-15586c848443,1312267,722886,1296681,729813,1313999v2598,6927,103043,11257,114300,11257c862297,1326122,928972,1342574,942827,1328719xm415488,64492c384316,62760,354009,60162,322836,57565v-6927,-866,-49357,-9525,-51955,1731c268284,71419,309847,70553,313311,70553v29441,,58882,4330,88323,6062c431075,78346,462247,75749,490822,84408v18184,5195,34637,-9525,11257,-13855c473504,64492,443197,66224,415488,64492xm1569745,1478521v53687,-4329,106507,-9524,160193,-7793c1738597,1470728,1747257,1472460,1755916,1472460v9525,-866,12988,-11257,2597,-13855c1748988,1455142,1721279,1449946,1712620,1457740v-1732,1731,-866,865,,c1704827,1464667,1677118,1459471,1666727,1459471v-28575,866,-56284,3464,-84859,6062c1578404,1465533,1528182,1464667,1529913,1473326v5196,17318,28575,6061,39832,5195xm1635554,1498437v10391,-866,25978,-1731,,c1613041,1500169,1590527,1500169,1568013,1502767v-3463,,-47625,7793,-26843,14720c1555891,1522683,1574941,1514024,1590527,1513158v26843,,53686,-1732,80530,-866c1688375,1513158,1766307,1532208,1770636,1505365v2598,-13855,-118629,-7794,-135082,-6928xm2765566,1498437v-15587,-6061,-41564,3464,-58016,5196c2678975,1506230,2650400,1506230,2621825,1507096v-20782,866,-36368,,-56284,-3463c2557747,1501901,2517916,1514890,2535234,1520085v18184,5196,43295,1732,62345,1732c2626154,1521817,2654729,1520951,2683304,1520085v-6061,,-13854,,-14720,866c2669450,1520951,2673779,1520951,2685036,1520085v19050,-866,38100,866,56284,-2598c2743918,1518353,2781152,1504499,2765566,1498437xm1714352,1456874v-866,,-866,,,l1714352,1456874v-866,,-866,,,xm1714352,1456874v866,-1732,1732,-2598,,l1714352,1456874xm1607845,1397992v46759,-3464,93518,-1732,140277,-2598c1765441,1394528,1764575,1384137,1748988,1379808v-16452,-4330,-34636,-3464,-51088,-1732c1693570,1378076,1658934,1380674,1696168,1378076v-50223,3464,-100446,6927,-150668,11257c1534243,1390199,1518657,1393662,1533377,1404919v11257,7793,59748,-6061,74468,-6927xm1797479,1165928v51089,-8659,102178,-10391,154132,-10391c1963734,1155537,1981918,1163331,1994041,1156403v12122,-7793,-13855,-17318,-20782,-11257c1972393,1146012,1972393,1146012,1973259,1145146v-6928,6062,-40698,866,-49357,866c1895327,1146878,1866752,1146878,1838177,1147744v-16452,866,-34636,-866,-51955,1732c1759379,1154671,1778429,1169392,1797479,1165928xm1968063,1216151v,,,,,c1923902,1224810,1875411,1223078,1830384,1222212v-11257,,-38966,-8659,-38966,10391c1791418,1243860,1822591,1236933,1828652,1236067v19916,-3464,40698,-3464,60614,-5195c1909182,1230006,1931695,1224810,1951611,1227408v12123,1732,27709,9525,37234,-2598c2000968,1212687,1974991,1215285,1968063,1216151v866,,866,,,xm1955941,1218749v2597,-866,9525,-1732,12122,-2598c1961136,1217883,1957672,1218749,1955941,1218749xm2678109,1485449v12123,-1732,6061,-866,,c2698891,1481985,2719672,1484583,2739588,1481119v14721,-2598,36369,-20782,10391,-19050c2702354,1465533,2656461,1474192,2608836,1470728v-20782,-1731,-41563,-2597,-62345,-2597c2525709,1468131,2507525,1482851,2537832,1484583v44161,5195,96116,7793,140277,866xm1823456,1128694v38101,-7793,80530,-12988,120362,-11257c1954209,1118303,1976722,1131292,1981918,1116571v4329,-12122,-45893,-9525,-52821,-7793c1924768,1109644,1926500,1109644,1929097,1108778v-17318,4330,-38100,,-56284,866c1850300,1111376,1827786,1111376,1804407,1112242v-1732,,-45028,2598,-32905,13854c1781893,1135622,1811334,1131292,1823456,1128694xm1952477,1182381v-32905,2597,-65809,2597,-98714,3463c1851166,1185844,1778429,1186710,1794016,1199699v7793,6061,29440,,38100,-866c1850300,1197101,1869350,1196235,1887534,1195369v36368,-2598,72736,-2598,108239,-2598c1995773,1175453,1962002,1182381,1952477,1182381xm1929097,1108778r,c1936891,1107046,1932561,1107912,1929097,1108778xm1482288,1202296v-22513,866,-42429,-2597,-64943,-4329c1378379,1196235,1332486,1186710,1294386,1191906v-9525,1731,-33771,18184,-13854,24245c1288325,1218749,1297850,1212687,1305643,1211821v15586,-1731,32039,-1731,48491,-865c1380977,1211821,1406954,1213553,1432932,1216151v21647,1732,49356,9525,70138,2598l1503070,1218749v3464,-866,2598,-866,,c1523852,1210956,1488350,1201431,1482288,1202296xm1393966,1482851v-1732,,-2598,,,c1407820,1480253,1490081,1491510,1496143,1480253v9525,-19050,-99580,-14720,-109971,-13854c1372318,1467265,1265811,1462935,1267543,1475924v1732,12988,113434,9525,126423,6927xm1593125,1360758v45893,-3464,90920,-9525,137679,-6927c1736000,1353831,1775831,1357294,1758513,1341708v-15586,-12989,-48490,-6062,-66675,-5196c1695302,1336512,1696168,1336512,1691838,1336512r,c1681447,1336512,1651141,1338244,1691838,1336512v-50223,1732,-98713,12989,-148936,14721c1535975,1351233,1522120,1349501,1516059,1355562v-6062,6062,6927,12989,11257,12989c1547231,1372015,1572343,1361624,1593125,1360758xm1452847,1275899v-50222,-4330,-97847,-12123,-148936,-9525c1298716,1266374,1257152,1280228,1279666,1286290v19915,5195,47625,,68406,c1376648,1287156,1405222,1287156,1433797,1290619v12989,1732,61480,16452,71871,4330c1517791,1279362,1459775,1276765,1452847,1275899xm1490081,1509694v-26843,866,-53686,-866,-79663,-1732c1396563,1507962,1286593,1494974,1285727,1510560v-866,10391,72736,7793,76200,7793c1389636,1518353,1418211,1519219,1445920,1520085v12123,,51089,7793,61480,-866c1506534,1520085,1505668,1520951,1507400,1519219r,c1519523,1509694,1496143,1509694,1490081,1509694xm1427736,1236933v-27709,,-55418,,-83993,-866c1325559,1236067,1304777,1225676,1287459,1229140v-14721,3463,-19916,13854,-2598,18184c1308240,1253385,1335950,1250787,1359329,1250787v29441,866,58882,,88323,866c1458043,1251653,1496143,1264642,1504802,1254251v19050,-19916,-71870,-17318,-77066,-17318xm1507400,80078v-11257,-2598,-24246,-3463,-35502,-2598c1416479,82676,1359329,93067,1303911,91335v-3464,,-44161,5195,-25111,13855c1289191,110385,1303911,106921,1315168,106921v-866,,-866,,,c1371452,105190,1426004,93933,1482288,92201v4330,866,45028,-6927,25112,-12123xm2594982,1449946v-1732,,-6062,,-13855,866c2581127,1450812,2581127,1450812,2580261,1450812v5196,,12989,-866,14721,-866xm2757773,1427433v-32039,2598,-64078,3463,-95250,6061c2616630,1436092,2572468,1437824,2526575,1435226v-4330,,-31173,-2598,-24246,8659c2511854,1460337,2564675,1452544,2579395,1451678v866,,866,,1732,c2642607,1448215,2704952,1443885,2767297,1444751v21648,-866,7794,-19050,-9524,-17318xm1314302,107787r,c1320363,106921,1356731,106055,1314302,107787xm1484020,1317462v-21648,866,-42429,866,-64077,-1732c1395697,1313133,1371452,1310535,1346341,1308803v-12123,-866,-55419,-10391,-64944,-1732c1266677,1321792,1289191,1322658,1299581,1322658v19916,-866,39832,2598,59748,5195c1398295,1333049,1454579,1346903,1492679,1333915v17318,-6062,1732,-16453,-8659,-16453xm2072838,1410115v-6927,,-26843,-1732,-20781,11257c2058118,1435226,2097084,1424835,2107475,1423969v36368,-2597,77931,-5195,113434,4330c2226104,1430031,2250350,1436092,2250350,1423969v,-11257,-38966,-9525,-45893,-9525c2160295,1414444,2117000,1407517,2072838,1410115v3464,-866,34637,-2598,,xm2678109,1485449v,,,,,c2663388,1488046,2671182,1487181,2678109,1485449xm2266802,1384137v-20782,-866,-42430,-866,-63211,-866c2158563,1382406,2110072,1372015,2065045,1378076v4330,-866,19916,-2598,,c2064179,1378076,2064179,1378076,2065045,1378076v-13854,1732,-24245,17318,-3464,18184c2084095,1397126,2107475,1394528,2129989,1393662v24245,,49356,866,73602,c2226104,1392796,2247752,1398858,2270266,1397126v24245,-1732,12989,-12123,-3464,-12989xm2245154,1455142v-24245,866,-48490,-4330,-72736,-6061c2149904,1447349,2128257,1443019,2105743,1440421v-12989,-865,-45027,-12122,-58016,-6061c2027811,1444751,2067643,1453410,2072838,1453410v25112,866,50223,2598,75334,4330c2171552,1459471,2195797,1462935,2219177,1463801v10391,866,40698,16452,46759,7793c2275461,1456008,2255545,1454276,2245154,1455142xm2243422,1511426v-865,,-865,,,c2227836,1519219,2194065,1513158,2177614,1514024v-23380,,-46760,866,-70139,1732c2095352,1516622,2064179,1512292,2058118,1526146v-6927,15587,34636,5196,38966,4330c2122195,1526146,2147307,1526146,2173284,1526146v18184,,44161,-4329,61479,3464c2265936,1541733,2252948,1506230,2243422,1511426xm2450375,1483717v-47625,3464,-99580,6927,-146339,-2598c2296243,1479387,2263338,1476790,2275461,1494974v6062,8659,41564,-866,51955,c2380236,1497571,2432191,1504499,2485011,1498437r,l2485011,1498437r,c2489341,1497571,2513586,1497571,2504927,1488046v-8659,-11256,-42430,-5195,-54552,-4329xm2362052,1532208r,l2362052,1532208r,xm2485011,1498437v-866,,-5195,866,-8659,866c2478950,1499303,2481547,1498437,2485011,1498437xm2489341,1513158v-19050,1732,-38100,2598,-57150,3464c2389761,1517487,2349929,1518353,2307500,1513158v-10391,-866,-25112,9525,-12989,19050c2305768,1540867,2348198,1533074,2362052,1533074v-4329,,-6927,,,c2372443,1533074,2375906,1533074,2376773,1533074v-867,,-8659,,-14721,c2403616,1532208,2452107,1534806,2491938,1523549v12989,-5196,9525,-12123,-2597,-10391xm2114402,1492376v14720,866,29441,1732,44161,1732c2169820,1494108,2195797,1505365,2204457,1498437v29441,-21647,-43296,-19050,-51955,-19050c2131720,1478521,2079766,1465533,2060716,1477656v-26844,18184,47625,14720,53686,14720xm1813932,1375478v18184,-2597,38100,-1731,57149,-2597c1892729,1371149,1914377,1370283,1936025,1370283v8659,,20782,-866,28575,4329c1970661,1378076,1975856,1384137,1983650,1382406v15586,-2598,25977,-19916,4329,-21648c1965466,1359892,1943818,1360758,1921304,1360758v-23379,,-47625,,-71004,c1838177,1360758,1801809,1354696,1792284,1363355v-19916,16453,15586,12989,21648,12123xm2061581,1477656v5196,-4330,-3463,1731,,l2061581,1477656xm1790552,1363355v2598,-2597,-11257,10392,,l1790552,1363355xm1797479,1275033v24246,-2598,48491,-8659,72737,-10391c1892729,1262910,1915243,1261178,1936891,1262910v19050,1732,44161,14721,63211,6927c2031275,1256849,1981052,1253385,1973259,1253385v-7793,,-34637,-5195,-40698,c1931695,1254251,1931695,1254251,1932561,1253385v-6061,5196,-36368,866,-43295,866c1861557,1255117,1832981,1256849,1805273,1258581v-5196,,-19917,-1732,-23380,4329c1774966,1272435,1791418,1275033,1797479,1275033xm1806138,1307071v21648,-6061,44162,-6061,66675,-6061c1896193,1301010,1918706,1301876,1942086,1302742v19050,866,44161,9525,62346,6061c2027811,1304474,2009627,1291485,1994907,1292351v-21648,866,-43296,866,-64944,c1905718,1291485,1881472,1290619,1856361,1289753v-14720,-866,-55418,-8659,-67541,1732c1790552,1289753,1791418,1288887,1788820,1291485v-3464,3464,-1732,1732,,c1771502,1307937,1795747,1310535,1806138,1307071xm1884936,1410115v29441,,58882,865,89189,2597c1976722,1412712,2033872,1426567,2023481,1407517v-6927,-12123,-84859,-6061,-93518,-6061c1899657,1399724,1868484,1397992,1838177,1397126v-9525,,-44161,-6927,-49357,1732c1789686,1397992,1789686,1397126,1788820,1398858r,c1776697,1418774,1877143,1410115,1884936,1410115xm1932561,1253385v,,,,,c1935159,1251653,1933427,1252519,1932561,1253385xm2046861,1329585v-24245,-2598,-51088,3464,-75334,2598c1917841,1330451,1856361,1316596,1803541,1326122v-18185,3463,-23380,20781,-866,17318c1827786,1339976,1853763,1338244,1879741,1338244v28575,,57150,866,84859,1732c1987113,1340842,2007895,1346037,2030409,1344306v11257,,44161,-12123,16452,-14721xm1983650,1506230v-51089,866,-101312,-1731,-152400,866c1834713,1507096,1875411,1504499,1831250,1507096v,,,,,c1820859,1507962,1781893,1526146,1808736,1526146v41564,,82261,-10390,124691,-8659c1951611,1518353,1977588,1527012,1995773,1522683v23379,-5196,-1732,-16453,-12123,-16453xm1908316,1436092r,c1885802,1434360,1863288,1434360,1840775,1432628v-11257,-866,-32039,-6061,-41564,1732c1780161,1451678,1835579,1449946,1839909,1449946v22513,-3463,44161,-3463,67541,-1731c1920438,1449081,2030409,1464667,2028677,1449081v-866,-12989,-105641,-11257,-120361,-12989xm1991443,1470728v-21648,1732,-42430,6062,-64077,6928c1903120,1477656,1878875,1476790,1855495,1473326v-8659,-866,-33770,-12989,-39832,-2598l1815663,1470728v-11256,19050,64078,20782,71005,20782c1910047,1493242,1932561,1495840,1955941,1490644v13854,-3463,47625,6062,57150,-5195c2026079,1468997,2000102,1469862,1991443,1470728xm2933552,1318328v-24245,-2598,-48491,-5195,-73602,-6927c2847827,1310535,2804531,1301010,2795007,1309669v-14721,14721,7793,15587,18184,15587c2833107,1324390,2853023,1327853,2872938,1330451v32905,4330,79664,14720,116033,10391l2988971,1320926v-18185,,-36369,,-55419,-2598xm476968,1468131v-21648,1731,-42430,6061,-64078,6927c388645,1475058,364399,1474192,341020,1470728v-8659,-866,-33770,-12988,-39832,-2597l301188,1468131v-11257,19050,64077,20781,71005,20781c395572,1490644,418086,1493242,441466,1488046v13854,-3463,47625,6062,57149,-5195c511604,1466399,486493,1467265,476968,1468131xm533252,1326987v-24246,-2597,-51089,3464,-75334,2598c404231,1327853,342752,1313999,289931,1323524v-18184,3463,-23379,20782,-865,17318c314177,1337378,340154,1335646,366131,1335646v28575,,57150,866,84859,1732c473504,1338244,494286,1343440,516800,1341708v10391,,44161,-12123,16452,-14721xm393841,1433494v-22514,-1732,-45028,-1732,-67542,-3463c315043,1429165,294261,1423969,284736,1431762v-19050,17319,36368,15587,40698,15587c347947,1443885,369595,1443885,392975,1445617v12988,866,122959,16452,121227,866c513336,1433494,409427,1435226,393841,1433494xm370461,1407517v29441,,58882,866,89188,2598c462247,1410115,519397,1423969,509006,1404919v-6927,-12123,-84859,-6061,-93518,-6061c385181,1397126,354009,1395394,323702,1394528v-9525,,-44162,-6927,-49357,1732c275211,1395394,275211,1394528,274345,1396260r,c262222,1416176,363534,1407517,370461,1407517xm469175,1503633v-51089,866,-101312,-1732,-152401,866c320238,1504499,360936,1501901,316774,1504499v,,,,,c306384,1505365,267418,1523549,294261,1523549v41564,,82261,-10391,124691,-8659c437136,1515756,463113,1524415,481297,1520085v24246,-5195,-866,-16452,-12122,-16452xm730679,1452544v-24245,866,-48491,-4329,-72736,-6061c635429,1444751,613781,1440421,591268,1437824v-12989,-866,-45028,-12123,-58016,-6062c513336,1442153,553168,1450812,558363,1450812v25112,866,50223,2598,75334,4330c657077,1456874,681322,1460337,704702,1461203v10391,866,40697,16453,46759,7794c760986,1453410,741936,1451678,730679,1452544xm299456,1372881v18184,-2598,38100,-1732,57150,-2598c378254,1368551,399902,1367685,421550,1367685v8659,,20781,-866,28575,4330c456186,1375478,461381,1381540,469175,1379808v15586,-2598,25977,-19916,4329,-21648c450990,1357294,429343,1358160,406829,1358160v-23379,,-47625,,-71004,c323702,1358160,287334,1352099,277809,1360758v-19050,16452,16452,12989,21647,12123xm728947,1508828v-866,,-866,,,c713361,1516622,679591,1510560,663138,1511426v-23379,,-46759,866,-70138,1732c580877,1514024,549704,1509694,543643,1523549v-6927,15586,34636,5195,38966,4329c607720,1523549,632831,1523549,658809,1523549v18184,,44161,-4330,61479,3463c751461,1539135,739338,1503633,728947,1508828xm599927,1489778v14720,866,29441,1732,44161,1732c655345,1491510,681322,1502767,689981,1495840v29441,-21648,-43295,-19050,-51954,-19050c617245,1475924,565290,1462935,546240,1475058v-25977,18184,48491,14720,53687,14720xm547106,1475058v6062,-4330,-2597,1732,,l547106,1475058xm276943,1360758v2597,-2598,-11257,10391,,l276943,1360758xm454454,1213553v,,,,,c410293,1222212,361802,1220480,316774,1219615v-11256,,-38965,-8659,-38965,10391c277809,1241262,308981,1234335,315043,1233469v19916,-3463,40697,-3463,60613,-5195c395572,1227408,418086,1222212,438002,1224810v12123,1732,27709,9525,37234,-2598c486493,1210956,460515,1212687,454454,1213553v,,866,,,xm450990,1214419v-19049,3464,-6927,1732,,l450990,1214419xm283004,1163331v51089,-8660,102177,-10391,154132,-10391c449259,1152940,467443,1160733,479566,1153806v12122,-7794,-13855,-17319,-20782,-11257c457918,1143415,457918,1143415,458784,1142549v-6928,6061,-40698,866,-49357,866c380852,1144281,352277,1144281,323702,1145146v-16452,866,-34636,-865,-51955,1732c244904,1152074,264820,1166794,283004,1163331xm2977713,1359026v-24245,,-47625,866,-71870,-866c2883329,1357294,2859950,1352965,2837436,1353831v-12123,865,-35502,-8660,-45027,c2777688,1368551,2819252,1369417,2825313,1369417v23380,1732,45894,1732,69273,1732c2917966,1371149,2940479,1371149,2963859,1371149v5195,,15586,1732,26843,2598l2990702,1358160v-6927,866,-12123,866,-12989,866xm308981,1126096v38100,-7793,80530,-12988,120362,-11256c439734,1115706,462247,1128694,467443,1113974v4329,-12123,-45893,-9525,-52821,-7793c410293,1107046,412024,1107046,414622,1106181v-17318,4329,-38100,,-56284,865c335825,1108778,313311,1108778,289931,1109644v-1731,,-45027,2598,-32904,13855c267418,1133024,296859,1128694,308981,1126096xm414622,1106181r,c423281,1104449,418086,1105315,414622,1106181xm418086,1250787v866,,866,,,c420684,1249056,418952,1249921,418086,1250787xm291663,1304474v21648,-6062,44162,-6062,66675,-6062c381718,1298412,404231,1299278,427611,1300144v19050,866,44161,9525,62345,6062c513336,1301876,495152,1288887,480431,1289753v-21647,866,-43295,866,-64943,c391243,1288887,366997,1288021,341886,1287156v-14721,-866,-55418,-8659,-67541,1731c276077,1287156,276943,1286290,274345,1288887v-3464,3464,-1732,1732,,c257027,1305340,281272,1307937,291663,1304474xm283004,1272435v24246,-2598,48491,-8659,72736,-10391c378254,1260312,400768,1258581,422415,1260312v19051,1732,44162,14721,63212,6928c516800,1254251,466577,1250787,458784,1250787v-7794,,-34637,-5195,-40698,c417220,1251653,417220,1251653,418086,1250787v-6062,5196,-36368,866,-43296,866c347081,1252519,318506,1254251,290797,1255983v-5195,,-19916,-1732,-23379,4329c260490,1269837,276943,1272435,283004,1272435xm438002,1179783v-32905,2598,-65809,2598,-98714,3464c336691,1183247,263954,1184112,279540,1197101v7794,6061,29441,,38100,-866c335825,1194503,354875,1193637,373059,1192771v36368,-2597,72736,-2597,108238,-2597c481297,1172855,448393,1179783,438002,1179783xm559229,1407517v-6927,,-26843,-1732,-20782,11257c544509,1432628,583475,1422237,593865,1421372v36369,-2598,77932,-5196,113435,4329c712495,1427433,736740,1433494,736740,1421372v,-11257,-38966,-9526,-45893,-9526c646686,1411846,603390,1404919,559229,1407517v2598,-866,34636,-2598,,xm1345475,1442153v32038,,64077,,95250,c1448518,1442153,1496143,1452544,1500472,1443019r,c1510863,1421372,1451115,1428299,1440725,1427433v-31173,-866,-62346,-3464,-93519,-3464c1328157,1423969,1292654,1417908,1275336,1430031v-19050,14720,67541,12122,70139,12122xm1066652,1448215v,,,,,c1066652,1448215,1066652,1448215,1066652,1448215v,,,,,xm2800202,1514024v-866,10391,72736,7793,76200,7793c2904111,1521817,2931820,1522683,2960395,1523549v6062,,17318,1732,29441,2597l2989836,1512292v-21648,,-43295,-866,-65809,-1732c2911039,1510560,2801068,1498437,2800202,1514024xm1244163,1424835v-32038,2598,-64077,3464,-95250,6061c1103020,1433494,1058859,1435226,1012966,1432628v-4330,,-31173,-2597,-24246,8659c998245,1457740,1051066,1449946,1065786,1449081v,,866,,866,c1066652,1449081,1066652,1449081,1066652,1449081v,,,,,c1128997,1445617,1190477,1441287,1252822,1442153v21648,-866,8659,-19050,-8659,-17318xm1066652,1448215v3463,,6927,,8659,-866c1073579,1448215,1070115,1448215,1066652,1448215xm1251956,1495840v-15586,-6062,-41563,3463,-58015,5195c1165365,1503633,1136791,1503633,1108216,1504499v-20782,866,-36369,,-56284,-3464c1044138,1499303,1004307,1512292,1021625,1517487v18184,5196,43295,1732,62345,1732c1112545,1519219,1141120,1518353,1169695,1517487v-10391,,-28575,866,866,c1189611,1516622,1208661,1518353,1226845,1514890v2598,866,40698,-12989,25111,-19050xm1463238,1356428v-24245,,-47625,866,-71870,-866c1368854,1354696,1345475,1350367,1322961,1351233v-12123,866,-35502,-8659,-45027,c1263213,1365953,1304777,1366819,1310838,1366819v23380,1732,45893,1732,69273,1732c1403490,1368551,1426004,1368551,1449384,1368551v10391,,44161,6927,51954,c1500472,1369417,1499606,1370283,1501338,1368551v1732,-1732,866,-866,,c1519523,1355562,1466702,1356428,1463238,1356428xm1493545,1333049v-3464,866,-5195,1732,-5195,1732c1489216,1334781,1497009,1332183,1493545,1333049xm1345475,1171124v26843,866,53686,3463,79663,4329c1447652,1176319,1480557,1189308,1502204,1182381v-2598,866,-6061,1731,,c1505668,1181515,1503936,1181515,1502204,1182381v7793,-2598,10391,-12123,3464,-16453c1496143,1159867,1481422,1163331,1471032,1162465v-23380,-2598,-41564,-3464,-64944,-866c1380977,1164196,1357597,1153806,1332486,1152940v-14720,-866,-60614,-10391,-68407,8659c1259750,1171990,1342011,1171124,1345475,1171124xm1451981,1405785v13855,,33771,6927,46759,-1732c1509131,1397126,1486618,1391065,1482288,1390199v-23379,-1732,-47625,-866,-71004,-866c1396563,1389333,1278800,1379808,1277068,1391065v-2598,13854,91786,12122,103909,12122c1404356,1404919,1428602,1404919,1451981,1405785xm1081372,1447349v866,,866,,,l1081372,1447349xm959279,1496706v-2597,,-4329,865,-5195,865c954950,1497571,956682,1497571,959279,1496706xm974865,1510560v-19049,1732,-38100,2598,-57149,3464c875286,1514890,835454,1515756,793024,1510560v-10390,-866,-25111,9525,-12988,19050c791293,1538269,833722,1530476,847577,1530476v-4330,,-6928,,,c856236,1530476,860566,1530476,862297,1530476v-2597,,-8659,,-13854,c890006,1529610,938497,1532208,978329,1520951v12989,-5195,9525,-12123,-3464,-10391xm2955200,1430896v-31173,-865,-62346,-3463,-93518,-3463c2842632,1427433,2807130,1421372,2789811,1433494v-19916,13855,66675,12123,69273,11257c2891122,1444751,2923161,1444751,2954334,1444751v4330,,20782,3464,34637,4330l2988971,1430031v-12989,-866,-29442,865,-33771,865xm971402,1495840v-1732,,-7793,866,-12123,1731c961877,1496706,965341,1495840,971402,1495840xm2925759,1392796v-14720,,-132484,-9525,-134216,1732c2788945,1408383,2883329,1406651,2895452,1406651v24246,866,47625,866,71871,1732c2974250,1408383,2982909,1410115,2990702,1410980r,-18184c2968188,1391931,2946541,1392796,2925759,1392796xm1163634,1482851v12122,-1732,6927,-866,,c1184416,1479387,1205197,1481985,1225113,1478521v14721,-2597,36368,-20781,10391,-19050c1187879,1462935,1141986,1471594,1094361,1468131v-20782,-1732,-41564,-2598,-62346,-2598c1011234,1465533,993050,1480253,1023356,1481985v44162,5196,96982,7793,140278,866xm847577,1529610r,l847577,1529610r,xm1164500,1482851v-866,,-866,,,c1148913,1485449,1157572,1484583,1164500,1482851xm2900648,1468997v-13855,865,-120362,-3464,-118630,9524c2783750,1491510,2895452,1488046,2908441,1485449v-1732,,-2598,866,,c2917966,1483717,2962993,1488912,2989836,1488046r,-16452c2959529,1466399,2907575,1468997,2900648,1468997xm935900,1481119v-47626,3464,-99580,6927,-146339,-2598c781768,1476790,748863,1474192,760986,1492376v6061,8659,41564,-866,51955,c865761,1494974,917716,1501901,970536,1495840r,l970536,1495840r,c974865,1494974,999111,1494974,990452,1485449v-8659,-11257,-41564,-5196,-54552,-4330xm753193,1381540v-20782,-866,-42430,-866,-63212,-866c644954,1379808,596463,1369417,551436,1375478v4329,-866,19916,-2597,,c550570,1375478,550570,1375478,551436,1375478v-13855,1732,-24245,17318,-3464,18184c570486,1394528,593865,1391931,616379,1391065v24246,,49357,866,73602,c712495,1390199,734143,1396260,756656,1394528v24246,-1732,12989,-12122,-3463,-12988xm242306,331192r,c245770,328594,243172,330326,242306,331192xm553168,650712v19050,866,38100,-6061,58016,-6927c639759,642919,667468,643785,696043,643785v19916,,40697,6927,59748,6927c760986,650712,768779,646383,766182,639456v-4330,-11257,-20783,-9526,-30307,-8660c682188,639456,625904,627333,571352,629930v-12989,2598,-52821,19916,-18184,20782xm760120,604819v-22514,-4329,-45027,-1732,-67541,-2598c645820,600490,598195,592696,551436,597026r,c547106,597892,547972,597026,551436,597026v-10391,866,-13855,12123,-3464,16452c563559,621271,593865,613478,611184,612612v43295,-3463,85725,5196,129020,6062c747131,618674,761852,621271,767047,616076v5196,-5195,-2597,-10391,-6927,-11257xm572218,631662v49357,-2597,-2598,,,l572218,631662xm779170,749426v34637,12123,86591,4330,122959,3464c893470,752890,877018,753756,902129,752890v6062,,4330,,,c919447,752024,936765,752890,953218,750292v23379,-4330,12123,-19916,-6062,-17318c905593,739035,867493,742499,825929,741633v-16452,-866,-32039,-6062,-47625,-6062c764450,734706,769645,746828,779170,749426xm870091,718253v12122,866,83993,12989,94384,866l964475,719119v19050,-21648,-54553,-12988,-60614,-12988c881347,706131,859700,707862,837186,707862v-11257,,-37234,-14720,-46759,-12122c769645,702667,800818,716521,807745,717387v20782,1732,42430,,62346,866xm2844364,782331v-18185,-866,-32039,-5196,-48492,4329c2778554,797051,2795872,799649,2806263,799649v25112,866,49357,3463,74469,866c2893721,798783,2887659,799649,2880732,800515v34636,-3464,73602,-866,109104,-6928l2989836,773671v-25111,5196,-51089,6928,-76200,8660c2890257,784062,2867743,783196,2844364,782331xm618977,664567r,l618977,664567r,xm556631,698337v,,,,,c556631,697471,557497,697471,556631,698337v866,-866,,-866,,xm902129,752890r,l902129,752890r,xm2846095,762415v-866,,-866,,-1731,c2841766,763281,2843497,762415,2846095,762415xm556631,698337v-19050,21648,55419,12989,60614,12989c639759,711326,661406,709594,683920,709594v11257,,37234,15586,46759,12123c751461,714790,720288,700935,713361,700069v-19916,-1732,-41564,,-61480,-866c638893,698337,567022,686215,556631,698337v,,,,,l556631,698337xm961011,874983v-9525,-11257,-38966,-4330,-51089,-2598c893470,874983,877884,876715,861432,875849v-19917,,-38101,-7794,-58016,-8659c793890,867190,767913,864592,761852,873251v-6061,8659,41564,9525,45893,10391c853638,887106,899531,888837,945425,886240v4329,,24245,-866,15586,-11257xm2817520,739035v-8659,-866,-28575,-6061,-28575,8659c2788945,753756,2795872,757219,2801068,758951v12989,4330,29441,5195,43296,2598c2875536,756353,2854755,759817,2846095,761549v46759,-6928,96116,-6928,143741,-9525l2989836,732974v-6061,1732,-12123,2597,-15586,3463c2923161,748560,2868609,745096,2817520,739035xm944559,887106v-38100,1731,5195,-866,,l944559,887106xm967072,835151v-18184,-866,-37234,3464,-56284,3464c866627,839481,824197,836017,780902,834285v-13855,-866,-14720,13855,,15586c800818,852469,822466,851603,842381,851603v39832,866,89189,9525,129021,2598c968804,855067,966206,855067,971402,854201v4329,-866,2598,,,c987854,850737,980927,835151,967072,835151xm1226845,769342v-866,,-866,,,l1226845,769342xm782634,798783v-6928,,-21648,-2598,-26843,2598c749729,806576,758388,811771,762718,812637v22513,4330,45027,1732,67541,2598c877018,816967,924643,824760,971402,820430v-9525,866,-33771,3464,,c975731,819565,974865,820430,971402,820430v10391,-865,13854,-12122,3463,-16452c959279,796185,928972,803978,911654,804844v-43295,3464,-86591,-4329,-129020,-6061xm741936,668031v-34636,-12123,-86591,-4330,-122959,-3464c627636,664567,644088,663701,618977,664567v-866,,-1732,,-1732,c618111,664567,618111,664567,618977,664567v-17318,866,-34636,,-51955,2598c543643,671494,554899,687081,573084,684483v41563,-6062,79663,-9525,121227,-8659c710763,676690,726350,681885,741936,681885v14720,866,9525,-11257,,-13854xm936765,786660v-2597,,-5195,,-6927,c931570,787526,933302,786660,936765,786660xm948022,785794v-1731,,-2597,,-3463,c946291,786660,947156,786660,948022,785794xm2476352,1499303v-5196,866,-6927,866,-7793,866c2469425,1500169,2472888,1499303,2476352,1499303xm948888,785794r,c948888,785794,948888,785794,948888,785794xm1229443,629065v-51089,4329,6927,,,l1229443,629065xm1257152,823894v-24245,-3464,-54552,6062,-78798,6062c1126400,829956,1070981,819565,1019027,824760v-3464,,-37234,8659,-19916,13855c1012966,842944,1030284,839481,1045004,838615v64077,-6062,129887,7793,193964,5195c1248493,842944,1258018,845542,1264079,840346v8659,-8659,2598,-14720,-6927,-16452xm1259750,859396v-8659,-865,-19050,3464,-26843,4330c1218186,864592,1203466,864592,1189611,864592v-49357,,-97848,866,-146339,-2598c1038077,861994,1016429,861128,1023356,871519v7794,12989,46759,2598,58016,2598c1139388,873251,1196538,880178,1254554,876715v8659,-1732,21648,-15587,5196,-17319xm1205197,935596r,c1184416,939060,1162768,939060,1141120,938194v-25111,-866,-50223,-1732,-75334,-3464c1047602,932999,1021625,924340,1004307,930401v-16453,5195,11256,11257,14720,11257c1040675,942524,1062322,944256,1083970,945121v25111,1732,50223,2598,75334,2598c1174891,948585,1220784,958110,1233772,947719v,,-865,866,-865,866c1232907,948585,1232907,948585,1233772,947719v5196,-4329,1732,-1732,,c1252822,932999,1210393,934730,1205197,935596xm1243297,970233v-3463,-9525,-20781,-3464,-26843,-1732c1183550,973696,1150645,972831,1117740,971965v-32904,-866,-64943,,-97847,-2598c1011234,968501,974865,961574,980061,979758v866,9525,167121,11257,248516,2597c1232907,981490,1245895,976294,1243297,970233xm1055395,673226r,c1051066,674958,1053663,674092,1055395,673226xm1253688,875849v-45027,2597,10391,-866,,l1253688,875849xm1264945,588367v-23379,-6927,-55418,,-78798,866c1140254,590965,1083970,597892,1039809,584037v-6928,-1732,-12989,-6927,-19916,-7793c1013831,575378,999111,586635,1009502,590965v20782,8659,45027,6927,66675,7793c1131595,601356,1187013,606551,1243297,601356v-5195,865,-49356,4329,,c1244163,601356,1244163,601356,1243297,601356v4330,,41564,-6928,21648,-12989xm1250225,614344v-16453,-6927,-43296,,-60614,866c1151511,616942,1094361,628199,1058859,613478v-4330,-1732,-30307,,-25978,9525c1038077,634260,1075311,628199,1084836,629065v48491,865,96116,3463,144607,c1232907,629065,1267543,621271,1250225,614344xm1218186,653310v-59748,6061,-121227,10391,-180975,4330c1032015,656774,988720,659371,1009502,669762v11257,6062,33770,7793,45893,3464c1058859,672360,1057127,672360,1055395,673226v21648,-7793,58016,-1732,80530,-1732c1165365,671494,1193941,668031,1223381,667165v11257,-866,37234,866,44162,-10391c1277068,640321,1222516,652444,1218186,653310xm1245895,767610v,,,,,c1251091,767610,1262347,764146,1264945,759817v4330,-6927,-34636,-3464,-38100,-2598c1182684,765012,1130729,759817,1086568,757219v-4330,,-51955,-8659,-48491,3464c1040675,771940,1088300,768476,1096959,768476v49357,-866,98713,2598,148936,-866c1244163,767610,1231175,768476,1227711,769342v1732,-866,6927,-866,18184,-1732xm1188745,1081069v-25111,,-50223,2598,-75334,1732c1090897,1081935,1068384,1081935,1045870,1079337v-4329,-866,-57150,-15586,-52820,866c996513,1093192,1068384,1090594,1076177,1091460v25111,866,49357,1732,74468,2598c1166231,1094058,1210393,1101851,1223381,1090594v16453,-14720,-30306,-9525,-34636,-9525xm743668,833419v5195,-13854,-56284,-9525,-63212,-9525c659675,823028,638027,823028,617245,822162v-14721,,-49357,-6927,-61480,1732l555765,823894r,c553168,825626,547106,849871,546240,854201v-1731,11257,24246,8659,29442,7793c610318,858531,646686,853335,681322,859396v9525,1732,35503,13855,39832,-1731c722886,849871,689981,850737,685652,849871v-8659,-865,-113434,-5195,-113434,-8659c572218,829956,654479,833419,663138,833419v13855,,73602,18184,80530,xm1221650,1052494v-10391,6927,6061,-3463,,l1221650,1052494xm987854,1021321v61480,1732,124691,4330,187037,c1167963,1022187,1154109,1023053,1174891,1021321v11256,-865,60613,1732,64077,-12122c1243297,992746,1200868,1006601,1193075,1007467v-27710,3463,-54553,4329,-82262,4329c1082238,1012662,1051932,1016992,1024222,1010065v-11256,-2598,-23379,-4330,-35502,-3464c971402,1008333,969670,1020456,987854,1021321xm555765,823894v,,,,,l555765,823894r,xm700372,767610v-27709,-866,-55418,-866,-83127,-866c605122,766744,563559,758951,554034,766744v865,-866,865,-866,,l554034,766744v-19916,18184,39831,12989,47625,12123c629368,777135,657943,778001,685652,778867v11257,866,47625,13854,57150,5195c758388,771074,708166,767610,700372,767610xm1200002,1037774v-23380,2597,-45893,4329,-69273,5195c1105618,1043835,1080506,1042969,1055395,1040371v-15586,-1731,-49357,-12122,-60614,2598c986988,1053360,1020759,1051628,1024222,1051628v27710,866,56284,866,83994,866c1129863,1052494,1152377,1051628,1174025,1053360v12988,866,34636,6927,46759,-866c1239834,1041237,1206063,1036908,1200002,1037774xm1010368,1122633v23379,1732,46759,5195,70138,6927c1123802,1133024,1176622,1140817,1219052,1133024v5195,-866,10391,-9525,3464,-12989c1214722,1116571,1206063,1118303,1197404,1118303v-22513,866,-45893,1732,-68407,866c1104752,1119169,1079641,1118303,1055395,1116571v-21648,-1731,-40698,-8659,-62345,-11256c987854,1104449,980927,1110510,984390,1115706v4330,7793,20782,6061,25978,6927xm1242432,1174587r,c1253688,1155537,1143718,1153806,1132461,1152940v-25977,-2598,-52820,-4330,-79664,-6928c1042406,1145146,1025954,1137353,1016429,1146012v-4329,4330,866,6928,4330,7794c1054529,1164196,1096093,1159867,1131595,1164196v11257,1732,103043,22514,110837,10391xm1228577,982355v-42430,4330,6061,-865,,l1228577,982355xm554899,816967v15587,866,31173,-4330,46760,-3464c639759,814369,676127,813503,714227,819565v6927,865,32904,-4330,15586,-11257c715093,802246,688250,803978,671797,803112v-36368,-1731,-84859,-10391,-121227,-1731c553168,800515,557497,799649,550570,801381v-3464,865,-1732,865,,c533252,804844,541045,816101,554899,816967xm301188,564121r4330,c304652,564121,302920,564121,301188,564121xm332361,542474v49357,,97848,-866,146339,2597c483895,545071,505543,545937,498615,535546v-7793,-12988,-46759,-2597,-58015,-2597c382584,533815,325434,526887,267418,530351v-9525,866,-22514,14720,-6062,16452c270015,547669,280406,543340,288200,542474v14720,-866,29440,,44161,xm498615,603953v-65809,-866,-132484,-2597,-198293,-1732c302920,602221,314177,602221,321104,602221v-4330,,-10391,,-20782,c287334,602221,273479,598758,261356,603953v-18184,7793,5196,15587,12989,15587c320238,618674,365265,610015,411159,610881v28575,865,56284,865,83993,4329c529788,618674,535850,603953,498615,603953xm465711,742499r,c470906,740767,468309,742499,465711,742499xm1230309,545937v-52821,7794,-116898,7794,-169718,-866c1053663,544206,1012966,536412,1012966,549401v,13855,51954,7793,60613,7793c1130729,557194,1187879,563256,1245029,558060v-6061,866,-38100,3464,,c1251091,557194,1266677,558060,1270141,551133v6927,-17318,-35503,-6062,-39832,-5196xm2848693,661103v-16452,,-44162,-3463,-58016,6928c2771627,682751,2814057,684483,2820984,683617v38966,-3464,75334,-7793,114300,-7793c2952602,675824,2972518,678421,2989836,676690r,-19050c2985507,657640,2981177,657640,2977713,657640v-43295,866,-85724,1731,-129020,3463xm331495,797051v38100,-1732,95250,-12989,130752,1732c466577,800515,492554,798783,488225,789258v-5196,-11257,-42430,-5196,-51955,-6062c387779,782331,340154,779733,291663,783196v-3463,,-38100,7794,-20782,14721c287334,804844,314177,797917,331495,797051xm264820,584037v24246,3464,54552,-6061,78798,-6061c395572,577976,450990,588367,502945,583171v3464,,37234,-8659,19916,-13854c509006,564987,491688,568451,476968,569317v-64078,6061,-129887,-7793,-193964,-5196c283870,564121,287334,564121,291663,564121v-2597,,-5195,,-8659,c275211,564121,263954,562390,257893,567585v-9525,9525,-3464,15586,6927,16452xm320238,602221v3464,,5196,,5196,c324568,602221,322836,602221,320238,602221xm276077,640321v-866,,-866,,,c270881,640321,259625,643785,257027,648115v-4330,6927,34636,3463,38100,2597c339288,642919,391243,648115,435404,650712v4330,,51955,8659,48491,-3463c481297,635992,433672,639456,425013,639456v-50223,865,-99579,-2598,-148936,865c278674,640321,318506,637724,276077,640321xm502079,464542v-21648,-866,-43295,-2598,-64943,-3464c412024,459346,386913,458481,361802,458481v-15586,,-61480,-10391,-74468,l287334,458481v-19050,16452,22513,14720,28575,13854c336691,468871,358338,468871,379986,469737v25111,866,50223,1732,75334,3464c473504,474933,499481,483592,516800,477530v17318,-6927,-11257,-12988,-14721,-12988xm511604,745962v-11257,-6061,-33770,-7793,-45893,-3463c462247,743365,463979,743365,465711,742499v-21648,7793,-58016,1732,-80530,1732c355740,744231,327165,747694,297725,748560v-11257,866,-37235,-866,-44162,10391c244038,774537,298591,762415,302920,762415v59748,-6062,121227,-10391,180975,-4330c489091,758951,532386,756353,511604,745962xm1221650,805710v12988,,26843,3464,38965,-1732c1278800,796185,1255420,788392,1247627,788392v-45893,866,-90921,9525,-136814,8659c1082238,796185,1054529,796185,1026820,792721v-34636,-3463,-40698,11257,-2598,11257c1089166,804844,1155841,807442,1221650,805710v-3464,,-19916,,-24246,866c1200002,806576,1206929,806576,1221650,805710xm755791,972831v865,22513,180974,21647,193097,17318c947156,991015,946291,991015,948888,990149v,,,,,c973134,980624,930704,972831,923777,972831v-27709,865,-55418,4329,-82262,6061c832856,978892,755791,968501,755791,972831xm769645,1056824v34636,-11257,84859,-1732,121227,-2598c904727,1054226,948022,1059421,956682,1046433v7793,-12123,-38966,-7793,-43296,-7793c866627,1037774,823331,1047299,775706,1039506v-6061,-866,-38100,-6928,-33770,9525c743668,1056824,763584,1058556,769645,1056824v-866,,-1732,866,,xm1204331,1183247v-21647,1731,-43295,865,-64943,c1096093,1182381,1049334,1172855,1006038,1177185v-2597,,-12988,4330,-8659,8659c1001709,1191040,1020759,1188442,1026820,1189308v24246,866,47625,2598,71005,4329c1121204,1195369,1144584,1197967,1167963,1197101v13855,,48491,8659,59748,-1732c1247627,1178917,1212125,1182381,1204331,1183247xm1228577,1196235v-10391,8659,6927,-6061,,l1228577,1196235xm681322,878446v13855,866,26844,14721,40698,6062c736740,875849,715959,864592,705568,867190v-3464,865,-2598,865,,c674395,875849,632831,868055,600793,868055v-19916,,-40698,-865,-60614,3464c517665,875849,549704,885374,560095,883642r,c598195,878446,643222,875849,681322,878446xm978329,920010v-866,866,-1732,1732,,l978329,920010v20782,-19050,-82261,-16452,-91786,-16452c872688,903558,740204,895765,740204,905290v866,10390,106507,7793,116898,8659c880481,914815,904727,916546,928106,918278v9525,1732,41564,9525,50223,1732xm256161,829090v23379,6927,55418,,78798,-866c379986,826492,437136,819565,481297,833419v6928,1732,12989,6927,19916,7793c507274,842078,521995,830821,511604,826492v-20782,-8659,-45027,-6927,-66675,-7793c389511,816101,333227,810906,277809,816101v-3464,,-41564,6927,-21648,12989xm941961,1006601v-19050,-1732,-39832,1732,-59748,1732c863163,1008333,844113,1010065,825063,1008333v-15586,-866,-32039,-10391,-46759,-9525c768779,999674,751461,1008333,769645,1014394v18184,5196,39832,-866,58882,3464c850175,1022187,871822,1020456,892604,1023919v16453,2598,38100,8659,54552,1732l947156,1025651v1732,-866,866,-866,,c960145,1019590,954084,1007467,941961,1006601xm954084,953781v8659,-4330,-1732,-12989,-6062,-13855c939363,938194,930704,940792,922045,942524v-22514,3463,-45027,,-67541,1732c846711,945121,777438,933865,775706,940792v-6061,18184,164523,19916,178378,12989xm950620,989283v,,-866,,-1732,866c948888,990149,948888,990149,948888,990149v866,-866,866,-866,1732,-866xm2820984,683617v-11257,866,12123,-866,,l2820984,683617xm1251091,734706v-866,,-1732,865,-2598,865c1249359,735571,1250225,735571,1251091,734706xm1254554,733840v,,,,,c1255420,733840,1255420,733840,1254554,733840xm820734,649846v27709,866,55418,866,83127,866c915984,650712,957547,658506,967072,650712v-866,866,-866,866,,l967072,650712v19916,-18184,-39832,-12988,-47625,-12122c891738,640321,863163,639456,835454,638590v-11257,-866,-47625,-13855,-57150,-5196c762718,646383,813807,649846,820734,649846xm767047,669762v866,12989,63212,6062,71871,6928c887409,679287,942827,696606,991318,685349r,c993050,684483,993050,685349,991318,685349v7793,-1732,10391,-7794,866,-11257c978329,669762,961877,672360,948022,672360v-29441,-866,-59748,-2598,-89188,-4329c851906,668031,767047,655042,767047,669762xm1254554,733840v,,,,,c1252822,733840,1251956,734706,1251091,734706v865,,2597,,3463,-866xm1096093,732108v28575,1732,56284,3463,84859,4329c1203466,737303,1232041,741633,1253688,734706v,,,,,c1253688,734706,1253688,734706,1253688,734706v4330,-1732,10391,-5196,12989,-8660c1271006,717387,1238968,724315,1237236,724315v-28575,2597,-58016,1731,-87457,c1120338,723449,1090897,720851,1061456,719119v-6061,,-71004,,-69272,2598c999977,736437,1083970,731242,1096093,732108xm2833107,723449r,c2830509,724315,2831375,723449,2833107,723449xm1102154,701801v-1732,,-2597,,,c1114277,700935,1117740,700935,1117740,700935v41564,-2598,83128,-5195,124692,-4329c1249359,696606,1278800,683617,1261481,682751v-23379,-866,-46759,1732,-69272,3464c1147182,690544,1103886,692276,1058859,687946v-14721,-1731,-12989,15587,1732,17319c1073579,706996,1087434,702667,1102154,701801xm1102154,701801v3464,,14721,-866,15586,-866c1112545,701801,1107350,701801,1102154,701801r,xm961011,532949v-38100,6061,-83127,8659,-121227,5195c825929,537278,812941,523424,799086,532083v-14721,8659,6061,19916,16452,17318l815538,549401v31173,-8659,72736,-866,104775,-866c940229,548535,961011,549401,980927,545071v22514,-4329,-9525,-13854,-19916,-12122xm920313,603953v-38100,-866,-74468,,-112568,-6061c800818,597026,774841,602221,792159,609149v14720,6061,41563,4329,58016,5195c886543,616076,935034,624735,971402,616076v-2598,866,-6927,1732,,c974865,615210,973134,615210,971402,616076v17318,-4330,9525,-14720,-4330,-16452c951486,599624,935900,604819,920313,603953xm528057,742499v13854,4329,30306,1732,44161,1732c601659,745096,631966,746828,661406,748560v9526,,94385,13855,93519,-866c754059,734706,691713,741633,683054,740767,634563,738169,579145,720851,530654,732108r,c528922,732974,528922,732108,530654,732108v-9525,1732,-12123,7793,-2597,10391xm425013,678421v-28575,-1731,-56284,-3463,-84859,-4329c317640,673226,289066,668896,267418,675824v-4330,1731,-10391,5195,-12989,8659c250100,693142,282138,686215,283870,686215v28575,-2598,58016,-1732,87457,c400768,687081,430209,689678,459649,691410v6062,,71005,,69273,-2598c521129,674092,437136,679287,425013,678421xm419818,711326v-4330,,-17318,866,-14721,866c409427,711326,414622,711326,419818,711326r,xm2857352,701801v-9525,866,-38100,,-44161,10391c2806263,725180,2825313,725180,2833107,723449v14720,-4330,4329,-866,,c2868609,713924,2913636,716521,2950005,715656v6927,,25111,2597,38966,2597l2988971,694874v-867,,-2599,,-3464,c2943077,698337,2899781,696606,2857352,701801xm260490,730376v23380,866,46760,-1732,69273,-3464c374790,722583,418086,720851,463113,725180v14721,1732,12989,-15586,-1732,-17318c446661,706996,432806,710460,418952,711326v1732,,1732,,,c409427,712192,405097,712192,404231,712192v-41563,2598,-83127,5195,-124691,4329c272613,716521,243172,729510,260490,730376xm560095,542474r,c569620,553731,599061,546803,611184,545071v16452,-2597,32904,-4329,48491,-3463c679591,541608,697774,549401,717691,550267v9525,,35502,2598,41563,-6061c765316,535546,717691,534680,713361,533815v-45893,-3464,-91786,-5196,-137679,-2598c575682,531217,575682,531217,576547,531217v,,,,-865,c575682,531217,575682,531217,575682,531217v-4330,,-24246,1732,-15587,11257xm577413,530351v8659,-866,12989,-866,14721,-866c588670,530351,580011,530351,577413,530351xm576547,531217v,,,,,c576547,531217,575682,531217,576547,531217xm554899,582305v18185,866,37235,-2597,56285,-3463c655345,577976,697774,581440,741070,583171v13855,866,14721,-13854,,-15586c721154,564987,699506,565853,679591,565853v-39832,-866,-89189,-9525,-129021,-2597c553168,562390,555765,562390,550570,563256v-4330,865,-2598,,,c533252,566719,541045,582305,554899,582305xm932436,502642v-19916,,-41564,866,-61480,-2598c857102,497446,836320,486190,825063,499178v-9525,10391,71871,12989,82262,13855c927240,514765,947156,515630,967938,516496v7793,,39832,7794,47625,866c1034613,499178,939363,502642,932436,502642xm1013831,351974r,l1013831,351974r,xm1066652,458481v6927,-5196,23380,-1732,31173,-1732c1116009,457615,1134193,457615,1152377,456749v17318,-866,94384,4329,93518,-21648c1198270,435101,1148913,445492,1101288,448090v-17318,866,-32038,-13855,-49356,-5196c1032881,454151,1057993,466274,1066652,458481v2598,-2598,866,-866,,xm1066652,458481v,,,,,c1064920,460212,1065786,459346,1066652,458481xm1048468,373621v-6062,12989,52820,11257,58882,11257c1157572,384012,1213856,396135,1263213,384012v6928,-1732,26844,-7793,17319,-16452c1294386,370158,1325559,366694,1331620,367560v26843,3464,53687,3464,80530,4330c1434663,372755,1458909,377085,1480557,371024v7793,-1732,27709,-12989,7793,-15587c1468434,352840,1445054,360633,1424273,360633v-43296,-866,-85726,-5196,-128155,-10391c1286593,349376,1272738,349376,1273604,362365v,866,866,1731,1732,2597c1263213,364096,1238102,374487,1229443,374487v-41564,1732,-87457,1732,-129021,-1732c1088300,371890,1056261,357169,1048468,373621xm1264079,384012v-17318,4330,4330,-866,,l1264079,384012xm1121204,496581v-22513,1731,20782,-1732,,l1121204,496581xm1036345,520826v21648,2598,44161,,64943,c1129863,520826,1157572,520826,1186147,521692v19050,,43296,5195,61480,c1269275,516496,1245029,505240,1233772,506971v-25977,4330,-53686,2598,-79663,3464c1130729,510435,1107350,510435,1083104,508703v-17318,-866,-35502,-5195,-52820,-866c1014697,511301,1025954,519960,1036345,520826xm1247627,521692v-11257,3464,13854,-3464,,l1247627,521692xm1047602,493983v24245,3463,48491,4329,72736,2598c1144584,494849,1169695,492251,1193941,492251v12988,,53686,6061,62345,-3464c1265811,478396,1247627,469737,1238968,472335v-23380,6061,-48491,5195,-72737,8659c1141986,484458,1118606,486190,1093495,486190v-16452,,-32039,-7794,-47625,-6062c1032015,480994,1032881,492251,1047602,493983xm1131595,339851v-19916,866,-38100,,-57150,-2598c1054529,333790,1049334,357169,1073579,355437v,,,,,c1119472,351974,1165365,351974,1211259,348510v15586,-866,38966,1732,52820,-4329c1278800,338119,1263213,330326,1255420,330326v-39832,-3464,-82261,7793,-123825,9525xm1037211,416917v41564,,83993,866,125557,-866c1154109,416051,1133327,417783,1163634,416051v24245,-866,64077,5195,85725,-5195c1265811,403062,1230309,400465,1230309,400465v-19050,,-38100,2597,-57150,4329c1141986,408258,1112545,403928,1081372,402196v-11257,-865,-47625,-3463,-44161,14721xm1319497,299153r,c1319497,299153,1319497,299153,1319497,299153v,,,,,xm2854755,876715v,,,866,,c2850425,878446,2852156,877581,2854755,876715xm1498740,158876v-8659,-7793,-31172,3464,-41563,4329c1405222,165803,1353268,168401,1301313,170133v-5195,,-49357,866,-25111,10391c1291788,186585,1308240,184853,1324693,183987v-866,,-866,,1732,c1374050,180524,1424273,174462,1471898,175328v5195,-866,44161,-1732,26842,-16452xm1329022,335521v37234,-8659,77932,-9525,116032,-7793c1454579,328594,1481422,332924,1486618,322533v11257,-20782,-25112,-9525,-32905,-8659c1414747,319069,1368854,324265,1329022,319069v-32904,-5195,-34636,24246,,16452c1326425,336387,1325559,336387,1329022,335521xm2938747,894899v-51088,-2598,-101311,-5196,-152399,3463c2769029,900960,2779420,914815,2793275,913949v26843,-866,53686,-1732,80529,-1732c2896318,912217,2918832,913949,2941346,913949v9524,,30306,2597,47625,1731l2988971,890569v-16453,1732,-32039,5196,-50224,4330xm1342877,220356v8659,-5196,34636,-1732,44161,-2598c1408686,216892,1431200,216026,1452847,213428v9525,-866,43296,-17318,15587,-19050c1446786,192646,1421675,202171,1399161,203903v-20782,1732,-42430,4330,-63211,3464c1322961,206501,1292654,198708,1280532,205635v-15587,10391,51954,22514,62345,14721c1344609,219490,1343743,220356,1342877,220356xm1342877,220356v,865,,865,,c1341145,222087,1342011,221221,1342877,220356xm2833107,934730v-16453,866,-41564,-1731,-57150,6062c2755175,952049,2785482,955512,2794141,953781v-866,,-866,,,c2794141,953781,2794141,953781,2794141,953781v45027,-8660,91786,-9525,137679,-9525c2950870,944256,2969920,944256,2989836,943390r,-19050c2985507,924340,2982043,924340,2979445,924340v-48491,866,-97847,7793,-146338,10390xm2797604,952915v27709,-5196,9526,-1732,,l2797604,952915xm1319497,299153v9525,-1732,3464,-866,,c1361927,289628,1408686,288762,1451115,287896v4330,,30307,3464,29442,-6061c1478825,264517,1460641,267981,1449384,271444v-36368,12123,-78798,8659,-116898,11257c1322095,283567,1298716,279237,1289191,284433v-8659,5195,-866,12988,4329,15586c1302179,304349,1311704,300885,1319497,299153v-1731,,-1731,866,,xm1480557,231612v-14721,2598,-31173,10391,-45894,10391c1395697,243735,1353268,247199,1313436,244601v-6927,-866,-16452,-4330,-23379,-866c1281397,248065,1288325,255858,1294386,257590v19050,6061,40698,4329,59748,865c1350670,259321,1348938,259321,1354134,258455v44161,-7793,89188,-865,133350,-11256c1505668,243735,1494411,229015,1480557,231612xm999977,313008r,c970536,314740,996513,313008,999977,313008xm761852,191780v-51089,-5195,-108239,-1731,-160193,866c592134,193512,579145,191780,570486,196976v-15587,10391,12989,11257,18184,10391c629368,203903,668334,200440,709031,200440v20782,,41564,865,60614,8659c775706,211696,786963,210830,787829,202171v1732,-8659,-20782,-9525,-25977,-10391xm560961,241137v10391,2598,24245,-866,34636,-1732c618977,237674,643222,238540,667468,238540v12123,,121227,16452,122959,4329c791293,239405,578279,213428,555765,225551v-8659,5195,,13854,5196,15586xm1028552,335521v-21648,-2597,-45893,1732,-67541,1732c938497,337253,915118,335521,892604,332924v-21648,-1732,-44161,-12123,-64943,-12123c825063,320801,797354,331192,808611,334655v17318,5196,38966,4330,56284,6062c914252,345046,964475,354571,1013831,351108v7794,866,34637,-12123,14721,-15587xm572218,304349v18184,2597,37234,,55418,-866c666602,301751,709897,300019,746265,313874v7794,3463,38966,-866,20782,-10391c749729,293958,722886,296556,703836,294824v-41564,-2598,-83993,-10391,-125557,-5196l578279,289628v-1732,,-1732,,,c570486,291360,557497,302617,572218,304349xm676993,93067c658809,92201,593000,75749,578279,89603v-15586,15587,81396,15587,86591,15587c672663,106055,798220,121642,791293,104324,788695,97396,688250,93067,676993,93067xm501213,139826v-31173,1732,-63211,-2598,-94384,-4330c377388,133765,348813,132899,319372,131167v-6927,,-50223,-5196,-51088,6061c267418,149351,321104,145887,325434,145887v57150,-1732,120361,-1732,176645,8659c508140,155412,520263,157144,522861,149351v3464,-14721,-15587,-9525,-21648,-9525xm223256,367560r-4329,866c208536,370158,180827,365828,171302,365828v-31173,866,-61480,2598,-92653,3464c69125,369292,35354,366694,33622,380549v-3463,23379,30307,12122,41564,8659c121945,376219,183424,382280,231049,387476v7794,866,38966,6061,40698,-6061c272613,367560,231049,360633,223256,367560xm505543,174462v-25112,3464,-50223,3464,-75334,1732c417220,175328,270881,157144,269149,170133v-7793,17318,28576,11257,36369,10391c336691,178792,368729,183121,399902,184853v29441,1732,59747,,90054,2598c501213,188317,534984,195244,542777,183121v7793,-14720,-32905,-9525,-37234,-8659xm1210393,897496v-31173,866,-63211,-865,-94384,-865c1106484,896631,1007770,886240,1003441,900960v-4330,13855,27709,7793,33770,6927c1062322,904424,1087434,905290,1112545,906156v30307,1731,60614,4329,91786,5195c1217320,912217,1250225,922608,1260615,913083v20782,-19050,-44161,-15587,-50222,-15587xm562693,326862r,c553168,332058,561827,340717,567888,342449v10391,2597,24246,-866,34636,-1732c625904,338985,650149,339851,674395,339851v12123,,121227,16452,123825,4330c798220,341583,585206,315606,562693,326862xm625038,138094v45894,-866,91787,5196,137680,9525c773975,148485,804281,136362,780036,132033v-21648,-3464,-45893,-866,-67541,-1732c685652,129435,659675,125971,632831,123374v-14720,-866,-40697,-9525,-52820,866c582609,122508,583475,120776,580011,124240r,c562693,139826,618111,138094,625038,138094xm1325559,183121v-866,,-866,,-1732,c1327291,183121,1351536,181390,1325559,183121xm996513,225551v-45027,1732,-90920,2598,-135947,2598c852772,228149,831125,220356,826795,231612v-3464,9525,6927,18184,15586,12123c851041,238540,846711,241137,842381,243735v25112,-16452,77932,-4330,106507,-3464c971402,241137,993916,242869,1016429,240271v4330,-866,12123,-4329,11257,-10391c1026820,221221,1001709,225551,996513,225551xm988720,261919v-57150,3464,-113434,6927,-169718,866c808611,261919,783500,272310,805147,276640v12123,2597,26843,2597,38966,865c844113,277505,844113,277505,843247,277505v,,,,866,c891738,270578,943693,274042,991318,276640v2598,,47625,-3464,34636,-13855c1017295,255858,999111,261919,988720,261919xm2806263,971965v-7793,-866,-38966,-6062,-40697,6061c2762968,992746,2805398,997942,2813191,991015v1731,-1732,866,-866,,c2820984,984087,2854755,989283,2864279,989283v31173,-866,61480,-2598,92653,-3464c2962993,985819,2978579,988417,2989836,987551r,-22514c2980311,965037,2967323,968501,2961261,970233v-45893,12988,-107373,6061,-154998,1732xm999977,313008v5195,,29441,-866,20782,-12123c1012100,290494,985256,297421,974865,299153v-38965,4330,-82261,3464,-120361,-2597c850175,295690,815538,287896,826795,300885v6927,8659,26843,6061,36368,6061c907325,309544,954084,315606,999977,313008v,,,,,xm953218,144155v-41564,866,4329,-865,,l953218,144155xm930704,91335v-12988,,-25111,3464,-38100,3464c863163,95665,835454,92201,806013,90469v-8659,-866,-19050,11257,-6061,14721c816404,109519,833722,106921,850175,107787v23379,866,67541,10391,89188,c937631,108653,934168,110385,939363,107787v2598,-1732,1732,-866,,c953218,100860,939363,91335,930704,91335xm954084,129435v-37234,3464,-75334,6927,-112569,3464c830259,132033,816404,117312,806879,126837v-11257,11257,11257,14721,17318,14721c867493,144155,909922,144155,953218,143290v24245,,28575,-15587,866,-13855xm983525,193512v-13855,-4329,-33771,2598,-48491,3464c899531,200440,867493,196110,832856,193512v-4329,,-29440,5196,-14720,12989c831125,212562,853638,208233,867493,208233v38966,1732,84859,9525,122959,2597c1006038,207367,990452,195244,983525,193512xm959279,158876v-38966,2598,-75334,7793,-115166,5195c837186,164071,801684,156278,798220,164937v-5196,12123,30307,10391,34636,10391c876152,174462,920313,180524,963609,174462v-5196,866,-30307,4330,,c964475,174462,964475,174462,963609,174462v28575,-3463,25111,-17318,-4330,-15586xm1028552,436833v-11257,-5196,-29441,-1732,-41564,-866c958413,438565,930704,436833,901263,435101v-22513,-1732,-44161,-6061,-66675,-8659c825929,425576,813807,431637,825929,435967v24246,8659,53686,9525,79664,11257c919447,448090,932436,448956,946291,449821v21647,866,60613,8660,81395,c1035479,446358,1035479,440296,1028552,436833xm214597,678421v11257,-866,-12988,1732,,l214597,678421xm241440,405660r,c196413,414319,149654,415185,103761,415185v-21648,,-43295,,-64943,1732c32756,417783,19768,419515,25829,429040v5195,7793,22514,6061,31173,6061c105493,434235,154850,427308,203341,424710v16452,-866,41563,1732,57149,-6061c279540,408258,249234,403928,241440,405660xm261356,494849r,c239709,513899,304652,510435,310713,510435v31173,-866,63212,,94384,866c414622,511301,513336,521692,517665,506971v4330,-13854,-27709,-7793,-33770,-6927c458784,503508,433672,502642,408561,501776v-30307,-1732,-60614,-4330,-91787,-5195c304652,495715,272613,485324,261356,494849xm277809,434235r,c281272,443760,298591,437699,304652,435967v32904,-5196,65809,-4330,98713,-3464c436270,433369,468309,432503,501213,435101v8659,866,45027,7793,39832,-10391c458784,427308,373925,413453,292529,422112v-3463,866,-17318,6062,-14720,12123xm293395,422112v41564,-4329,-6927,866,,l293395,422112xm214597,678421v-38966,3464,-75334,7794,-114300,7794c81247,686215,59600,682751,41415,686215v-6061,866,-14720,8659,-7793,13854c39684,706131,50940,704399,58734,704399v43295,,85725,-1732,129020,-2598c204206,701801,231915,705265,245770,694874v17318,-15587,-24246,-16453,-31173,-16453xm106359,774537v22513,866,45893,866,68406,2598c192084,778867,213731,788392,231049,783196v9526,-2597,14721,-16452,1732,-18184c211134,762415,188620,765878,166106,763281v-25111,-2598,-51088,-1732,-76200,-2598c76052,759817,36220,746828,24963,755487r,c718,776269,95968,774537,106359,774537xm20634,736437r,c27561,747694,49209,740767,60466,739901v26843,-866,53686,-2598,80529,-2598c166972,737303,192950,738169,218927,737303v23379,-866,23379,-27709,4329,-19050c216329,721717,219793,719985,223256,718253v-14720,6927,-33770,3464,-49357,4330c146190,723449,119347,723449,91638,723449v-2598,866,-83127,-5196,-71004,12988xm54404,805710v24245,,48491,2598,72736,6061c151386,815235,174765,816967,199011,820430v16452,1732,33770,13855,47625,c259625,807442,223256,809174,218061,809174v-19916,866,-40698,-2598,-60614,-5196c135799,801381,115018,797051,93370,794453,76918,791856,51806,782331,35354,790124r,c33622,790990,33622,790990,35354,790124v-24245,11257,11257,15586,19050,15586xm179961,639456v-32039,865,-74468,6927,-95250,6927c73454,646383,35354,639456,28427,648115v-11257,13854,11257,19916,19916,19050c91638,663701,134934,665433,178229,660237v9525,-866,43295,1732,44161,-10391c223256,642919,203341,638590,179961,639456xm1500472,623869v-6927,-11257,-28574,-4329,-39831,-3463c1433797,621271,1406954,623003,1380111,623003v-25977,,-51954,-866,-77932,c1278800,623003,1278800,650712,1297850,642053v6927,-3463,3463,-1732,,c1312570,635126,1331620,638590,1347206,637724v27710,-866,54553,-866,82262,-866c1432932,635992,1512595,642053,1500472,623869xm242306,331192v-866,866,-866,866,,c235379,337253,202475,332058,194681,332924v-29441,,-58882,866,-89188,1731c84711,335521,57868,332058,37952,338985v-23380,6927,-4330,19050,10391,16452c98565,345912,147922,348510,198145,350242v17318,,46759,4329,63211,-2598c277809,339851,252697,322533,242306,331192xm533252,384012v-61480,-1732,-124691,-4329,-187036,c353143,383146,366997,382280,346216,384012v-11257,866,-60614,-1732,-64078,12123c277809,412587,320238,398733,328031,397867v27709,-3464,55419,-4330,82262,-4330c438868,392671,469175,388342,496884,395269v11256,2598,23379,4330,35502,3464c549704,397001,551436,384878,533252,384012xm778304,584037v-5195,13855,56284,9525,63211,9525c862297,594428,883945,594428,904727,595294v14720,,49357,6927,61479,-1732c969670,590965,967938,592696,966206,593562v2598,-1731,8659,-25977,9525,-30306c977463,551999,951486,554596,946291,555462v-34637,3464,-71005,8659,-105642,2598c831125,556328,805147,543340,800818,559792v-1732,7793,31172,6927,35502,7793c844979,568451,949754,572781,949754,576244v,11257,-82261,7793,-90920,7793c844979,584037,784365,565853,778304,584037xm1029418,469737v-7793,-9525,-47625,,-58016,866c929838,474933,883079,470603,841515,462810v-4329,-866,-33770,-13854,-31172,3464c812075,479262,857968,477530,867493,478396v48491,3464,95250,12123,144607,6928c1019893,485324,1037211,479262,1029418,469737xm1012966,486190v-38966,3463,7793,-866,,l1012966,486190xm321104,365828v23380,-2597,45893,-4329,69273,-5195c415488,359767,440600,360633,465711,363231v15586,1731,49357,12122,60614,-2598c534118,350242,500347,351974,496884,351974v-27709,-866,-56284,-866,-83994,-866c391243,351108,368729,351974,347081,350242v-12988,-866,-34636,-6927,-46759,866c281272,362365,315043,366694,321104,365828xm494286,212562v-23380,-866,-47625,-2597,-71005,-4329c399902,206501,376522,203903,353143,204769v-13855,,-48491,-8659,-59748,1732c274345,223819,309847,219490,316774,219490v21648,-1732,43296,-866,64944,c425013,220356,472638,229880,515068,225551v2597,,12989,-4330,8659,-8659c519397,210830,500347,212562,494286,212562xm510738,283567v-23379,-1732,-46759,-5196,-70138,-6927c397304,273176,344484,265383,302054,273176v-5195,866,-10391,9525,-3463,12989c306384,289628,315043,287896,323702,287896v22514,-866,45893,-1731,68407,-866c416354,287030,441466,287896,465711,289628v21648,1732,40698,8659,62346,11257c533252,301751,540179,295690,536716,290494v-4330,-7793,-19916,-6061,-25978,-6927xm332361,323399v25111,,50223,-2598,75334,-1732c430209,322533,452722,322533,475236,325130v4330,866,57150,15587,52821,-865c524593,311276,452722,313874,444929,313008v-25111,-866,-50223,-1732,-74468,-2598c354875,310410,310713,302617,297725,313874v-15587,13854,31172,9525,34636,9525xm278674,235076v-11256,19050,98714,20782,109971,21648c414622,259321,441466,261053,468309,263651v10391,866,26843,8659,36368,c509006,259321,503811,256724,500347,255858,466577,245467,425013,249796,389511,245467,378254,243735,286468,222087,278674,235076xm61331,845542v23380,1732,46760,3464,69273,6061c150520,853335,171302,855933,191218,857665v10391,866,42429,13854,49357,5195c255295,845542,230184,844676,218061,847274v-19916,4329,-40698,-866,-60614,-3464c133202,840346,108956,839481,84711,836017,70856,834285,38818,821296,25829,829090r,c24097,829956,24097,829956,25829,829090v-21648,13854,32039,16452,35502,16452xm1299581,987551v1732,-1732,866,-866,,c1307375,980624,1341145,985819,1350670,985819v31173,-866,61480,-2598,92652,-3464c1452847,982355,1486618,989283,1489216,976294v3463,-23379,-30307,-12123,-41564,-8659c1400893,980624,1339413,974562,1291788,969367v-7793,-866,-38966,-6062,-40697,6061c1248493,989283,1291788,994478,1299581,987551xm1499606,906156v,,-866,865,-866,865c1498740,907021,1498740,907021,1498740,907021v866,,866,-865,866,-865xm1278800,1024785r,c1276202,1028249,1277934,1025651,1278800,1024785xm1481422,887106v-19050,2597,-36368,6061,-56284,5195c1374050,889703,1323827,887106,1272738,895765v-17318,2597,-6927,16452,6928,15586c1306509,910485,1333352,909619,1360195,909619v22514,,45027,1732,67541,1732c1442456,911351,1486618,917412,1497875,907021r,c1497875,907021,1497875,907021,1497875,907021v16452,-13854,-4330,-21647,-16453,-19915xm2853888,818699v-12988,,-49357,-7793,-60613,1731c2766432,842944,2843497,837749,2850425,836883v46759,-1732,93518,-4330,139411,-8659l2989836,808308v-18184,866,-38100,6061,-48490,6927c2912770,818699,2883329,818699,2853888,818699xm1278800,1024785v1732,-866,866,,,c1285727,1018724,1318631,1023919,1326425,1023053v29440,,58882,-866,89188,-1732c1436395,1020456,1463238,1023919,1483154,1016992v23380,-6927,4330,-19050,-10391,-16452c1422541,1010065,1373184,1007467,1322961,1005735v-17318,,-46759,-4329,-63211,2598c1243297,1016992,1268409,1034310,1278800,1024785xm1298716,641187r,c1293520,643785,1296118,642053,1298716,641187xm1306509,681019v-11257,866,12988,-866,,l1306509,681019xm2817520,851603v-7793,,-32038,14721,-16452,21648c2813191,878446,2841766,881044,2853888,877581v13855,-4330,5196,-1732,867,c2874670,872385,2896318,875849,2917100,875849v23379,,45893,-3464,69272,-6062c2987239,869787,2988104,869787,2990702,868921r,-20781c2975982,849871,2959529,855067,2949138,855067v-44161,866,-88322,-6061,-131618,-3464xm1306509,681019v38966,-3464,75334,-7793,114300,-7793c1439859,673226,1461506,676690,1479691,673226v6061,-866,14720,-8659,7793,-13855c1481422,653310,1470166,655042,1462372,655042v-43295,,-85724,1732,-129020,2598c1316900,657640,1289191,654176,1275336,664567v-17318,15586,25111,17318,31173,16452xm588670,914815v19916,,41564,-866,61479,2597c664004,920010,684786,931267,696043,918278v9525,-10391,-71871,-12988,-82262,-13854c593865,902692,573950,901826,553168,900960v-7793,,-39832,-7793,-47625,-866c506409,899228,507274,899228,505543,900094r,c487359,918278,581743,914815,588670,914815xm290797,868921v52821,-7793,116898,-7793,169718,866c467443,870653,508140,878446,508140,865458v,-13855,-51954,-7793,-60613,-7793c390377,857665,333227,851603,276077,856799r,c270015,857665,254429,856799,250966,863726v-6928,17318,35502,5195,39831,5195xm145325,897496v26843,,57150,-4329,83127,c246636,900960,253563,879312,233647,878446v-18184,-865,-35502,6062,-53686,6062c152252,885374,122811,885374,95102,881910,82979,880178,39684,863726,29293,873251r,c16304,885374,68259,889703,74320,889703v23380,3464,46759,7793,71005,7793xm40549,965037v19917,1732,38966,3464,58882,5196c142727,974562,186022,977160,229318,977160v11257,,18184,-18184,2597,-19050c211134,958110,191218,964171,169570,963305v-24245,-865,-49357,-3463,-73602,-6927c76052,953781,53538,943390,34488,946853v-19916,3464,-5195,17318,6061,18184xm2880732,800515v,,,,,c2868609,802246,2874670,801381,2880732,800515xm491688,946853v7793,9525,47625,,58016,-866c591268,941658,638027,945987,679591,953781v4329,865,33770,13854,31172,-3464c709031,937328,663138,939060,653613,938194v-48491,-3464,-95250,-12123,-144607,-6927c501213,932133,483895,938194,491688,946853xm219793,921742v-24246,2598,-49357,4329,-73603,4329c123677,926071,102029,922608,79515,920876v-7793,-866,-40697,-12123,-45893,-4330c18902,940792,126274,935596,140129,935596v22514,,45893,-2597,69273,-1731c223256,934730,244038,939926,255295,929535v19050,-17318,-31173,-8659,-35502,-7793xm1299581,987551v,,,,,c1296984,989283,1297850,988417,1299581,987551xm493420,980624v11257,5195,29441,1731,41564,866c563559,978892,591268,980624,620709,982355v22513,1732,44161,6062,66675,8660c696043,991881,708166,985819,696043,981490v-24246,-8659,-53687,-9525,-79664,-11257c602524,969367,589536,968501,575682,967635v-21648,-866,-60614,-8659,-81396,c486493,971099,485627,977160,493420,980624xm1015563,1227408v25112,-3464,50223,-3464,75334,-1732c1103886,1226542,1249359,1244726,1251956,1231737v7794,-17318,-28575,-11257,-36368,-10391c1184416,1223078,1152377,1218749,1121204,1217017v-29441,-1732,-59748,,-90054,-2598c1019893,1213553,986122,1206626,978329,1218749v-7793,13854,32905,8659,37234,8659xm948888,1113108v-18184,-2598,-37234,,-55418,866c854504,1115706,811209,1117437,774841,1103583v-7794,-3464,-38966,866,-20782,10391c771377,1123499,798220,1120901,817270,1122633v41564,2597,83993,10391,125557,5195l942827,1127828v1732,,1732,,,c950620,1126096,964475,1115706,948888,1113108xe" fillcolor="#6f6350 [2406]" stroked="f" strokeweight=".24036mm">
                  <v:stroke joinstyle="miter"/>
                  <v:path arrowok="t" o:connecttype="custom" o:connectlocs="2279791,1359026;2349929,1359892;2441716,1363355;2441716,1363355;2479816,1363355;2477218,1348635;2331745,1350367;2276327,1344306;2279791,1359026;2569870,675824;2569870,675824;2569870,675824;2770761,826492;2691963,832553;2532636,827358;2512720,841212;2558614,841212;2752577,846408;2777688,842944;2770761,826492;2833107,301751;2833107,301751;2833107,301751;2833107,301751;2732661,655908;2551686,660237;2523977,672360;2569870,675824;2569870,675824;2650400,674092;2737857,669762;2782018,659371;2732661,655908;2717075,1304474;2625289,1300144;2532636,1290619;2478084,1291485;2526575,1301876;2620093,1311401;2708416,1317462;2773359,1319194;2717075,1304474;2743052,631662;2743052,631662;2743052,631662;2457302,1331317;2370711,1315730;2244289,1316596;2358588,1327853;2457302,1331317;2736991,1371149;2656461,1369417;2585457,1363355;2515318,1361624;2538698,1372881;2617495,1378076;2691963,1384137;2758638,1387601;2758638,1387601;2758638,1387601;2736991,1371149;2310963,1390199;2362052,1394528;2420934,1400590;2472023,1401456;2412275,1385869;2354259,1384137;2297109,1372881;2310963,1390199;2722270,1337378;2633948,1331317;2544759,1323524;2533502,1337378;2620093,1342574;2712745,1349501;2772493,1352099;2722270,1337378;2773359,861994;2746516,866324;2703220,867190;2556882,864592;2536966,874117;2594982,876715;2768164,879312;2773359,861994;2767297,878446;2767297,878446;2767297,878446;2710148,1259446;2533502,1250787;2512720,1255983;2534368,1264642;2628752,1268971;2716209,1273301;2765566,1273301;2765566,1273301;2765566,1273301;2710148,1259446;2730063,1223078;2635679,1218749;2545625,1216151;2492804,1220480;2529172,1229140;2604507,1227408;2765566,1233469;2730063,1223078;2541295,1410980;2620959,1410980;2703220,1413578;2762102,1415310;2717075,1397992;2632216,1399724;2550820,1397126;2486743,1402321;2541295,1410980;2743918,123374;2677243,129435;2607970,127703;2545625,121642;2555150,138094;2620093,138094;2693695,140692;2761236,138960;2761236,138960;2761236,138960;2743918,123374;2735259,56699;2678109,59296;2613166,61894;2584591,57565;2565541,49771;2561211,71419;2627886,71419;2698891,71419;2756906,68821;2756906,68821;2756906,68821;2735259,56699;2752577,155412;2679841,165803;2613166,167535;2549954,160608;2576797,177060;2617495,177060;2617495,177060;2659925,176194;2743918,171865;2767297,167535;2752577,155412;2809727,352840;2787213,364962;2788945,367560;2743052,377085;2614031,375353;2562943,376219;2621825,387476;2777688,386610;2795007,370158;2846095,370158;2926625,374487;2989836,374487;2989836,357169;2938747,362365;2809727,352840;2616630,177060;2616630,177060;2616630,177060;2620093,31587;2711880,35917;2761236,34185;2761236,34185;2761236,34185;2664255,23794;2575066,21196;2525709,26392;2620093,31587;2419202,62760;2346466,61894;2293645,60162;2319622,69687;2375041,73151;2446045,77480;2498000,82676;2493670,67090;2419202,62760;2502329,101726;2577664,99128;2745650,105190;2746516,87871;2669450,93067;2584591,91335;2518781,87005;2502329,101726;2745650,104324;2745650,104324;2745650,104324;2597579,244601;2696293,241137;2756041,227283;2717941,228149;2662523,231612;2554284,234210;2597579,244601;2743918,402196;2686768,406526;2594982,403928;2550820,418649;2550820,418649;2676377,417783;2677243,417783;2762968,412587;2743918,402196;2634813,499178;2634813,499178;2634813,499178;2754309,474067;2681573,482726;2608836,487921;2561211,481860;2562077,496581;2634813,499178;2708416,494849;2770761,491385;2754309,474067;2580261,461078;2611434,459346;2665986,459346;2759505,437699;2614898,450687;2565541,445492;2580261,461078;2580261,461078;2743918,548535;2574200,547669;2526575,551999;2587188,559792;2758638,560658;2758638,560658;2783750,553731;2743918,548535;2779420,590965;2700622,591831;2554284,586635;2534368,578842;2523977,593562;2590652,601356;2757773,603953;2757773,603953;2757773,603953;2779420,590965;2580261,461078;2580261,461078;2580261,461078;2581127,213428;2581127,213428;2581127,213428;2843497,321667;2842632,338985;2842632,338985;2958664,331192;2989836,332058;2989836,313874;2968188,317337;2843497,321667;2581127,213428;2718807,207367;2757773,196976;2720539,193512;2659925,198708;2597579,202171;2560345,204769;2581127,213428;2581127,213428;2763834,616942;2703220,617808;2572468,616076;2546491,625601;2598445,631662;2743052,631662;2763834,616942;2445179,93933;2407079,97396;2320489,93067;2314427,107787;2364650,110385;2453838,110385;2453838,110385;2453838,110385;2445179,93933;1755916,333790;1755916,333790;1708291,335521;1619102,337253;1551561,341583;1561952,358035;1711754,352840;1774966,350242;1755916,333790;1534243,513033;1601784,508703;1731670,512167;1748122,490519;1695302,486190;1694436,486190;1632091,487921;1562818,493983;1534243,513033;1529047,547669;1608711,547669;1696168,545071;1756782,543340;1699632,526887;1549829,536412;1529047,547669;1755916,333790;1755916,333790;1755916,333790;2827911,247199;2804531,246333;2808861,260187;2868609,261053;2868609,261053;2990702,252394;2990702,235076;2949138,244601;2827911,247199;1574941,626467;1731670,624735;1760245,616076;1748122,604819;1553293,611746;1529913,628199;1574941,626467;1698766,1184978;1709157,1184112;1710888,1184112;1698766,1184978;2963859,274042;2846961,285299;2803666,287030;2807995,302617;2833107,301751;2833107,301751;2833107,301751;2964725,290494;2988971,289628;2988971,274042;2963859,274042;1736865,370158;1732536,371024;1684911,368426;1592259,371890;1547231,383146;1588795,391805;1744659,390074;1785356,384012;1736865,370158;1669325,563256;1538572,576244;1534243,590965;1557622,591831;1635554,583171;1704827,582305;1753318,577976;1742927,564987;1669325,563256;2379370,38515;2486743,43710;2486743,43710;2486743,43710;2500598,30721;2461632,27258;2348198,27258;2326550,35917;2379370,38515;2020018,177060;1944684,178792;1783625,172731;1819993,183121;1914377,187451;2004432,190049;2057252,185719;2020018,177060;2085827,306946;2141245,306080;2259875,316471;2280656,306080;2217445,297421;2091888,292226;2091888,292226;2091888,292226;2085827,306946;2076302,329460;2076302,329460;2081497,345046;2116134,343315;2188005,342449;2311829,346778;2076302,329460;2466827,146753;2466827,146753;2466827,146753;2467693,132033;2355125,135496;2320489,129435;2337807,144155;2466827,145887;2467693,132033;1759379,1187576;1710888,1184112;1709157,1184112;1563684,1192771;1535975,1208358;1577538,1204028;1733402,1197101;1759379,1187576;2276327,194378;2116134,195244;2084961,199574;2103145,209965;2223507,203037;2284120,211696;2302304,204769;2276327,194378;2075436,243735;2110072,242003;2181943,241137;2304902,245467;2070241,228149;2075436,243735;2138648,140692;2276327,150217;2293645,134630;2226104,132899;2146440,125971;2093620,126837;2093620,126837;2093620,126837;2138648,140692;2191468,94799;2092754,91335;2179345,106921;2305768,106055;2191468,94799;2052057,1226542;2100547,1223078;2202725,1226542;2217445,1213553;2168088,1211821;2045129,1209224;2045129,1209224;2045129,1209224;2052057,1226542;2045129,1209224;2045129,1209224;2045129,1209224;1903986,1085399;1961136,1087997;1962002,1069812;1962002,1069812;1824322,1076740;1771502,1081069;1780161,1094924;1903986,1085399;2046861,1157269;2216579,1156403;2230434,1142549;2191468,1141683;2191468,1141683;2044263,1142549;2009627,1156403;2046861,1157269;2055520,1356428;2129989,1359026;2205323,1359892;2256411,1358160;2174150,1349501;2103145,1345171;2051191,1339976;2055520,1356428;2191468,1141683;2191468,1141683;2191468,1141683;2039068,1193637;2175016,1191040;2208786,1187576;2193200,1175453;2193200,1175453;2086693,1178917;2019152,1178917;2007895,1189308;2039068,1193637;2081497,1289753;2194065,1286290;2228702,1292351;2211384,1277631;2082363,1275899;2081497,1289753;2082363,1275899;2082363,1275899;2082363,1275899;2076302,1260312;2191468,1255117;2237361,1254251;2202725,1243860;2071972,1244726;2071972,1244726;2071972,1244726;2076302,1260312;2071106,1244726;2071106,1244726;2071106,1244726;2014822,1119169;2060716,1120901;2181077,1123499;2208786,1119169;2172418,1113108;2034738,1107912;2034738,1107912;2014822,1119169;1968929,963305;1937757,965037;1883204,965037;1789686,986685;1934293,973696;1983650,978892;1968929,963305;1968929,963305;1998370,1002271;1872813,1003137;1872813,1003137;1787088,1008333;1806138,1018724;1863288,1014394;1955075,1016992;1998370,1002271;2007029,1083667;2074570,1081935;2142977,1086265;2207920,1098387;2226970,1084533;2170686,1078471;2021750,1068081;2007029,1083667;1771502,1038640;1771502,1038640;1771502,1038640;1968929,963305;1968929,963305;1968929,963305;1986247,1049031;1927366,1037774;1771502,1038640;1755916,1056824;1806138,1049031;1935159,1050762;1986247,1049031;1787088,894899;1787088,894899;1787088,894899;1999236,895765;1934293,895765;1849434,894899;1787954,894899;1801809,909619;1881472,906156;1952477,907887;2005297,908753;1999236,895765;1914377,926071;1914377,926071;1914377,926071;1987979,928669;1915243,926071;1841641,930401;1779295,933865;1796613,950317;1869350,941658;1942086,936462;1989711,942524;1987979,928669;226720,224685;148788,217758;18036,213428;93370,229880;173034,237674;248368,241137;226720,224685;227586,1106181;167838,1105315;169570,1105315;167838,1105315;34488,1116571;41415,1133024;87309,1122633;208536,1120035;232781,1120901;227586,1106181;179095,1143415;179095,1143415;179095,1143415;2860816,585769;2804531,579708;2802800,597892;2869475,599624;2945675,602221;2989836,610015;2989836,590965;2929223,588367;2860816,585769;179095,1143415;134934,1146012;69125,1150342;53538,1169392;122811,1159867;186022,1156403;241440,1158135;179095,1143415;179095,1143415;720288,1009199;649284,1005735;508140,1004869;508140,1020456;579145,1016126;713361,1021321;720288,1009199;502945,1039506;502945,1039506;576547,1049031;638893,1051628;678725,1048165;624172,1037774;547106,1038640;502945,1039506;502945,1039506;2894586,625601;2816654,625601;2812325,644651;2812325,644651;2861682,640321;2943943,639456;2989836,640321;2989836,622137;2975116,623869;2894586,625601;69990,1075874;40549,1081935;71722,1092326;188620,1081069;231915,1079337;227586,1063751;202475,1064617;202475,1064617;202475,1064617;69990,1075874;201609,1064617;201609,1064617;201609,1064617;201609,1064617;192084,1027383;192084,1027383;76052,1035176;34488,1040371;67393,1049031;192084,1043835;192084,1027383;192084,1027383;190352,1028249;190352,1028249;190352,1028249;965341,1191906;962743,1193637;965341,1191906;945425,1242994;881347,1247324;754925,1241262;746265,1258581;814672,1260312;890006,1260312;951486,1260312;945425,1242994;941961,1293217;941961,1293217;896934,1280228;759254,1270703;741936,1286290;809477,1288021;889140,1294949;941961,1293217;941961,1293217;950620,1259446;950620,1259446;950620,1259446;960145,1176319;925509,1178051;853638,1178917;729813,1174587;964475,1191906;960145,1176319;959279,1090594;959279,1090594;954084,1075008;919447,1076740;847577,1077605;724618,1073276;959279,1090594;2090157,35051;2154234,37649;2231300,40246;2303170,51503;2284986,33319;2220909,28990;2145575,22928;2079766,22062;2090157,35051;582609,1308803;582609,1308803;582609,1308803;590402,1325256;628502,1321792;715093,1326122;721154,1311401;670932,1308803;581743,1308803;581743,1308803;581743,1308803;590402,1325256;759254,1225676;919447,1224810;950620,1220480;932436,1210090;812075,1217017;751461,1208358;733277,1215285;759254,1225676;581743,1309669;581743,1309669;582609,1308803;581743,1309669;22365,450687;22365,450687;22365,450687;1492679,487921;1492679,487921;1447652,471469;1376648,464542;1293520,464542;1288325,483592;1342011,477530;1426870,480128;1492679,487921;1492679,487921;1289191,595294;1355865,597026;1432066,599624;1497009,604819;1497009,604819;1415613,586635;1347206,584037;1290922,577976;1289191,595294;1013831,411721;1013831,411721;1013831,411721;1467568,555462;1394831,549401;1322961,540742;1275336,540742;1303911,551999;1364525,557194;1428602,566719;1486618,571049;1486618,571049;1486618,571049;1467568,555462;801684,407392;872688,410856;1013831,411721;1013831,396135;942827,400465;808611,395269;801684,407392;1460641,515630;1391368,509569;1330754,503508;1281397,498312;1303911,513899;1364525,517362;1437261,525156;1496143,532083;1496143,532083;1496143,532083;1460641,515630;947156,1145146;867493,1144281;742802,1138219;746265,1148610;814672,1152074;903861,1155537;974000,1157269;974000,1157269;974000,1157269;947156,1145146;1481422,397001;1422541,391805;1292654,384878;1290057,403928;1352402,398733;1426004,405660;1487484,415185;1481422,397001;2812325,643785;2812325,643785;2812325,643785;1301313,441162;1374916,436833;1441591,442028;1487484,446358;1380977,427308;1311704,429040;1265811,433369;1301313,441162;1280532,951183;1280532,951183;1418211,941658;1483154,939926;1496143,927803;1464970,921742;1318631,932133;1261481,938194;1280532,951183;1280532,951183;1296984,948585;1285727,950317;1296984,948585;1011234,351974;1002575,352840;1011234,351974;567022,463676;573084,477530;599061,474933;666602,473201;745399,476665;567022,463676;579145,410856;638893,409124;695177,409124;741936,418649;750595,403062;691713,399599;627636,393537;573084,391805;579145,410856;751461,360633;630234,363231;564425,371024;607720,378817;745399,377951;779170,368426;751461,360633;751461,360633;40549,470603;96834,465408;249234,461944;242306,446358;161777,448090;94236,446358;24097,450687;40549,470603;765316,445492;572218,428174;572218,428174;597329,445492;679591,439430;765316,445492;945425,368426;883079,365828;843247,369292;897800,379683;974865,378817;1018161,377085;1018161,377085;1018161,377085;945425,368426;573950,392671;573950,392671;573950,392671;998245,352840;998245,352840;998245,352840;542777,497446;542777,497446;542777,497446;634563,513899;780902,512167;664004,503508;593000,499178;542777,497446;248368,1000540;190352,996210;109822,991881;41415,992746;33622,1008333;97700,1003137;225854,1012662;248368,1000540;2807130,387476;2804531,406526;2866877,401331;2940479,408258;2990702,418649;2990702,400465;2937882,395269;2807130,387476;1344609,31587;1344609,31587;1344609,31587;1528182,1288021;1528182,1288021;1563684,1290619;1731670,1276765;1756782,1262910;1720413,1261178;1720413,1261178;1553293,1275899;1528182,1288021;1721279,1261178;1721279,1261178;1721279,1261178;2777688,386610;2777688,386610;2777688,386610;1341145,69687;1341145,69687;1482288,54967;1497875,41978;1448518,44576;1316034,54101;1272738,62760;1341145,69687;1553293,155412;1618236,159742;1741195,165803;1755050,141558;1729938,145887;1681447,146753;1602650,141558;1553293,155412;1277934,27258;1344609,32453;1344609,32453;1493545,17733;1520388,13403;1509131,415;1443322,9940;1305643,16867;1277934,27258;2894586,429905;2825313,431637;2779420,435967;2814922,443760;2888525,439430;2955200,444626;2989836,451553;2989836,434235;2894586,429905;1342011,69687;1342011,69687;1342011,69687;2072838,75749;2218311,74017;2273729,80078;2270266,64492;2200127,63626;2108341,60162;2112670,60162;2108341,60162;2070241,60162;2072838,75749;1929097,67090;1836445,60162;1784491,61894;1826920,73151;1915243,79212;2004432,87005;2015688,73151;1929097,67090;1775831,92201;1775831,92201;1775831,92201;1775831,92201;1812200,36783;1892729,38515;1963734,44576;2033872,46308;2010493,35051;1931695,29855;1857227,23794;1790552,20330;1790552,20330;1790552,20330;1812200,36783;2113536,60162;2113536,60162;2113536,60162;1273604,145887;1352402,146753;1355865,146753;1490947,132899;1492679,116446;1424273,125106;1291788,132033;1273604,145887;1607845,119910;1691838,120776;1748122,127703;1750720,109519;1676252,106055;1587929,105190;1530779,102592;1530779,102592;1607845,119910;1582734,80944;1731670,90469;1755916,70553;1687509,70553;1601784,66224;1529913,61894;1582734,80944;1832116,106921;1923902,111251;2016554,120776;2071106,119910;2022616,109519;1929097,99994;1840775,93933;1775831,92201;1775831,92201;1832116,106921;1551561,38515;1615638,40246;1689240,47174;1754184,48905;1736000,33319;1676252,28124;1542902,22062;1551561,38515;1690106,186585;1610443,182255;1533377,175328;1534243,175328;1533377,175328;1529913,191780;1564550,195244;1629493,196110;1703095,204769;1771502,196110;1690106,186585;914252,1423103;784365,1402321;773109,1419640;845845,1424835;918581,1436092;971402,1435226;971402,1435226;971402,1435226;914252,1423103;1319497,720851;1436395,713058;1492679,711326;1472763,692276;1342877,699203;1298716,709594;1319497,720851;1319497,720851;1319497,720851;1319497,720851;1319497,720851;2904977,512167;2844364,506106;2795007,500910;2817520,516496;2878134,519960;2950870,527753;2991568,536412;2991568,519094;2975982,518228;2904977,512167;575682,175328;639759,170999;766182,177060;774841,159742;706434,158010;631100,158010;569620,158010;575682,175328;570486,158876;570486,158876;570486,158876;2908441,551999;2836570,543340;2788945,543340;2817520,554596;2878134,559792;2942211,569317;2989836,576244;2989836,558926;2981177,558060;2908441,551999;1382709,1048165;1441591,1048165;1500472,1047299;1486618,1033444;1428602,1033444;1298716,1030846;1275336,1044701;1257152,1055958;1309106,1068081;1383575,1070678;1471898,1071544;1471898,1071544;1457177,1058556;1387038,1057690;1320363,1052494;1278800,1049031;1382709,1048165;1366256,797917;1366256,797917;1366256,797917;1366256,797917;1496143,784928;1500472,770208;1477093,769342;1399161,778001;1329888,778001;1281397,782331;1291788,795319;1366256,797917;1366256,797917;548838,260187;548838,260187;574816,272310;654479,274042;779170,280103;775706,269712;707300,266249;618111,262785;548838,260187;548838,260187;967072,1450812;898666,1449081;839784,1447349;807745,1445617;780902,1436958;771377,1454276;828527,1457740;898666,1462935;957547,1466399;967072,1450812;179095,1296681;179095,1296681;179095,1296681;225854,1413578;160911,1415310;78649,1423969;44879,1424835;42281,1441287;196413,1429165;250966,1421372;225854,1413578;225854,1413578;2890257,467140;2807130,467140;2801934,486190;2855620,480128;2940479,482726;2989836,493983;2989836,478396;2961261,474933;2890257,467140;1251091,1270703;1251091,1270703;1195672,1256849;1019027,1248190;998245,1253385;1019893,1262044;1114277,1266374;1201734,1270703;1251091,1270703;1251091,1270703;957547,1466399;957547,1466399;957547,1466399;2473755,161474;2358588,166669;2312695,167535;2347332,177926;2478084,177060;2478084,177060;2478084,177060;2473755,161474;23231,1324390;72588,1321792;205072,1312267;248368,1303608;179961,1297546;179095,1297546;38818,1312267;23231,1324390;186888,258455;91638,252394;24963,254992;90772,269712;184290,277505;249234,279237;244038,259321;186888,258455;35354,328594;93370,329460;223256,332924;246636,314740;264820,300019;212865,284433;138397,280969;50075,280103;134934,298287;200743,305215;242306,309544;138397,309544;79515,309544;20634,310410;35354,328594;247502,1219615;168704,1218749;166106,1218749;31024,1232603;29293,1249056;97700,1240396;230184,1233469;247502,1219615;2481547,769342;2423531,776269;2338672,776269;2278925,769342;2268534,780599;2298841,789258;2463364,790124;2481547,769342;1741195,1108778;1681447,1107912;1683179,1107912;1681447,1107912;1548097,1119169;1555025,1135622;1600918,1125230;1722145,1122633;1746391,1123499;1741195,1108778;2855620,72285;2855620,72285;2855620,72285;1692704,1146012;1692704,1146012;1692704,1146012;1706559,1029980;1706559,1029980;1590527,1037774;1548963,1042969;1581868,1051628;1706559,1046433;1706559,1029980;1706559,1029980;1702229,1030846;1702229,1030846;1702229,1030846;1692704,1146012;1648543,1148610;1582734,1152940;1567148,1171990;1636420,1162465;1699632,1159001;1755050,1160733;1692704,1146012;1692704,1146012;1715218,1067215;1715218,1067215;1715218,1067215;1715218,1067215;1554159,473201;1610443,468005;1762843,464542;1755916,448956;1675386,450687;1607845,448956;1537706,453285;1554159,473201;1761977,1003137;1703961,998808;1623432,994478;1555025,995344;1547231,1010930;1611309,1005735;1739463,1015260;1761977,1003137;1536841,453285;1536841,453285;1536841,453285;1583600,1078471;1554159,1084533;1585331,1094924;1702229,1083667;1745525,1081935;1741195,1066349;1716084,1067215;1716084,1067215;1716084,1067215;1583600,1078471;2817520,94799;2792409,108653;2828777,110385;2828777,110385;2989836,96530;2989836,80944;2985507,80944;2817520,94799;2233898,1011796;2162893,1008333;2021750,1007467;2021750,1023053;2092754,1018724;2226970,1023919;2233898,1011796;2456436,1295815;2456436,1295815;2411409,1282826;2273729,1273301;2256411,1288887;2323952,1290619;2403616,1297546;2456436,1295815;2456436,1295815;2459034,1245592;2394957,1249921;2268534,1243860;2259875,1261178;2328281,1262910;2403616,1262910;2465095,1262910;2459034,1245592;2016554,1042103;2016554,1042103;2090157,1051628;2152502,1054226;2192334,1050762;2137781,1040371;2060716,1041237;2016554,1042103;2016554,1042103;2273729,1228274;2433922,1227408;2465095,1223078;2446911,1212687;2326550,1219615;2265936,1210956;2247752,1217883;2273729,1228274;2474620,1178917;2439984,1180649;2368114,1181515;2244289,1177185;2478950,1194503;2474620,1178917;2465095,1262044;2465095,1262044;2465095,1262044;2472888,1093192;2472888,1093192;2467693,1077605;2433057,1079337;2361186,1080203;2238227,1075874;2472888,1093192;2104877,1327853;2142977,1324390;2229568,1328719;2235630,1313999;2185406,1311401;2096218,1311401;2096218,1311401;2096218,1311401;2104877,1327853;2096218,1311401;2096218,1311401;2096218,1311401;2095352,1312267;2095352,1312267;2096218,1311401;2095352,1312267;2087559,395269;2087559,395269;2087559,395269;2284120,1059421;2405348,1056824;2471156,1049031;2427861,1041237;2290182,1042103;2256411,1051628;2284120,1059421;2284120,1059421;2463364,991881;2463364,991881;2463364,991881;2507525,677555;2463364,675824;2374175,671494;2280656,672360;2352527,679287;2504927,687946;2504927,687946;2504927,687946;2507525,677555;2270266,975428;2463364,992746;2463364,992746;2463364,992746;2438252,975428;2355991,981490;2270266,975428;2492804,922608;2492804,922608;2401018,906156;2254679,907887;2371577,916546;2442582,920876;2492804,922608;2492804,922608;2195797,881044;2236495,887106;2220043,869787;2220043,869787;2115268,870653;2054654,874117;2074570,886240;2074570,886240;2195797,881044;1769770,831687;1848568,830821;1994907,836017;2014822,843810;2025213,829090;1958538,821296;1791418,818699;1769770,831687;2500598,438565;2414872,437699;2348198,429040;2339539,438565;2419202,449821;2459900,452419;2541295,452419;2542161,439430;2500598,438565;2456436,1009199;2396688,1010930;2339539,1010930;2292779,1001406;2284120,1016992;2343002,1020456;2407079,1026517;2461632,1028249;2461632,1028249;2461632,1028249;2456436,1009199;2467693,956378;2461632,942524;2435654,945121;2368114,946853;2289315,943390;2467693,956378;2092754,413453;2152502,411721;2208786,411721;2255545,421246;2264204,405660;2205323,402196;2141245,396135;2086693,394403;2092754,413453;2481547,1193637;2478950,1194503;2476352,1196235;2481547,1193637;2265936,363231;2144709,365828;2078900,373621;2122195,381415;2259875,380549;2293645,371024;2265936,363231;2265936,363231;2057252,500044;2057252,500044;2057252,500044;2149039,516496;2295377,514765;2178479,506106;2107475,501776;2057252,500044;2081497,466274;2087559,480128;2113536,477530;2181077,475799;2259875,479262;2081497,466274;2315293,409990;2386297,413453;2527441,414319;2527441,398733;2456436,403062;2322220,397867;2315293,409990;2278925,448090;2085827,430771;2085827,430771;2110938,448090;2193200,442028;2278925,448090;2459900,371024;2397554,368426;2357723,371890;2412275,382280;2489341,381415;2532636,379683;2532636,379683;2532636,379683;2459900,371024;2524843,354571;2516184,355437;2524843,354571;2527441,414319;2527441,414319;2527441,414319;2511854,355437;2511854,355437;2511854,355437;2428727,1425701;2298841,1404919;2287584,1422237;2360320,1427433;2433057,1438690;2485877,1437824;2485877,1437824;2485877,1437824;2428727,1425701;1740329,227283;1662398,220356;1531645,216026;1606979,232478;1686643,240271;1761977,243735;1740329,227283;1761977,1222212;1683179,1221346;1680581,1221346;1545500,1235201;1543768,1251653;1612175,1242994;1744659,1236067;1761977,1222212;1537706,1326987;1587063,1324390;1719547,1314865;1762843,1306206;1694436,1300144;1693570,1300144;1553293,1314865;1537706,1326987;1739463,1416176;1674520,1417908;1592259,1426567;1558488,1427433;1555891,1443885;1710023,1431762;1764575,1423969;1739463,1416176;1739463,1416176;1693570,1299278;1693570,1299278;1693570,1299278;1700497,261053;1605247,254992;1538572,257590;1604382,272310;1697900,280103;1762843,281835;1757648,261919;1700497,261053;2062447,262785;2062447,262785;2088425,274908;2168088,276640;2292779,282701;2289315,272310;2220909,268846;2131720,265383;2062447,262785;2062447,262785;1920438,138094;1832981,133765;1781893,139826;1839043,148485;2015688,157144;2036470,151949;2014822,143290;2014822,143290;1920438,138094;1845970,799649;1976722,801381;2002700,791856;1950745,785794;1806138,785794;1785356,800515;1845970,799649;1548963,331192;1606979,332058;1736865,335521;1760245,317337;1778429,302617;1726475,287030;1652007,283567;1563684,282701;1648543,300885;1714352,307812;1755916,312142;1652007,312142;1593125,312142;1534243,313008;1548963,331192;2724002,900094;2629618,899228;2517050,903558;2550820,910485;2626154,908753;2717941,913949;2774225,915680;2724002,900094;2956066,10805;2818386,17733;2790677,29855;2857352,35051;2857352,35051;2988971,21196;2988971,4744;2956066,10805;2576797,283567;2576797,283567;2576797,283567;2726600,298287;2606239,309544;2568138,310410;2620959,318203;2620959,318203;2677243,317337;2745650,314740;2778554,300885;2726600,298287;2588054,357169;2725734,350242;2778554,345912;2769895,332058;2645204,342449;2588054,339851;2588054,357169;2588054,357169;2620959,318203;2620959,318203;2620959,318203;2084095,161474;2084095,161474;2084095,161474;2481547,1453410;2413141,1451678;2354259,1449946;2322220,1448215;2295377,1439556;2285852,1456874;2343002,1460337;2413141,1465533;2472023,1468997;2481547,1453410;2497134,196110;2448643,199574;2346466,196110;2331745,209099;2381102,210830;2504061,213428;2497134,196110;2775957,913083;2774225,914815;2772493,916546;2775957,913083;2752577,261919;2598445,272310;2556016,271444;2576797,282701;2576797,282701;2626154,281835;2711880,280103;2763834,278371;2752577,261919;2610568,734706;2695427,739035;2768164,737303;2768164,737303;2768164,737303;2781152,728644;2751711,726912;2664255,726912;2575932,721717;2506659,724315;2610568,734706;2748247,951183;2750845,949451;2748247,951183;2719672,938194;2719672,938194;2655595,940792;2580261,937328;2518781,932999;2533502,944256;2598445,947719;2673779,950317;2748247,950317;2747382,951183;2748247,950317;2748247,950317;2719672,938194;2748247,951183;2748247,951183;2748247,951183;2748247,951183;2741320,771940;2741320,771940;2741320,771940;2759505,770208;2759505,770208;2778554,762415;2740454,759817;2600177,759817;2551686,763281;2610568,771074;2759505,770208;2741320,771940;2759505,770208;2718807,1185844;2653864,1185844;2520513,1179783;2511854,1188442;2541295,1191906;2612300,1196235;2682438,1199699;2742186,1197967;2718807,1185844;2742186,1198833;2742186,1198833;2742186,1198833;2742186,984953;2742186,984953;2742186,984953;2736125,808308;2775091,806576;2762102,790990;2625289,799649;2541295,795319;2538698,806576;2736125,808308;2711013,809174;2736125,808308;2493670,982355;2742186,984953;2757773,972831;2730929,971099;2632216,974562;2534368,971965;2493670,982355;2764700,738169;2764700,738169;2764700,738169;2768164,736437;2768164,736437;2764700,737303;2768164,736437;2768164,736437;2768164,736437;2768164,736437;2090157,177926;2154234,173596;2280656,179658;2289315,162340;2220909,160608;2145575,160608;2084095,160608;2090157,177926;2762102,524290;2762102,524290;2762102,524290;2748247,509569;2668584,513033;2597579,511301;2544759,510435;2550820,523424;2615763,523424;2700622,524290;2762102,524290;2748247,509569;2615763,704399;2615763,704399;2631350,703533;2756041,699203;2775091,685349;2705818,688812;2572468,690544;2574200,707862;2615763,704399;2460766,1147744;2381102,1146878;2256411,1140817;2259875,1151208;2328281,1154671;2417470,1158135;2487609,1159867;2487609,1159867;2487609,1159867;2460766,1147744;2615763,704399;2631350,703533;2615763,704399;2615763,704399;2830509,56699;2787213,65358;2855620,71419;2856486,71419;2990702,56699;2990702,41112;2963859,45442;2830509,56699;2858218,34185;2858218,34185;2858218,34185;2471156,1468997;2471156,1468997;2471156,1468997;1694436,642053;1599186,648981;1542902,650712;1562818,669762;1692704,662835;1736865,652444;1694436,642053;1568013,808308;1640750,814369;1712620,823028;1760245,823028;1731670,811771;1671057,806576;1606979,797051;1548963,792721;1548963,792721;1548963,792721;1568013,808308;1729072,681019;1614773,688812;1555891,688812;1548097,702667;1573209,706996;1702229,704399;1760245,697471;1729072,681019;1755050,408258;1755050,408258;1617370,417783;1552427,419515;1539438,431637;1570611,437699;1716950,427308;1774100,421246;1755050,408258;1729072,681019;1729072,681019;1729072,681019;1554159,967635;1613041,972831;1742927,979758;1745525,960708;1683179,965903;1609577,958976;1548097,949451;1554159,967635;1775831,497446;1775831,497446;1825188,513033;1919572,513899;2032141,509569;1998370,502642;1923036,504374;1831250,499178;1775831,497446;1658934,900094;1742061,900094;1747257,881044;1693570,887106;1608711,884508;1542902,875849;1542902,875849;1587929,892301;1658934,900094;1734268,924340;1660666,928669;1593990,923474;1548097,919144;1654604,938194;1723877,936462;1769770,932133;1734268,924340;1534243,739035;1534243,739035;1574075,742499;1654604,739901;1732536,739901;1736865,720851;1736865,720851;1687509,725180;1605247,726046;1534243,739035;1619968,777135;1688375,779733;1744659,785794;1746391,767610;1679716,765878;1603516,763281;1538572,758085;1538572,758085;1619968,777135;1574941,848140;1644213,854201;1704827,860262;1754184,865458;1731670,849871;1671057,846408;1598320,838615;1539438,831687;1539438,831687;1539438,831687;1574941,848140;1835579,368426;1904852,363231;1980186,365828;2040800,363231;2011359,354571;1927366,353705;1861557,352840;1814797,353705;1835579,368426;2047727,386610;1860691,386610;1860691,386610;1796613,398733;1842507,400465;1924768,396135;2011359,397867;2046861,401331;2047727,386610;2474620,535546;2353393,540742;2312695,534680;2329148,551999;2329148,551999;2433922,551133;2494536,547669;2474620,535546;2291914,586635;2355125,596160;2418336,597892;2479816,596160;2479816,596160;2489341,565853;2459900,558060;2354259,560658;2314427,562390;2349929,570183;2463364,578842;2372443,586635;2291914,586635;1845970,325996;1921304,324265;1988845,327728;2041666,326862;1958538,315606;1884070,313008;1811334,316471;1845970,325996;1793150,237674;1903120,259321;1982784,266249;2019152,266249;2014822,258455;1903986,248065;1793150,237674;1807004,424710;1807004,424710;1807004,424710;1792284,436833;1792284,436833;1819127,438565;1917841,435101;2015688,437699;2055520,427308;1807004,424710;1792284,436833;2025213,286165;1955075,279237;1816529,275774;1813066,288762;1838177,290494;1906584,289628;1980186,292226;2042532,303483;2051191,293092;2025213,286165;2008761,215160;1937757,210830;1867618,207367;1807870,209099;1831250,222087;1896193,222087;2029543,228149;2038202,219490;2008761,215160;2446045,505240;2384565,502642;2338672,501776;2420934,515630;2481547,519094;2529172,519960;2446045,505240;2513586,315606;2534368,303483;2488475,301751;2368114,299153;2340404,303483;2376773,309544;2513586,315606;2513586,315606;1805273,871519;1974991,872385;2022616,868055;1962002,860262;1790552,859396;1790552,859396;1765441,866324;1805273,871519;2543027,338119;2475486,339851;2407079,335521;2342136,323399;2323086,337253;2379370,343315;2528307,353705;2543027,338119;2543893,472335;2485877,473201;2355991,465408;2324818,468871;2381968,480994;2526575,487921;2543893,472335;2335209,652444;2418336,653310;2481547,653310;2481547,653310;2481547,653310;2433922,641187;2349929,641187;2292779,635992;2335209,652444;2527441,488787;2527441,488787;2527441,488787;2503195,264517;2333477,265383;2319622,279237;2358588,280103;2358588,280103;2505793,279237;2540429,265383;2503195,264517;2510989,228149;2375041,230746;2341270,234210;2356857,246333;2356857,246333;2463364,242869;2530904,242869;2542161,232478;2510989,228149;2856486,222953;2856486,222953;2856486,222953;2513586,315606;2513586,315606;2513586,315606;2528307,354571;2528307,354571;2528307,354571;2528307,354571;2007029,983221;2048593,984087;2134318,984953;2200993,993612;2209652,984087;2129989,972831;2089291,970233;2007895,970233;2007029,983221;2463364,1115706;2407945,1116571;2289315,1106181;2268534,1116571;2331745,1125230;2457302,1130426;2457302,1130426;2457302,1130426;2463364,1115706;2688500,1023919;2688500,1023919;2752577,1011796;2706684,1010065;2624422,1014394;2537832,1012662;2502329,1009199;2502329,1023053;2688500,1023919;2103145,917412;2164625,920010;2210518,920876;2128257,907021;2067643,903558;2020018,902692;2020018,902692;2020018,902692;2103145,917412;2006163,949451;2064179,948585;2194065,956378;2225239,952915;2168088,940792;2023481,933865;2006163,949451;2703220,1083667;2627886,1085399;2560345,1081935;2507525,1082801;2590652,1094058;2665120,1096656;2737857,1093192;2703220,1083667;2735259,1055092;2735259,1055092;2735259,1055092;2524843,1125230;2594982,1132158;2733527,1135622;2736991,1122633;2711880,1120901;2643473,1121767;2569870,1119169;2507525,1107912;2498866,1118303;2524843,1125230;2756906,1177185;2756906,1177185;2646936,1155537;2567273,1148610;2530904,1148610;2535234,1156403;2646070,1166794;2756906,1177185;2714477,1040371;2645204,1045567;2569870,1042969;2509257,1045567;2538698,1054226;2622691,1055092;2688500,1055958;2735259,1055092;2714477,1040371;2091023,533815;2105743,532949;2091023,533815;2068509,584903;2124793,581440;2254679,585769;2254679,570183;2193200,568451;2064179,565853;2064179,565853;2064179,565853;2068509,584903;1980186,745096;1980186,745096;1980186,745096;2041666,745096;2085827,746828;2175016,751158;2268534,750292;2196664,743365;2044263,734706;2044263,734706;2044263,734706;2041666,745096;1938622,681019;1853763,676690;1781027,678421;1768038,687081;1797479,688812;1884936,688812;1973259,694008;2042532,691410;1938622,681019;2805398,132899;2788079,148485;2866877,149351;2870341,149351;2989836,137228;2989836,119910;2937882,126837;2805398,132899;1774966,732974;1844238,729510;1977588,727778;1975856,710460;1933427,713924;1933427,713924;1918706,714790;1794016,719119;1774966,732974;2071106,700935;2071106,700935;2071106,700935;2071106,700935;2067643,653310;2125659,646383;2210518,646383;2270266,653310;2280656,642053;2250350,633394;2085827,632528;2067643,653310;2073704,545071;2124793,547669;2173284,544206;2231300,552865;2272864,546803;2226970,536412;2089291,533815;2073704,545071;2060716,616076;2123927,615210;2252948,621271;2279791,618674;2272864,607417;2205323,604819;2064179,599624;2064179,599624;2064179,599624;2060716,616076;2086693,634260;2086693,634260;2086693,634260;1815663,566719;1819993,566719;1815663,566719;1778429,586635;1857227,580574;2016554,585769;2036470,571915;1990577,571915;1796613,566719;1805273,566719;1796613,566719;1771502,570183;1778429,586635;2026079,748560;1980186,745096;1980186,745096;1899657,746828;1812200,751158;1768038,761549;1817395,765012;1998370,760683;2026079,748560;1846836,545071;1993175,547669;2013091,538144;1955075,535546;1781893,532949;1775831,549401;1802675,545071;1846836,545071;1933427,713924;1918706,714790;1933427,713924;1933427,713924;2015688,467140;1950745,463676;1875411,461078;1800943,461078;1800943,461078;1829518,474933;1893595,472335;1968929,475799;2030409,480128;2015688,467140;2828777,110385;2828777,110385;2828777,110385;1789686,642919;1789686,642919;1770636,650712;1808736,653310;1949013,653310;1997504,649846;1938622,642053;1789686,642919;1789686,642919;2012225,606551;1813932,604819;1836445,603953;1813932,604819;1774966,606551;1787954,622137;1924768,613478;2008761,617808;2012225,606551;1836445,604819;1839909,604819;1836445,604819;1259750,913083;1259750,913083;1259750,913083;2480682,603087;2433922,606551;2321354,600490;2305768,611746;2363784,616942;2485011,618674;2485011,618674;2485011,618674;2480682,603087;2462497,788392;2459034,788392;2462497,788392;2071106,700935;2131720,713924;2198395,712192;2245154,724315;2227836,702667;2166357,701801;2071106,700935;2071106,700935;2071106,700935;2840034,185719;2838302,185719;2840034,185719;2069375,826492;2069375,826492;2069375,826492;2069375,826492;2463364,788392;2463364,788392;2463364,788392;2384565,720851;2478950,721717;2478950,721717;2418336,708728;2351661,710460;2304902,698337;2322220,719985;2384565,720851;2292779,752024;2415739,755487;2415739,755487;2415739,755487;2466827,752890;2460766,735571;2339539,744231;2291914,738169;2292779,752024;2913636,206501;2850425,209965;2795007,208233;2856486,222953;2856486,222953;2900648,220356;2966457,216026;2989836,205635;2989836,197842;2982909,196976;2913636,206501;2416604,755487;2416604,755487;2416604,755487;2416604,755487;2257277,836017;2194065,826492;2130854,824760;2069375,826492;2069375,826492;2069375,826492;2059850,856799;2089291,864592;2194932,861994;2234763,860262;2199261,852469;2085827,843810;2176747,836017;2257277,836017;2214848,770208;2131720,769342;2068509,769342;2068509,769342;2068509,769342;2116134,781465;2200127,781465;2257277,786660;2214848,770208;2256411,670628;2133452,667165;2133452,667165;2130854,667165;2133452,667165;2081497,669762;2087559,687081;2208786,678421;2256411,684483;2256411,670628;2451241,789258;2442582,790124;2451241,789258;2814922,172731;2789811,183121;2838302,186585;2840034,186585;2985507,177926;2989836,177926;2989836,160608;2970786,164937;2814922,172731;2133452,667165;2133452,667165;2133452,667165;2133452,667165;2296243,801381;2269400,803978;2276327,815235;2343868,817833;2485011,823028;2485011,823028;2485011,823028;2488475,806576;2425263,807442;2296243,801381;2475486,877581;2424398,874983;2375906,878446;2317891,869787;2276327,875849;2322220,886240;2459900,888837;2475486,877581;2068509,819565;2115268,816101;2227836,822162;2243422,810906;2185406,805710;2064179,803978;2064179,803978;2064179,803978;2068509,819565;2459034,889703;2459034,889703;2459034,889703;2480682,837749;2424398,841212;2294511,836883;2294511,852469;2355991,854201;2485011,856799;2485011,856799;2485011,856799;2480682,837749;967938,766744;909922,773671;825063,773671;765316,766744;754925,778001;785231,786660;949754,787526;967938,766744;1460641,734706;1303911,736437;1275336,745096;1287459,756353;1330754,758951;1332486,758951;1482288,749426;1505668,732974;1460641,734706;1106484,28990;1198270,33319;1247627,31587;1247627,31587;1247627,31587;1150645,21196;1061456,18599;1012100,23794;1106484,28990;1221650,54101;1164500,56699;1099557,59296;1070981,54967;1051932,47174;1047602,68821;1114277,68821;1185282,68821;1243297,66224;1243297,66224;1243297,66224;1221650,54101;1238102,152815;1165365,163205;1098691,164937;1035479,158010;1062322,174462;1103020,174462;1103020,174462;1145450,173596;1229443,169267;1252822,164937;1238102,152815;2919698,1164196;2846095,1155537;2777688,1164196;2859084,1173721;2938747,1178051;2989836,1186710;2989836,1165062;2984641,1165062;2919698,1164196;1231175,101726;1231175,101726;1231175,101726;576547,32453;640625,35051;717691,37649;789561,48905;771377,30721;707300,26392;631966,20330;566156,19465;576547,32453;864895,35917;972268,41112;972268,41112;972268,41112;986122,28124;947156,24660;833722,24660;812075,33319;864895,35917;904727,60162;831990,59296;779170,57565;805147,67090;860566,70553;931570,74883;983525,80078;979195,64492;904727,60162;599927,57565;599927,57565;599927,57565;1103020,174462;1103020,174462;1103020,174462;988720,99128;1064054,96530;1232041,102592;1232907,85274;1155841,90469;1070981,88737;1005172,84408;988720,99128;2789811,1079337;2792409,1099253;2848693,1100119;2943943,1106181;2988971,1108778;2988971,1092326;2956066,1089728;2789811,1079337;1212125,295690;1091763,306946;1053663,307812;1106484,315606;1106484,315606;1162768,314740;1231175,312142;1264079,298287;1212125,295690;1063188,280969;1063188,280969;1063188,280969;2812325,1033444;2788945,1047299;2770761,1058556;2822716,1070678;2897184,1073276;2985507,1074142;2985507,1074142;2970786,1061153;2900648,1060287;2833973,1055092;2792409,1051628;2896318,1051628;2955200,1051628;2989836,1053360;2989836,1036908;2942211,1036908;2812325,1033444;1106484,315606;1106484,315606;1106484,315606;1067518,210830;1205197,204769;1244163,194378;1206929,190915;1146316,196110;1083970,199574;1046736,202171;1067518,210830;1067518,210830;1067518,210830;1067518,210830;1067518,210830;2863414,1120035;2788079,1116571;2808861,1133024;2886793,1139951;2989836,1151208;2989836,1129560;2942211,1127828;2863414,1120035;1238102,259321;1083970,269712;1041541,268846;1062322,280103;1062322,280103;1111679,279237;1197404,277505;1249359,275774;1238102,259321;1083104,242003;1181818,238540;1241566,224685;1203466,225551;1148047,229015;1039809,231612;1083104,242003;1229443,120776;1162768,126837;1093495,125106;1031150,119044;1040675,135496;1105618,135496;1179220,138094;1246761,136362;1246761,136362;1246761,136362;1229443,120776;2941346,1239531;2857352,1238665;2801068,1231737;2798470,1249921;2872938,1253385;2961261,1254251;2988971,1259446;2988971,1240396;2941346,1239531;93370,1395394;233647,1392796;234513,1377210;183424,1375478;181693,1375478;31024,1386735;18902,1402321;93370,1395394;206804,1258581;206804,1258581;206804,1258581;558363,73151;703836,71419;759254,77480;754925,61894;684786,61028;593000,57565;597329,57565;593000,57565;554899,57565;558363,73151;2807995,1194503;2794141,1218749;2819252,1214419;2867743,1213553;2946541,1218749;2988971,1223944;2988971,1204894;2930088,1200565;2807995,1194503;78649,1358160;216329,1351233;244038,1339110;177363,1333915;177363,1333915;177363,1333915;177363,1333915;28427,1348635;1584,1352965;12841,1365953;78649,1358160;199877,1454276;199877,1454276;199877,1454276;2818386,1268971;2794141,1288887;2862547,1288887;2948273,1293217;2989836,1301010;2989836,1280228;2966457,1277631;2818386,1268971;56136,1475924;216329,1468131;242306,1469862;244904,1456008;199011,1455142;199011,1455142;153118,1456874;68259,1462935;16304,1470728;56136,1475924;199877,1454276;199877,1454276;199877,1454276;199877,1454276;14572,1285424;50075,1288021;218061,1274167;243172,1260312;206804,1258581;206804,1258581;39684,1273301;14572,1285424;262222,89603;262222,89603;262222,89603;262222,89603;262222,89603;262222,89603;262222,89603;262222,89603;298591,34185;379120,35917;450125,41978;520263,43710;496884,32453;418086,27258;343618,21196;276943,17733;276943,17733;276943,17733;298591,34185;19768,510435;87309,506106;217195,509569;233647,487921;180827,483592;179961,483592;117615,485324;48343,491385;19768,510435;318506,104324;410293,108653;502945,118178;557497,117312;509006,106921;415488,97396;327165,91335;262222,89603;262222,89603;318506,104324;37086,35917;101163,37649;174765,44576;239709,46308;221524,30721;161777,25526;28427,19465;37086,35917;93370,117312;177363,118178;233647,125106;236245,106921;161777,103458;73454,102592;16304,99994;16304,99994;93370,117312;68259,78346;217195,87871;241440,67955;173034,67955;87309,63626;15438,59296;68259,78346;38818,152815;103761,157144;226720,163205;240575,138960;215463,143290;166972,144155;88174,138960;38818,152815;176497,183987;96834,179658;19768,172731;20634,172731;19768,172731;16304,189183;50940,192646;115884,193512;189486,202171;257893,193512;176497,183987;484761,893167;419818,893167;334959,892301;273479,892301;287334,907021;366997,903558;438002,905290;490822,906156;484761,893167;400768,923474;400768,923474;400768,923474;473504,926071;400768,923474;327165,927803;264820,931267;282138,947719;354875,939060;427611,933865;475236,939926;473504,926071;454454,960708;423281,962440;368729,962440;275211,984087;419818,971099;469175,976294;454454,960708;454454,960708;273479,892301;273479,892301;273479,892301;2836570,1010065;2773359,1012662;2793275,1027383;2793275,1027383;2840900,1025651;2930088,1023919;2990702,1022187;2990702,1004003;2988104,1004003;2836570,1010065;454454,960708;454454,960708;454454,960708;676993,1139085;676993,1139085;676993,1139085;501213,1116571;547106,1118303;667468,1120901;695177,1116571;658809,1110510;521129,1105315;521129,1105315;501213,1116571;121945,1495840;121945,1495840;54404,1500169;27561,1514890;76918,1510560;157447,1509694;257027,1502767;121945,1495840;492554,1081069;560095,1079337;628502,1083667;693445,1095790;712495,1081935;656211,1075874;507274,1065483;492554,1081069;14572,545071;94236,545071;181693,542474;242306,540742;185156,524290;35354,533815;14572,545071;184290,1182381;195547,1181515;197279,1181515;184290,1182381;61331,623869;61331,623869;218061,622137;246636,613478;234513,602221;39684,609149;16304,625601;61331,623869;532386,1154671;702104,1153806;715959,1139951;676993,1139085;676993,1139085;529788,1139951;495152,1153806;532386,1154671;154850,560658;24097,573646;19768,588367;43147,589233;121079,580574;190352,579708;238843,575378;228452,562390;154850,560658;2813191,990149;2813191,990149;2813191,990149;472638,1046433;413756,1035176;257893,1036042;242306,1054226;292529,1046433;421550,1048165;472638,1046433;2793275,1027383;2793275,1027383;2793275,1027383;245770,1184978;197279,1181515;195547,1181515;50075,1190174;22365,1205760;63929,1201431;219793,1194503;245770,1184978;257893,1036042;257893,1036042;257893,1036042;389511,1082801;446661,1085399;447527,1067215;447527,1067215;309847,1074142;257027,1078471;265686,1092326;389511,1082801;484761,999674;359204,1000540;359204,1000540;273479,1005735;292529,1016126;349679,1011796;441466,1014394;484761,999674;1277934,1096656;1334218,1097521;1429468,1103583;1496143,1100985;1496143,1100985;1496143,1100985;1441591,1087997;1274470,1077605;1277934,1096656;1497875,1100985;1497875,1100985;1497875,1100985;1294386,1131292;1372318,1138219;1504802,1141683;1426870,1126096;1347206,1118303;1271872,1114840;1294386,1131292;1202600,1301876;1110813,1297546;1018161,1288021;963609,1288887;1012100,1299278;1105618,1308803;1193941,1314865;1258884,1316596;1202600,1301876;1207795,1334781;1119472,1328719;1030284,1320926;1019027,1334781;1105618,1339976;1198270,1346903;1258018,1349501;1207795,1334781;1332486,759817;1330754,759817;1332486,759817;1341145,874117;1341145,874117;1341145,874117;1506534,812637;1426870,812637;1339413,815235;1278800,816967;1335950,833419;1485752,823894;1506534,812637;1223381,1368551;1142852,1366819;1071847,1360758;1001709,1359026;1025088,1370283;1103886,1375478;1178354,1381540;1245029,1385003;1245029,1385003;1245029,1385003;1223381,1368551;1501338,847274;1433797,851603;1303911,848140;1287459,869787;1340279,874117;1341145,874117;1403490,872385;1472763,866324;1501338,847274;537581,1223944;586072,1220480;688250,1223944;702970,1210956;653613,1209224;530654,1206626;530654,1206626;530654,1206626;537581,1223944;561827,1257715;676993,1252519;722886,1251653;688250,1241262;557497,1242128;557497,1242128;557497,1242128;557497,1242128;561827,1257715;1026820,1408383;1106484,1408383;1188745,1410980;1247627,1412712;1202600,1395394;1117740,1397126;1036345,1394528;972268,1399724;1026820,1408383;524593,1191040;660540,1188442;694311,1184978;678725,1172855;678725,1172855;572218,1176319;504677,1176319;493420,1186710;524593,1191040;531520,1206626;531520,1206626;531520,1206626;567022,1287156;567022,1287156;679591,1283692;714227,1289753;696909,1275033;567888,1273301;567022,1287156;568754,1273301;568754,1273301;568754,1273301;797354,1387601;848443,1391931;907325,1397992;958413,1398858;898666,1383271;840649,1381540;783500,1370283;797354,1387601;765316,1356428;835454,1357294;927240,1360758;927240,1360758;965341,1360758;962743,1346037;817270,1347769;761852,1341708;765316,1356428;541911,1353831;616379,1356428;691713,1357294;742802,1355562;660540,1346903;589536,1342574;537581,1337378;541911,1353831;942827,1328719;856236,1313133;729813,1313999;844113,1325256;942827,1328719;415488,64492;322836,57565;270881,59296;313311,70553;401634,76615;490822,84408;502079,70553;415488,64492;1569745,1478521;1729938,1470728;1755916,1472460;1758513,1458605;1712620,1457740;1712620,1457740;1666727,1459471;1581868,1465533;1529913,1473326;1569745,1478521;1635554,1498437;1635554,1498437;1568013,1502767;1541170,1517487;1590527,1513158;1671057,1512292;1770636,1505365;1635554,1498437;2765566,1498437;2707550,1503633;2621825,1507096;2565541,1503633;2535234,1520085;2597579,1521817;2683304,1520085;2668584,1520951;2685036,1520085;2741320,1517487;2765566,1498437;1714352,1456874;1714352,1456874;1714352,1456874;1714352,1456874;1714352,1456874;1714352,1456874;1714352,1456874;1607845,1397992;1748122,1395394;1748988,1379808;1697900,1378076;1696168,1378076;1545500,1389333;1533377,1404919;1607845,1397992;1797479,1165928;1951611,1155537;1994041,1156403;1973259,1145146;1973259,1145146;1923902,1146012;1838177,1147744;1786222,1149476;1797479,1165928;1968063,1216151;1968063,1216151;1830384,1222212;1791418,1232603;1828652,1236067;1889266,1230872;1951611,1227408;1988845,1224810;1968063,1216151;1968063,1216151;1955941,1218749;1968063,1216151;1955941,1218749;2678109,1485449;2678109,1485449;2739588,1481119;2749979,1462069;2608836,1470728;2546491,1468131;2537832,1484583;2678109,1485449;1823456,1128694;1943818,1117437;1981918,1116571;1929097,1108778;1929097,1108778;1872813,1109644;1804407,1112242;1771502,1126096;1823456,1128694;1952477,1182381;1853763,1185844;1794016,1199699;1832116,1198833;1887534,1195369;1995773,1192771;1952477,1182381;1929097,1108778;1929097,1108778;1929097,1108778;1482288,1202296;1417345,1197967;1294386,1191906;1280532,1216151;1305643,1211821;1354134,1210956;1432932,1216151;1503070,1218749;1503070,1218749;1503070,1218749;1482288,1202296;1393966,1482851;1393966,1482851;1496143,1480253;1386172,1466399;1267543,1475924;1393966,1482851;1593125,1360758;1730804,1353831;1758513,1341708;1691838,1336512;1691838,1336512;1691838,1336512;1691838,1336512;1542902,1351233;1516059,1355562;1527316,1368551;1593125,1360758;1452847,1275899;1303911,1266374;1279666,1286290;1348072,1286290;1433797,1290619;1505668,1294949;1452847,1275899;1490081,1509694;1410418,1507962;1285727,1510560;1361927,1518353;1445920,1520085;1507400,1519219;1507400,1519219;1507400,1519219;1490081,1509694;1427736,1236933;1343743,1236067;1287459,1229140;1284861,1247324;1359329,1250787;1447652,1251653;1504802,1254251;1427736,1236933;1507400,80078;1471898,77480;1303911,91335;1278800,105190;1315168,106921;1315168,106921;1482288,92201;1507400,80078;2594982,1449946;2581127,1450812;2580261,1450812;2594982,1449946;2757773,1427433;2662523,1433494;2526575,1435226;2502329,1443885;2579395,1451678;2581127,1451678;2767297,1444751;2757773,1427433;1314302,107787;1314302,107787;1314302,107787;1484020,1317462;1419943,1315730;1346341,1308803;1281397,1307071;1299581,1322658;1359329,1327853;1492679,1333915;1484020,1317462;2072838,1410115;2052057,1421372;2107475,1423969;2220909,1428299;2250350,1423969;2204457,1414444;2072838,1410115;2072838,1410115;2678109,1485449;2678109,1485449;2678109,1485449;2266802,1384137;2203591,1383271;2065045,1378076;2065045,1378076;2065045,1378076;2061581,1396260;2129989,1393662;2203591,1393662;2270266,1397126;2266802,1384137;2245154,1455142;2172418,1449081;2105743,1440421;2047727,1434360;2072838,1453410;2148172,1457740;2219177,1463801;2265936,1471594;2245154,1455142;2243422,1511426;2243422,1511426;2177614,1514024;2107475,1515756;2058118,1526146;2097084,1530476;2173284,1526146;2234763,1529610;2243422,1511426;2450375,1483717;2304036,1481119;2275461,1494974;2327416,1494974;2485011,1498437;2485011,1498437;2485011,1498437;2485011,1498437;2504927,1488046;2450375,1483717;2362052,1532208;2362052,1532208;2362052,1532208;2362052,1532208;2485011,1498437;2476352,1499303;2485011,1498437;2489341,1513158;2432191,1516622;2307500,1513158;2294511,1532208;2362052,1533074;2362052,1533074;2376773,1533074;2362052,1533074;2491938,1523549;2489341,1513158;2114402,1492376;2158563,1494108;2204457,1498437;2152502,1479387;2060716,1477656;2114402,1492376;1813932,1375478;1871081,1372881;1936025,1370283;1964600,1374612;1983650,1382406;1987979,1360758;1921304,1360758;1850300,1360758;1792284,1363355;1813932,1375478;2061581,1477656;2061581,1477656;2061581,1477656;1790552,1363355;1790552,1363355;1790552,1363355;1797479,1275033;1870216,1264642;1936891,1262910;2000102,1269837;1973259,1253385;1932561,1253385;1932561,1253385;1889266,1254251;1805273,1258581;1781893,1262910;1797479,1275033;1806138,1307071;1872813,1301010;1942086,1302742;2004432,1308803;1994907,1292351;1929963,1292351;1856361,1289753;1788820,1291485;1788820,1291485;1788820,1291485;1806138,1307071;1884936,1410115;1974125,1412712;2023481,1407517;1929963,1401456;1838177,1397126;1788820,1398858;1788820,1398858;1788820,1398858;1884936,1410115;1932561,1253385;1932561,1253385;1932561,1253385;2046861,1329585;1971527,1332183;1803541,1326122;1802675,1343440;1879741,1338244;1964600,1339976;2030409,1344306;2046861,1329585;1983650,1506230;1831250,1507096;1831250,1507096;1831250,1507096;1808736,1526146;1933427,1517487;1995773,1522683;1983650,1506230;1908316,1436092;1908316,1436092;1840775,1432628;1799211,1434360;1839909,1449946;1907450,1448215;2028677,1449081;1908316,1436092;1991443,1470728;1927366,1477656;1855495,1473326;1815663,1470728;1815663,1470728;1886668,1491510;1955941,1490644;2013091,1485449;1991443,1470728;2933552,1318328;2859950,1311401;2795007,1309669;2813191,1325256;2872938,1330451;2988971,1340842;2988971,1320926;2933552,1318328;476968,1468131;412890,1475058;341020,1470728;301188,1468131;301188,1468131;372193,1488912;441466,1488046;498615,1482851;476968,1468131;533252,1326987;457918,1329585;289931,1323524;289066,1340842;366131,1335646;450990,1337378;516800,1341708;533252,1326987;393841,1433494;326299,1430031;284736,1431762;325434,1447349;392975,1445617;514202,1446483;393841,1433494;370461,1407517;459649,1410115;509006,1404919;415488,1398858;323702,1394528;274345,1396260;274345,1396260;274345,1396260;370461,1407517;469175,1503633;316774,1504499;316774,1504499;316774,1504499;294261,1523549;418952,1514890;481297,1520085;469175,1503633;730679,1452544;657943,1446483;591268,1437824;533252,1431762;558363,1450812;633697,1455142;704702,1461203;751461,1468997;730679,1452544;299456,1372881;356606,1370283;421550,1367685;450125,1372015;469175,1379808;473504,1358160;406829,1358160;335825,1358160;277809,1360758;299456,1372881;728947,1508828;728947,1508828;663138,1511426;593000,1513158;543643,1523549;582609,1527878;658809,1523549;720288,1527012;728947,1508828;599927,1489778;644088,1491510;689981,1495840;638027,1476790;546240,1475058;599927,1489778;547106,1475058;547106,1475058;547106,1475058;276943,1360758;276943,1360758;276943,1360758;454454,1213553;454454,1213553;316774,1219615;277809,1230006;315043,1233469;375656,1228274;438002,1224810;475236,1222212;454454,1213553;454454,1213553;450990,1214419;450990,1214419;450990,1214419;283004,1163331;437136,1152940;479566,1153806;458784,1142549;458784,1142549;409427,1143415;323702,1145146;271747,1146878;283004,1163331;2977713,1359026;2905843,1358160;2837436,1353831;2792409,1353831;2825313,1369417;2894586,1371149;2963859,1371149;2990702,1373747;2990702,1358160;2977713,1359026;308981,1126096;429343,1114840;467443,1113974;414622,1106181;414622,1106181;358338,1107046;289931,1109644;257027,1123499;308981,1126096;414622,1106181;414622,1106181;414622,1106181;418086,1250787;418086,1250787;418086,1250787;291663,1304474;358338,1298412;427611,1300144;489956,1306206;480431,1289753;415488,1289753;341886,1287156;274345,1288887;274345,1288887;274345,1288887;291663,1304474;283004,1272435;355740,1262044;422415,1260312;485627,1267240;458784,1250787;418086,1250787;418086,1250787;374790,1251653;290797,1255983;267418,1260312;283004,1272435;438002,1179783;339288,1183247;279540,1197101;317640,1196235;373059,1192771;481297,1190174;438002,1179783;559229,1407517;538447,1418774;593865,1421372;707300,1425701;736740,1421372;690847,1411846;559229,1407517;559229,1407517;1345475,1442153;1440725,1442153;1500472,1443019;1500472,1443019;1440725,1427433;1347206,1423969;1275336,1430031;1345475,1442153;1066652,1448215;1066652,1448215;1066652,1448215;1066652,1448215;2800202,1514024;2876402,1521817;2960395,1523549;2989836,1526146;2989836,1512292;2924027,1510560;2800202,1514024;1244163,1424835;1148913,1430896;1012966,1432628;988720,1441287;1065786,1449081;1066652,1449081;1066652,1449081;1066652,1449081;1252822,1442153;1244163,1424835;1066652,1448215;1075311,1447349;1066652,1448215;1251956,1495840;1193941,1501035;1108216,1504499;1051932,1501035;1021625,1517487;1083970,1519219;1169695,1517487;1170561,1517487;1226845,1514890;1251956,1495840;1463238,1356428;1391368,1355562;1322961,1351233;1277934,1351233;1310838,1366819;1380111,1368551;1449384,1368551;1501338,1368551;1501338,1368551;1501338,1368551;1463238,1356428;1493545,1333049;1488350,1334781;1493545,1333049;1345475,1171124;1425138,1175453;1502204,1182381;1502204,1182381;1502204,1182381;1505668,1165928;1471032,1162465;1406088,1161599;1332486,1152940;1264079,1161599;1345475,1171124;1451981,1405785;1498740,1404053;1482288,1390199;1411284,1389333;1277068,1391065;1380977,1403187;1451981,1405785;1081372,1447349;1081372,1447349;1081372,1447349;959279,1496706;954084,1497571;959279,1496706;974865,1510560;917716,1514024;793024,1510560;780036,1529610;847577,1530476;847577,1530476;862297,1530476;848443,1530476;978329,1520951;974865,1510560;2955200,1430896;2861682,1427433;2789811,1433494;2859084,1444751;2954334,1444751;2988971,1449081;2988971,1430031;2955200,1430896;971402,1495840;959279,1497571;971402,1495840;2925759,1392796;2791543,1394528;2895452,1406651;2967323,1408383;2990702,1410980;2990702,1392796;2925759,1392796;1163634,1482851;1163634,1482851;1225113,1478521;1235504,1459471;1094361,1468131;1032015,1465533;1023356,1481985;1163634,1482851;847577,1529610;847577,1529610;847577,1529610;847577,1529610;1164500,1482851;1164500,1482851;1164500,1482851;2900648,1468997;2782018,1478521;2908441,1485449;2908441,1485449;2989836,1488046;2989836,1471594;2900648,1468997;935900,1481119;789561,1478521;760986,1492376;812941,1492376;970536,1495840;970536,1495840;970536,1495840;970536,1495840;990452,1485449;935900,1481119;753193,1381540;689981,1380674;551436,1375478;551436,1375478;551436,1375478;547972,1393662;616379,1391065;689981,1391065;756656,1394528;753193,1381540;242306,331192;242306,331192;242306,331192;553168,650712;611184,643785;696043,643785;755791,650712;766182,639456;735875,630796;571352,629930;553168,650712;760120,604819;692579,602221;551436,597026;551436,597026;551436,597026;547972,613478;611184,612612;740204,618674;767047,616076;760120,604819;572218,631662;572218,631662;572218,631662;779170,749426;902129,752890;902129,752890;902129,752890;953218,750292;947156,732974;825929,741633;778304,735571;779170,749426;870091,718253;964475,719119;964475,719119;903861,706131;837186,707862;790427,695740;807745,717387;870091,718253;2844364,782331;2795872,786660;2806263,799649;2880732,800515;2880732,800515;2989836,793587;2989836,773671;2913636,782331;2844364,782331;618977,664567;618977,664567;618977,664567;618977,664567;556631,698337;556631,698337;556631,698337;556631,698337;902129,752890;902129,752890;902129,752890;902129,752890;2846095,762415;2844364,762415;2846095,762415;556631,698337;617245,711326;683920,709594;730679,721717;713361,700069;651881,699203;556631,698337;556631,698337;556631,698337;961011,874983;909922,872385;861432,875849;803416,867190;761852,873251;807745,883642;945425,886240;961011,874983;2817520,739035;2788945,747694;2801068,758951;2844364,761549;2846095,761549;2989836,752024;2989836,732974;2974250,736437;2817520,739035;944559,887106;944559,887106;944559,887106;967072,835151;910788,838615;780902,834285;780902,849871;842381,851603;971402,854201;971402,854201;971402,854201;967072,835151;1226845,769342;1226845,769342;1226845,769342;782634,798783;755791,801381;762718,812637;830259,815235;971402,820430;971402,820430;971402,820430;974865,803978;911654,804844;782634,798783;741936,668031;618977,664567;618977,664567;617245,664567;618977,664567;567022,667165;573084,684483;694311,675824;741936,681885;741936,668031;936765,786660;929838,786660;936765,786660;948022,785794;944559,785794;948022,785794;2476352,1499303;2468559,1500169;2476352,1499303;948888,785794;948888,785794;948888,785794;1229443,629065;1229443,629065;1229443,629065;1257152,823894;1178354,829956;1019027,824760;999111,838615;1045004,838615;1238968,843810;1264079,840346;1257152,823894;1259750,859396;1232907,863726;1189611,864592;1043272,861994;1023356,871519;1081372,874117;1254554,876715;1259750,859396;1205197,935596;1205197,935596;1141120,938194;1065786,934730;1004307,930401;1019027,941658;1083970,945121;1159304,947719;1233772,947719;1232907,948585;1233772,947719;1233772,947719;1205197,935596;1243297,970233;1216454,968501;1117740,971965;1019893,969367;980061,979758;1228577,982355;1243297,970233;1055395,673226;1055395,673226;1055395,673226;1253688,875849;1253688,875849;1253688,875849;1264945,588367;1186147,589233;1039809,584037;1019893,576244;1009502,590965;1076177,598758;1243297,601356;1243297,601356;1243297,601356;1264945,588367;1250225,614344;1189611,615210;1058859,613478;1032881,623003;1084836,629065;1229443,629065;1250225,614344;1218186,653310;1037211,657640;1009502,669762;1055395,673226;1055395,673226;1135925,671494;1223381,667165;1267543,656774;1218186,653310;1245895,767610;1245895,767610;1264945,759817;1226845,757219;1086568,757219;1038077,760683;1096959,768476;1245895,767610;1227711,769342;1245895,767610;1188745,1081069;1113411,1082801;1045870,1079337;993050,1080203;1076177,1091460;1150645,1094058;1223381,1090594;1188745,1081069;743668,833419;680456,823894;617245,822162;555765,823894;555765,823894;555765,823894;546240,854201;575682,861994;681322,859396;721154,857665;685652,849871;572218,841212;663138,833419;743668,833419;1221650,1052494;1221650,1052494;1221650,1052494;987854,1021321;1174891,1021321;1174891,1021321;1238968,1009199;1193075,1007467;1110813,1011796;1024222,1010065;988720,1006601;987854,1021321;555765,823894;555765,823894;555765,823894;555765,823894;700372,767610;617245,766744;554034,766744;554034,766744;554034,766744;601659,778867;685652,778867;742802,784062;700372,767610;1200002,1037774;1130729,1042969;1055395,1040371;994781,1042969;1024222,1051628;1108216,1052494;1174025,1053360;1220784,1052494;1200002,1037774;1010368,1122633;1080506,1129560;1219052,1133024;1222516,1120035;1197404,1118303;1128997,1119169;1055395,1116571;993050,1105315;984390,1115706;1010368,1122633;1242432,1174587;1242432,1174587;1132461,1152940;1052797,1146012;1016429,1146012;1020759,1153806;1131595,1164196;1242432,1174587;1228577,982355;1228577,982355;1228577,982355;554899,816967;601659,813503;714227,819565;729813,808308;671797,803112;550570,801381;550570,801381;550570,801381;554899,816967;301188,564121;305518,564121;301188,564121;332361,542474;478700,545071;498615,535546;440600,532949;267418,530351;261356,546803;288200,542474;332361,542474;498615,603953;300322,602221;321104,602221;300322,602221;261356,603953;274345,619540;411159,610881;495152,615210;498615,603953;465711,742499;465711,742499;465711,742499;1230309,545937;1060591,545071;1012966,549401;1073579,557194;1245029,558060;1245029,558060;1270141,551133;1230309,545937;2848693,661103;2790677,668031;2820984,683617;2935284,675824;2989836,676690;2989836,657640;2977713,657640;2848693,661103;331495,797051;462247,798783;488225,789258;436270,783196;291663,783196;270881,797917;331495,797051;264820,584037;343618,577976;502945,583171;522861,569317;476968,569317;283004,564121;291663,564121;283004,564121;257893,567585;264820,584037;320238,602221;325434,602221;320238,602221;276077,640321;276077,640321;257027,648115;295127,650712;435404,650712;483895,647249;425013,639456;276077,640321;276077,640321;502079,464542;437136,461078;361802,458481;287334,458481;287334,458481;315909,472335;379986,469737;455320,473201;516800,477530;502079,464542;511604,745962;465711,742499;465711,742499;385181,744231;297725,748560;253563,758951;302920,762415;483895,758085;511604,745962;1221650,805710;1260615,803978;1247627,788392;1110813,797051;1026820,792721;1024222,803978;1221650,805710;1197404,806576;1221650,805710;755791,972831;948888,990149;948888,990149;948888,990149;923777,972831;841515,978892;755791,972831;769645,1056824;890872,1054226;956682,1046433;913386,1038640;775706,1039506;741936,1049031;769645,1056824;769645,1056824;1204331,1183247;1139388,1183247;1006038,1177185;997379,1185844;1026820,1189308;1097825,1193637;1167963,1197101;1227711,1195369;1204331,1183247;1228577,1196235;1228577,1196235;1228577,1196235;681322,878446;722020,884508;705568,867190;705568,867190;600793,868055;540179,871519;560095,883642;560095,883642;681322,878446;978329,920010;978329,920010;978329,920010;886543,903558;740204,905290;857102,913949;928106,918278;978329,920010;256161,829090;334959,828224;481297,833419;501213,841212;511604,826492;444929,818699;277809,816101;256161,829090;941961,1006601;882213,1008333;825063,1008333;778304,998808;769645,1014394;828527,1017858;892604,1023919;947156,1025651;947156,1025651;947156,1025651;941961,1006601;954084,953781;948022,939926;922045,942524;854504,944256;775706,940792;954084,953781;950620,989283;948888,990149;948888,990149;950620,989283;2820984,683617;2820984,683617;2820984,683617;1251091,734706;1248493,735571;1251091,734706;1254554,733840;1254554,733840;1254554,733840;820734,649846;903861,650712;967072,650712;967072,650712;967072,650712;919447,638590;835454,638590;778304,633394;820734,649846;767047,669762;838918,676690;991318,685349;991318,685349;991318,685349;992184,674092;948022,672360;858834,668031;767047,669762;1254554,733840;1254554,733840;1251091,734706;1254554,733840;1096093,732108;1180952,736437;1253688,734706;1253688,734706;1253688,734706;1266677,726046;1237236,724315;1149779,724315;1061456,719119;992184,721717;1096093,732108;2833107,723449;2833107,723449;2833107,723449;1102154,701801;1102154,701801;1117740,700935;1242432,696606;1261481,682751;1192209,686215;1058859,687946;1060591,705265;1102154,701801;1102154,701801;1117740,700935;1102154,701801;1102154,701801;961011,532949;839784,538144;799086,532083;815538,549401;815538,549401;920313,548535;980927,545071;961011,532949;920313,603953;807745,597892;792159,609149;850175,614344;971402,616076;971402,616076;971402,616076;967072,599624;920313,603953;528057,742499;572218,744231;661406,748560;754925,747694;683054,740767;530654,732108;530654,732108;530654,732108;528057,742499;425013,678421;340154,674092;267418,675824;254429,684483;283870,686215;371327,686215;459649,691410;528922,688812;425013,678421;419818,711326;405097,712192;419818,711326;419818,711326;2857352,701801;2813191,712192;2833107,723449;2833107,723449;2950005,715656;2988971,718253;2988971,694874;2985507,694874;2857352,701801;260490,730376;329763,726912;463113,725180;461381,707862;418952,711326;418952,711326;404231,712192;279540,716521;260490,730376;560095,542474;560095,542474;611184,545071;659675,541608;717691,550267;759254,544206;713361,533815;575682,531217;576547,531217;575682,531217;575682,531217;560095,542474;577413,530351;592134,529485;577413,530351;576547,531217;576547,531217;576547,531217;554899,582305;611184,578842;741070,583171;741070,567585;679591,565853;550570,563256;550570,563256;550570,563256;554899,582305;932436,502642;870956,500044;825063,499178;907325,513033;967938,516496;1015563,517362;932436,502642;1013831,351974;1013831,351974;1013831,351974;1013831,351974;1066652,458481;1097825,456749;1152377,456749;1245895,435101;1101288,448090;1051932,442894;1066652,458481;1066652,458481;1066652,458481;1066652,458481;1066652,458481;1048468,373621;1107350,384878;1263213,384012;1280532,367560;1331620,367560;1412150,371890;1480557,371024;1488350,355437;1424273,360633;1296118,350242;1273604,362365;1275336,364962;1229443,374487;1100422,372755;1048468,373621;1264079,384012;1264079,384012;1264079,384012;1121204,496581;1121204,496581;1121204,496581;1036345,520826;1101288,520826;1186147,521692;1247627,521692;1233772,506971;1154109,510435;1083104,508703;1030284,507837;1036345,520826;1247627,521692;1247627,521692;1247627,521692;1047602,493983;1120338,496581;1193941,492251;1256286,488787;1238968,472335;1166231,480994;1093495,486190;1045870,480128;1047602,493983;1131595,339851;1074445,337253;1073579,355437;1073579,355437;1211259,348510;1264079,344181;1255420,330326;1131595,339851;1037211,416917;1162768,416051;1163634,416051;1249359,410856;1230309,400465;1173159,404794;1081372,402196;1037211,416917;1319497,299153;1319497,299153;1319497,299153;1319497,299153;2854755,876715;2854755,876715;2854755,876715;1498740,158876;1457177,163205;1301313,170133;1276202,180524;1324693,183987;1326425,183987;1471898,175328;1498740,158876;1329022,335521;1445054,327728;1486618,322533;1453713,313874;1329022,319069;1329022,335521;1329022,335521;2938747,894899;2786348,898362;2793275,913949;2873804,912217;2941346,913949;2988971,915680;2988971,890569;2938747,894899;1342877,220356;1387038,217758;1452847,213428;1468434,194378;1399161,203903;1335950,207367;1280532,205635;1342877,220356;1342877,220356;1342877,220356;1342877,220356;1342877,220356;2833107,934730;2775957,940792;2794141,953781;2794141,953781;2794141,953781;2931820,944256;2989836,943390;2989836,924340;2979445,924340;2833107,934730;2797604,952915;2797604,952915;2797604,952915;1319497,299153;1319497,299153;1451115,287896;1480557,281835;1449384,271444;1332486,282701;1289191,284433;1293520,300019;1319497,299153;1319497,299153;1480557,231612;1434663,242003;1313436,244601;1290057,243735;1294386,257590;1354134,258455;1354134,258455;1487484,247199;1480557,231612;999977,313008;999977,313008;999977,313008;761852,191780;601659,192646;570486,196976;588670,207367;709031,200440;769645,209099;787829,202171;761852,191780;560961,241137;595597,239405;667468,238540;790427,242869;555765,225551;560961,241137;1028552,335521;961011,337253;892604,332924;827661,320801;808611,334655;864895,340717;1013831,351108;1028552,335521;572218,304349;627636,303483;746265,313874;767047,303483;703836,294824;578279,289628;578279,289628;578279,289628;572218,304349;676993,93067;578279,89603;664870,105190;791293,104324;676993,93067;501213,139826;406829,135496;319372,131167;268284,137228;325434,145887;502079,154546;522861,149351;501213,139826;223256,367560;218927,368426;171302,365828;78649,369292;33622,380549;75186,389208;231049,387476;271747,381415;223256,367560;505543,174462;430209,176194;269149,170133;305518,180524;399902,184853;489956,187451;542777,183121;505543,174462;1210393,897496;1116009,896631;1003441,900960;1037211,907887;1112545,906156;1204331,911351;1260615,913083;1210393,897496;562693,326862;562693,326862;567888,342449;602524,340717;674395,339851;798220,344181;562693,326862;625038,138094;762718,147619;780036,132033;712495,130301;632831,123374;580011,124240;580011,124240;580011,124240;625038,138094;1325559,183121;1323827,183121;1325559,183121;996513,225551;860566,228149;826795,231612;842381,243735;842381,243735;948888,240271;1016429,240271;1027686,229880;996513,225551;988720,261919;819002,262785;805147,276640;844113,277505;843247,277505;844113,277505;991318,276640;1025954,262785;988720,261919;2806263,971965;2765566,978026;2813191,991015;2813191,991015;2864279,989283;2956932,985819;2989836,987551;2989836,965037;2961261,970233;2806263,971965;999977,313008;1020759,300885;974865,299153;854504,296556;826795,300885;863163,306946;999977,313008;999977,313008;953218,144155;953218,144155;953218,144155;930704,91335;892604,94799;806013,90469;799952,105190;850175,107787;939363,107787;939363,107787;939363,107787;930704,91335;954084,129435;841515,132899;806879,126837;824197,141558;953218,143290;954084,129435;983525,193512;935034,196976;832856,193512;818136,206501;867493,208233;990452,210830;983525,193512;959279,158876;844113,164071;798220,164937;832856,175328;963609,174462;963609,174462;963609,174462;959279,158876;1028552,436833;986988,435967;901263,435101;834588,426442;825929,435967;905593,447224;946291,449821;1027686,449821;1028552,436833;214597,678421;214597,678421;214597,678421;241440,405660;241440,405660;103761,415185;38818,416917;25829,429040;57002,435101;203341,424710;260490,418649;241440,405660;261356,494849;261356,494849;310713,510435;405097,511301;517665,506971;483895,500044;408561,501776;316774,496581;261356,494849;277809,434235;277809,434235;304652,435967;403365,432503;501213,435101;541045,424710;292529,422112;277809,434235;293395,422112;293395,422112;293395,422112;214597,678421;100297,686215;41415,686215;33622,700069;58734,704399;187754,701801;245770,694874;214597,678421;106359,774537;174765,777135;231049,783196;232781,765012;166106,763281;89906,760683;24963,755487;24963,755487;106359,774537;20634,736437;20634,736437;60466,739901;140995,737303;218927,737303;223256,718253;223256,718253;173899,722583;91638,723449;20634,736437;54404,805710;127140,811771;199011,820430;246636,820430;218061,809174;157447,803978;93370,794453;35354,790124;35354,790124;35354,790124;54404,805710;179961,639456;84711,646383;28427,648115;48343,667165;178229,660237;222390,649846;179961,639456;1500472,623869;1460641,620406;1380111,623003;1302179,623003;1297850,642053;1297850,642053;1347206,637724;1429468,636858;1500472,623869;242306,331192;242306,331192;194681,332924;105493,334655;37952,338985;48343,355437;198145,350242;261356,347644;242306,331192;533252,384012;346216,384012;346216,384012;282138,396135;328031,397867;410293,393537;496884,395269;532386,398733;533252,384012;778304,584037;841515,593562;904727,595294;966206,593562;966206,593562;975731,563256;946291,555462;840649,558060;800818,559792;836320,567585;949754,576244;858834,584037;778304,584037;1029418,469737;971402,470603;841515,462810;810343,466274;867493,478396;1012100,485324;1029418,469737;1012966,486190;1012966,486190;1012966,486190;321104,365828;390377,360633;465711,363231;526325,360633;496884,351974;412890,351108;347081,350242;300322,351108;321104,365828;494286,212562;423281,208233;353143,204769;293395,206501;316774,219490;381718,219490;515068,225551;523727,216892;494286,212562;510738,283567;440600,276640;302054,273176;298591,286165;323702,287896;392109,287030;465711,289628;528057,300885;536716,290494;510738,283567;332361,323399;407695,321667;475236,325130;528057,324265;444929,313008;370461,310410;297725,313874;332361,323399;278674,235076;388645,256724;468309,263651;504677,263651;500347,255858;389511,245467;278674,235076;61331,845542;130604,851603;191218,857665;240575,862860;218061,847274;157447,843810;84711,836017;25829,829090;25829,829090;25829,829090;61331,845542;1299581,987551;1299581,987551;1350670,985819;1443322,982355;1489216,976294;1447652,967635;1291788,969367;1251091,975428;1299581,987551;1499606,906156;1498740,907021;1498740,907021;1499606,906156;1278800,1024785;1278800,1024785;1278800,1024785;1481422,887106;1425138,892301;1272738,895765;1279666,911351;1360195,909619;1427736,911351;1497875,907021;1497875,907021;1497875,907021;1481422,887106;2853888,818699;2793275,820430;2850425,836883;2989836,828224;2989836,808308;2941346,815235;2853888,818699;1278800,1024785;1278800,1024785;1326425,1023053;1415613,1021321;1483154,1016992;1472763,1000540;1322961,1005735;1259750,1008333;1278800,1024785;1298716,641187;1298716,641187;1298716,641187;1306509,681019;1306509,681019;1306509,681019;2817520,851603;2801068,873251;2853888,877581;2854755,877581;2917100,875849;2986372,869787;2990702,868921;2990702,848140;2949138,855067;2817520,851603;1306509,681019;1420809,673226;1479691,673226;1487484,659371;1462372,655042;1333352,657640;1275336,664567;1306509,681019;588670,914815;650149,917412;696043,918278;613781,904424;553168,900960;505543,900094;505543,900094;505543,900094;588670,914815;290797,868921;460515,869787;508140,865458;447527,857665;276077,856799;276077,856799;250966,863726;290797,868921;145325,897496;228452,897496;233647,878446;179961,884508;95102,881910;29293,873251;29293,873251;74320,889703;145325,897496;40549,965037;99431,970233;229318,977160;231915,958110;169570,963305;95968,956378;34488,946853;40549,965037;2880732,800515;2880732,800515;2880732,800515;491688,946853;549704,945987;679591,953781;710763,950317;653613,938194;509006,931267;491688,946853;219793,921742;146190,926071;79515,920876;33622,916546;140129,935596;209402,933865;255295,929535;219793,921742;1299581,987551;1299581,987551;1299581,987551;493420,980624;534984,981490;620709,982355;687384,991015;696043,981490;616379,970233;575682,967635;494286,967635;493420,980624;1015563,1227408;1090897,1225676;1251956,1231737;1215588,1221346;1121204,1217017;1031150,1214419;978329,1218749;1015563,1227408;948888,1113108;893470,1113974;774841,1103583;754059,1113974;817270,1122633;942827,1127828;942827,1127828;942827,1127828;948888,1113108" o:connectangles="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"/>
                </v:shape>
                <v:shape id="Freeform 18" o:spid="_x0000_s1029" style="position:absolute;left:14871;top:42951;width:22016;height:15346;visibility:visible;mso-wrap-style:square;v-text-anchor:middle" coordsize="1452847,15345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" path="m919596,1022187v61479,1732,124690,4330,187036,c1099705,1023053,1085850,1023919,1106632,1022187v11257,-866,60614,1732,64077,-12122c1175039,993612,1132609,1007467,1124816,1008333v-27709,3463,-54552,4329,-82261,4329c1013980,1013528,983673,1017858,955964,1010930v-11257,-2597,-23380,-4329,-35503,-3463c903143,1009199,901411,1021321,919596,1022187xm1152525,1053360v-9525,6927,6927,-3464,,l1152525,1053360xm1188027,824760v-24245,-3464,-54552,6061,-78797,6061c1057275,830821,1001857,820430,949902,825626v-3463,,-37234,8659,-19916,13854c943841,843810,961159,840347,975880,839480v64077,-6061,129886,7794,193963,5196c1179368,843810,1188893,846407,1194955,841212v9525,-8659,2597,-14720,-6928,-16452xm674543,834285v5196,-13855,-56284,-9525,-63211,-9525c590550,823894,568902,823894,548121,823028v-14721,,-49357,-6927,-61480,1732l486641,824760r,c484043,826492,477982,850737,477116,855067v-1732,11257,24245,8659,29441,7793c541193,859396,577561,854201,612198,860262v9525,1732,35502,14721,39832,-1732c653761,850737,620857,851603,616527,850737v-8659,-866,-113434,-5195,-113434,-8659c503093,830821,585355,834285,594014,834285v13854,,74468,18184,80529,xm1131743,1038639v-23379,2598,-45893,4330,-69272,5196c1037359,1044701,1012248,1043835,987136,1041237v-15586,-1731,-49356,-12122,-60613,2598c918730,1054226,952500,1052494,955964,1052494v27709,866,56284,866,83993,866c1061605,1053360,1084118,1052494,1105766,1054226v12989,866,34636,6927,46759,-866c1171575,1042103,1137805,1037774,1131743,1038639xm1190625,860262v-8659,-866,-19050,3464,-26843,4330c1149062,865458,1134341,865458,1120487,865458v-49357,,-97848,866,-146339,-2598c968952,862860,947305,861994,954232,872385v7793,12988,46759,2598,58016,2598c1070264,874117,1127414,881044,1185430,877581v8659,-1732,21647,-15587,5195,-17319xm632114,768476v-27709,-866,-55418,-866,-83128,-866c536864,767610,495300,759817,485775,767610v866,-866,866,-866,,l485775,767610v-19916,18184,39832,12989,47625,12123c561109,778001,589684,778867,617393,779733v11257,866,47625,13854,57150,5195c689264,771940,639041,768476,632114,768476xm486641,824760v,,,,,l486641,824760r,xm1165514,949451v4329,-3464,1732,-866,,l1165514,949451xm1159452,983222v-42429,4329,6928,-867,,l1159452,983222xm1174173,1175453r,c1185430,1156403,1075459,1154671,1064202,1153805v-25977,-2597,-52820,-4329,-78797,-6927c975014,1146012,958561,1138219,949036,1146878v-4329,4330,866,6927,4330,7793c987136,1165062,1028700,1160733,1064202,1165062v9525,1732,102178,22514,109971,10391xm1175039,971099v-3464,-9525,-20782,-3464,-26843,-1732c1115291,974562,1082387,973696,1049482,972831v-32905,-867,-64943,,-97848,-2598c942975,969367,906607,962440,911802,980623v866,9526,167121,11258,248516,2599c1163782,982355,1177636,977160,1175039,971099xm987136,674092r,c981941,675824,984539,674958,987136,674092xm1120487,1081935v-25112,,-50223,2598,-75335,1732c1022639,1082801,1000125,1082801,977611,1080203v-4329,-866,-57150,-15586,-52820,866c928255,1094058,1000125,1091460,1007918,1092326v25112,866,49357,1732,74469,2598c1097973,1094924,1142134,1102717,1155123,1091460v15586,-14720,-31173,-9525,-34636,-9525xm1136939,936462r,c1116157,939926,1094509,939926,1072862,939060v-25112,-866,-50223,-1732,-75335,-3463c979343,933865,953366,925206,936048,931267v-16452,5195,11257,11257,14720,11257c972416,943389,994064,945121,1015711,945987v25112,1732,50223,2598,75335,2598c1106632,949451,1152525,958976,1165514,948585v,,-866,866,-866,866c1164648,949451,1164648,949451,1165514,948585v,,,,,c1184564,933865,1142134,935597,1136939,936462xm942109,1123498v23380,1732,46759,5196,70139,6928c1055543,1133889,1108364,1141683,1150793,1133889v5196,-865,10391,-9524,3464,-12988c1146464,1117437,1137805,1119169,1129146,1119169v-22514,866,-45894,1732,-68407,866c1036493,1120035,1011382,1119169,987136,1117437v-21647,-1731,-40697,-8659,-62345,-11257c919596,1105315,912668,1111376,916132,1116571v4329,7794,19916,6062,25977,6927xm1184564,876714v-44162,2598,11257,-865,,l1184564,876714xm485775,817833v15586,866,31173,-4330,46759,-3464c570634,815235,607002,814369,645102,820430v6928,866,32905,-4329,15587,-11256c645968,803112,619125,804844,602673,803978v-36368,-1732,-84859,-10391,-121227,-1732c484043,801381,488373,800514,481446,802246v-3464,866,-1732,866,,c464993,805710,471921,816967,485775,817833xm1165514,949451v-866,,-866,,,l1165514,949451v-866,,-866,,,xm673677,668896v-34636,-12122,-86591,-4329,-122959,-3463c559377,665433,575830,664567,550718,665433v-866,,-1732,,-1732,c549852,665433,549852,665433,550718,665433v-17318,866,-34636,,-51954,2597c475384,672360,486641,687946,504825,685349v41564,-6062,79664,-9525,121227,-8659c642505,677555,658091,682751,673677,682751v13855,866,8659,-11257,,-13855xm547255,665433v-1732,,-1732,,,l547255,665433xm331643,924339v22514,-2597,-20782,1732,,l331643,924339xm801832,719119v12123,866,83993,12989,94384,866l896216,719985v19050,-21648,-54552,-12989,-60614,-12989c813089,706996,791441,708728,768927,708728v-11256,,-37234,-14720,-46759,-12123c701386,703532,732559,717387,739486,718253v20782,1732,41564,,62346,866xm386195,961574v,,,,,c387927,959842,387061,960708,386195,961574xm405246,926937v-24246,-3463,-48491,-4329,-72737,-2598c308264,926071,283152,928669,258907,928669v-12989,,-53687,-6061,-62346,3464c187036,942524,205220,951183,213880,948585v23379,-6061,48490,-5196,72736,-8659c310861,936462,334241,934730,359352,934730v16453,,32039,7794,47625,6062c420832,939926,419966,928669,405246,926937xm898814,767610v-19050,-866,-38100,6061,-58016,6927c812223,775403,784514,774537,755939,774537v-19916,,-40698,-6927,-59748,-6927c690996,767610,683202,771940,685800,778867v4330,11256,20782,9525,30307,8659c769793,778867,826077,790990,880630,788392v13854,-1732,53686,-19916,18184,-20782xm833871,753756r,l833871,753756r,xm882361,1260312v-14720,2598,8660,-2598,,l882361,1260312xm690996,605685v-22514,-4330,-45028,-1732,-67541,-2598c576696,601355,529071,593562,482311,597892r,c477982,598758,478848,597892,482311,597892v-10390,866,-13854,12122,-3463,16452c494434,622137,524741,614344,542059,613478v43296,-3464,85725,5196,129021,6062c678007,619540,692727,622137,697923,616942v5195,-5196,-2598,-10391,-6927,-11257xm337705,136362v-29441,-1731,-58016,-2598,-87457,-4330c243320,132032,200025,126837,199159,138094v-866,12123,52821,8659,57150,8659c313459,145021,376671,145021,432955,155412v6061,866,18184,2598,20781,-5195c458066,136362,438150,141558,432089,141558r,c400916,142423,368877,138094,337705,136362xm710046,750292v34636,12123,86590,4329,122959,3464c824346,753756,807893,754621,833005,753756v6061,,4329,,,c850323,752889,867641,753756,884093,751157v23380,-4329,12123,-19915,-6061,-17318c836468,739901,798368,743365,756805,742498v-16453,-865,-32039,-6061,-47625,-6061c696191,735571,701386,747694,710046,750292xm415636,1000540v-41563,,-83993,-866,-125556,865c298739,1001405,319520,999674,290080,1001405v-24246,866,-64078,-5195,-85725,5196c187902,1014394,223405,1016992,223405,1016992v19050,,38100,-2598,57150,-4330c311727,1009199,341168,1013528,372341,1015260v9525,866,46759,3464,43295,-14720xm503959,632528v48491,-2598,-2598,,,l503959,632528xm403514,1047299v6061,-12989,-52821,-11257,-58882,-11257c294409,1036907,238125,1024785,188768,1036907v-6927,1732,-28575,7794,-15586,18185c180975,1061153,213880,1047299,223405,1047299v41563,-1732,87456,-1732,129020,1731c364548,1049030,396586,1063751,403514,1047299xm188768,1036907v17318,-4329,-4329,867,,l188768,1036907xm550718,665433r,l550718,665433r,xm488373,699203v,,,,,c488373,698337,488373,698337,488373,699203v,-866,,-866,,xm386195,961574v-6061,5195,-23379,1731,-31172,1731c336839,962440,318655,962440,300470,963305v-17318,866,-94384,-4329,-93518,21648c254577,984953,303934,974562,351559,971964v17318,-865,32039,13855,49357,5196c419966,965903,394855,954646,386195,961574v-2597,2597,-1731,866,,xm484909,651578v19050,866,38100,-6061,58016,-6927c571500,643785,599209,644651,627784,644651v19916,,40698,6927,59748,6927c692727,651578,700521,647248,697923,640321v-4330,-11256,-20782,-9525,-30307,-8659c613930,640321,557646,628199,503093,630796v-12988,2598,-53686,19916,-18184,20782xm488373,699203v-19050,21648,55418,12989,60613,12989c571500,712192,593148,710460,615661,710460v11257,,37235,15586,46760,12123c683202,715655,652030,701801,645102,700935v-19916,-1732,-41563,,-61479,-866c570634,699203,498764,687081,488373,699203v,,,,,l488373,699203xm1230457,988417v1732,-1732,866,-866,,c1238250,981490,1272021,986685,1281546,986685v31172,-866,61479,-2598,92652,-3463c1383723,983222,1417493,990149,1420091,977160v3464,-23380,-30307,-12123,-41564,-8659c1331768,981490,1270289,975428,1222664,970233v-7793,-866,-38966,-6062,-40698,6061c1180234,990149,1222664,995344,1230457,988417xm1210541,1025651r,c1207077,1029115,1209675,1026517,1210541,1025651xm1205346,146753v22513,6927,55418,2598,78797,866c1296266,146753,1292802,146753,1287607,147619v45027,-3464,90055,-8659,135082,-13855c1438275,132032,1442605,117312,1424421,117312v-22514,,-45028,6928,-68407,8660c1310987,128569,1268557,138960,1223530,132899v-12989,-3464,-44162,6061,-18184,13854xm1412298,887972v-19050,2597,-36368,6060,-56284,5195c1304925,890569,1254702,887972,1203614,896631v-17318,2597,-6927,16452,6927,15586c1237384,911351,1264227,910485,1291071,910485v22513,,45027,1732,67541,1732c1373332,912217,1417493,918278,1428750,907887r,c1428750,907887,1428750,907887,1428750,907887v16452,-13855,-3463,-21647,-16452,-19915xm888423,1467264v-21648,5196,6927,-865,,l888423,1467264xm1431348,906155v,,-866,866,-1732,866c1429616,907021,1429616,907021,1429616,907021v866,,1732,,1732,-866xm880630,1113974v-18184,-2598,-37234,,-55419,865c786246,1116571,742950,1118303,706582,1104449v-7793,-3464,-38966,866,-20782,10390c703118,1124365,729961,1121767,749011,1123498v41564,2599,83994,10391,125557,5196l874568,1128694v1732,,1732,,,c882361,1126962,895350,1116571,880630,1113974xm879764,786660v-1732,,-2598,,-3464,c877166,787526,878898,787526,879764,786660xm1238250,681885v-11257,866,12123,-866,,l1238250,681885xm947305,1228274v25111,-3464,50222,-3464,75334,-1732c1035627,1227408,1181100,1245592,1183698,1232603v7793,-17318,-28575,-11256,-36368,-10391c1116157,1223944,1084118,1219615,1052946,1217883v-29441,-1732,-59748,,-90055,-2598c951634,1214419,917864,1207492,910071,1219615v-7794,13854,32038,8659,37234,8659xm898814,1451678v-22514,-4329,-45893,-866,-68407,-1732c810491,1449946,791441,1449081,771525,1448214v-10391,,-21648,,-32039,-1731c730827,1444751,721302,1437824,712643,1437824v-7793,,-23379,12122,-9525,17318c721302,1462069,741218,1458605,760268,1458605v23380,867,46759,1732,70139,5196c849457,1466399,870239,1471594,889289,1467264v4329,-865,23379,-12988,9525,-15586xm1230457,988417v,,,,,c1227859,990149,1229591,989282,1230457,988417xm1272886,70553v,,,,,c1278948,69687,1287607,69687,1272886,70553xm1238250,681885v38966,-3464,75334,-7793,114300,-7793c1371600,674092,1393248,677555,1411432,674092v6061,-866,14720,-8659,7793,-13855c1413164,654176,1401907,655907,1394114,655907v-43296,,-85725,1732,-129021,2599c1248641,658506,1220932,655042,1207077,665433v-18184,15586,24246,17318,31173,16452xm1250373,300019r,c1251239,300019,1251239,300019,1250373,300019v866,,,,,xm1429616,159742v-8659,-7793,-31173,3464,-41564,4329c1336098,166669,1284143,169267,1232189,170998v-5196,,-49357,867,-25112,10391c1222664,187451,1239116,185719,1255568,184853v-866,,-866,,1732,c1304925,181389,1355148,175328,1402773,176194v6061,-866,44161,-1732,26843,-16452xm1260764,336387v37234,-8659,77932,-9525,116032,-7793c1386321,329460,1413164,333790,1418359,323399v11257,-20782,-25111,-9526,-32904,-8659c1346489,319935,1300596,325131,1260764,319935v-32905,-5195,-34637,24245,,16452c1258166,337253,1257300,337253,1260764,336387xm1272886,70553v-5195,,-8659,,,c1320511,67956,1366405,58430,1414030,55833v6061,,35502,-3464,15586,-12989c1414896,35917,1395846,44576,1380259,45442v-44161,3463,-88322,13854,-132484,9525c1243446,54967,1192357,48905,1204480,63626v11257,14721,51954,7793,68406,6927xm1257300,183987v-866,,-866,,-1732,c1259032,183987,1283277,182256,1257300,183987xm1229591,642053r,c1225261,644651,1226993,642919,1229591,642053xm1432214,624735v-6927,-11257,-28575,-4330,-39832,-3464c1365539,622137,1338696,623869,1311852,623869v-25977,,-51954,-866,-77931,c1210541,623869,1210541,651578,1229591,642919v6927,-3463,3464,-1732,,c1244312,635992,1263362,639456,1278948,638589v27709,-865,54552,-865,82261,-865c1363807,636858,1443471,642919,1432214,624735xm464993,384878v-61479,-1732,-124691,-4330,-187036,c284884,384012,298739,383146,277957,384878v-11257,866,-60614,-1732,-64077,12123c209550,413453,251980,399599,259773,398733v27709,-3464,55418,-4330,82261,-4330c370609,393537,400916,389208,428625,396135v11257,2598,23380,4329,35502,3464c481446,397867,483177,385744,464993,384878xm1161184,546803v-52820,7794,-116898,7794,-169718,-866c984539,545071,943841,537278,943841,550267v,13854,51955,7793,60614,7793c1061605,558060,1118755,564121,1175905,558926v-6062,866,-38100,3463,,c1181966,558060,1197552,558926,1201016,551998v6927,-17318,-35502,-6061,-39832,-5195xm863311,503508v-19915,,-41563,865,-61479,-2598c787977,498312,767196,487055,755939,500044v-9525,10391,71870,12988,82261,13855c858116,515631,878032,516496,898814,517362v7793,,39832,7793,47625,866c965489,500044,871105,503508,863311,503508xm961159,470603v-7793,-9525,-47625,,-58016,866c861580,475798,814821,471469,773257,463676v-4330,-866,-33771,-13855,-31173,3463c743816,480128,789709,478396,799234,479262v48491,3464,95250,12123,144607,6928c951634,486190,968952,480128,961159,470603xm944707,487055v-38966,3464,6927,-865,,l944707,487055xm424296,981490v11256,5195,29440,1732,41563,865c494434,979758,522143,981490,551584,983222v22514,1731,44162,6060,66675,8659c626918,992746,639041,986685,626918,982355v-24245,-8659,-53686,-9524,-79663,-11256c533400,970233,520411,969367,506557,968501v-21648,-866,-60614,-8659,-81396,c417368,971964,416502,978026,424296,981490xm1160318,629930v-51088,4330,6928,,,l1160318,629930xm1196687,589233v-23380,-6928,-55419,,-78798,866c1071996,591831,1015711,598758,971550,584903v-6927,-1732,-12989,-6927,-19916,-7793c945573,576244,930852,587501,941243,591831v20782,8659,45028,6927,66675,7792c1063336,602222,1118755,607417,1175039,602222v-5196,865,-49357,4329,,c1175905,602222,1175905,602222,1175039,602222v4329,,40698,-6928,21648,-12989xm1149927,654176v-59747,6061,-121227,10391,-180975,4330c963757,657639,920461,660237,941243,670628v11257,6062,33771,7793,45893,3464c990600,673226,988868,673226,987136,674092v21648,-7793,58016,-1732,80530,-1732c1097107,672360,1125682,668896,1155123,668030v11257,-865,37234,866,44161,-10391c1208809,641187,1154257,653310,1149927,654176xm1181100,615210v-16452,-6928,-43295,,-60613,866c1082387,617808,1025236,629065,989734,614344v-4329,-1732,-30307,,-25977,9525c968952,635126,1006186,629065,1015711,629930v48491,866,96116,3464,144607,c1164648,629930,1198418,622137,1181100,615210xm845993,1423969v-44161,-1732,-87457,-11257,-129886,-20782c699655,1399724,683202,1419639,704850,1420506v24246,865,48491,865,72736,5195c801832,1430030,825211,1435226,850323,1436958v10391,866,44161,6927,52820,-866c902277,1436958,902277,1436958,903143,1436092r,c917864,1419639,849457,1423969,845993,1423969xm426027,213428v-23379,-866,-47625,-2597,-71004,-4329c331643,207367,308264,204769,284884,205635v-13854,,-48491,-8659,-59748,1732c206086,224685,241589,220355,248516,220355v21648,-1732,43295,-865,64943,c356755,221222,404380,230746,446809,226417v2598,,12989,-4330,8659,-8659c451139,211696,432089,213428,426027,213428xm442480,284433v-23380,-1732,-46760,-5196,-70139,-6927c329046,274042,276225,266248,233795,274042v-5195,865,-10390,9525,-3463,12988c238125,290494,246784,288762,255443,288762v22514,-866,45893,-1732,68407,-866c348095,287896,373207,288762,397452,290494v21648,1732,40698,8659,62346,11257c464993,302617,471921,296555,468457,291360v-4330,-7793,-20782,-6062,-25977,-6927xm210416,235942v-11257,19050,98714,20782,109970,21647c346364,260187,373207,261919,400050,264517v10391,866,26843,8659,36368,c440748,260187,435552,257589,432089,256724,398318,246333,356755,250662,321252,246333,309995,244601,218209,222953,210416,235942xm423430,947719v7793,9525,47625,,58016,-866c523009,942524,569768,946853,611332,954646v4329,866,33770,13855,31173,-3463c640773,938194,594880,939926,585355,939060v-48491,-3463,-95250,-12123,-144607,-6927c432955,932998,415636,939060,423430,947719xm379268,1068946v-45893,3464,-91786,3464,-137679,6927c226002,1076740,202623,1074142,188768,1080203v-14720,6061,866,13855,8659,13855c238125,1096655,281421,1085399,322118,1083667v19916,-866,38100,,57150,2597c398318,1089728,403514,1067214,379268,1068946v,,,,,xm263236,324264v25112,,50223,-2597,75334,-1732c361084,323399,383598,323399,406111,325996v4330,866,57150,15587,52821,-865c455468,312142,383598,314740,375805,313873v-25112,-865,-50223,-1731,-74469,-2597c285750,311276,241589,303483,228600,314740v-15586,13854,31173,9524,34636,9524xm709180,584903v-5196,13855,56284,9525,63211,9525c793173,595294,814821,595294,835602,596160v14721,,49357,6927,61480,-1732c900546,591831,898814,593562,897082,594428v2598,-1732,8659,-25977,9525,-30307c908339,552865,882361,555462,877166,556328v-34636,3464,-71005,8659,-105641,2598c762000,557194,736023,544206,731693,560657v-1732,7794,31173,6928,35503,7794c775855,569317,880630,573646,880630,577110v,11257,-82262,7793,-90921,7793c775855,584903,716107,566719,709180,584903xm959427,437699v-11256,-5196,-29441,-1732,-41563,-866c889289,439430,861580,437699,832139,435967v-22514,-1732,-44162,-6062,-66675,-8659c756805,426442,744682,432503,756805,436833v24245,8659,53686,9525,79663,11256c850323,448956,863311,449821,877166,450687v21648,866,60614,8660,81395,c966355,447224,967221,441162,959427,437699xm252845,366694v23380,-2597,45894,-4329,69273,-5196c347230,360633,372341,361498,397452,364097v15587,1731,49357,12122,60614,-2599c465859,351108,432089,352839,428625,352839v-27709,-865,-56284,-865,-83993,-865c322984,351974,300470,352839,278823,351108v-12989,-866,-34637,-6928,-46759,866c213014,363230,246784,367560,252845,366694xm236393,182256v31173,-1732,63212,2597,94384,4329c360218,188317,390525,186585,420832,189183v11257,865,45027,7793,52820,-4330c482311,170133,442480,175328,437284,176194v-25111,3463,-50223,3463,-75334,1732c348961,177060,202623,158876,200891,171865v-7793,16452,28575,10391,35502,10391xm498764,464542v-8659,4329,1732,12988,6061,13854c513484,480128,522143,477530,530802,475798v22514,-3463,45028,,67541,-1731c606136,473201,675409,484458,677141,477530,683202,459347,512618,458480,498764,464542xm696191,446358c695325,423844,516082,424710,503093,429040r,c478848,438565,521277,446358,528205,446358v27709,-866,55418,-4330,82261,-6062c619125,439430,697057,449821,696191,446358xm504825,393537v-866,,-866,866,,l504825,393537xm1297998,798782v41564,-4329,90054,867,129886,-12988c1433946,784062,1436543,776269,1432214,771074v-5196,-5196,-17318,-1732,-23380,-866c1383723,775403,1356880,777135,1330902,778867v-23379,1732,-45893,866,-69272,c1243446,778001,1229591,773671,1213139,783196v-17318,10391,,12989,10391,12989c1247775,798782,1272886,801381,1297998,798782v12989,-1731,6061,-865,,xm683202,361498v-34636,11258,-84859,1732,-121227,2599c548121,364097,504825,358901,496166,371889v-7793,12123,38966,7794,43295,7794c586221,380548,629516,371024,677141,378817v6061,866,38100,6927,33770,-9525c708314,361498,689264,359767,683202,361498v866,,1732,,,xm510020,411722v19051,1731,39832,-1732,59748,-1732c588818,409990,607868,408258,626052,409990v15587,865,32039,10391,46759,9524c682336,418649,699655,409123,681471,403928v-18185,-5195,-39832,866,-58882,-3464c600941,396135,579293,397867,558511,394403v-16452,-2598,-38100,-8659,-54552,-1732c492702,398733,498764,410855,510020,411722xm224270,422978v42430,-4329,-6061,866,,l224270,422978xm1423555,488787r,c1436543,476665,1384589,472335,1378527,472335v-24245,-1732,-46759,-6928,-71004,-6928c1280680,465407,1250373,469737,1224396,465407v-18185,-3463,-25112,18185,-5196,19051c1237384,485324,1254702,478396,1272886,478396v27710,-866,57151,-866,84860,2598c1369868,481860,1413164,498312,1423555,488787v-866,866,-866,866,,xm1297998,798782v,,,,,c1285875,800514,1291937,799649,1297998,798782xm368011,461944v-25111,-1732,-50222,-2597,-75334,-2597c277091,459347,231198,448956,218209,459347r,c199159,475798,240723,474067,246784,473201v20782,-3464,42430,-3464,64077,-2598c335973,471469,361084,472335,386195,474067v18185,1731,44162,10391,61480,4329c464127,473201,436418,467139,432955,467139v-21648,-2597,-43296,-4329,-64944,-5195xm877166,369292v-19916,1732,-42430,2597,-62345,-2598c804430,364097,781050,354571,774989,370157v-6062,18185,45893,10391,54552,10391c855518,380548,880630,380548,906607,379683v12123,,33770,6927,43295,-1732c948171,379683,947305,379683,949902,377951r,c973282,358035,882361,368426,877166,369292xm732559,408258v23380,2597,47625,2597,71005,3464c850323,413453,897948,419514,944707,412587v14720,-1732,17318,-14720,,-15586c921327,397001,897948,401331,873702,401331v-45893,,-89188,865,-134216,-5196c723034,393537,707448,405660,732559,408258xm1398443,556328v-24245,,-48491,-2598,-72736,-6061c1301461,546803,1278082,545071,1253836,541608v-16452,-1732,-33770,-13855,-47625,c1193223,554597,1229591,552865,1234787,552865v19915,-867,40697,2597,60613,5195c1317048,560657,1337830,564987,1359477,567585v16453,2598,41564,12123,58016,4330l1417493,571915v1732,-866,1732,-866,,c1441739,560657,1406237,556328,1398443,556328xm1250373,721717r,c1247775,722583,1248641,721717,1250373,721717xm1391516,516496v-23380,-1732,-46759,-3464,-69273,-6061c1302327,508703,1281546,506105,1261630,504373v-10391,-865,-42430,-13854,-49357,-5195c1197552,516496,1222664,517362,1234787,514764v19915,-4329,40697,867,60613,3464c1319646,521692,1343891,522558,1368136,526021v13855,1732,45894,14721,58882,6928l1427018,532949v1732,-866,1732,-866,,c1447800,519094,1394980,517362,1391516,516496xm1220066,596160v21648,2598,44161,-866,66675,1732c1311852,600490,1337830,599623,1362941,600490v13855,865,53686,13854,64943,5195l1427884,605685v23380,-19916,-71004,-18184,-81395,-18184c1323975,586635,1300596,586635,1278082,584903v-17318,-1732,-38966,-11257,-56284,-6061c1212273,580574,1206211,594428,1220066,596160xm206952,641187v,,,,,c201757,641187,190500,644651,187902,648980v-4329,6927,34637,3464,38100,2598c270164,643785,322118,648980,366280,651578v4329,,51954,8659,48490,-3463c412173,636858,364548,640321,355889,640321v-49357,866,-98714,-2597,-148937,866c210416,641187,249382,638589,206952,641187xm944707,412587v-45027,6927,16452,-2597,,l944707,412587xm474518,498312v866,-866,1732,-1731,,l474518,498312v-20782,19050,82262,16452,91787,16452c580159,514764,712643,522558,712643,513032v-866,-10390,-106507,-7792,-116897,-8659c572366,503508,548121,501776,524741,500044v-9525,-1732,-42430,-9525,-50223,-1732xm929121,353706v-866,,-866,,,l929121,353706xm942109,352839v-3463,,-6927,867,-8659,867c936048,353706,939511,353706,942109,352839xm472786,425576v-82261,2597,-167120,-11257,-248516,-2598c219941,423844,206086,429040,208684,435101r,c212148,444626,229466,438565,235527,436833v32905,-5196,65809,-4330,98714,-3464c367145,434235,399184,433369,432089,435967v9525,866,45893,7793,40697,-10391xm522143,1326121v12989,,25112,-3463,38100,-3463c589684,1321792,617393,1325256,646834,1326987v8659,866,19050,-11257,6062,-14720c636443,1307937,619125,1310535,602673,1309669v-23380,-866,-67541,-10391,-89189,c513484,1309669,513484,1309669,513484,1309669v-2598,1732,-1732,866,,c499630,1316597,513484,1326121,522143,1326121xm890155,1091460r,c899680,1086264,891021,1077605,884959,1075873v-10391,-2597,-24245,867,-34636,1732c826943,1079337,802698,1078472,778452,1078472v-12122,,-121227,-16453,-122959,-4330c654627,1076740,867641,1103583,890155,1091460xm651164,1010065v-23380,-2598,-47625,-2598,-71005,-3464c533400,1004869,485775,998808,439016,1005735v-14720,1732,-17318,14721,,15586c462395,1021321,485775,1016992,510020,1016992v45894,,89189,-866,134216,5195c660689,1025651,677141,1012662,651164,1010065xm513484,1309669v1732,-866,3464,-1732,,l513484,1309669xm438150,900960r,c418234,919144,512618,915680,520411,915680v19916,,41564,-865,61480,2598c595746,920876,616527,932133,627784,919144v9525,-10391,-71870,-12989,-82261,-13854c525607,903558,505691,902692,484909,901826v-6927,,-38966,-7794,-46759,-866c439016,900094,439882,900094,438150,900960xm433820,1040371r,c411307,1061153,501361,1050762,507423,1049896v19916,-1731,42429,-2597,62345,2598c580159,1055092,603539,1064617,609600,1049030v6061,-18183,-45893,-10391,-54552,-10391c529071,1038639,503959,1038639,477982,1039506v-12123,-867,-34637,-7794,-44162,865c435552,1038639,436418,1037774,433820,1040371xm876300,1243860v-21648,866,-42429,2598,-64077,4330c768927,1250787,727364,1250787,685800,1242128v-14720,-3463,-23379,9525,-8659,17318c694459,1267240,727364,1261178,745548,1261178v25111,866,50223,866,75334,c840798,1261178,862446,1264642,882361,1261178v17319,-5195,9525,-18184,-6061,-17318xm873702,1294083r,c890155,1279362,834736,1280228,828675,1281094v-45893,866,-91786,-5195,-137679,-9525c679739,1270703,649432,1282826,673677,1287155v21648,3464,45894,866,67541,1732c768061,1289753,794039,1293217,820882,1295815v13854,,39832,8659,52820,-1732c871105,1295815,870239,1296680,873702,1294083xm690996,1226542v51088,5195,108238,1732,160193,-866c860714,1224810,873702,1226542,882361,1221347v15587,-10391,-12988,-11258,-18184,-10391c823480,1214419,784514,1217883,743816,1217883v-20782,,-41564,-866,-60614,-8659c677141,1206626,665884,1207492,665018,1216151v-1732,8659,19916,9525,25978,10391xm512618,1310535v,,,,,c513484,1310535,513484,1309669,512618,1310535v866,-866,866,,,xm350693,712192v-4329,,-17318,866,-14720,866c340302,712192,345498,712192,350693,712192r,xm1313584,1049030v19916,,38966,866,58882,c1388918,1048165,1416627,1054226,1431348,1048165v18184,-7794,-6927,-12989,-13855,-13855c1398443,1033444,1378527,1034310,1359477,1034310v-43295,,-86591,-3463,-129886,-2598c1216602,1031712,1208809,1033444,1206211,1045567v-1731,6061,-19915,2598,-18184,11257c1190625,1068946,1231323,1068081,1239982,1068946v25111,1732,49357,1732,74468,2598c1331768,1071544,1388052,1083667,1402773,1072410r,c1413164,1063751,1394114,1059421,1388052,1059421v-23379,-1731,-46759,,-70138,-866c1295400,1058555,1273752,1054226,1251239,1053360v-9525,,-32039,-6061,-41564,-3464c1241714,1040371,1280680,1048165,1313584,1049030xm355889,679287v-28575,-1732,-56284,-3463,-84859,-4329c248516,674092,219941,669762,198293,676690v-4329,1731,-10391,5195,-12988,8659c180975,694008,213014,687081,214745,687081v28575,-2598,58016,-1732,87457,c331643,687946,361084,690544,390525,692276v6061,,71005,,69273,-2598c452871,674958,368011,680153,355889,679287xm231198,603087v-12989,,-26843,-3464,-38966,1732c174048,612612,197427,620405,205220,620405v45894,-865,90921,-9524,136814,-8659c370609,612612,398318,612612,426027,616076v34637,3464,40698,-11257,2598,-11257c363682,603953,297007,602222,231198,603087v3463,,13854,,20782,c247650,603087,240723,603087,231198,603087xm192232,731242v23379,866,46759,-1732,69273,-3464c306532,723449,349827,721717,394855,726046v14720,1732,12988,-15586,-1732,-17318c378402,707862,364548,711326,350693,712192v1732,,1732,,,c341168,713058,336839,713058,335973,713058v-41564,2597,-83128,5195,-124691,4329c203489,717387,174914,730376,192232,731242xm898814,1191905v,,-866,866,-2598,866c890155,1196235,897948,1191905,898814,1191905xm251980,603087v3463,,5195,,5195,c256309,603087,254577,603087,251980,603087xm891021,1177185v-10391,-2598,-24246,866,-34637,1732c833005,1180649,808759,1179783,784514,1179783v-12123,,-121228,-16452,-123825,-4330c659823,1178917,872836,1204894,895350,1192771v10391,-5195,1732,-13854,-4329,-15586xm878032,1146012v-26843,,-52821,-866,-79664,-866c756805,1144280,715241,1139951,673677,1139085v-16452,,-10391,10391,3464,10391c699655,1148610,723034,1152074,745548,1152940v29441,1731,58882,2597,89188,3463c853786,1157269,886691,1165062,904875,1158135v-1732,866,-3464,1732,,c910936,1155537,907473,1157269,904875,1158135v20782,-7793,-24245,-12123,-26843,-12123xm1181966,1271569r,c1200150,1251653,1136073,1256849,1126548,1257714v-57150,1732,-120362,1732,-176646,-8659c943841,1248190,931718,1246458,929121,1254251v-4330,13854,15586,8659,21647,8659c981941,1261178,1013980,1265508,1045152,1267240v29441,1732,58016,2597,87457,4329c1145598,1273301,1172441,1282826,1181966,1271569v-1732,2598,-2598,3464,,xm1033030,702667v3463,,14720,-866,15586,-866c1043421,702667,1038225,702667,1033030,702667r,xm1185430,734706v,,,,,c1184564,734706,1183698,735571,1182832,735571v1732,,2598,,2598,-865xm1182832,735571v-2598,866,-5196,1732,,l1182832,735571xm1027834,732974v28575,1732,56284,3463,84859,4329c1135207,738169,1163782,742498,1185430,735571v,,,,,c1185430,735571,1185430,735571,1185430,735571v4329,-1732,10391,-5195,12988,-8659c1202748,718253,1170709,725180,1168977,725180v-28575,2598,-58016,1732,-87456,c1052080,724315,1022639,721717,993198,719985v-6062,,-71005,,-69273,2598c931718,737303,1015711,732108,1027834,732974xm501361,159742v14721,-3464,-8659,1732,,l501361,159742xm479714,261053r,c458066,269712,503093,273176,505691,273176v26843,,52820,866,79664,866c626918,274907,668482,279237,710046,280103v16452,,10390,-10391,-3464,-10391c684068,270578,660689,267115,638175,266248v-29441,-1731,-58882,-2597,-89189,-3463c530802,262785,497898,254126,479714,261053v2597,-866,3463,-866,,xm698789,670628v866,12989,63211,6062,71870,6927c819150,680153,874568,697472,923059,686214r,c924791,685349,924791,686214,923059,686214v7793,-1731,10391,-7793,866,-11256c910071,670628,893618,673226,879764,673226v-29441,-866,-59748,-2598,-89189,-4330c782782,668896,697923,655907,698789,670628xm1185430,734706v,,,,,c1186296,734706,1187162,734706,1185430,734706xm891886,533815v-38100,6061,-83127,8659,-121227,5195c756805,538144,743816,524290,729961,532949v-14720,8659,6062,19916,16453,17318l746414,550267v31172,-8659,72736,-866,104775,-866c871105,549401,891886,550267,911802,545937v22514,-4329,-9525,-13854,-19916,-12122xm752475,650712v27709,866,55418,866,83127,866c847725,651578,889289,659371,898814,651578v-866,866,-866,866,,l898814,651578v19916,-18184,-39832,-12989,-47625,-12122c823480,641187,794905,640321,767196,639456v-11257,-867,-47625,-13855,-57150,-5196c694459,647248,744682,650712,752475,650712xm1033030,702667v-1732,,-1732,,,c1045152,701801,1048616,701801,1048616,701801v41564,-2598,83127,-5196,124691,-4329c1180234,697472,1209675,684483,1192357,683617v-23380,-866,-46759,1732,-69273,3464c1078057,691410,1034761,693142,989734,688812v-14720,-1731,-12988,15587,1732,17319c1005321,707862,1019175,703532,1033030,702667xm1158586,770208v-1731,,-1731,,,l1158586,770208xm713509,799649v-6927,,-21648,-2598,-26843,2597c680605,807442,689264,812637,693593,813503v22514,4330,45028,1732,67541,2598c807893,817833,855518,825626,902277,821296v-9525,866,-33770,3464,,c906607,820430,905741,821296,902277,821296v10391,-866,13855,-12122,3464,-16452c890155,797051,859848,804844,842530,805710v-43296,3464,-85725,-4329,-129021,-6061xm868507,787526v-2598,,-5196,,-6927,c862446,788392,865043,787526,868507,787526xm892752,875849v-9525,-11257,-38966,-4330,-51088,-2598c825211,875849,809625,877581,793173,876714v-19916,,-38100,-7793,-58016,-8659c725632,868055,699655,865458,693593,874117v-6061,8659,41564,9525,45893,10391c785380,887972,831273,889703,877166,887105v4330,,24245,-865,15586,-11256xm880630,786660r,c879764,786660,880630,786660,880630,786660xm1153391,806576v12989,,26843,3464,38966,-1732c1210541,797051,1187162,789258,1179368,789258v-45893,865,-90920,9524,-136813,8659c1013980,797051,986271,797051,958561,793587v-34636,-3464,-40697,11257,-2597,11257c1020907,805710,1086716,808308,1153391,806576v-3464,,-19916,,-24245,866c1131743,807442,1138671,807442,1153391,806576xm1176771,768476v,,,,,c1181966,768476,1193223,765012,1195821,760683v4329,-6927,-34637,-3464,-38100,-2598c1113559,765878,1061605,760683,1017443,758085v-4329,,-51954,-8659,-48491,3464c971550,772805,1019175,769342,1027834,769342v50223,-866,99580,2598,148937,-866c1175039,768476,1162050,769342,1158586,770208v1732,-866,7794,-866,18185,-1732xm851189,604819v-38100,-866,-74468,,-112568,-6061c731693,597892,705716,603087,723034,610014v14721,6062,41564,4330,58016,5196c817418,616942,865909,625601,902277,616942v-2597,866,-6927,1732,,c905741,616076,904009,616076,902277,616942v17319,-4330,9525,-14720,-4329,-16452c882361,600490,866775,605685,851189,604819xm897948,836017v-18184,-866,-37234,3463,-56284,3463c797502,840347,755073,836883,711777,835151v-13854,-866,-14720,13855,,15586c731693,853335,753341,852469,773257,852469v39832,866,89189,9525,129020,2598c899680,855933,897082,855933,902277,855067v4330,-866,2598,,,c918730,851603,911802,836017,897948,836017xm876300,887972v-38100,1731,5196,-867,,l876300,887972xm701386,1057690v34637,-11257,84860,-1732,121228,-2598c836468,1055092,879764,1060287,888423,1047299v7793,-12123,-38966,-7793,-43296,-7793c798368,1038639,755073,1048165,707448,1040371v-6062,-865,-38100,-6927,-33771,9525c675409,1057690,695325,1059421,701386,1057690v-1731,,-1731,865,,xm1159452,1197101v-9525,8659,6928,-6061,,l1159452,1197101xm1136073,1184112v-21648,1732,-43296,866,-64943,c1027834,1183246,981075,1173722,937780,1178051v-2598,,-12989,4330,-8659,8659c933450,1191905,952500,1189308,958561,1190174v24246,866,47625,2597,71005,4329c1052946,1196235,1076325,1198833,1099705,1197967v13854,,48491,8659,59747,-1732c1178502,1179783,1143000,1183246,1136073,1184112xm687532,973696v866,22514,180975,21648,193098,17318c878898,991881,878032,991881,880630,991014v,,,,,c904875,981490,862446,973696,855518,973696v-27709,866,-55418,4330,-82261,6062c764598,979758,687532,969367,687532,973696xm882361,989282v,,-865,,-1731,867c880630,990149,880630,990149,880630,990149v866,,1731,,1731,-867xm1412298,397867v-19916,-1732,-38966,-3464,-58882,-5196c1310121,388342,1266825,385744,1223530,385744v-11257,,-18184,18184,-2598,19050c1241714,404794,1261630,398733,1283277,399599v24246,865,49357,3463,73603,6927c1376796,409123,1399309,419514,1418359,416051v19916,-2598,5196,-16452,-6061,-18184xm1141268,898362v-31172,866,-63211,-866,-94384,-866c1037359,897496,938646,887105,934316,901826v-4330,13854,27709,7793,33770,6927c993198,905290,1018309,906155,1043421,907021v30306,1732,60613,4330,91786,5196c1148196,913083,1181100,923474,1191491,913949v20782,-19050,-43295,-15587,-50223,-15587xm1190625,913949v-6927,6061,7793,-6928,,l1190625,913949xm1250373,721717v35502,-9525,80529,-6927,116898,-7793c1378527,713924,1416627,720851,1423555,712192v11257,-13855,-11257,-19916,-19916,-19050c1360343,696605,1317048,694873,1273752,700069v-9525,866,-38100,,-44161,10391c1223530,723449,1242580,723449,1250373,721717v14720,-4330,4329,-1732,,xm490970,543339r,c500496,554597,529936,547669,542059,545937v16452,-2598,32905,-4329,48491,-3463c610466,542474,628650,550267,648566,551133v9525,,35502,2597,41564,-6062c696191,536412,648566,535546,644236,534680v-45893,-3463,-91786,-5195,-137679,-2597c506557,532083,506557,532083,507423,532083v,,,,-866,c506557,532083,506557,532083,506557,532083v-4330,,-23380,1732,-15587,11256xm1211407,952049v,,,,,c1257300,943389,1303193,942524,1349086,942524v21648,,43296,,64944,-1732c1420091,939926,1433080,938194,1427018,928669v-5195,-7793,-22513,-6061,-31172,-6061c1347355,923474,1297998,930401,1249507,932998v-16452,867,-41564,-1731,-57150,6062c1172441,950317,1203614,953780,1211407,952049v-866,,-866,,,xm1229591,948585v-1732,,-9525,1732,-13854,2598c1224396,949451,1228725,949451,1229591,948585xm1232189,442028v24245,-2598,49357,-4329,73602,-4329c1328305,437699,1349952,441162,1372466,442894v7793,866,40698,12123,45893,4330c1433080,422978,1325707,428173,1311852,428173v-22513,,-45893,2598,-69272,1732c1228725,429040,1207943,423844,1196687,434235v-18185,17318,31172,7793,35502,7793xm485775,583171v18184,866,37234,-2597,56284,-3463c586221,578842,628650,582305,671946,584037v13854,866,14720,-13854,,-15586c652030,565853,630382,566719,610466,566719v-39832,-866,-89189,-9525,-129020,-2598c484043,563256,486641,563256,481446,564121v-4330,866,-2598,,,c464993,567585,471921,583171,485775,583171xm507423,176194v21648,-866,42429,-2597,64077,-4329c614796,169267,656359,169267,697923,177926v14720,3463,23379,-9525,8659,-17318c689264,152814,656359,158876,638175,158876v-25111,-866,-50223,-866,-75334,c542925,158876,521277,155412,501361,158876v-17318,4330,-8659,18184,6062,17318xm884959,954646v8659,-4329,-1732,-12989,-6061,-13854c870239,939060,861580,941657,852921,943389v-22514,3464,-45028,,-67541,1732c777586,945987,708314,934730,706582,941657v-5196,18185,164523,19917,178377,12989xm508289,531217v8659,-866,12988,-866,14720,-866c520411,531217,510886,531217,508289,531217xm507423,532083v,,,,,c507423,532083,507423,532083,507423,532083xm873702,1007467v-19050,-1732,-39831,1732,-59747,1732c794905,1009199,775855,1010930,756805,1009199v-15587,-866,-32039,-10391,-46759,-9525c700521,1000540,683202,1009199,701386,1015260v18185,5196,39832,-866,58882,3464c781916,1023053,803564,1021321,824346,1024785v16452,2598,38100,8659,54552,1732l878898,1026517v1732,-866,866,-866,,c891021,1020456,884959,1008333,873702,1007467xm458932,743365v13854,4329,30307,1732,44161,1732c532534,745962,562841,747694,592282,749426v9525,,94384,13854,93518,-866c684934,735571,622589,742498,613930,741633,565439,739035,510020,721717,461530,732974r,c459798,733839,459798,732974,461530,732974v-9525,1732,-11257,7793,-2598,10391xm909205,920876v-866,866,-866,1732,,l909205,920876v20781,-19050,-82262,-16452,-91787,-16452c803564,904424,671080,896631,671080,906155v866,10391,106506,7794,116897,8660c811357,915680,835602,917412,858982,919144v10391,1732,42429,9525,50223,1732xm613064,879312v13854,866,26843,14720,40697,6061c668482,876714,647700,865458,637309,868055v-3463,866,-2598,866,,c606136,876714,564573,868921,532534,868921v-19916,,-40698,-866,-60613,3464c449407,876714,481446,886240,491836,884508r,c529071,879312,574964,876714,613064,879312xm1210541,1025651v866,-866,866,,,c1217468,1019589,1250373,1024785,1258166,1023919v29441,,58882,-866,89189,-1732c1368136,1021321,1394980,1024785,1414896,1017858v23379,-6928,4329,-19050,-10391,-16453c1354282,1010930,1304925,1008333,1254702,1006601v-17318,,-46759,-4330,-63211,2598c1175039,1017858,1200150,1035176,1210541,1025651xm139411,1120035v6928,866,16453,4330,24246,866c172316,1116571,165389,1108778,159327,1107046v-19050,-6061,-40697,-4329,-59747,-866l101311,1106180r-1731,c67541,1112242,34636,1109644,1732,1112242r,13855c7793,1124365,13855,1123498,19050,1122633v38100,-1732,80530,-5196,120361,-2598xm119495,1081935v10391,-866,33771,3464,43296,-1732c171450,1075008,163657,1067214,158461,1064617v-7793,-4330,-17318,-866,-25111,866c135082,1065483,135082,1065483,133350,1065483v-9525,1731,-3464,866,,c91786,1075008,45027,1075873,1732,1076740v,,,,,l1732,1093192v866,,866,,1732,-866c39832,1081069,81395,1084533,119495,1081935xm176645,1185844v-15586,-6061,-32038,-4330,-48490,-3463c129020,1182381,129020,1182381,126423,1182381,84859,1185844,42430,1190174,,1191040r,11256c50223,1199699,100445,1197101,150668,1195369v6062,,50223,-866,25977,-9525xm116898,1158135v12988,866,43295,8659,55418,1732c188768,1149476,121227,1137353,110836,1145146v-1731,1732,-866,866,,c102177,1150342,76200,1146878,66675,1147744v-21648,866,-43295,1732,-64943,4330l1732,1171123v17318,-1731,35502,-7792,51954,-8659c73602,1159867,95250,1157269,116898,1158135xm115166,1183246v866,,4329,,11257,-865l128155,1182381v-1732,,-11257,865,-12989,865xm109970,1144280v,,,,,c111702,1143415,110836,1144280,109970,1144280xm71870,935597v22514,,45894,-2599,69273,-1732c154998,934730,175780,939926,187036,929535v18184,-17318,-31172,-7793,-35502,-7793c127289,924339,102177,926071,77932,926071v-22514,,-44162,-3463,-66675,-5195c9525,920876,5195,920010,866,918278r,15587c29441,937328,64943,935597,71870,935597xm132484,1065483v,,866,,,c133350,1065483,133350,1065483,132484,1065483r,xm159327,978892v11257,,18184,-18184,2598,-19050c141143,959842,121227,965903,99580,965037v-24246,-866,-49357,-3463,-73603,-6927c17318,957244,8659,954646,,952049r,16452c9525,969367,19916,970233,29441,971099v44161,5195,86591,7793,129886,7793xm122959,1045567v33771,5195,35502,-25111,866,-17319c126423,1027383,127289,1027383,123825,1028248v,,,,,c86591,1036907,45893,1037774,7793,1036042v-1732,,-4329,,-6927,-866l866,1049030v38966,-4329,83993,-9524,122093,-3463xm119495,1029115v-3463,865,-5195,865,-6061,1732c114300,1030847,116898,1029980,119495,1029115xm76200,898362v26843,,57150,-4330,83127,c177511,901826,184439,880178,164523,879312v-18184,-866,-35503,6061,-53687,6061c83127,886240,53686,886240,25977,882776,20782,881910,11257,879312,,876714r,13855c1732,890569,3464,890569,4330,890569v25111,3463,47625,7793,71870,7793xm156730,1013528v9525,866,23379,866,22513,-12123c178377,991014,129020,997942,121227,997076,94384,993612,67541,993612,40698,992746,27709,991881,14720,991014,1732,990149r,16452c11257,1004869,19916,1004003,29441,1004003v42429,866,83993,4330,127289,9525xm164523,1392796v17318,-866,16452,-11256,866,-15586c148936,1372881,130752,1373746,114300,1375478v-4330,,-38966,2598,-1732,c75334,1378076,38100,1380674,866,1383271r,16453c11257,1397992,19916,1396260,25111,1395394v46759,-3464,92653,-866,139412,-2598xm130752,1455142v1732,-1732,2598,-2598,,l130752,1455142xm161059,1236067v12123,1732,43296,-7793,17318,-15587c155864,1213553,122959,1217883,99580,1219615v-12989,865,-8660,865,-2598,c64943,1222212,32905,1225676,866,1229139r,16453c10391,1243860,19050,1242128,28575,1242128v45027,-2598,87457,-12122,132484,-6061xm130752,1455142v,,,,,l130752,1455142v,,,,,xm148070,1468996v8660,,17319,1732,25978,1732c183573,1469862,187036,1459472,176645,1456873v-9525,-3463,-37234,-8659,-45893,-865c129020,1457740,129886,1456873,130752,1456008v-7793,6927,-35502,1732,-45893,1732c56284,1458605,28575,1461203,866,1463801r,12989c50223,1471594,97848,1467264,148070,1468996xm181841,1423103v5195,-12123,-18184,-8659,-25111,-7793c157595,1415310,157595,1415310,156730,1415310v-21648,3464,-43296,,-64944,1732c64077,1419639,36368,1423969,9525,1425701v-2598,,-6061,,-8659,l866,1441287v42429,-3463,83993,-10391,126423,-10391c136814,1430896,177511,1434360,181841,1423103xm148936,1275033v3464,,44162,-5196,25112,-13855c163657,1255983,148936,1259446,137680,1259446v865,,865,,,c91786,1261178,45893,1268972,,1272435r,14720c50223,1281094,100445,1273301,148936,1275033xm148070,1352099v5196,,45028,3463,27710,-12123c160193,1326987,127289,1333915,109105,1334780v3463,,4329,,,l109105,1334780v-10391,,-40698,1732,,c72736,1336512,37234,1342574,1732,1346037r,12989c5195,1358160,7793,1358160,11257,1358160v45027,-2598,90054,-8659,136813,-6061xm138545,1259446r,c133350,1259446,96116,1260312,138545,1259446xm110836,1297546v,,,,,c104775,1297546,96982,1298412,110836,1297546xm135948,1313133v4329,,55418,6061,43295,-8659c167986,1289753,127289,1297546,110836,1298412v5196,,8659,,-866,c72736,1300144,36368,1306206,,1310535r,12989c866,1323524,1732,1323524,2598,1323524v45027,-4330,89188,-14721,133350,-10391xm122959,579708v18184,866,32039,5195,48491,-4330c188768,564987,171450,562389,161059,562389v-25111,-865,-49357,-3463,-74468,-865c77066,562389,38100,561524,866,565853r,19050c18184,582305,35502,581440,53686,580574v22514,-1732,45894,-1732,69273,-866xm173182,332058r,c176645,329460,174914,331192,173182,332058xm122959,858530v10391,866,42430,13855,49357,5196c187036,846407,161925,845542,149802,848139v-19916,4330,-40697,-865,-60613,-3463c64943,841212,40698,840347,16452,836883,12123,836017,6061,834285,,833419r,14720c20782,849871,40698,851603,61480,853335v20781,866,40697,3464,61479,5195xm190500,419514v20782,-11256,-9525,-14720,-18184,-12988l172316,406526v-45027,8659,-91786,9525,-137680,9525c23380,416051,12123,416051,866,416051r,19050c45027,433369,89189,427308,133350,424710v16452,,42430,3463,57150,-5196xm154132,332923v14720,-865,20782,-4329,23379,-18183c179243,306946,197427,311276,195695,300019v-2597,-13854,-41563,-14721,-51954,-15586c118630,282701,94384,281835,69273,280969v-10391,,-45893,-2598,-68407,-3463l866,291360v12989,1732,33770,3464,65809,6061c89189,299153,110836,303483,132484,304349v6927,,34636,6927,41564,4329c143741,319069,102177,309544,70139,308678v-19916,-866,-38966,-866,-58882,c7793,308678,4330,308678,,308678r,19916c7793,328594,15586,328594,24245,328594v43296,1732,86591,6061,129887,4329xm161059,388342v7793,866,38966,6061,40698,-6062c204355,367560,162791,361498,154132,368426r-4330,866c139411,371024,111702,366694,102177,366694v-31172,866,-61479,2598,-92652,3463c7793,370157,5195,370157,1732,370157r,21648c3464,390940,5195,390940,6061,390940v45894,-13855,107373,-6928,154998,-2598xm114300,278371v19916,866,45027,6062,64943,1732c198293,275774,187902,261053,174048,260187v-19050,-1731,-38100,866,-56284,-866c85725,256724,54552,254126,22514,253260v-4330,,-12123,-866,-21648,-2598l866,268847v9525,865,18184,1731,19916,1731c51955,272310,83127,276639,114300,278371xm158461,164071v9525,-1732,33771,-18184,13855,-24245c164523,137228,154998,143290,147205,144155v-15587,1732,-32039,1732,-48491,866c71870,144155,45893,144155,19916,139826,12989,138960,6927,138094,866,137228r,19050c12123,157144,23380,157144,35502,158010v38966,1732,84859,11257,122959,6061xm25111,118178v27709,,55419,,83994,866c127289,119044,148070,129435,165389,125972v14720,-3464,19916,-13855,2597,-18185c144607,101726,116898,104324,93518,104324v-29441,-866,-58882,,-88323,-866c4330,103458,3464,103458,1732,103458r,15586c12989,118178,23380,118178,25111,118178xm27709,466274v51089,2597,101311,5195,152400,-3464c197427,460212,187036,446358,173182,447224v-26843,865,-53687,1732,-80530,1732c70139,448956,47625,447224,25111,447224v-5195,,-13854,-866,-23379,-866l1732,468006v7793,-1732,16452,-1732,25977,-1732xm46759,194378v24246,-2598,48491,7793,73602,8659c135082,203903,180975,213428,188768,194378v4330,-10391,-77932,-8659,-80529,-9525c81395,183987,54552,181389,28575,180524v-7793,,-17318,-2598,-26843,-4330l1732,195244v14720,866,28575,866,45027,-866xm103909,238540v17318,5195,58016,12988,75334,3463c205220,226417,170584,225551,158461,225551v-25977,-866,-51954,-3464,-77931,-6928c77066,218623,36368,213428,1732,210831r,19050c13855,230746,24245,230746,25111,230746v23380,866,55419,866,78798,7794xm129886,350242v17319,,46759,4329,63212,-2598c209550,340717,183573,323399,173182,332923v-866,867,-866,867,,c166255,338985,133350,333790,125557,334655v-29441,,-58882,866,-89189,1732c25111,336387,12123,336387,,336387r,16452c44161,346778,86591,349376,129886,350242xm175780,695740v19050,-14721,-23380,-16453,-30307,-15587c106507,683617,70139,687946,31173,687946v-9525,,-19916,-865,-30307,-1732l866,705264v38966,,77932,-1732,117764,-2597c134216,702667,162791,706131,175780,695740xm146339,679287v11256,-866,-12989,1732,,l146339,679287xm149802,739035v23380,-866,23380,-27709,4330,-19050c147205,723449,150668,721717,154132,719985v-14721,6927,-33771,3464,-49357,4330c77066,725180,50223,725180,22514,725180v-866,,-10391,-865,-22514,-865l,740767v23380,-866,47625,-2598,71005,-2598c97848,739035,123825,739035,149802,739035xm129886,821296v16453,1732,33771,13855,47625,c190500,808308,154132,810040,148936,810040v-19916,865,-40697,-2598,-60613,-5196c66675,802246,45893,797917,24245,795319,18184,794453,9525,791855,866,790123r,16453c19916,807442,38966,810040,58016,812637v24245,4330,47625,5196,71870,8659xm105641,778867v17318,1732,38966,11256,56284,6061c171450,782331,176645,768476,163657,766744v-21648,-2598,-44162,866,-66675,-1732c71870,762415,45893,763280,20782,762415,16452,762415,8659,760683,,758951r,16452c17318,776269,32905,776269,36368,776269v24246,,46759,866,69273,2598xm112568,543339v12989,,49357,7794,60614,-1731c200025,519094,122959,524290,116032,525155,77932,526887,38966,528619,866,531217r,19050c10391,548535,19916,546803,25111,545937v29441,-2598,58016,-2598,87457,-2598xm148936,509569v7794,,32039,-14720,16453,-21648c153266,482726,124691,480128,112568,483592v,,,,-866,c91786,488787,70139,485324,49357,485324v-16452,,-32905,1731,-49357,3463l,507837v6927,-1732,12989,-2597,18184,-2597c62345,505240,106507,512167,148936,509569xm153266,650712v866,-6927,-19050,-11256,-41564,-10391c79664,641187,37234,647248,16452,647248v-3463,,-8659,-865,-15586,-865l866,667165v36368,-1732,72736,-1732,109104,-6062c119495,660237,152400,662835,153266,650712xm52820,1496706v10391,-867,25978,-1732,,c35502,1497571,18184,1498437,866,1499303r,12989c3464,1512292,6061,1511426,8659,1511426v26843,,53686,-1732,80530,-866c106507,1511426,184439,1530476,188768,1503633v1732,-13855,-119495,-7794,-135948,-6927xm148936,623003v8659,866,28575,6062,28575,-8659c177511,608282,170584,603953,165389,603087,141143,597892,57150,602222,866,607417r,16452c49357,614344,100445,617808,148936,623003xm400916,1504498v-51089,867,-101311,-1731,-152400,867c251980,1505365,292677,1502767,248516,1505365v,,,,,c238125,1506230,199159,1524415,226002,1524415v41564,,82262,-10391,124691,-8659c368877,1516621,394855,1525280,413039,1520951v23379,-5195,-1732,-16453,-12123,-16453xm1175039,1425701v-32039,2598,-64078,3464,-95250,6061c1033896,1434360,989734,1436092,943841,1433494v-4330,,-31173,-2598,-24245,8659c929121,1458605,981941,1450812,996661,1449946v866,,866,,1732,c1059873,1446483,1122218,1442153,1184564,1443019v21647,-866,7793,-19050,-9525,-17318xm902277,1496706v-1731,,-6061,865,-10391,865c894484,1497571,897948,1496706,902277,1496706xm1383723,1406651v13854,,33770,6927,46759,-1732c1440873,1397992,1418359,1391930,1414030,1391065v-23380,-1732,-47625,-866,-71005,-866c1328305,1390199,1210541,1380674,1208809,1391930v-2598,13855,91787,12123,103909,12123c1336098,1405785,1359477,1405785,1383723,1406651xm1013114,1448214v-866,,-5196,,-14721,867c998393,1449081,998393,1449081,998393,1449081v5196,,13855,-867,14721,-867xm1394980,1357294v-24246,,-47625,866,-71871,-866c1300596,1355562,1277216,1351233,1254702,1352099v-12122,865,-35502,-8659,-45027,c1194955,1366819,1236518,1367685,1242580,1367685v23379,1732,45893,1732,69272,1732c1335232,1369417,1357746,1369417,1381125,1369417v10391,,44162,6927,51955,c1433080,1369417,1432214,1370283,1432214,1370283v,,866,,866,-866c1434812,1367685,1433946,1368551,1433080,1369417v18184,-12989,-35503,-12123,-38100,-12123xm1277216,1443019v32039,,64077,,95250,c1380259,1443019,1427884,1453410,1432214,1443885r,c1442605,1422237,1382857,1429165,1372466,1428299v-31173,-866,-62345,-3464,-93518,-3464c1259898,1424835,1224396,1418774,1207077,1430896v-19050,14721,67541,12123,70139,12123xm891886,1497571v-3463,,-5195,866,-6061,866c886691,1498437,889289,1497571,891886,1497571xm867641,1481985v-47625,3464,-99580,6927,-146339,-2598c713509,1477655,680605,1475058,692727,1493242v6062,8659,41564,-866,51955,c797502,1495839,849457,1502767,902277,1496706r,l902277,1496706r,c906607,1495839,930852,1495839,922193,1486315v-8659,-11257,-42429,-5196,-54552,-4330xm1095375,1483717v,,,,,c1080655,1486315,1088448,1485449,1095375,1483717xm1182832,1496706v-15586,-6062,-41564,3463,-58016,5195c1096241,1504498,1067666,1504498,1039091,1505365v-20782,865,-36368,,-56284,-3464c975014,1500169,935182,1513158,952500,1518353v18184,5196,43296,1732,62346,1732c1043421,1520085,1071996,1519219,1100571,1518353v-6062,,-13855,,-14721,866c1086716,1519219,1091046,1519219,1102302,1518353v19050,-866,38100,866,56284,-2597c1161184,1516621,1198418,1502767,1182832,1496706xm1095375,1483717v12123,-1732,6061,-866,,c1116157,1480253,1136939,1482851,1156855,1479387v14720,-2597,36368,-20782,10391,-19050c1119621,1463801,1073727,1472460,1026102,1468996v-20781,-1732,-41563,-2597,-62345,-2597c942975,1466399,924791,1481119,955098,1482851v44161,5195,96116,7793,140277,866xm1276350,1171990v26843,865,53687,3463,79664,4329c1378527,1177185,1411432,1190174,1433080,1183246v-2598,866,-6062,1732,,c1436543,1182381,1434812,1182381,1433080,1183246v7793,-2597,10391,-12123,3463,-16452c1427018,1160733,1412298,1164196,1401907,1163331v-23380,-2598,-41564,-3464,-64943,-867c1311852,1165062,1288473,1154671,1263362,1153805v-14721,-865,-60614,-10390,-68407,8659c1191491,1172855,1273752,1171990,1276350,1171990xm1424421,1333915v-3464,865,-5196,1731,-5196,1731c1420091,1335646,1427884,1333049,1424421,1333915xm1246043,108653r,c1251239,107787,1287607,106921,1246043,108653xm1421823,1510560v-26843,866,-53687,-866,-79664,-1732c1328305,1508828,1218334,1495839,1217468,1511426v-866,10391,72737,7793,76200,7793c1321377,1519219,1349086,1520085,1377662,1520951v12122,,51088,7793,61479,-866c1438275,1520951,1437409,1521817,1439141,1520085r,c1450398,1510560,1427884,1510560,1421823,1510560xm1275484,32453v,,,,,c1285875,32453,1316182,30722,1275484,32453xm1440007,415v-19916,-2598,-45893,7793,-65809,9524c1328305,13403,1283277,19464,1236518,16867v-5195,,-45027,-3464,-27709,12123c1224396,41978,1257300,35051,1275484,34185v-3463,,-4329,,,c1325707,32453,1374198,21196,1424421,19464v6927,,20781,1732,26843,-4329c1457325,7342,1444336,415,1440007,415xm1438275,80944v-11257,-2597,-24245,-3464,-35502,-2597c1347355,83542,1290205,93933,1234787,92201v-3464,,-44162,5195,-25112,13854c1220066,111251,1234787,107787,1246043,107787v-866,,-866,,,c1302327,106055,1356880,94798,1413164,93067v4329,866,45027,-6928,25111,-12123xm1383723,1276764v-50223,-4329,-97848,-12122,-148936,-9524c1229591,1267240,1188027,1281094,1210541,1287155v19916,5196,47625,,68407,c1307523,1288021,1336098,1288021,1364673,1291485v12989,1732,61479,16452,71870,4330c1449532,1280228,1391516,1277631,1383723,1276764xm1415761,1318328v-21647,866,-42429,866,-64077,-1731c1327439,1313998,1303193,1311401,1278082,1309669v-12123,-866,-55418,-10391,-64943,-1732c1198418,1322658,1220932,1323524,1231323,1323524v19916,-866,39832,2597,59748,5195c1330037,1333915,1386321,1347769,1424421,1334780v17318,-6061,866,-16452,-8660,-16452xm1414030,1203162v-22514,866,-42430,-2597,-64944,-4329c1310121,1197101,1264227,1187576,1226127,1192771v-9525,1732,-33770,18185,-13854,24246c1220066,1219615,1229591,1213553,1237384,1212687v15587,-1731,32039,-1731,48491,-866c1312718,1212687,1338696,1214419,1364673,1217017v21648,1731,49357,9525,70139,2598l1434812,1219615v3463,-867,2597,-867,,c1454727,1211821,1419225,1202296,1414030,1203162xm1358612,1237799v-27710,,-55419,,-83994,-866c1256434,1236933,1235652,1226542,1218334,1230006v-14720,3463,-19916,13854,-2597,18184c1239116,1254251,1266825,1251653,1290205,1251653v29441,866,58881,,88322,866c1388918,1252519,1427018,1265508,1435677,1255117v19050,-19916,-71004,-17318,-77065,-17318xm1325707,1483717v-1732,,-2598,,,c1339562,1481119,1421823,1492376,1427884,1481119v9525,-19050,-99579,-14720,-109970,-13855c1304059,1468131,1197552,1463801,1199284,1476790v1732,12988,112568,9525,126423,6927xm478848,1475924v5195,-4330,-3464,1731,,l478848,1475924xm223405,1305339v21647,-6061,44161,-6061,66675,-6061c313459,1299278,335973,1300144,359352,1301010v19050,866,44162,9525,62346,6061c445077,1302742,426893,1289753,412173,1290619v-21648,866,-43296,866,-64943,c322984,1289753,298739,1288887,273627,1288021v-14720,-866,-55418,-8659,-67541,1732c207818,1288021,208684,1287155,206086,1289753v-3463,3464,-1731,1732,,c188768,1306206,213014,1308803,223405,1305339xm207818,1361623v2598,-2597,-11257,10391,,l207818,1361623xm302202,1408383v29441,,58882,865,89189,2597c393989,1410980,451139,1424835,440748,1405785v-6928,-12123,-84859,-6061,-93518,-6061c316923,1397992,285750,1396260,255443,1395394v-9525,,-44161,-6927,-49357,1732c206952,1396260,206952,1395394,206086,1397126r,c193964,1417042,294409,1408383,302202,1408383xm906607,1511426v-19050,1732,-38100,2598,-57150,3463c807027,1515756,767196,1516621,724766,1511426v-10391,-866,-25111,9525,-12989,19050c723034,1539135,765464,1531342,779318,1531342v-4329,,-6927,,,c807027,1530476,789709,1531342,780184,1531342v41564,-866,90055,1732,129887,-9525c922193,1516621,918730,1509694,906607,1511426xm214745,1273301v24246,-2598,48491,-8659,72737,-10391c309995,1261178,332509,1259446,354157,1261178v19050,1732,44161,14721,63211,6927c448541,1255117,398318,1251653,390525,1251653v-7793,,-34636,-5195,-40698,c348961,1252519,348961,1252519,349827,1251653v-6061,5196,-36368,866,-43295,866c278823,1253385,250248,1255117,222539,1256849v-5196,,-19916,-1732,-23380,4329c192232,1270703,208684,1273301,214745,1273301xm385330,1214419v,,,,,c341168,1223078,292677,1221347,247650,1220480v-11257,,-38966,-8659,-38966,10391c208684,1242128,239857,1235201,245918,1234335v19916,-3464,40698,-3464,60614,-5196c326448,1228274,348961,1223078,368877,1225676v12123,1732,27709,9525,37234,-2598c418234,1211821,392257,1213553,385330,1214419v865,,865,,,xm375805,1217017v1731,,2597,-866,4329,-866c378402,1216151,376671,1217017,375805,1217017xm214745,1164196v51089,-8659,102178,-10391,154132,-10391c381000,1153805,399184,1161599,411307,1154671v12123,-7793,-13855,-17318,-20782,-11256c389659,1144280,389659,1144280,390525,1143415v-6927,6061,-40698,865,-49357,865c312593,1145146,284018,1145146,255443,1146012v-16452,866,-34636,-866,-51954,1732c176645,1152940,195695,1167660,214745,1164196xm240723,1126962v38100,-7793,80529,-12988,120361,-11256c371475,1116571,393989,1129560,399184,1114839v4330,-12122,-45893,-9524,-52820,-7793c342034,1107912,343766,1107912,346364,1107046v-17318,4330,-38100,,-56284,866c267566,1109644,245052,1109644,221673,1110510v-1732,,-45028,2598,-32905,13855c199159,1133889,228600,1129560,240723,1126962xm369743,1180649v-32904,2597,-65809,2597,-98713,3463c268432,1184112,195695,1184978,211282,1197967v7793,6061,29441,,38100,-866c267566,1195369,286616,1194503,304800,1193637v36368,-2597,72736,-2597,108239,-2597c413039,1173722,379268,1180649,369743,1180649xm349827,1251653v,,,,,c352425,1249921,350693,1250787,349827,1251653xm148070,88737v5196,,46760,-13854,24246,-19916c152400,63626,124691,68821,103909,68821,75334,67956,46759,67956,18184,64492,14720,64492,7793,62760,,61028l,80078v50223,3464,98714,10391,148070,8659xm231198,1373746v18184,-2597,38100,-1732,57150,-2597c309995,1369417,331643,1368551,353291,1368551v8659,,20782,-866,28575,4330c387927,1376344,393123,1382405,400916,1380674v15586,-2598,25977,-19916,4330,-21648c382732,1358160,361084,1359026,338570,1359026v-23379,,-47625,,-71004,c255443,1359026,219075,1352964,209550,1361623v-19916,16453,15586,12989,21648,12123xm1251239,300019v9525,-1732,3463,-866,,c1293668,290494,1340427,289628,1382857,288762v4330,,30307,3464,29441,-6061c1410566,265383,1392382,268847,1381125,272310v-36368,12123,-78798,8659,-116898,11257c1253836,284433,1230457,280103,1220932,285298v-8659,5196,-866,12989,4329,15587c1233055,305214,1242580,301751,1251239,300019v-1732,,-2598,866,,xm490105,1408383v-6928,,-26844,-1732,-20782,11256c475384,1433494,514350,1423103,524741,1422237v36368,-2598,77932,-5195,113434,4330c643371,1428299,667616,1434360,667616,1422237v,-11257,-38966,-9525,-45893,-9525c577561,1412712,534266,1405785,490105,1408383v3463,-866,34636,-2598,,xm662421,1453410v-24246,866,-48491,-4329,-72737,-6061c567171,1445617,545523,1441287,523009,1438690v-12989,-866,-45027,-12123,-58016,-6062c445077,1443019,484909,1451678,490105,1451678v25111,866,50222,2598,75334,4330c588818,1457740,613064,1461203,636443,1462069v10391,866,40698,16452,46759,7793c692727,1454276,672811,1452544,662421,1453410xm779318,1530476r,l779318,1530476r,xm408709,1468996v-21648,1732,-42429,6062,-64077,6928c320386,1475924,296141,1475058,272761,1471594v-8659,-866,-33770,-12989,-39831,-2598l232930,1468996v-11257,19050,64077,20782,71004,20782c327314,1491510,349827,1494108,373207,1488912v13854,-3463,47625,6062,57150,-5195c443345,1467264,417368,1468131,408709,1468996xm684068,1382405v-20782,-865,-42429,-865,-63211,-865c575830,1380674,527339,1370283,482311,1376344v4330,-866,19916,-2598,,c481446,1376344,481446,1376344,482311,1376344v-13854,1732,-24245,17318,-3463,18184c501361,1395394,524741,1392796,547255,1391930v24245,,49356,866,73602,c643371,1391065,665018,1397126,687532,1395394v24245,-1732,12989,-12123,-3464,-12989xm531668,1490644v14721,866,29441,1732,44162,1732c587086,1492376,613064,1503633,621723,1496706v29441,-21648,-43296,-19051,-51955,-19051c548986,1476790,497032,1463801,477982,1475924v-26843,18184,47625,14720,53686,14720xm464127,1327853v-24245,-2597,-51088,3464,-75334,2598c335107,1328719,273627,1314865,220807,1324389v-18184,3464,-23380,20782,-866,17319c245052,1338244,271030,1336512,297007,1336512v28575,,57150,866,84859,1732c404380,1339110,425161,1344305,447675,1342574v11257,,44161,-12123,16452,-14721xm325582,1434360r,c303068,1432628,280555,1432628,258041,1430896v-11257,-866,-32039,-6061,-41564,1732c197427,1449946,252845,1448214,257175,1448214v22514,-3463,44161,-3463,67541,-1731c337705,1447349,447675,1462935,445943,1447349v-866,-12989,-105641,-11257,-120361,-12989xm346364,1107046r,c354157,1105315,349827,1106180,346364,1107046xm660689,1509694v-866,,-866,,,c645102,1517487,611332,1511426,594880,1512292v-23380,,-46759,866,-70139,1732c512618,1514889,481446,1510560,475384,1524415v-6927,15586,34636,5195,38966,4329c539461,1524415,564573,1524415,590550,1524415v18184,,44161,-4330,61480,3463c683202,1540001,670214,1504498,660689,1509694xm193098,495714v-21648,19050,43295,15587,49357,14721c273627,509569,305666,510435,336839,511301v9525,,108238,10391,112568,-4329c453736,493117,421698,499178,415636,500044v-25111,3464,-50222,2598,-75334,1732c309995,500044,279689,497446,248516,496581v-12123,,-45027,-10391,-55418,-867l193098,495714xm195695,584903v24246,3464,54553,-6061,78798,-6061c326448,578842,381866,589233,433820,584037v3464,,37235,-8659,19916,-13854c439882,565853,422564,569317,407843,570183v-64077,6061,-129886,-7794,-193963,-5196c214745,564987,218209,564987,222539,564987v-2598,,-5196,,-8659,c206086,564987,194830,563256,188768,568451v-8659,9525,-2598,15586,6927,16452xm193098,547669v8659,866,19050,-3463,26843,-4330c234661,542474,249382,542474,263236,542474v49357,,97848,-866,146339,2597c414770,545071,436418,545937,429491,535546v-7793,-12988,-46759,-2597,-58016,-2597c313459,533815,256309,526887,198293,530351v-8659,1732,-21648,15586,-5195,17318xm693593,192646v-51088,-5195,-108238,-1731,-160193,866c523875,194378,510886,192646,502227,197842v-15586,10391,12989,11257,18184,10391c561109,204769,600075,201305,640773,201305v20782,,41563,866,60613,8659c707448,212562,718705,211696,719571,203037v865,-8659,-20782,-9525,-25978,-10391xm456334,1191905v45027,-1731,90921,-2597,135948,-2597c600075,1189308,621723,1197101,626052,1185844v3464,-9525,-6927,-18184,-15586,-12122c601807,1178917,606136,1176319,610466,1173722v-25111,16452,-77932,4329,-106507,3463c481446,1176319,458932,1174587,436418,1177185v-4329,866,-12122,4329,-11257,10391c426027,1196235,451139,1192771,456334,1191905xm492702,242003v10391,2598,24246,-866,34637,-1732c550718,238540,574964,239405,599209,239405v12123,,121227,16453,122959,4330c723034,240271,510020,214294,487507,226417v-9525,5195,-866,13854,5195,15586xm862446,92201v-12989,,-25112,3464,-38100,3464c794905,96530,767196,93067,737755,91335v-8659,-866,-19050,11257,-6062,14720c748146,110385,765464,107787,781916,108653v23380,866,67541,10391,89189,c869373,109519,865909,111251,871105,108653v2597,-1732,1731,-866,,c884959,101726,870239,92201,862446,92201xm493568,327728r,c484043,332923,492702,341583,498764,343315v10391,2597,24245,-866,34636,-1732c556780,339851,581025,340717,605271,340717v12122,,121227,16452,123825,4329c729096,342449,516082,316472,493568,327728xm608734,93067c590550,92201,524741,75748,510020,89603v-15586,15586,81396,15586,86591,15586c604405,106055,729961,121642,723034,104324,720436,98262,619991,93933,608734,93067xm503093,305214v18184,2598,37234,,55418,-865c597477,302617,640773,300885,677141,314740v7793,3463,38966,-867,20782,-10391c680605,294824,653761,297421,634711,295690v-41563,-2598,-83993,-10392,-125556,-5196l509155,290494v-1732,,-1732,,,c502227,292226,488373,303483,503093,305214xm555914,138960v45893,-866,91786,5195,137679,9525c704850,149351,735157,137228,710911,132899v-21647,-3464,-45893,-867,-67540,-1732c616527,130301,590550,126837,563707,124240v-14721,-867,-40698,-9526,-52821,865c513484,123373,514350,121642,510886,125105r,c494434,140692,549852,138960,555914,138960xm608734,1139951v,,,,,c609600,1139951,609600,1139951,608734,1139951xm424296,1081935v21647,2598,45893,-1732,67540,-1732c514350,1080203,537730,1081935,560243,1084533v21648,1731,44162,12122,64943,12122c627784,1096655,655493,1086264,644236,1082801v-17318,-5196,-38965,-4329,-56284,-6061c538596,1072410,488373,1062885,439016,1066349v-7793,,-34636,12988,-14720,15586xm397452,743365r,c401782,741633,399184,743365,397452,743365xm884959,130301v-37234,3463,-75334,6927,-112568,3463c761134,132899,747280,118178,737755,127703v-11257,11257,11256,14720,17318,14720c798368,145021,840798,145021,884093,144155v24246,,29441,-15586,866,-13854xm464127,1155537v57150,-3463,113434,-6927,169719,-866c644236,1155537,669348,1145146,647700,1140817v-12123,-2598,-26843,-2598,-38966,-866c608734,1139951,608734,1139951,608734,1139951v-47625,6927,-99579,3464,-147204,866c458932,1140817,413905,1144280,426893,1154671v8659,7793,26843,1732,37234,866xm416502,894032v-20782,-2597,-44161,,-64943,c322984,894032,295275,894032,266700,893167v-19050,,-43295,-5195,-61480,c183573,898362,207818,909619,219075,907887v25977,-4329,53686,-2597,79664,-3463c322118,904424,345498,904424,369743,906155v17318,866,35503,5196,52821,866c438150,903558,426893,894899,416502,894032xm432089,1117437v8659,10391,35502,3464,45893,1732c516948,1114839,560243,1115706,598343,1121767v4330,866,38966,8659,27709,-4330c619125,1108778,599209,1111376,589684,1111376v-45893,-2598,-91786,-7793,-137679,-5196c451139,1106180,451139,1106180,452005,1106180v-4330,-865,-28575,,-19916,11257xm368011,784062v-48491,-866,-96116,-3463,-144606,c219941,784062,185305,791855,202623,798782v16452,6928,43295,,60613,-865c301336,796185,358486,784928,393989,799649v4329,1732,30307,,25977,-9526c414770,778867,377536,784062,368011,784062xm233795,764146v59748,-6061,121228,-10390,180975,-4329c419966,760683,463261,758085,442480,747694v-11257,-6061,-33771,-7793,-45894,-3464c393123,745097,394855,745097,396586,744230v-21647,7794,-58016,1732,-80529,1732c286616,745962,258041,749426,228600,750292v-11257,865,-37234,-866,-44161,10391c175780,776269,230332,764146,233795,764146xm222539,869787v52820,-7793,116897,-7793,169718,866c399184,871519,439882,879312,439882,866324v,-13855,-51955,-7794,-60614,-7794c322118,858530,264968,852469,207818,857665r,c201757,858530,186170,857665,182707,864592v-6927,17318,35502,5195,39832,5195xm187036,829956v23380,6927,55419,,78798,-867c310861,827358,368011,820430,412173,834285v6927,1732,12988,6927,19916,7793c438150,842944,452871,831687,442480,827358v-20782,-8659,-45028,-6928,-66675,-7793c320386,816967,264102,811771,208684,816967v-3464,,-40698,6927,-21648,12989xm204355,893167v12122,-3464,-12989,3464,,l204355,893167xm232930,564987v1731,,2597,,4329,l232930,564987xm884093,145021v-40697,866,4330,-866,,l884093,145021xm997527,459347v6928,-5196,23380,-1732,31173,-1732c1046884,458480,1065068,458480,1083252,457615v17319,-867,94384,4329,93519,-21648c1129146,435967,1079789,446358,1032164,448956v-17318,865,-32039,-13855,-49357,-5196c963757,455017,989734,467139,997527,459347v3464,-2599,1732,-867,,xm997527,459347v,,,,,c995796,461078,996661,460212,997527,459347xm979343,494849v24246,3463,48491,4329,72737,2597c1076325,495714,1101436,493117,1125682,493117v12989,,53686,6061,62345,-3464c1197552,479262,1179368,470603,1170709,473201v-23379,6061,-48491,5195,-72736,8659c1073727,485324,1050348,487055,1025236,487055v-16452,,-32038,-7793,-47625,-6061c962891,481860,963757,493117,979343,494849xm1052080,497446v-21648,1732,20782,-1732,,l1052080,497446xm980209,374487v-6061,12989,52821,11257,58882,11257c1089314,384878,1145598,397001,1194955,384878v6927,-1732,26843,-7793,17318,-16452c1226127,371024,1257300,367560,1263362,368426v26843,3463,53686,3463,80529,4330c1366405,373621,1390650,377951,1412298,371889v7793,-1732,27709,-12988,7793,-15586c1400175,353706,1376796,361498,1356014,361498v-43296,-865,-85725,-5195,-128155,-10390c1218334,350242,1204480,350242,1205346,363230v,867,865,1732,1731,2598c1194955,364962,1169843,375353,1161184,375353v-41563,1732,-87457,1732,-129020,-1732c1019175,372756,987136,358035,980209,374487xm1411432,232478v-14721,2598,-31173,10391,-45893,10391c1326573,244601,1284143,248064,1244312,245467v-6928,-866,-16453,-4330,-23380,-866c1212273,248930,1219200,256724,1225261,258456v19051,6061,40698,4329,59748,865c1281546,260187,1279814,260187,1285009,259321v44162,-7793,90055,-865,133350,-11257c1437409,244601,1426152,229881,1411432,232478xm1273752,221222v8660,-5196,34637,-1732,44162,-2599c1339562,217758,1362075,216892,1383723,214294v9525,-866,43295,-17318,15586,-19050c1377662,193512,1352550,203037,1330037,204769v-20782,1732,-42430,4330,-63212,3464c1253836,207367,1223530,199574,1211407,206501v-15586,10391,51955,22513,62345,14721c1275484,220355,1274618,221222,1273752,221222xm1194955,384878v-17319,4330,4329,-866,,l1194955,384878xm1063336,340717v-19915,866,-38100,,-57150,-2598c986271,334655,981075,358035,1005321,356303v,,,,,c1051214,352839,1097107,352839,1143000,349376v15586,-866,38966,1732,52821,-4330c1210541,338985,1194955,331192,1187162,331192v-39832,-3464,-83128,7793,-123826,9525xm1273752,221222v,865,,865,,c1272886,222953,1272886,222087,1273752,221222xm968086,417782v41564,,83994,867,125557,-865c1084984,416917,1064202,418649,1094509,416917v24246,-866,64077,5195,85725,-5195c1196687,403928,1161184,401331,1161184,401331v-19050,,-38100,2597,-57150,4329c1072862,409123,1043421,404794,1012248,403062v-10391,-866,-47625,-3463,-44162,14720xm920461,262785v-57150,3463,-113434,6927,-169718,866c740352,262785,715241,273176,736889,277506v12122,2597,26843,2597,38966,865c775855,278371,774989,278371,774989,278371v,,,,866,c823480,271444,875434,274907,923059,277506v2598,,47625,-3464,34637,-13855c949036,256724,929986,262785,920461,262785xm1179368,522558v-12122,3463,13855,-3464,,l1179368,522558xm914400,194378v-13854,-4330,-33770,2598,-48491,3464c830407,201305,798368,196976,763732,194378v-4330,,-29441,5196,-14721,12989c762000,213428,784514,209099,798368,209099v38966,1732,84859,9524,122959,2597c937780,208233,922193,196110,914400,194378xm891021,159742v-38966,2597,-75335,7793,-115166,5195c768927,164937,733425,157144,729961,165803v-5195,12123,30307,10391,34637,10391c807893,175328,852055,181389,895350,175328v-5195,866,-30307,4329,,c896216,175328,896216,175328,895350,175328v28575,-3463,25111,-17318,-4329,-15586xm930852,313873r,c902277,315605,928255,313873,930852,313873xm928255,226417v-45028,1732,-90921,2597,-135948,2597c784514,229014,762866,221222,758536,232478v-3463,9525,6928,18184,15587,12123c782782,239405,778452,242003,774123,244601v25111,-16452,77932,-4330,106507,-3464c903143,242003,925657,243735,948171,241137v4329,-866,12122,-4329,11256,-10391c957696,222087,933450,226417,928255,226417xm930852,313873v5196,,29441,-865,20782,-12122c942975,291360,916132,298287,905741,300019v-38966,4330,-82261,3464,-120361,-2598c781050,296555,746414,288762,757671,301751v6927,8659,26843,6061,36368,6061c839066,310410,884959,316472,930852,313873v,,866,,,xm945573,352839r,l945573,352839r,xm967221,521692v21647,2598,44161,,64943,c1060739,521692,1088448,521692,1117023,522558v19050,,43295,5195,61479,c1200150,517362,1175905,506105,1164648,507837v-25977,4330,-53687,2598,-79664,3464c1061605,511301,1038225,511301,1013980,509569v-17319,-866,-35503,-5196,-52821,-866c946439,512167,957696,520826,967221,521692xm960293,336387v-21647,-2597,-45893,1732,-67541,1732c870239,338119,846859,336387,824346,333790v-21648,-1732,-44162,-12123,-64944,-12123c756805,321667,729096,332058,740352,335521v17319,5196,38966,4330,56284,6062c845993,345912,896216,355437,945573,351974v6927,865,34636,-12123,14720,-15587xm1134341,1302742v-31173,-866,-61479,-1732,-91786,-4330c1011382,1296680,980209,1294949,949902,1288887v-10391,-1732,-47625,-13854,-54552,866c890155,1301876,938646,1299278,943841,1300144v31173,2598,62345,6927,93518,9525c1066800,1313133,1096241,1313133,1125682,1315730v15586,867,51954,12123,64943,1732c1211407,1301876,1141268,1302742,1134341,1302742xm1033896,175328v,,,,,c1032164,177060,1033896,175328,1033896,175328xm1169843,153680v-24245,2598,-48491,8659,-72736,10391c1074593,165803,1052080,167535,1030432,165803v-19050,-1732,-44161,-14720,-63211,-6927c936048,171865,986271,175328,994064,175328v7793,,34636,5196,40697,c1035627,174462,1035627,174462,1034761,175328v6062,-5195,36369,-866,42430,-866c1104900,173597,1133475,171865,1161184,170133v5196,,19916,1732,23380,-4330c1192357,155412,1175905,152814,1169843,153680xm1161184,121642v-21647,6061,-44161,6061,-66675,6061c1071130,127703,1048616,126837,1025236,125972v-19050,-867,-44161,-9526,-62345,-6062c939511,124240,957696,137228,972416,136362v21648,-866,43295,-866,64943,c1061605,137228,1085850,138094,1110961,138960v14721,866,55419,8659,67541,-1732c1176771,138960,1175905,139826,1178502,137228v3464,-3464,1732,-1732,,c1194955,121642,1171575,119044,1161184,121642xm1152525,54967v-18184,2597,-38100,1732,-57150,2597c1073727,59296,1052080,60162,1030432,60162v-8659,,-20782,866,-28575,-4329c995796,52369,990600,46308,982807,48040v-15586,3463,-25977,19916,-4330,21647c1000991,70553,1022639,69687,1045152,69687v23380,,47625,,71005,c1128280,69687,1164648,75748,1174173,67089v,,-866,,,c1183698,58430,1175905,65358,1174173,67089v19916,-16452,-15587,-12988,-21648,-12122xm1037359,29855v30307,1732,61480,3464,91787,4330c1138671,34185,1173307,41112,1178502,32453v-866,866,-866,1732,,l1178502,32453v11257,-19050,-89188,-10391,-96981,-10391c1052080,22062,1022639,21196,992332,19464v-2598,,-59748,-13854,-49357,5196c949902,35917,1028700,29855,1037359,29855xm998393,211696r,c997527,211696,997527,211696,998393,211696xm1014846,242869v32904,-2598,65809,-2598,98713,-3464c1116157,239405,1188893,238540,1173307,225551v-7793,-6061,-29441,,-38100,866c1117023,228149,1097973,229014,1079789,229881v-36368,2597,-101312,-8659,-108239,2597c970684,249796,1004455,242869,1014846,242869xm1169843,260187v-51088,8660,-102177,10391,-154132,10391c1003589,270578,985405,262785,973282,269712v-12123,7794,13854,17318,20782,11257c994930,280103,994930,280103,994064,280969v6927,-6062,40697,-866,49357,-866c1071996,280103,1100571,279237,1129146,278371v16452,-865,34636,866,51954,-1732c1207943,271444,1188027,257589,1169843,260187xm994064,281835r,c992332,283567,993198,281835,994064,281835xm998393,211696v44162,-8659,92653,-6927,137680,-6061c1147330,205635,1175039,214294,1175039,195244v,-11257,-31173,-4329,-37234,-3464c1117889,195244,1097107,195244,1077191,196976v-19916,866,-42430,6061,-62345,3463c1002723,198708,987136,190915,977611,203037v-12122,12123,14721,10391,20782,8659c1026102,206501,1002723,210831,998393,211696xm1162916,102592v-20782,4329,6061,-866,,l1162916,102592xm346364,65358c315191,63626,284884,61028,253711,58430v-6927,-866,-49356,-9525,-51954,1732c199159,72285,240723,71419,244186,71419v29441,,58882,4329,88323,6061c361950,79212,393123,76615,421698,85274v18184,5195,34636,-9526,11257,-13855c405246,65358,374939,67089,346364,65358xm919596,99994v24245,2598,51088,-3464,75334,-2598c1048616,99128,1110096,112983,1162916,103458v18184,-3464,23380,-20782,866,-17319c1138671,89603,1112693,91335,1086716,91335v-28575,,-57150,-866,-84859,-1732c979343,88737,958561,83542,936048,85274v-10391,,-44162,12122,-16452,14720xm229466,35051v26843,-866,53686,,80529,1731c333375,38514,356755,40246,381000,42844v18184,2598,53686,13855,70139,1732c465859,32453,432089,33319,427759,33319v-25977,-866,-52820,-2597,-78798,-5196c323850,26392,299605,23794,274493,22062v-18184,-866,-49357,-9525,-66675,-3463l207818,18599v-2598,865,-1732,865,,c180975,28123,221673,35917,229466,35051xm1143866,296555v-38100,7794,-80530,12989,-120361,11257c1013114,306946,990600,293958,985405,308678v-4330,12123,45893,9525,52820,7794c1042555,315605,1040823,315605,1038225,316472v17318,-4330,38100,,56284,-867c1117023,313873,1139537,313873,1162916,313008v1732,,45027,-2598,32905,-13855c1184564,289628,1155123,294824,1143866,296555xm193964,90469r,c193964,90469,193964,90469,193964,90469v,,,,,xm249382,105189v31173,866,61479,1732,91786,4330c372341,111251,403514,112983,433820,119044v10391,1732,47626,13855,54553,-866c493568,106055,445077,108653,439882,107787v-31173,-2598,-62346,-6927,-93518,-9525c316923,94798,287482,94798,258041,92201,242455,91335,206086,80078,193098,90469v,,,,,c173182,106921,242455,105189,249382,105189xm193098,90469r,l193098,90469r,xm836468,61028v-24245,,-48491,-866,-72736,-866c753341,60162,717839,49771,710911,58430v-13854,16453,23380,10391,25978,9526c754207,66224,774989,69687,792307,71419v23379,1732,47625,2598,71004,4329c877166,76615,901411,85274,915266,80944v13855,-4329,6061,-13855,-4330,-15586c886691,61028,860714,61028,836468,61028xm490105,74017v49356,-1732,96116,-4330,145472,-1732c654627,73151,672811,77480,690996,78347v20781,865,15586,-19917,-4330,-15587c664152,67956,639907,62760,616527,61894,585355,60162,555914,57564,524741,58430v866,,2598,,4330,c528205,58430,526473,58430,524741,58430v-12989,,-25111,-1731,-38100,c469323,61028,473652,74017,490105,74017xm796636,36782v35503,867,71871,10391,107373,5196c900546,42844,885825,44576,904009,41978v866,,866,,,c908339,41112,920461,35051,917864,28990,915266,18599,885825,25526,878898,25526v-37234,866,-76200,2597,-113434,c765464,25526,730827,22062,743816,34185v8659,7793,41564,2597,52820,2597xm530802,58430v1732,-866,1732,-866,,l530802,58430xm507423,33319v20782,3463,43295,1732,64077,2598c597477,35917,622589,36782,648566,38514v17318,867,56284,17319,71870,11257c741218,41978,708314,31587,702252,31587v-21647,,-43295,-1732,-64077,-4329c613064,24660,587952,22928,562841,21196v-14720,-865,-51955,-9525,-65809,-865c483177,27258,501361,31587,507423,33319xm1438275,813503v-13854,-14721,-61479,-866,-79663,c1329171,816101,1300596,816101,1271155,816101v-12989,,-49357,-7793,-60614,1732c1183698,840347,1260764,835151,1267691,834285v50223,-1732,100445,-4329,149802,-9525c1421823,825626,1446934,823028,1438275,813503xm697057,1357294v22514,-5195,46759,,70139,866c798368,1359892,827809,1362490,858982,1361623v-4330,,-12989,,,c871971,1361623,884093,1363355,897082,1361623v17318,-2597,13854,-15586,-2598,-14720c845127,1348635,798368,1351233,749011,1348635v-19050,-866,-37234,-5195,-55418,-6061c671946,1339976,678007,1361623,697057,1357294xm472786,1354696v24246,3464,49357,2598,74469,2598c572366,1357294,597477,1358160,622589,1358160v7793,,51954,11257,51088,-1732c672811,1343440,604405,1348635,591416,1347769v-23380,-1732,-47625,-2598,-71005,-4329c506557,1342574,482311,1333915,468457,1338244v-13855,6061,-6062,14720,4329,16452xm874568,1329585v15587,-15587,-81395,-15587,-86591,-15587c780184,1313133,654627,1297546,661555,1314865v2597,6927,103043,11256,114300,11256c793173,1326987,859848,1343440,874568,1329585xm728230,1388467v17318,,33770,1732,51088,4329c798368,1395394,818284,1397126,838200,1398858v10391,866,42430,8659,51089,866c907473,1385869,833005,1384137,829541,1384137v-19050,,-38966,-866,-58016,-1732c759402,1381540,723900,1365953,714375,1371149v-14720,7793,6927,17318,13855,17318xm958561,1409248v26844,1732,52821,,79664,c1065934,1409248,1092777,1410980,1120487,1411847v12122,,49356,10390,58881,1731c1201882,1394528,1140402,1395394,1134341,1396260v-27709,3464,-56284,866,-84859,1732c1022639,1397992,994930,1398858,968086,1395394v-5195,-866,-72736,-13854,-64077,5195c909205,1410980,949902,1408383,958561,1409248xm493568,1258581v38966,-2598,75334,-7794,115166,-5196c615661,1253385,651164,1261178,654627,1252519v5196,-12123,-30306,-10391,-34636,-10391c576696,1242994,532534,1236933,489239,1242994v5195,-866,30307,-4329,,c489239,1242994,489239,1242994,489239,1242994v-29441,4330,-25978,18184,4329,15587xm498764,1288021r,c535998,1284558,574098,1281094,611332,1284558v11257,866,25111,15586,34636,6061c657225,1279362,634711,1275899,628650,1275899v-43295,-2598,-85725,-2598,-129020,-1732c475384,1275033,471055,1290619,498764,1288021xm488373,1242994v,,,,,c488373,1242994,487507,1242994,488373,1242994xm469323,1224810v13854,4329,33770,-2598,48491,-3463c553316,1217883,585355,1222212,619991,1224810v4330,,29441,-5195,14720,-12989c621723,1205760,599209,1210089,585355,1210089v-38966,-1731,-84859,-9524,-122960,-2597c462395,1207492,462395,1207492,462395,1207492r,c446809,1210089,462395,1222212,469323,1224810xm1038225,316472r,c1029566,319069,1034761,317337,1038225,316472xm1154257,1369417v-26843,866,-53686,,-80530,-1732c1050348,1365953,1026968,1364222,1002723,1361623v-18184,-2597,-53687,-13854,-70139,-1731c917864,1372014,951634,1371149,955964,1371149v25977,865,52820,2597,78797,5195c1059873,1378076,1084118,1380674,1109230,1382405v18184,866,49356,9525,66675,3464l1175905,1385869v2597,-866,1731,-866,,c1202748,1376344,1162050,1368551,1154257,1369417xm499630,1274167v41563,-1732,-4330,,,l499630,1274167xm1433080,848139v-16453,-8659,-49357,4330,-67541,4330c1322243,853335,1278082,846407,1235652,849006v-7793,,-32038,14720,-16452,21647c1231323,875849,1259898,878446,1272021,874983v13854,-4330,5195,-1732,865,c1292802,869787,1314450,873251,1335232,873251v23380,,45893,-3464,69273,-6061c1407968,867190,1454727,861128,1433080,848139xm1272021,874983v,,,866,,c1267691,876714,1269423,875849,1272021,874983xm462395,1207492v,,,,,c465859,1206626,464993,1206626,462395,1207492xm1139537,1335646v-29441,,-58882,-4329,-88323,-6061c1021773,1327853,990600,1330451,962025,1321792v-18184,-5195,-34636,9525,-11257,13854c978477,1340842,1008784,1339110,1037359,1340842v31173,1732,61480,4329,92652,6927c1144732,1349501,1177636,1360758,1189759,1350367v18184,-15587,-43295,-14721,-50222,-14721xm1263362,760683v-866,,-866,,-1732,c1259032,761549,1260764,760683,1263362,760683xm1391516,735571v-51089,11257,-105641,7794,-156729,1732c1226127,736437,1206211,731242,1206211,745962v,6062,6928,9525,12123,11257c1231323,761549,1247775,762415,1261630,759817v31172,-5196,10391,-1732,1732,c1311852,752024,1363807,752889,1413164,750292v5195,,35502,-5195,23379,-16453c1427884,725180,1401907,733839,1391516,735571xm1428750,1101851v,,,,,c1427018,1103583,1427018,1102717,1428750,1101851xm1226127,1132158v25978,866,51955,3463,77932,6927c1318780,1140817,1432214,1160733,1436543,1142549v10391,-17319,-71004,-15587,-77931,-15587c1334366,1126097,1302327,1126097,1278948,1119169v-17318,-5195,-58016,-12989,-75334,-3463c1178502,1130426,1214005,1131292,1226127,1132158xm106507,45442v12123,866,55418,10391,64943,1731c186170,32453,163657,31587,153266,31587v-19916,866,-39832,-2597,-59748,-5195c67541,22928,32905,15135,866,15135r,20782c11257,35917,22514,36782,32905,37649v24245,3463,49356,5195,73602,7793xm1209675,1097521v19050,1732,38100,-866,56284,866c1297998,1100985,1329171,1103583,1361209,1104449v14721,,54552,7793,66675,-2598c1427884,1101851,1427884,1101851,1427884,1101851r,c1441739,1090594,1380259,1088862,1373332,1088862v-53686,-2598,-113434,-17318,-167121,-10390c1186296,1080203,1193223,1096655,1209675,1097521xe" fillcolor="#6f6350 [2406]" stroked="f" strokeweight=".24036mm">
                  <v:stroke joinstyle="miter"/>
                  <v:path arrowok="t" o:connecttype="custom" o:connectlocs="1393511,1022187;1676937,1022187;1676937,1022187;1774036,1010065;1704492,1008333;1579837,1012662;1448622,1010930;1394822,1007467;1393511,1022187;1746481,1053360;1746481,1053360;1746481,1053360;1800279,824760;1680873,830821;1439435,825626;1409256,839480;1478801,839480;1772723,844676;1810777,841212;1800279,824760;1022170,834285;926383,824760;830596,823028;737432,824760;737432,824760;737432,824760;722998,855067;767612,862860;927695,860262;988055,858530;934255,850737;762363,842078;900140,834285;1022170,834285;1714989,1038639;1610017,1043835;1495858,1041237;1404008,1043835;1448622,1052494;1575900,1053360;1675624,1054226;1746481,1053360;1714989,1038639;1804215,860262;1763539,864592;1697932,865458;1476177,862860;1445997,872385;1533912,874983;1796343,877581;1804215,860262;957875,768476;831907,767610;736120,767610;736120,767610;736120,767610;808289,779733;935567,779733;1022170,784928;957875,768476;737432,824760;737432,824760;737432,824760;737432,824760;1766163,949451;1766163,949451;1766163,949451;1756977,983222;1756977,983222;1756977,983222;1779285,1175453;1779285,1175453;1612640,1153805;1493235,1146878;1438123,1146878;1444685,1154671;1612640,1165062;1779285,1175453;1780597,971099;1739921,969367;1590334,972831;1442060,970233;1381701,980623;1758290,983222;1780597,971099;1495858,674092;1495858,674092;1495858,674092;1697932,1081935;1583773,1083667;1481424,1080203;1401384,1081069;1527350,1092326;1640197,1094924;1750417,1091460;1697932,1081935;1722862,936462;1722862,936462;1625763,939060;1511604,935597;1418442,931267;1440748,942524;1539159,945987;1653318,948585;1766163,948585;1764851,949451;1766163,948585;1766163,948585;1722862,936462;1427626,1123498;1533912,1130426;1743856,1133889;1749105,1120901;1711053,1119169;1607393,1120035;1495858,1117437;1401384,1106180;1388262,1116571;1427626,1123498;1795031,876714;1795031,876714;1795031,876714;736120,817833;806976,814369;977556,820430;1001176,809174;913261,803978;729560,802246;729560,802246;729560,802246;736120,817833;1766163,949451;1766163,949451;1766163,949451;1766163,949451;1020858,668896;834531,665433;834531,665433;831907,665433;834531,665433;755803,668030;764987,685349;948689,676690;1020858,682751;1020858,668896;829284,665433;829284,665433;829284,665433;502556,924339;502556,924339;502556,924339;1215057,719119;1358082,719985;1358082,719985;1266231,706996;1165195,708728;1094338,696605;1120581,718253;1215057,719119;585221,961574;585221,961574;585221,961574;614090,926937;503868,924339;392335,928669;297859,932133;324103,948585;434324,939926;544545,934730;616713,940792;614090,926937;1362019,767610;1274105,774537;1145513,774537;1054974,767610;1039228,778867;1085154,787526;1334464,788392;1362019,767610;1263608,753756;1263608,753756;1263608,753756;1263608,753756;1337087,1260312;1337087,1260312;1337087,1260312;1047102,605685;944754,603087;730871,597892;730871,597892;730871,597892;725623,614344;821410,613478;1016922,619540;1057599,616942;1047102,605685;511742,136362;379214,132032;301796,138094;388398,146753;656079,155412;687570,150217;654767,141558;654767,141558;511742,136362;1075969,750292;1262295,753756;1262295,753756;1262295,753756;1339712,751157;1330527,733839;1146826,742498;1074657,736437;1075969,750292;629835,1000540;439573,1001405;439573,1001405;309670,1006601;338537,1016992;425139,1012662;564228,1015260;629835,1000540;763675,632528;763675,632528;763675,632528;611466,1047299;522239,1036042;286050,1036907;262432,1055092;338537,1047299;534048,1049030;611466,1047299;286050,1036907;286050,1036907;286050,1036907;834531,665433;834531,665433;834531,665433;834531,665433;740057,699203;740057,699203;740057,699203;740057,699203;585221,961574;537985,963305;455318,963305;313605,984953;532735,971964;607529,977160;585221,961574;585221,961574;734808,651578;822722,644651;951313,644651;1041853,651578;1057599,640321;1011673,631662;762363,630796;734808,651578;740057,699203;831907,712192;932943,710460;1003801,722583;977556,700935;884394,700069;740057,699203;740057,699203;740057,699203;1864575,988417;1864575,988417;1941993,986685;2082393,983222;2151937,977160;2088953,968501;1852766,970233;1791094,976294;1864575,988417;1834395,1025651;1834395,1025651;1834395,1025651;1826523,146753;1945928,147619;1951177,147619;2155874,133764;2158499,117312;2054838,125972;1854078,132899;1826523,146753;2140128,887972;2054838,893167;1823898,896631;1834395,912217;1956426,910485;2058775,912217;2165059,907887;2165059,907887;2165059,907887;2140128,887972;1346273,1467264;1346273,1467264;1346273,1467264;2168995,906155;2166371,907021;2166371,907021;2168995,906155;1334464,1113974;1250485,1114839;1070720,1104449;1039228,1114839;1135015,1123498;1325278,1128694;1325278,1128694;1325278,1128694;1334464,1113974;1333152,786660;1327903,786660;1333152,786660;1876384,681885;1876384,681885;1876384,681885;1435500,1228274;1549658,1226542;1793719,1232603;1738608,1222212;1595583,1217883;1459118,1215285;1379078,1219615;1435500,1228274;1362019,1451678;1258359,1449946;1169132,1448214;1120581,1446483;1079905,1437824;1065471,1455142;1152073,1458605;1258359,1463801;1347585,1467264;1362019,1451678;1864575,988417;1864575,988417;1864575,988417;1928870,70553;1928870,70553;1928870,70553;1876384,681885;2049589,674092;2138816,674092;2150625,660237;2112573,655907;1917061,658506;1829146,665433;1876384,681885;1894755,300019;1894755,300019;1894755,300019;1894755,300019;2166371,159742;2103387,164071;1867200,170998;1829146,181389;1902627,184853;1905252,184853;2125694,176194;2166371,159742;1910501,336387;2086330,328594;2149313,323399;2099451,314740;1910501,319935;1910501,336387;1910501,336387;1928870,70553;1928870,70553;2142753,55833;2166371,42844;2091578,45442;1890818,54967;1825211,63626;1928870,70553;1905252,183987;1902627,183987;1905252,183987;1863263,642053;1863263,642053;1863263,642053;2170308,624735;2109948,621271;1987917,623869;1869824,623869;1863263,642919;1863263,642919;1938056,638589;2062710,637724;2170308,624735;704628,384878;421203,384878;421203,384878;324103,397001;393647,398733;518302,394403;649518,396135;703316,399599;704628,384878;1759602,546803;1502420,545937;1430251,550267;1522102,558060;1781910,558926;1781910,558926;1819961,551998;1759602,546803;1308220,503508;1215057,500910;1145513,500044;1270168,513899;1362019,517362;1434188,518228;1308220,503508;1456494,470603;1368579,471469;1171756,463676;1124518,467139;1211121,479262;1430251,486190;1456494,470603;1431563,487055;1431563,487055;1431563,487055;642958,981490;705940,982355;835844,983222;936880,991881;950001,982355;829284,971099;767612,968501;644268,968501;642958,981490;1758290,629930;1758290,629930;1758290,629930;1813402,589233;1693995,590099;1472240,584903;1442060,577110;1426314,591831;1527350,599623;1780597,602222;1780597,602222;1780597,602222;1813402,589233;1742544,654176;1468303,658506;1426314,670628;1495858,674092;1495858,674092;1617889,672360;1750417,668030;1817337,657639;1742544,654176;1789782,615210;1697932,616076;1499795,614344;1460431,623869;1539159,629930;1758290,629930;1789782,615210;1281977,1423969;1085154,1403187;1068096,1420506;1178316,1425701;1288538,1436958;1368579,1436092;1368579,1436092;1368579,1436092;1281977,1423969;645581,213428;537985,209099;431699,205635;341160,207367;376589,220355;475001,220355;677073,226417;690194,217758;645581,213428;670513,284433;564228,277506;354282,274042;349034,287030;387086,288762;490747,287896;602280,290494;696756,301751;709877,291360;670513,284433;318854,235942;485497,257589;606216,264517;661327,264517;654767,256724;486810,246333;318854,235942;641645,947719;729560,946853;926383,954646;973621,951183;887019,939060;667888,932133;641645,947719;574724,1068946;366092,1075873;286050,1080203;299171,1094058;488122,1083667;574724,1086264;574724,1068946;574724,1068946;398895,324264;513053,322532;615401,325996;695443,325131;569477,313873;456630,311276;346409,314740;398895,324264;1074657,584903;1170444,594428;1266231,596160;1359395,594428;1359395,594428;1373828,564121;1329215,556328;1169132,558926;1108772,560657;1162572,568451;1334464,577110;1196687,584903;1074657,584903;1453869,437699;1390887,436833;1260983,435967;1159947,427308;1146826,436833;1267543,448089;1329215,450687;1452557,450687;1453869,437699;383149,366694;488122,361498;602280,364097;694131,361498;649518,352839;522239,351974;422515,351108;351659,351974;383149,366694;358219,182256;501243,186585;637708,189183;717749,184853;662639,176194;548482,177926;304420,171865;358219,182256;755803,464542;764987,478396;804352,475798;906700,474067;1026107,477530;755803,464542;1054974,446358;762363,429040;762363,429040;800416,446358;925071,440296;1054974,446358;764987,393537;764987,393537;764987,393537;1966923,798782;2163746,785794;2170308,771074;2134879,770208;2016784,778867;1911813,778867;1838332,783196;1854078,796185;1966923,798782;1966923,798782;1035291,361498;851590,364097;751866,371889;817473,379683;1026107,378817;1077280,369292;1035291,361498;1035291,361498;772860,411722;863399,409990;948689,409990;1019545,419514;1032668,403928;943441,400464;846341,394403;763675,392671;772860,411722;339848,422978;339848,422978;339848,422978;2157186,488787;2157186,488787;2088953,472335;1981357,465407;1855390,465407;1847517,484458;1928870,478396;2057463,480994;2157186,488787;2157186,488787;1966923,798782;1966923,798782;1966923,798782;557666,461944;443509,459347;330663,459347;330663,459347;373965,473201;471064,470603;585221,474067;678385,478396;656079,467139;557666,461944;1329215,369292;1234740,366694;1174381,370157;1257046,380548;1373828,379683;1439435,377951;1439435,377951;1439435,377951;1329215,369292;1110084,408258;1217682,411722;1431563,412587;1431563,397001;1323966,401331;1120581,396135;1110084,408258;2119133,556328;2008912,550267;1900002,541608;1827834,541608;1871136,552865;1962986,558060;2060086,567585;2148000,571915;2148000,571915;2148000,571915;2119133,556328;1894755,721717;1894755,721717;1894755,721717;2108636,516496;2003663,510435;1911813,504373;1837020,499178;1871136,514764;1962986,518228;2073207,526021;2162434,532949;2162434,532949;2162434,532949;2108636,516496;1848829,596160;1949865,597892;2065335,600490;2163746,605685;2163746,605685;2040404,587501;1936744,584903;1851454,578842;1848829,596160;313605,641187;313605,641187;284738,648980;342472,651578;555043,651578;628522,648115;539297,640321;313605,641187;313605,641187;1431563,412587;1431563,412587;1431563,412587;719062,498312;719062,498312;719062,498312;858151,514764;1079905,513032;902765,504373;795167,500044;719062,498312;1407945,353706;1407945,353706;1407945,353706;1427626,352839;1414505,353706;1427626,352839;716437,425576;339848,422978;316230,435101;316230,435101;356906,436833;506493,433369;654767,435967;716437,425576;791230,1326121;848965,1322658;980181,1326987;989367,1312267;913261,1309669;778109,1309669;778109,1309669;778109,1309669;791230,1326121;1348898,1091460;1348898,1091460;1341024,1075873;1288538,1077605;1179628,1078472;993302,1074142;1348898,1091460;986742,1010065;879145,1006601;665264,1005735;665264,1021321;772860,1016992;976244,1022187;986742,1010065;778109,1309669;778109,1309669;778109,1309669;663951,900960;663951,900960;788606,915680;881769,918278;951313,919144;826659,905290;734808,901826;663951,900960;663951,900960;657390,1040371;657390,1040371;768924,1049896;863399,1052494;923758,1049030;841093,1038639;724311,1039506;657390,1040371;657390,1040371;1327903,1243860;1230803,1248190;1039228,1242128;1026107,1259446;1129767,1261178;1243925,1261178;1337087,1261178;1327903,1243860;1323966,1294083;1323966,1294083;1255734,1281094;1047102,1271569;1020858,1287155;1123206,1288887;1243925,1295815;1323966,1294083;1323966,1294083;1047102,1226542;1289851,1225676;1337087,1221347;1309532,1210956;1127143,1217883;1035291,1209224;1007736,1216151;1047102,1226542;776796,1310535;776796,1310535;776796,1310535;776796,1310535;531423,712192;509117,713058;531423,712192;531423,712192;1990542,1049030;2079769,1049030;2168995,1048165;2148000,1034310;2060086,1034310;1863263,1031712;1827834,1045567;1800279,1056824;1879009,1068946;1991854,1071544;2125694,1072410;2125694,1072410;2103387,1059421;1997103,1058555;1896067,1053360;1833083,1049896;1990542,1049030;539297,679287;410706,674958;300484,676690;280802,685349;325414,687081;457942,687081;591783,692276;696756,689678;539297,679287;350346,603087;291299,604819;310980,620405;518302,611746;645581,616076;649518,604819;350346,603087;381838,603087;350346,603087;291299,731242;396272,727778;598344,726046;595720,708728;531423,712192;531423,712192;509117,713058;320167,717387;291299,731242;1362019,1191905;1358082,1192771;1362019,1191905;381838,603087;389711,603087;381838,603087;1350210,1177185;1297723,1178917;1188815,1179783;1001176,1175453;1356770,1192771;1350210,1177185;1330527,1146012;1209808,1145146;1020858,1139085;1026107,1149476;1129767,1152940;1264919,1156403;1371204,1158135;1371204,1158135;1371204,1158135;1330527,1146012;1791094,1271569;1791094,1271569;1707116,1257714;1439435,1249055;1407945,1254251;1440748,1262910;1583773,1267240;1716301,1271569;1791094,1271569;1791094,1271569;1565404,702667;1589022,701801;1565404,702667;1565404,702667;1796343,734706;1796343,734706;1792406,735571;1796343,734706;1792406,735571;1792406,735571;1792406,735571;1557530,732974;1686121,737303;1796343,735571;1796343,735571;1796343,735571;1816025,726912;1771411,725180;1638885,725180;1505044,719985;1400071,722583;1557530,732974;759738,159742;759738,159742;759738,159742;726935,261053;726935,261053;766300,273176;887019,274042;1075969,280103;1070720,269712;967059,266248;831907,262785;726935,261053;726935,261053;1058911,670628;1167819,677555;1398759,686214;1398759,686214;1398759,686214;1400071,674958;1333152,673226;1197999,668896;1058911,670628;1796343,734706;1796343,734706;1796343,734706;1351521,533815;1167819,539010;1106148,532949;1131080,550267;1131080,550267;1289851,549401;1381701,545937;1351521,533815;1140264,650712;1266231,651578;1362019,651578;1362019,651578;1362019,651578;1289851,639456;1162572,639456;1075969,634260;1140264,650712;1565404,702667;1565404,702667;1589022,701801;1777973,697472;1806840,683617;1701867,687081;1499795,688812;1502420,706131;1565404,702667;1755665,770208;1755665,770208;1755665,770208;1081217,799649;1040540,802246;1051037,813503;1153386,816101;1367267,821296;1367267,821296;1367267,821296;1372516,804844;1276729,805710;1081217,799649;1316093,787526;1305597,787526;1316093,787526;1352833,875849;1275417,873251;1201936,876714;1114021,868055;1051037,874117;1120581,884508;1329215,887105;1352833,875849;1334464,786660;1334464,786660;1334464,786660;1747793,806576;1806840,804844;1787157,789258;1579837,797917;1452557,793587;1448622,804844;1747793,806576;1711053,807442;1747793,806576;1783222,768476;1783222,768476;1812089,760683;1754354,758085;1541784,758085;1468303,761549;1557530,769342;1783222,768476;1755665,770208;1783222,768476;1289851,604819;1119271,598758;1095651,610014;1183565,615210;1367267,616942;1367267,616942;1367267,616942;1360707,600490;1289851,604819;1360707,836017;1275417,839480;1078592,835151;1078592,850737;1171756,852469;1367267,855067;1367267,855067;1367267,855067;1360707,836017;1327903,887972;1327903,887972;1327903,887972;1062846,1057690;1246549,1055092;1346273,1047299;1280665,1039506;1072032,1040371;1020858,1049896;1062846,1057690;1062846,1057690;1756977,1197101;1756977,1197101;1756977,1197101;1721550,1184112;1623139,1184112;1421066,1178051;1407945,1186710;1452557,1190174;1560154,1194503;1666440,1197967;1756977,1196235;1721550,1184112;1041853,973696;1334464,991014;1334464,991014;1334464,991014;1296411,973696;1171756,979758;1041853,973696;1337087,989282;1334464,990149;1334464,990149;1337087,989282;2140128,397867;2050901,392671;1854078,385744;1850141,404794;1944616,399599;2056150,406526;2149313,416051;2140128,397867;1729422,898362;1586397,897496;1415817,901826;1466991,908753;1581150,907021;1720238,912217;1805528,913949;1729422,898362;1804215,913949;1804215,913949;1804215,913949;1894755,721717;2071896,713924;2157186,712192;2127007,693142;1930182,700069;1863263,710460;1894755,721717;1894755,721717;743992,543339;743992,543339;821410,545937;894891,542474;982806,551133;1045790,545071;976244,534680;767612,532083;768924,532083;767612,532083;767612,532083;743992,543339;1835708,952049;1835708,952049;2044340,942524;2142753,940792;2162434,928669;2115197,922608;1893442,932998;1806840,939060;1835708,952049;1835708,952049;1863263,948585;1842269,951183;1863263,948585;1867200,442028;1978732,437699;2079769,442894;2149313,447224;1987917,428173;1882946,429905;1813402,434235;1867200,442028;736120,583171;821410,579708;1018234,584037;1018234,568451;925071,566719;729560,564121;729560,564121;729560,564121;736120,583171;768924,176194;866023,171865;1057599,177926;1070720,160608;967059,158876;852902,158876;759738,158876;768924,176194;1341024,954646;1331839,940792;1292475,943389;1190127,945121;1070720,941657;1341024,954646;770237,531217;792543,530351;770237,531217;768924,532083;768924,532083;768924,532083;1323966,1007467;1233428,1009199;1146826,1009199;1075969,999674;1062846,1015260;1152073,1018724;1249174,1024785;1331839,1026517;1331839,1026517;1331839,1026517;1323966,1007467;695443,743365;762363,745097;897515,749426;1039228,748560;930320,741633;699380,732974;699380,732974;699380,732974;695443,743365;1377765,920876;1377765,920876;1377765,920876;1238676,904424;1016922,906155;1194062,914815;1301660,919144;1377765,920876;929008,879312;990678,885373;965747,868055;965747,868055;806976,868921;715126,872385;745304,884508;745304,884508;929008,879312;1834395,1025651;1834395,1025651;1906564,1023919;2041717,1022187;2144065,1017858;2128319,1001405;1901315,1006601;1805528,1009199;1834395,1025651;211257,1120035;247998,1120901;241436,1107046;150899,1106180;153522,1106180;150899,1106180;2625,1112242;2625,1126097;28867,1122633;211257,1120035;181077,1081935;246686,1080203;240124,1064617;202072,1065483;202072,1065483;202072,1065483;2625,1076740;2625,1076740;2625,1093192;5249,1092326;181077,1081935;267679,1185844;194200,1182381;191575,1182381;0,1191040;0,1202296;228315,1195369;267679,1185844;177142,1158135;261119,1159867;167956,1145146;167956,1145146;101036,1147744;2625,1152074;2625,1171123;81353,1162464;177142,1158135;174517,1183246;191575,1182381;194200,1182381;174517,1183246;166643,1144280;166643,1144280;166643,1144280;108908,935597;213881,933865;283425,929535;229627,921742;118094,926071;17058,920876;1312,918278;1312,933865;108908,935597;200760,1065483;200760,1065483;200760,1065483;200760,1065483;241436,978892;245373,959842;150899,965037;39364,958110;0,952049;0,968501;44613,971099;241436,978892;186326,1045567;187638,1028248;187638,1028248;187638,1028248;11809,1036042;1312,1035176;1312,1049030;186326,1045567;181077,1029115;171892,1030847;181077,1029115;115470,898362;241436,898362;249310,879312;167956,885373;39364,882776;0,876714;0,890569;6561,890569;115470,898362;237501,1013528;271616,1001405;183702,997076;61672,992746;2625,990149;2625,1006601;44613,1004003;237501,1013528;249310,1392796;250622,1377210;173205,1375478;170580,1375478;1312,1383271;1312,1399724;38052,1395394;249310,1392796;198135,1455142;198135,1455142;198135,1455142;244061,1236067;270304,1220480;150899,1219615;146962,1219615;1312,1229139;1312,1245592;43301,1242128;244061,1236067;198135,1455142;198135,1455142;198135,1455142;198135,1455142;224378,1468996;263744,1470728;267679,1456873;198135,1456008;198135,1456008;128591,1457740;1312,1463801;1312,1476790;224378,1468996;275553,1423103;237501,1415310;237501,1415310;139088,1417042;14434,1425701;1312,1425701;1312,1441287;192888,1430896;275553,1423103;225690,1275033;263744,1261178;208634,1259446;208634,1259446;0,1272435;0,1287155;225690,1275033;224378,1352099;266369,1339976;165332,1334780;165332,1334780;165332,1334780;165332,1334780;2625,1346037;2625,1359026;17058,1358160;224378,1352099;209944,1259446;209944,1259446;209944,1259446;167956,1297546;167956,1297546;167956,1297546;206009,1313133;271616,1304474;167956,1298412;166643,1298412;0,1310535;0,1323524;3937,1323524;206009,1313133;186326,579708;259807,575378;244061,562389;131216,561524;1312,565853;1312,584903;81353,580574;186326,579708;262432,332058;262432,332058;262432,332058;186326,858530;261119,863726;227003,848139;135153,844676;24931,836883;0,833419;0,848139;93164,853335;186326,858530;288674,419514;261119,406526;261119,406526;52486,416051;1312,416051;1312,435101;202072,424710;288674,419514;233564,332923;268992,314740;296547,300019;217818,284433;104973,280969;1312,277506;1312,291360;101036,297421;200760,304349;263744,308678;106285,308678;17058,308678;0,308678;0,328594;36740,328594;233564,332923;244061,388342;305733,382280;233564,368426;227003,369292;154834,366694;14434,370157;2625,370157;2625,391805;9185,390940;244061,388342;173205,278371;271616,280103;263744,260187;178454,259321;34117,253260;1312,250662;1312,268847;31492,270578;173205,278371;240124,164071;261119,139826;223067,144155;149586,145021;30180,139826;1312,137228;1312,156278;53798,158010;240124,164071;38052,118178;165332,119044;250622,125972;254558,107787;141713,104324;7872,103458;2625,103458;2625,119044;38052,118178;41989,466274;272928,462810;262432,447224;140400,448956;38052,447224;2625,446358;2625,468006;41989,466274;70856,194378;182389,203037;286050,194378;164020,184853;43301,180524;2625,176194;2625,195244;70856,194378;157459,238540;271616,242003;240124,225551;122031,218623;2625,210831;2625,229881;38052,230746;157459,238540;196823,350242;292611,347644;262432,332923;262432,332923;190263,334655;55110,336387;0,336387;0,352839;196823,350242;266369,695740;220443,680153;47238,687946;1312,686214;1312,705264;179766,702667;266369,695740;221755,679287;221755,679287;221755,679287;227003,739035;233564,719985;233564,719985;158771,724315;34117,725180;0,724315;0,740767;107598,738169;227003,739035;196823,821296;268992,821296;225690,810040;133840,804844;36740,795319;1312,790123;1312,806576;87915,812637;196823,821296;160083,778867;245373,784928;247998,766744;146962,765012;31492,762415;0,758951;0,775403;55110,776269;160083,778867;170580,543339;262432,541608;175829,525155;1312,531217;1312,550267;38052,545937;170580,543339;225690,509569;250622,487921;170580,483592;169268,483592;74793,485324;0,488787;0,507837;27555,505240;225690,509569;232252,650712;169268,640321;24931,647248;1312,646383;1312,667165;166643,661103;232252,650712;80041,1496706;80041,1496706;1312,1499303;1312,1512292;13121,1511426;135153,1510560;286050,1503633;80041,1496706;225690,623003;268992,614344;250622,603087;1312,607417;1312,623869;225690,623003;607529,1504498;376589,1505365;376589,1505365;376589,1505365;342472,1524415;531423,1515756;625899,1520951;607529,1504498;1780597,1425701;1636260,1431762;1430251,1433494;1393511,1442153;1510292,1449946;1512916,1449946;1795031,1443019;1780597,1425701;1367267,1496706;1351521,1497571;1367267,1496706;2096827,1406651;2167683,1404919;2142753,1391065;2035155,1390199;1831771,1391930;1989229,1404053;2096827,1406651;1535224,1448214;1512916,1449081;1512916,1449081;1535224,1448214;2113885,1357294;2004975,1356428;1901315,1352099;1833083,1352099;1882946,1367685;1987917,1369417;2092890,1369417;2171620,1369417;2170308,1370283;2171620,1369417;2171620,1369417;2113885,1357294;1935431,1443019;2079769,1443019;2170308,1443885;2170308,1443885;2079769,1428299;1938056,1424835;1829146,1430896;1935431,1443019;1351521,1497571;1342336,1498437;1351521,1497571;1314781,1481985;1093026,1479387;1049725,1493242;1128455,1493242;1367267,1496706;1367267,1496706;1367267,1496706;1367267,1496706;1397447,1486315;1314781,1481985;1659878,1483717;1659878,1483717;1659878,1483717;1792406,1496706;1704492,1501901;1574588,1505365;1489298,1501901;1443372,1518353;1537848,1520085;1667752,1518353;1645445,1519219;1670375,1518353;1755665,1515756;1792406,1496706;1659878,1483717;1659878,1483717;1753042,1479387;1768788,1460337;1554905,1468996;1460431,1466399;1447309,1482851;1659878,1483717;1934119,1171990;2054838,1176319;2171620,1183246;2171620,1183246;2171620,1183246;2176868,1166794;2124382,1163331;2025971,1162464;1914438,1153805;1810777,1162464;1934119,1171990;2158499,1333915;2150625,1335646;2158499,1333915;1888193,108653;1888193,108653;1888193,108653;2154562,1510560;2033843,1508828;1844892,1511426;1960362,1519219;2087642,1520951;2180805,1520085;2180805,1520085;2180805,1520085;2154562,1510560;1932807,32453;1932807,32453;1932807,32453;2182117,415;2082393,9939;1873760,16867;1831771,28990;1932807,34185;1932807,34185;2158499,19464;2199175,15135;2182117,415;2179492,80944;2125694,78347;1871136,92201;1833083,106055;1888193,107787;1888193,107787;2141440,93067;2179492,80944;2096827,1276764;1871136,1267240;1834395,1287155;1938056,1287155;2067959,1291485;2176868,1295815;2096827,1276764;2145376,1318328;2048276,1316597;1936744,1309669;1838332,1307937;1865887,1323524;1956426,1328719;2158499,1334780;2145376,1318328;2142753,1203162;2044340,1198833;1858013,1192771;1837020,1217017;1875072,1212687;1948553,1211821;2067959,1217017;2174245,1219615;2174245,1219615;2174245,1219615;2142753,1203162;2058775,1237799;1931494,1236933;1846204,1230006;1842269,1248190;1955114,1251653;2088953,1252519;2175555,1255117;2058775,1237799;2008912,1483717;2008912,1483717;2163746,1481119;1997103,1467264;1817337,1476790;2008912,1483717;725623,1475924;725623,1475924;725623,1475924;338537,1305339;439573,1299278;544545,1301010;639021,1307071;624587,1290619;526176,1290619;414641,1288021;312293,1289753;312293,1289753;312293,1289753;338537,1305339;314917,1361623;314917,1361623;314917,1361623;457942,1408383;593095,1410980;667888,1405785;526176,1399724;387086,1395394;312293,1397126;312293,1397126;312293,1397126;457942,1408383;1373828,1511426;1287226,1514889;1098275,1511426;1078592,1530476;1180941,1531342;1180941,1531342;1182253,1531342;1379078,1521817;1373828,1511426;325414,1273301;435636,1262910;536672,1261178;632459,1268105;591783,1251653;530111,1251653;530111,1251653;464504,1252519;337225,1256849;301796,1261178;325414,1273301;583910,1214419;583910,1214419;375277,1220480;316230,1230871;372652,1234335;464504,1229139;558978,1225676;615401,1223078;583910,1214419;583910,1214419;569477,1217017;576037,1216151;569477,1217017;325414,1164196;558978,1153805;623275,1154671;591783,1143415;591783,1143415;516989,1144280;387086,1146012;308357,1147744;325414,1164196;364780,1126962;547169,1115706;604904,1114839;524863,1107046;524863,1107046;439573,1107912;335913,1110510;286050,1124365;364780,1126962;560291,1180649;410706,1184112;320167,1197967;377901,1197101;461879,1193637;625899,1191040;560291,1180649;530111,1251653;530111,1251653;530111,1251653;224378,88737;261119,68821;157459,68821;27555,64492;0,61028;0,80078;224378,88737;350346,1373746;436949,1371149;535360,1368551;578661,1372881;607529,1380674;614090,1359026;513053,1359026;405457,1359026;317542,1361623;350346,1373746;1896067,300019;1896067,300019;2095515,288762;2140128,282701;2092890,272310;1915748,283567;1850141,285298;1856701,300885;1896067,300019;1896067,300019;742681,1408383;711189,1419639;795167,1422237;967059,1426567;1011673,1422237;942129,1412712;742681,1408383;742681,1408383;1003801,1453410;893579,1447349;792543,1438690;704628,1432628;742681,1451678;856839,1456008;964435,1462069;1035291,1469862;1003801,1453410;1180941,1530476;1180941,1530476;1180941,1530476;1180941,1530476;619338,1468996;522239,1475924;413329,1471594;352971,1468996;352971,1468996;460567,1489778;565540,1488912;652142,1483717;619338,1468996;1036604,1382405;940817,1381540;730871,1376344;730871,1376344;730871,1376344;725623,1394528;829284,1391930;940817,1391930;1041853,1395394;1036604,1382405;805664,1490644;872585,1492376;942129,1496706;863399,1477655;724311,1475924;805664,1490644;703316,1327853;589158,1330451;334600,1324389;333288,1341708;450070,1336512;578661,1338244;678385,1342574;703316,1327853;493371,1434360;493371,1434360;391023,1430896;328039,1432628;389711,1448214;492059,1446483;675760,1447349;493371,1434360;524863,1107046;524863,1107046;524863,1107046;1001176,1509694;1001176,1509694;901452,1512292;795167,1514024;720374,1524415;779421,1528744;894891,1524415;988055,1527878;1001176,1509694;292611,495714;367405,510435;510430,511301;681010,506972;629835,500044;515677,501776;376589,496581;292611,495714;292611,495714;296547,584903;415953,578842;657390,584037;687570,570183;618026,570183;324103,564987;337225,564987;324103,564987;286050,568451;296547,584903;292611,547669;333288,543339;398895,542474;620650,545071;650830,535546;562915,532949;300484,530351;292611,547669;1051037,192646;808289,193512;761050,197842;788606,208233;970996,201305;1062846,209964;1090403,203037;1051037,192646;691506,1191905;897515,1189308;948689,1185844;925071,1173722;925071,1173722;763675,1177185;661327,1177185;644268,1187576;691506,1191905;746617,242003;799104,240271;908012,239405;1094338,243735;738745,226417;746617,242003;1306909,92201;1249174,95665;1117958,91335;1108772,106055;1184878,108653;1320030,108653;1320030,108653;1320030,108653;1306909,92201;747929,327728;747929,327728;755803,343315;808289,341583;917198,340717;1104837,345046;747929,327728;922446,93067;772860,89603;904075,105189;1095651,104324;922446,93067;762363,305214;846341,304349;1026107,314740;1057599,304349;961810,295690;771549,290494;771549,290494;771549,290494;762363,305214;842405,138960;1051037,148485;1077280,132899;974933,131167;854214,124240;774172,125105;774172,125105;774172,125105;842405,138960;922446,1139951;922446,1139951;922446,1139951;642958,1081935;745304,1080203;848965,1084533;947377,1096655;976244,1082801;890954,1076740;665264,1066349;642958,1081935;602280,743365;602280,743365;602280,743365;1341024,130301;1170444,133764;1117958,127703;1144201,142423;1339712,144155;1341024,130301;703316,1155537;960500,1154671;981493,1140817;922446,1139951;922446,1139951;699380,1140817;646893,1154671;703316,1155537;631147,894032;532735,894032;404144,893167;310980,893167;331976,907887;452695,904424;560291,906155;640333,907021;631147,894032;654767,1117437;724311,1119169;906700,1121767;948689,1117437;893579,1111376;684946,1106180;684946,1106180;654767,1117437;557666,784062;338537,784062;307045,798782;398895,797917;597032,799649;636396,790123;557666,784062;354282,764146;628522,759817;670513,747694;600967,744230;600967,744230;478937,745962;346409,750292;279490,760683;354282,764146;337225,869787;594407,870653;666576,866324;574724,858530;314917,857665;314917,857665;276865,864592;337225,869787;283425,829956;402832,829089;624587,834285;654767,842078;670513,827358;569477,819565;316230,816967;283425,829956;309670,893167;309670,893167;309670,893167;352971,564987;359531,564987;352971,564987;1339712,145021;1339712,145021;1339712,145021;1511604,459347;1558842,457615;1641508,457615;1783222,435967;1564091,448956;1489298,443760;1511604,459347;1511604,459347;1511604,459347;1511604,459347;1511604,459347;1484049,494849;1594271,497446;1705804,493117;1800279,489653;1774036,473201;1663815,481860;1553593,487055;1481424,480994;1484049,494849;1594271,497446;1594271,497446;1594271,497446;1485361,374487;1574588,385744;1810777,384878;1837020,368426;1914438,368426;2036467,372756;2140128,371889;2151937,356303;2054838,361498;1860638,351108;1826523,363230;1829146,365828;1759602,375353;1564091,373621;1485361,374487;2138816,232478;2069272,242869;1885570,245467;1850141,244601;1856701,258456;1947240,259321;1947240,259321;2149313,248064;2138816,232478;1930182,221222;1997103,218623;2096827,214294;2120445,195244;2015474,204769;1919685,208233;1835708,206501;1930182,221222;1930182,221222;1810777,384878;1810777,384878;1810777,384878;1611328,340717;1524726,338119;1523415,356303;1523415,356303;1732047,349376;1812089,345046;1798968,331192;1611328,340717;1930182,221222;1930182,221222;1930182,221222;1466991,417782;1657254,416917;1658566,416917;1788469,411722;1759602,401331;1673000,405660;1533912,403062;1466991,417782;1394822,262785;1137640,263651;1116646,277506;1175693,278371;1174381,278371;1175693,278371;1398759,277506;1451246,263651;1394822,262785;1787157,522558;1787157,522558;1787157,522558;1385637,194378;1312157,197842;1157322,194378;1135015,207367;1209808,209099;1396134,211696;1385637,194378;1350210,159742;1175693,164937;1106148,165803;1158635,176194;1356770,175328;1356770,175328;1356770,175328;1350210,159742;1410568,313873;1410568,313873;1410568,313873;1406633,226417;1200624,229014;1149449,232478;1173069,244601;1173069,244601;1334464,241137;1436812,241137;1453869,230746;1406633,226417;1410568,313873;1442060,301751;1372516,300019;1190127,297421;1148138,301751;1203248,307812;1410568,313873;1410568,313873;1432876,352839;1432876,352839;1432876,352839;1432876,352839;1465680,521692;1564091,521692;1692683,522558;1785845,522558;1764851,507837;1644132,511301;1536536,509569;1456494,508703;1465680,521692;1455182,336387;1352833,338119;1249174,333790;1150761,321667;1121894,335521;1207184,341583;1432876,351974;1455182,336387;1718925,1302742;1579837,1298412;1439435,1288887;1356770,1289753;1430251,1300144;1571964,1309669;1705804,1315730;1804215,1317462;1718925,1302742;1566716,175328;1566716,175328;1566716,175328;1772723,153680;1662503,164071;1561467,165803;1465680,158876;1506356,175328;1568027,175328;1568027,175328;1632323,174462;1759602,170133;1795031,165803;1772723,153680;1759602,121642;1658566,127703;1553593,125972;1459118,119910;1473552,136362;1571964,136362;1683497,138960;1785845,137228;1785845,137228;1785845,137228;1759602,121642;1746481,54967;1659878,57564;1561467,60162;1518166,55833;1489298,48040;1482737,69687;1583773,69687;1691370,69687;1779285,67089;1779285,67089;1779285,67089;1746481,54967;1571964,29855;1711053,34185;1785845,32453;1785845,32453;1785845,32453;1638885,22062;1503732,19464;1428939,24660;1571964,29855;1512916,211696;1512916,211696;1512916,211696;1537848,242869;1687433,239405;1777973,225551;1720238,226417;1636260,229881;1472240,232478;1537848,242869;1772723,260187;1539159,270578;1474864,269712;1506356,280969;1506356,280969;1581150,280103;1711053,278371;1789782,276639;1772723,260187;1506356,281835;1506356,281835;1506356,281835;1512916,211696;1721550,205635;1780597,195244;1724175,191780;1632323,196976;1537848,200439;1481424,203037;1512916,211696;1512916,211696;1762227,102592;1762227,102592;1762227,102592;524863,65358;384461,58430;305733,60162;370028,71419;503868,77480;639021,85274;656079,71419;524863,65358;1393511,99994;1507669,97396;1762227,103458;1763539,86139;1646757,91335;1518166,89603;1418442,85274;1393511,99994;347722,35051;469751,36782;577349,42844;683634,44576;648205,33319;528799,28123;415953,22062;314917,18599;314917,18599;314917,18599;347722,35051;1733359,296555;1550970,307812;1493235,308678;1573276,316472;1573276,316472;1658566,315605;1762227,313008;1812089,299153;1733359,296555;293924,90469;293924,90469;293924,90469;293924,90469;377901,105189;516989,109519;657390,119044;740057,118178;666576,107787;524863,98262;391023,92201;292611,90469;292611,90469;377901,105189;292611,90469;292611,90469;292611,90469;292611,90469;1267543,61028;1157322,60162;1077280,58430;1116646,67956;1200624,71419;1308220,75748;1386950,80944;1380388,65358;1267543,61028;742681,74017;963123,72285;1047102,78347;1040540,62760;934255,61894;795167,58430;801729,58430;795167,58430;737432,58430;742681,74017;1207184,36782;1369891,41978;1369891,41978;1369891,41978;1390887,28990;1331839,25526;1159947,25526;1127143,34185;1207184,36782;804352,58430;804352,58430;804352,58430;768924,33319;866023,35917;982806,38514;1091714,49771;1064159,31587;967059,27258;852902,21196;753178,20331;768924,33319;2179492,813503;2058775,813503;1926247,816101;1834395,817833;1920998,834285;2148000,824760;2179492,813503;1056286,1357294;1162572,1358160;1301660,1361623;1301660,1361623;1359395,1361623;1355458,1346903;1135015,1348635;1051037,1342574;1056286,1357294;716437,1354696;829284,1357294;943441,1358160;1020858,1356428;896203,1347769;788606,1343440;709877,1338244;716437,1354696;1325278,1329585;1194062,1313998;1002488,1314865;1175693,1326121;1325278,1329585;1103524,1388467;1180941,1392796;1270168,1398858;1347585,1399724;1257046,1384137;1169132,1382405;1082529,1371149;1103524,1388467;1452557,1409248;1573276,1409248;1697932,1411847;1787157,1413578;1718925,1396260;1590334,1397992;1466991,1395394;1369891,1400589;1452557,1409248;747929,1258581;922446,1253385;991990,1252519;939504,1242128;741369,1242994;741369,1242994;741369,1242994;747929,1258581;755803,1288021;755803,1288021;926383,1284558;978869,1290619;952626,1275899;757115,1274167;755803,1288021;740057,1242994;740057,1242994;740057,1242994;711189,1224810;784670,1221347;939504,1224810;961810,1211821;887019,1210089;700691,1207492;700691,1207492;700691,1207492;711189,1224810;1573276,316472;1573276,316472;1573276,316472;1749105,1369417;1627074,1367685;1519478,1361623;1413193,1359892;1448622,1371149;1568027,1376344;1680873,1382405;1781910,1385869;1781910,1385869;1781910,1385869;1749105,1369417;757115,1274167;757115,1274167;757115,1274167;2171620,848139;2069272,852469;1872447,849006;1847517,870653;1927559,874983;1928870,874983;2023346,873251;2128319,867190;2171620,848139;1927559,874983;1927559,874983;1927559,874983;700691,1207492;700691,1207492;700691,1207492;1726799,1335646;1592959,1329585;1457806,1321792;1440748,1335646;1571964,1340842;1712364,1347769;1802903,1350367;1726799,1335646;1914438,760683;1911813,760683;1914438,760683;2108636,735571;1871136,737303;1827834,745962;1846204,757219;1911813,759817;1914438,759817;2141440,750292;2176868,733839;2108636,735571;2165059,1101851;2165059,1101851;2165059,1101851;1858013,1132158;1976108,1139085;2176868,1142549;2058775,1126962;1938056,1119169;1823898,1115706;1858013,1132158;161396,45442;259807,47173;232252,31587;141713,26392;1312,15135;1312,35917;49863,37649;161396,45442;1833083,1097521;1918373,1098387;2062710,1104449;2163746,1101851;2163746,1101851;2163746,1101851;2081081,1088862;1827834,1078472;1833083,1097521" o:connectangles="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"/>
                </v:shape>
                <w10:wrap anchorx="page"/>
                <w10:anchorlock/>
              </v:group>
            </w:pict>
          </mc:Fallback>
        </mc:AlternateConten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="00652BD8">
        <w:rPr>
          <w:sz w:val="16"/>
          <w:szCs w:val="16"/>
        </w:rPr>
        <w:tab/>
      </w:r>
    </w:p>
    <w:tbl>
      <w:tblPr>
        <w:tblW w:w="5000" w:type="pct"/>
        <w:tblCellMar>
          <w:left w:w="115" w:type="dxa"/>
          <w:right w:w="115" w:type="dxa"/>
        </w:tblCellMar>
        <w:tblLook w:val="0600" w:firstRow="0" w:lastRow="0" w:firstColumn="0" w:lastColumn="0" w:noHBand="1" w:noVBand="1"/>
        <w:tblDescription w:val="Layout table"/>
      </w:tblPr>
      <w:tblGrid>
        <w:gridCol w:w="4140"/>
        <w:gridCol w:w="2250"/>
        <w:gridCol w:w="1080"/>
        <w:gridCol w:w="3330"/>
      </w:tblGrid>
      <w:tr w:rsidR="006C4846" w:rsidRPr="006268F3" w14:paraId="65079176" w14:textId="77777777" w:rsidTr="00D4685B">
        <w:trPr>
          <w:trHeight w:val="1870"/>
        </w:trPr>
        <w:tc>
          <w:tcPr>
            <w:tcW w:w="6390" w:type="dxa"/>
            <w:gridSpan w:val="2"/>
          </w:tcPr>
          <w:p w14:paraId="27EE00E6" w14:textId="0CC890EA" w:rsidR="006C4846" w:rsidRPr="00652BD8" w:rsidRDefault="00F46B79" w:rsidP="00BC4A66">
            <w:pPr>
              <w:pStyle w:val="Subtitle"/>
              <w:rPr>
                <w:rFonts w:ascii="Aptos Slab SemiBold" w:hAnsi="Aptos Slab SemiBold"/>
                <w:sz w:val="52"/>
                <w:szCs w:val="48"/>
              </w:rPr>
            </w:pPr>
            <w:bookmarkStart w:id="0" w:name="_Hlk146274267"/>
            <w:r w:rsidRPr="00652BD8">
              <w:rPr>
                <w:rFonts w:ascii="Aptos Slab SemiBold" w:hAnsi="Aptos Slab SemiBold"/>
                <w:sz w:val="52"/>
                <w:szCs w:val="48"/>
              </w:rPr>
              <w:t>Office Condo</w:t>
            </w:r>
            <w:r w:rsidR="00E15ED4" w:rsidRPr="00652BD8">
              <w:rPr>
                <w:rFonts w:ascii="Aptos Slab SemiBold" w:hAnsi="Aptos Slab SemiBold"/>
                <w:sz w:val="52"/>
                <w:szCs w:val="48"/>
              </w:rPr>
              <w:t xml:space="preserve"> -Milford, CT</w:t>
            </w:r>
          </w:p>
          <w:p w14:paraId="348F48D5" w14:textId="5CF174F2" w:rsidR="008C6D9C" w:rsidRPr="00F46B79" w:rsidRDefault="008C6D9C" w:rsidP="00F46B79"/>
        </w:tc>
        <w:tc>
          <w:tcPr>
            <w:tcW w:w="4410" w:type="dxa"/>
            <w:gridSpan w:val="2"/>
            <w:vMerge w:val="restart"/>
          </w:tcPr>
          <w:p w14:paraId="08BAB0FA" w14:textId="77777777" w:rsidR="008C6D9C" w:rsidRDefault="008C6D9C" w:rsidP="008C6D9C">
            <w:pPr>
              <w:rPr>
                <w:sz w:val="40"/>
                <w:szCs w:val="40"/>
              </w:rPr>
            </w:pPr>
            <w:r w:rsidRPr="008C6D9C">
              <w:rPr>
                <w:sz w:val="40"/>
                <w:szCs w:val="40"/>
              </w:rPr>
              <w:t xml:space="preserve">2 bathrooms </w:t>
            </w:r>
          </w:p>
          <w:p w14:paraId="36205D54" w14:textId="2340D1BB" w:rsidR="008C6D9C" w:rsidRPr="008C6D9C" w:rsidRDefault="008C6D9C" w:rsidP="008C6D9C">
            <w:pPr>
              <w:rPr>
                <w:sz w:val="40"/>
                <w:szCs w:val="40"/>
              </w:rPr>
            </w:pPr>
            <w:r w:rsidRPr="008C6D9C">
              <w:rPr>
                <w:sz w:val="40"/>
                <w:szCs w:val="40"/>
              </w:rPr>
              <w:t>5,414 sq. ft.</w:t>
            </w:r>
          </w:p>
          <w:p w14:paraId="77786A4E" w14:textId="77777777" w:rsidR="008C6D9C" w:rsidRPr="008C6D9C" w:rsidRDefault="008C6D9C" w:rsidP="008C6D9C">
            <w:pPr>
              <w:rPr>
                <w:sz w:val="40"/>
                <w:szCs w:val="40"/>
              </w:rPr>
            </w:pPr>
            <w:r w:rsidRPr="008C6D9C">
              <w:rPr>
                <w:sz w:val="40"/>
                <w:szCs w:val="40"/>
              </w:rPr>
              <w:t>Central Air Conditioning &amp; Heat</w:t>
            </w:r>
            <w:r w:rsidRPr="008C6D9C">
              <w:rPr>
                <w:sz w:val="40"/>
                <w:szCs w:val="40"/>
              </w:rPr>
              <w:t xml:space="preserve"> </w:t>
            </w:r>
          </w:p>
          <w:p w14:paraId="77E9F276" w14:textId="5264936C" w:rsidR="006C4846" w:rsidRPr="006268F3" w:rsidRDefault="008C6D9C" w:rsidP="008C6D9C">
            <w:r w:rsidRPr="008C6D9C">
              <w:rPr>
                <w:sz w:val="40"/>
                <w:szCs w:val="40"/>
              </w:rPr>
              <w:t>2026 Taxes $8,602</w:t>
            </w:r>
          </w:p>
        </w:tc>
      </w:tr>
      <w:tr w:rsidR="006C4846" w:rsidRPr="006268F3" w14:paraId="6920B177" w14:textId="77777777" w:rsidTr="00E15ED4">
        <w:trPr>
          <w:trHeight w:val="495"/>
        </w:trPr>
        <w:tc>
          <w:tcPr>
            <w:tcW w:w="6390" w:type="dxa"/>
            <w:gridSpan w:val="2"/>
            <w:tcBorders>
              <w:bottom w:val="single" w:sz="8" w:space="0" w:color="E6DFD2" w:themeColor="accent5" w:themeTint="66"/>
            </w:tcBorders>
          </w:tcPr>
          <w:p w14:paraId="6E64565F" w14:textId="6B09446D" w:rsidR="00F46B79" w:rsidRPr="00652BD8" w:rsidRDefault="00652BD8" w:rsidP="00F46B79">
            <w:pPr>
              <w:pStyle w:val="Title"/>
              <w:rPr>
                <w:rFonts w:ascii="Aptos Slab SemiBold" w:hAnsi="Aptos Slab SemiBold" w:cs="Cavolini"/>
                <w:sz w:val="56"/>
                <w:szCs w:val="48"/>
              </w:rPr>
            </w:pPr>
            <w:r w:rsidRPr="00652BD8">
              <w:rPr>
                <w:rFonts w:ascii="Aptos Slab SemiBold" w:hAnsi="Aptos Slab SemiBold" w:cs="Cavolini"/>
                <w:sz w:val="56"/>
                <w:szCs w:val="48"/>
              </w:rPr>
              <w:t xml:space="preserve">*** </w:t>
            </w:r>
            <w:r w:rsidR="008C6D9C" w:rsidRPr="00652BD8">
              <w:rPr>
                <w:rFonts w:ascii="Aptos Slab SemiBold" w:hAnsi="Aptos Slab SemiBold" w:cs="Cavolini"/>
                <w:sz w:val="56"/>
                <w:szCs w:val="48"/>
              </w:rPr>
              <w:t>Triple Net Lease</w:t>
            </w:r>
            <w:r w:rsidRPr="00652BD8">
              <w:rPr>
                <w:rFonts w:ascii="Aptos Slab SemiBold" w:hAnsi="Aptos Slab SemiBold" w:cs="Cavolini"/>
                <w:sz w:val="56"/>
                <w:szCs w:val="48"/>
              </w:rPr>
              <w:t xml:space="preserve"> ***</w:t>
            </w:r>
          </w:p>
        </w:tc>
        <w:tc>
          <w:tcPr>
            <w:tcW w:w="4410" w:type="dxa"/>
            <w:gridSpan w:val="2"/>
            <w:vMerge/>
            <w:tcBorders>
              <w:bottom w:val="single" w:sz="8" w:space="0" w:color="E6DFD2" w:themeColor="accent5" w:themeTint="66"/>
            </w:tcBorders>
          </w:tcPr>
          <w:p w14:paraId="1A527A0B" w14:textId="77777777" w:rsidR="006C4846" w:rsidRPr="006268F3" w:rsidRDefault="006C4846" w:rsidP="00FC4FD9">
            <w:pPr>
              <w:rPr>
                <w:noProof/>
              </w:rPr>
            </w:pPr>
          </w:p>
        </w:tc>
      </w:tr>
      <w:tr w:rsidR="006C4846" w:rsidRPr="006268F3" w14:paraId="415B9B22" w14:textId="77777777" w:rsidTr="0056276E">
        <w:trPr>
          <w:trHeight w:val="720"/>
        </w:trPr>
        <w:tc>
          <w:tcPr>
            <w:tcW w:w="10800" w:type="dxa"/>
            <w:gridSpan w:val="4"/>
            <w:tcBorders>
              <w:top w:val="single" w:sz="8" w:space="0" w:color="E6DFD2" w:themeColor="accent5" w:themeTint="66"/>
            </w:tcBorders>
          </w:tcPr>
          <w:p w14:paraId="26450849" w14:textId="0194EFD9" w:rsidR="006C4846" w:rsidRPr="006268F3" w:rsidRDefault="006C4846" w:rsidP="00FC4FD9"/>
        </w:tc>
      </w:tr>
      <w:tr w:rsidR="006C4846" w:rsidRPr="006268F3" w14:paraId="73B20349" w14:textId="77777777" w:rsidTr="00196F40">
        <w:trPr>
          <w:trHeight w:val="3357"/>
        </w:trPr>
        <w:tc>
          <w:tcPr>
            <w:tcW w:w="4140" w:type="dxa"/>
            <w:vMerge w:val="restart"/>
          </w:tcPr>
          <w:p w14:paraId="725B2D2F" w14:textId="056C177C" w:rsidR="006C4846" w:rsidRPr="00E15ED4" w:rsidRDefault="006C4846" w:rsidP="00FC4FD9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6660" w:type="dxa"/>
            <w:gridSpan w:val="3"/>
            <w:tcBorders>
              <w:bottom w:val="single" w:sz="8" w:space="0" w:color="E6DFD2" w:themeColor="accent5" w:themeTint="66"/>
            </w:tcBorders>
          </w:tcPr>
          <w:p w14:paraId="2EE14901" w14:textId="38A4626B" w:rsidR="006C4846" w:rsidRPr="00670EB0" w:rsidRDefault="008C6D9C" w:rsidP="00D858BF">
            <w:pPr>
              <w:pStyle w:val="Heading1"/>
            </w:pPr>
            <w:r w:rsidRPr="00652BD8">
              <w:rPr>
                <w:rFonts w:ascii="Aptos Slab SemiBold" w:hAnsi="Aptos Slab SemiBold"/>
              </w:rPr>
              <w:t>Overhead loading dock door</w:t>
            </w:r>
            <w:r w:rsidR="00E15ED4">
              <w:rPr>
                <w:noProof/>
                <w:lang w:val="en-AU" w:eastAsia="en-AU"/>
                <w14:ligatures w14:val="standardContextual"/>
              </w:rPr>
              <w:drawing>
                <wp:inline distT="0" distB="0" distL="0" distR="0" wp14:anchorId="10E196B3" wp14:editId="7695038A">
                  <wp:extent cx="3507740" cy="2018899"/>
                  <wp:effectExtent l="0" t="0" r="0" b="635"/>
                  <wp:docPr id="12607592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6075925" name="Picture 126075925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32444" cy="20331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BC4A66" w:rsidRPr="00BC4A66">
              <w:t xml:space="preserve"> </w:t>
            </w:r>
            <w:r w:rsidRPr="00652BD8">
              <w:rPr>
                <w:rFonts w:asciiTheme="minorHAnsi" w:hAnsiTheme="minorHAnsi"/>
              </w:rPr>
              <w:t>Plenty of parking</w:t>
            </w:r>
          </w:p>
          <w:p w14:paraId="13BA789E" w14:textId="7BC461CD" w:rsidR="006C4846" w:rsidRPr="000A69AD" w:rsidRDefault="006C4846" w:rsidP="00F572C9">
            <w:pPr>
              <w:pStyle w:val="Heading2"/>
              <w:rPr>
                <w:szCs w:val="20"/>
              </w:rPr>
            </w:pPr>
          </w:p>
        </w:tc>
      </w:tr>
      <w:tr w:rsidR="006C4846" w:rsidRPr="006268F3" w14:paraId="3B68BF12" w14:textId="77777777" w:rsidTr="00E611F4">
        <w:trPr>
          <w:trHeight w:val="1728"/>
        </w:trPr>
        <w:tc>
          <w:tcPr>
            <w:tcW w:w="4140" w:type="dxa"/>
            <w:vMerge/>
          </w:tcPr>
          <w:p w14:paraId="0F350913" w14:textId="77777777" w:rsidR="006C4846" w:rsidRDefault="006C4846" w:rsidP="00FC4FD9">
            <w:pPr>
              <w:ind w:right="-69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330" w:type="dxa"/>
            <w:gridSpan w:val="2"/>
            <w:tcBorders>
              <w:top w:val="single" w:sz="8" w:space="0" w:color="E6DFD2" w:themeColor="accent5" w:themeTint="66"/>
              <w:bottom w:val="single" w:sz="8" w:space="0" w:color="E6DFD2" w:themeColor="accent5" w:themeTint="66"/>
              <w:right w:val="single" w:sz="8" w:space="0" w:color="E6DFD2" w:themeColor="accent5" w:themeTint="66"/>
            </w:tcBorders>
            <w:vAlign w:val="center"/>
          </w:tcPr>
          <w:p w14:paraId="00A9D3A1" w14:textId="77777777" w:rsidR="00BC4A66" w:rsidRPr="00E611F4" w:rsidRDefault="00BC4A66" w:rsidP="00E611F4">
            <w:pPr>
              <w:pStyle w:val="Subtitle"/>
              <w:jc w:val="center"/>
            </w:pPr>
            <w:r w:rsidRPr="00E611F4">
              <w:t>DAY ONE</w:t>
            </w:r>
          </w:p>
          <w:p w14:paraId="0E288409" w14:textId="77777777" w:rsidR="006C4846" w:rsidRPr="00E611F4" w:rsidRDefault="00BC4A66" w:rsidP="00E611F4">
            <w:pPr>
              <w:jc w:val="center"/>
            </w:pPr>
            <w:r w:rsidRPr="00E611F4">
              <w:t>Color Exploration</w:t>
            </w:r>
          </w:p>
        </w:tc>
        <w:tc>
          <w:tcPr>
            <w:tcW w:w="3330" w:type="dxa"/>
            <w:tcBorders>
              <w:top w:val="single" w:sz="8" w:space="0" w:color="E6DFD2" w:themeColor="accent5" w:themeTint="66"/>
              <w:left w:val="single" w:sz="8" w:space="0" w:color="E6DFD2" w:themeColor="accent5" w:themeTint="66"/>
              <w:bottom w:val="single" w:sz="8" w:space="0" w:color="E6DFD2" w:themeColor="accent5" w:themeTint="66"/>
            </w:tcBorders>
            <w:vAlign w:val="center"/>
          </w:tcPr>
          <w:p w14:paraId="435DF7C1" w14:textId="77777777" w:rsidR="00BC4A66" w:rsidRPr="00E611F4" w:rsidRDefault="00BC4A66" w:rsidP="00E611F4">
            <w:pPr>
              <w:pStyle w:val="Subtitle"/>
              <w:jc w:val="center"/>
            </w:pPr>
            <w:r w:rsidRPr="00E611F4">
              <w:t>DAY TWO</w:t>
            </w:r>
          </w:p>
          <w:p w14:paraId="06F68C15" w14:textId="77777777" w:rsidR="006C4846" w:rsidRPr="00E611F4" w:rsidRDefault="00BC4A66" w:rsidP="00E611F4">
            <w:pPr>
              <w:jc w:val="center"/>
            </w:pPr>
            <w:r w:rsidRPr="00E611F4">
              <w:t>Texture &amp; Materials</w:t>
            </w:r>
          </w:p>
        </w:tc>
      </w:tr>
      <w:tr w:rsidR="006C4846" w:rsidRPr="006268F3" w14:paraId="19017C81" w14:textId="77777777" w:rsidTr="00E611F4">
        <w:trPr>
          <w:trHeight w:val="1728"/>
        </w:trPr>
        <w:tc>
          <w:tcPr>
            <w:tcW w:w="4140" w:type="dxa"/>
            <w:vMerge/>
          </w:tcPr>
          <w:p w14:paraId="3C76ED48" w14:textId="77777777" w:rsidR="006C4846" w:rsidRDefault="006C4846" w:rsidP="00FC4FD9">
            <w:pPr>
              <w:ind w:right="-69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330" w:type="dxa"/>
            <w:gridSpan w:val="2"/>
            <w:tcBorders>
              <w:top w:val="single" w:sz="8" w:space="0" w:color="E6DFD2" w:themeColor="accent5" w:themeTint="66"/>
              <w:bottom w:val="single" w:sz="8" w:space="0" w:color="E6DFD2" w:themeColor="accent5" w:themeTint="66"/>
              <w:right w:val="single" w:sz="8" w:space="0" w:color="E6DFD2" w:themeColor="accent5" w:themeTint="66"/>
            </w:tcBorders>
            <w:vAlign w:val="center"/>
          </w:tcPr>
          <w:p w14:paraId="3979B188" w14:textId="77777777" w:rsidR="00BC4A66" w:rsidRPr="00E611F4" w:rsidRDefault="00BC4A66" w:rsidP="00E611F4">
            <w:pPr>
              <w:pStyle w:val="Subtitle"/>
              <w:jc w:val="center"/>
            </w:pPr>
            <w:r w:rsidRPr="00E611F4">
              <w:t>DAY THREE</w:t>
            </w:r>
          </w:p>
          <w:p w14:paraId="0C9C8819" w14:textId="77777777" w:rsidR="006C4846" w:rsidRPr="00E611F4" w:rsidRDefault="00BC4A66" w:rsidP="00E611F4">
            <w:pPr>
              <w:jc w:val="center"/>
            </w:pPr>
            <w:r w:rsidRPr="00E611F4">
              <w:t>Lighting Aesthetics</w:t>
            </w:r>
          </w:p>
        </w:tc>
        <w:tc>
          <w:tcPr>
            <w:tcW w:w="3330" w:type="dxa"/>
            <w:tcBorders>
              <w:top w:val="single" w:sz="8" w:space="0" w:color="E6DFD2" w:themeColor="accent5" w:themeTint="66"/>
              <w:left w:val="single" w:sz="8" w:space="0" w:color="E6DFD2" w:themeColor="accent5" w:themeTint="66"/>
              <w:bottom w:val="single" w:sz="8" w:space="0" w:color="E6DFD2" w:themeColor="accent5" w:themeTint="66"/>
            </w:tcBorders>
            <w:vAlign w:val="center"/>
          </w:tcPr>
          <w:p w14:paraId="6C1DEAD1" w14:textId="77777777" w:rsidR="00BC4A66" w:rsidRPr="00E611F4" w:rsidRDefault="00BC4A66" w:rsidP="00E611F4">
            <w:pPr>
              <w:pStyle w:val="Subtitle"/>
              <w:jc w:val="center"/>
            </w:pPr>
            <w:r w:rsidRPr="00E611F4">
              <w:t>DAY FOUR</w:t>
            </w:r>
          </w:p>
          <w:p w14:paraId="52C6358E" w14:textId="77777777" w:rsidR="006C4846" w:rsidRPr="00E611F4" w:rsidRDefault="00BC4A66" w:rsidP="00E611F4">
            <w:pPr>
              <w:jc w:val="center"/>
            </w:pPr>
            <w:r w:rsidRPr="00E611F4">
              <w:t>Furniture &amp; Space</w:t>
            </w:r>
          </w:p>
        </w:tc>
      </w:tr>
      <w:tr w:rsidR="006C4846" w:rsidRPr="006268F3" w14:paraId="57D44918" w14:textId="77777777" w:rsidTr="00BC4A66">
        <w:trPr>
          <w:trHeight w:val="1438"/>
        </w:trPr>
        <w:tc>
          <w:tcPr>
            <w:tcW w:w="4140" w:type="dxa"/>
            <w:vMerge/>
          </w:tcPr>
          <w:p w14:paraId="69121443" w14:textId="77777777" w:rsidR="006C4846" w:rsidRPr="00891A14" w:rsidRDefault="006C4846" w:rsidP="00FC4FD9">
            <w:pPr>
              <w:rPr>
                <w:rFonts w:asciiTheme="majorHAnsi" w:hAnsiTheme="majorHAnsi" w:cstheme="majorHAnsi"/>
                <w:sz w:val="40"/>
                <w:szCs w:val="40"/>
              </w:rPr>
            </w:pPr>
          </w:p>
        </w:tc>
        <w:tc>
          <w:tcPr>
            <w:tcW w:w="3330" w:type="dxa"/>
            <w:gridSpan w:val="2"/>
            <w:tcBorders>
              <w:top w:val="single" w:sz="8" w:space="0" w:color="E6DFD2" w:themeColor="accent5" w:themeTint="66"/>
            </w:tcBorders>
            <w:vAlign w:val="bottom"/>
          </w:tcPr>
          <w:p w14:paraId="75A03F67" w14:textId="77777777" w:rsidR="006C4846" w:rsidRPr="00D858BF" w:rsidRDefault="00BC4A66" w:rsidP="00F572C9">
            <w:pPr>
              <w:rPr>
                <w:bCs/>
                <w:szCs w:val="20"/>
              </w:rPr>
            </w:pPr>
            <w:r w:rsidRPr="00BC4A66">
              <w:rPr>
                <w:bCs/>
                <w:szCs w:val="20"/>
              </w:rPr>
              <w:t>(901) 555-0189</w:t>
            </w:r>
          </w:p>
        </w:tc>
        <w:tc>
          <w:tcPr>
            <w:tcW w:w="3330" w:type="dxa"/>
            <w:tcBorders>
              <w:top w:val="single" w:sz="8" w:space="0" w:color="E6DFD2" w:themeColor="accent5" w:themeTint="66"/>
            </w:tcBorders>
            <w:vAlign w:val="bottom"/>
          </w:tcPr>
          <w:p w14:paraId="1FAD564B" w14:textId="77777777" w:rsidR="006C4846" w:rsidRPr="002941FE" w:rsidRDefault="00BC4A66" w:rsidP="00BC4A66">
            <w:pPr>
              <w:jc w:val="right"/>
              <w:rPr>
                <w:bCs/>
                <w:szCs w:val="20"/>
              </w:rPr>
            </w:pPr>
            <w:r w:rsidRPr="00BC4A66">
              <w:rPr>
                <w:bCs/>
                <w:szCs w:val="20"/>
              </w:rPr>
              <w:t>tandb@example.com</w:t>
            </w:r>
          </w:p>
        </w:tc>
      </w:tr>
      <w:bookmarkEnd w:id="0"/>
    </w:tbl>
    <w:p w14:paraId="0605135C" w14:textId="77777777" w:rsidR="005A1E62" w:rsidRPr="0058658B" w:rsidRDefault="005A1E62" w:rsidP="00ED276F">
      <w:pPr>
        <w:rPr>
          <w:sz w:val="16"/>
          <w:szCs w:val="16"/>
        </w:rPr>
      </w:pPr>
    </w:p>
    <w:sectPr w:rsidR="005A1E62" w:rsidRPr="0058658B" w:rsidSect="00D4685B">
      <w:pgSz w:w="12240" w:h="15840"/>
      <w:pgMar w:top="810" w:right="720" w:bottom="720" w:left="720" w:header="0" w:footer="0" w:gutter="0"/>
      <w:cols w:space="720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822763" w14:textId="77777777" w:rsidR="00FD165E" w:rsidRDefault="00FD165E" w:rsidP="006B4331">
      <w:pPr>
        <w:spacing w:after="0"/>
      </w:pPr>
      <w:r>
        <w:separator/>
      </w:r>
    </w:p>
  </w:endnote>
  <w:endnote w:type="continuationSeparator" w:id="0">
    <w:p w14:paraId="0797895E" w14:textId="77777777" w:rsidR="00FD165E" w:rsidRDefault="00FD165E" w:rsidP="006B4331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peak Pro">
    <w:charset w:val="00"/>
    <w:family w:val="swiss"/>
    <w:pitch w:val="variable"/>
    <w:sig w:usb0="8000002F" w:usb1="0000000A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Rod">
    <w:charset w:val="B1"/>
    <w:family w:val="modern"/>
    <w:pitch w:val="fixed"/>
    <w:sig w:usb0="00000803" w:usb1="00000000" w:usb2="00000000" w:usb3="00000000" w:csb0="00000021" w:csb1="00000000"/>
  </w:font>
  <w:font w:name="Aptos Slab SemiBold">
    <w:charset w:val="00"/>
    <w:family w:val="swiss"/>
    <w:pitch w:val="variable"/>
    <w:sig w:usb0="20000287" w:usb1="00000003" w:usb2="00000000" w:usb3="00000000" w:csb0="0000019F" w:csb1="00000000"/>
  </w:font>
  <w:font w:name="Cavolini">
    <w:charset w:val="00"/>
    <w:family w:val="script"/>
    <w:pitch w:val="variable"/>
    <w:sig w:usb0="A11526FF" w:usb1="8000000A" w:usb2="0001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A9049E" w14:textId="77777777" w:rsidR="00FD165E" w:rsidRDefault="00FD165E" w:rsidP="006B4331">
      <w:pPr>
        <w:spacing w:after="0"/>
      </w:pPr>
      <w:r>
        <w:separator/>
      </w:r>
    </w:p>
  </w:footnote>
  <w:footnote w:type="continuationSeparator" w:id="0">
    <w:p w14:paraId="36772907" w14:textId="77777777" w:rsidR="00FD165E" w:rsidRDefault="00FD165E" w:rsidP="006B4331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DateAndTime/>
  <w:displayBackgroundShape/>
  <w:proofState w:spelling="clean" w:grammar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6B79"/>
    <w:rsid w:val="000A69AD"/>
    <w:rsid w:val="00136BEA"/>
    <w:rsid w:val="00150E0F"/>
    <w:rsid w:val="00152DDE"/>
    <w:rsid w:val="00170E0E"/>
    <w:rsid w:val="00196F40"/>
    <w:rsid w:val="00197197"/>
    <w:rsid w:val="00233701"/>
    <w:rsid w:val="002368A0"/>
    <w:rsid w:val="002941FE"/>
    <w:rsid w:val="00394CF7"/>
    <w:rsid w:val="00417B95"/>
    <w:rsid w:val="00424975"/>
    <w:rsid w:val="00433C45"/>
    <w:rsid w:val="004E6183"/>
    <w:rsid w:val="0056276E"/>
    <w:rsid w:val="0058658B"/>
    <w:rsid w:val="005A1E62"/>
    <w:rsid w:val="005B0F55"/>
    <w:rsid w:val="006268F3"/>
    <w:rsid w:val="00652BD8"/>
    <w:rsid w:val="00670EB0"/>
    <w:rsid w:val="006A032D"/>
    <w:rsid w:val="006B4331"/>
    <w:rsid w:val="006C4846"/>
    <w:rsid w:val="00754A88"/>
    <w:rsid w:val="00845978"/>
    <w:rsid w:val="00891A14"/>
    <w:rsid w:val="008B563A"/>
    <w:rsid w:val="008C6D9C"/>
    <w:rsid w:val="0094677D"/>
    <w:rsid w:val="00A068F5"/>
    <w:rsid w:val="00A7415C"/>
    <w:rsid w:val="00A900FD"/>
    <w:rsid w:val="00AE6005"/>
    <w:rsid w:val="00B90DBE"/>
    <w:rsid w:val="00BC4A66"/>
    <w:rsid w:val="00D4685B"/>
    <w:rsid w:val="00D5695C"/>
    <w:rsid w:val="00D74FBC"/>
    <w:rsid w:val="00D858BF"/>
    <w:rsid w:val="00D93962"/>
    <w:rsid w:val="00DB5CC7"/>
    <w:rsid w:val="00DE22FE"/>
    <w:rsid w:val="00E15ED4"/>
    <w:rsid w:val="00E611F4"/>
    <w:rsid w:val="00ED276F"/>
    <w:rsid w:val="00F46B79"/>
    <w:rsid w:val="00F572C9"/>
    <w:rsid w:val="00F87646"/>
    <w:rsid w:val="00F933C9"/>
    <w:rsid w:val="00FD1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07CCEAB"/>
  <w15:chartTrackingRefBased/>
  <w15:docId w15:val="{7BC37039-22C4-4F2D-BBFF-DBD4C284B5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semiHidden="1" w:uiPriority="39"/>
    <w:lsdException w:name="toc 2" w:semiHidden="1" w:uiPriority="39"/>
    <w:lsdException w:name="toc 3" w:semiHidden="1" w:uiPriority="39"/>
    <w:lsdException w:name="toc 4" w:semiHidden="1" w:uiPriority="39"/>
    <w:lsdException w:name="toc 5" w:semiHidden="1" w:uiPriority="39"/>
    <w:lsdException w:name="toc 6" w:semiHidden="1" w:uiPriority="39"/>
    <w:lsdException w:name="toc 7" w:semiHidden="1" w:uiPriority="39"/>
    <w:lsdException w:name="toc 8" w:semiHidden="1" w:uiPriority="39"/>
    <w:lsdException w:name="toc 9" w:semiHidden="1" w:uiPriority="39"/>
    <w:lsdException w:name="Normal Indent" w:semiHidden="1"/>
    <w:lsdException w:name="footnote text" w:semiHidden="1"/>
    <w:lsdException w:name="annotation text" w:semiHidden="1"/>
    <w:lsdException w:name="header" w:semiHidden="1"/>
    <w:lsdException w:name="footer" w:semiHidden="1"/>
    <w:lsdException w:name="index heading" w:semiHidden="1"/>
    <w:lsdException w:name="caption" w:semiHidden="1" w:uiPriority="35" w:qFormat="1"/>
    <w:lsdException w:name="table of figures" w:semiHidden="1"/>
    <w:lsdException w:name="envelope address" w:semiHidden="1"/>
    <w:lsdException w:name="envelope return" w:semiHidden="1"/>
    <w:lsdException w:name="footnote reference" w:semiHidden="1"/>
    <w:lsdException w:name="annotation reference" w:semiHidden="1"/>
    <w:lsdException w:name="line number" w:semiHidden="1"/>
    <w:lsdException w:name="page number" w:semiHidden="1"/>
    <w:lsdException w:name="endnote reference" w:semiHidden="1"/>
    <w:lsdException w:name="endnote text" w:semiHidden="1"/>
    <w:lsdException w:name="table of authorities" w:semiHidden="1"/>
    <w:lsdException w:name="macro" w:semiHidden="1"/>
    <w:lsdException w:name="toa heading" w:semiHidden="1" w:unhideWhenUsed="1"/>
    <w:lsdException w:name="List" w:semiHidden="1"/>
    <w:lsdException w:name="List Bullet" w:semiHidden="1"/>
    <w:lsdException w:name="List Number" w:semiHidden="1"/>
    <w:lsdException w:name="List 2" w:semiHidden="1"/>
    <w:lsdException w:name="List 3" w:semiHidden="1"/>
    <w:lsdException w:name="List 4" w:semiHidden="1"/>
    <w:lsdException w:name="List 5" w:semiHidden="1"/>
    <w:lsdException w:name="List Bullet 2" w:semiHidden="1"/>
    <w:lsdException w:name="List Bullet 3" w:semiHidden="1"/>
    <w:lsdException w:name="List Bullet 4" w:semiHidden="1"/>
    <w:lsdException w:name="List Bullet 5" w:semiHidden="1"/>
    <w:lsdException w:name="List Number 2" w:semiHidden="1"/>
    <w:lsdException w:name="List Number 3" w:semiHidden="1"/>
    <w:lsdException w:name="List Number 4" w:semiHidden="1"/>
    <w:lsdException w:name="List Number 5" w:semiHidden="1"/>
    <w:lsdException w:name="Title" w:uiPriority="1" w:qFormat="1"/>
    <w:lsdException w:name="Closing" w:semiHidden="1"/>
    <w:lsdException w:name="Signature" w:semiHidden="1"/>
    <w:lsdException w:name="Default Paragraph Font" w:semiHidden="1" w:uiPriority="1" w:unhideWhenUsed="1"/>
    <w:lsdException w:name="Body Text" w:semiHidden="1"/>
    <w:lsdException w:name="Body Text Indent" w:semiHidden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uiPriority="1" w:qFormat="1"/>
    <w:lsdException w:name="Salutation" w:semiHidden="1"/>
    <w:lsdException w:name="Date" w:semiHidden="1"/>
    <w:lsdException w:name="Body Text First Indent" w:semiHidden="1"/>
    <w:lsdException w:name="Body Text First Indent 2" w:semiHidden="1"/>
    <w:lsdException w:name="Note Heading" w:semiHidden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/>
    <w:lsdException w:name="FollowedHyperlink" w:semiHidden="1"/>
    <w:lsdException w:name="Strong" w:semiHidden="1" w:uiPriority="22" w:qFormat="1"/>
    <w:lsdException w:name="Emphasis" w:semiHidden="1" w:uiPriority="20" w:qFormat="1"/>
    <w:lsdException w:name="Document Map" w:semiHidden="1"/>
    <w:lsdException w:name="Plain Text" w:semiHidden="1"/>
    <w:lsdException w:name="E-mail Signature" w:semiHidden="1"/>
    <w:lsdException w:name="HTML Top of Form" w:semiHidden="1" w:unhideWhenUsed="1"/>
    <w:lsdException w:name="HTML Bottom of Form" w:semiHidden="1" w:unhideWhenUsed="1"/>
    <w:lsdException w:name="Normal (Web)" w:semiHidden="1"/>
    <w:lsdException w:name="HTML Acronym" w:semiHidden="1"/>
    <w:lsdException w:name="HTML Address" w:semiHidden="1"/>
    <w:lsdException w:name="HTML Cite" w:semiHidden="1"/>
    <w:lsdException w:name="HTML Code" w:semiHidden="1"/>
    <w:lsdException w:name="HTML Definition" w:semiHidden="1"/>
    <w:lsdException w:name="HTML Keyboard" w:semiHidden="1"/>
    <w:lsdException w:name="HTML Preformatted" w:semiHidden="1"/>
    <w:lsdException w:name="HTML Sample" w:semiHidden="1"/>
    <w:lsdException w:name="HTML Typewriter" w:semiHidden="1"/>
    <w:lsdException w:name="HTML Variable" w:semiHidden="1"/>
    <w:lsdException w:name="Normal Table" w:semiHidden="1" w:unhideWhenUsed="1"/>
    <w:lsdException w:name="annotation subject" w:semiHidden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/>
    <w:lsdException w:name="TOC Heading" w:semiHidden="1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72C9"/>
    <w:pPr>
      <w:spacing w:after="240" w:line="240" w:lineRule="auto"/>
    </w:pPr>
    <w:rPr>
      <w:rFonts w:eastAsia="Candara" w:cs="Times New Roman"/>
      <w:color w:val="E6DFD2" w:themeColor="accent5" w:themeTint="66"/>
      <w:kern w:val="0"/>
      <w:sz w:val="20"/>
      <w:szCs w:val="32"/>
      <w:lang w:eastAsia="en-IN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D858BF"/>
    <w:pPr>
      <w:keepNext/>
      <w:keepLines/>
      <w:spacing w:line="360" w:lineRule="auto"/>
      <w:outlineLvl w:val="0"/>
    </w:pPr>
    <w:rPr>
      <w:rFonts w:asciiTheme="majorHAnsi" w:eastAsiaTheme="majorEastAsia" w:hAnsiTheme="majorHAnsi" w:cstheme="majorBidi"/>
      <w:spacing w:val="15"/>
      <w:sz w:val="32"/>
      <w:szCs w:val="40"/>
    </w:rPr>
  </w:style>
  <w:style w:type="paragraph" w:styleId="Heading2">
    <w:name w:val="heading 2"/>
    <w:basedOn w:val="Normal"/>
    <w:next w:val="Normal"/>
    <w:link w:val="Heading2Char"/>
    <w:uiPriority w:val="9"/>
    <w:qFormat/>
    <w:rsid w:val="00F572C9"/>
    <w:pPr>
      <w:keepNext/>
      <w:keepLines/>
      <w:spacing w:after="0" w:line="360" w:lineRule="auto"/>
      <w:outlineLvl w:val="1"/>
    </w:pPr>
    <w:rPr>
      <w:rFonts w:eastAsiaTheme="majorEastAsia" w:cstheme="majorBidi"/>
    </w:rPr>
  </w:style>
  <w:style w:type="paragraph" w:styleId="Heading3">
    <w:name w:val="heading 3"/>
    <w:basedOn w:val="Normal"/>
    <w:next w:val="Normal"/>
    <w:link w:val="Heading3Char"/>
    <w:uiPriority w:val="9"/>
    <w:semiHidden/>
    <w:qFormat/>
    <w:rsid w:val="00D5695C"/>
    <w:pPr>
      <w:keepNext/>
      <w:keepLines/>
      <w:spacing w:before="160" w:after="80"/>
      <w:outlineLvl w:val="2"/>
    </w:pPr>
    <w:rPr>
      <w:rFonts w:eastAsiaTheme="majorEastAsia" w:cstheme="majorBidi"/>
      <w:color w:val="35302A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qFormat/>
    <w:rsid w:val="00D5695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5302A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qFormat/>
    <w:rsid w:val="00D5695C"/>
    <w:pPr>
      <w:keepNext/>
      <w:keepLines/>
      <w:spacing w:before="80" w:after="40"/>
      <w:outlineLvl w:val="4"/>
    </w:pPr>
    <w:rPr>
      <w:rFonts w:eastAsiaTheme="majorEastAsia" w:cstheme="majorBidi"/>
      <w:color w:val="35302A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qFormat/>
    <w:rsid w:val="00D5695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qFormat/>
    <w:rsid w:val="00D5695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qFormat/>
    <w:rsid w:val="00D5695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qFormat/>
    <w:rsid w:val="00D5695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858BF"/>
    <w:rPr>
      <w:rFonts w:asciiTheme="majorHAnsi" w:eastAsiaTheme="majorEastAsia" w:hAnsiTheme="majorHAnsi" w:cstheme="majorBidi"/>
      <w:color w:val="E6DFD2" w:themeColor="accent5" w:themeTint="66"/>
      <w:spacing w:val="15"/>
      <w:kern w:val="0"/>
      <w:sz w:val="32"/>
      <w:szCs w:val="40"/>
      <w:lang w:eastAsia="en-IN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F572C9"/>
    <w:rPr>
      <w:rFonts w:eastAsiaTheme="majorEastAsia" w:cstheme="majorBidi"/>
      <w:color w:val="E6DFD2" w:themeColor="accent5" w:themeTint="66"/>
      <w:kern w:val="0"/>
      <w:sz w:val="20"/>
      <w:szCs w:val="32"/>
      <w:lang w:eastAsia="en-IN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858BF"/>
    <w:rPr>
      <w:rFonts w:eastAsiaTheme="majorEastAsia" w:cstheme="majorBidi"/>
      <w:color w:val="35302A" w:themeColor="accent1" w:themeShade="BF"/>
      <w:kern w:val="0"/>
      <w:sz w:val="28"/>
      <w:szCs w:val="28"/>
      <w:lang w:eastAsia="en-IN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858BF"/>
    <w:rPr>
      <w:rFonts w:eastAsiaTheme="majorEastAsia" w:cstheme="majorBidi"/>
      <w:i/>
      <w:iCs/>
      <w:color w:val="35302A" w:themeColor="accent1" w:themeShade="BF"/>
      <w:kern w:val="0"/>
      <w:sz w:val="20"/>
      <w:szCs w:val="32"/>
      <w:lang w:eastAsia="en-IN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858BF"/>
    <w:rPr>
      <w:rFonts w:eastAsiaTheme="majorEastAsia" w:cstheme="majorBidi"/>
      <w:color w:val="35302A" w:themeColor="accent1" w:themeShade="BF"/>
      <w:kern w:val="0"/>
      <w:sz w:val="20"/>
      <w:szCs w:val="32"/>
      <w:lang w:eastAsia="en-IN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858BF"/>
    <w:rPr>
      <w:rFonts w:eastAsiaTheme="majorEastAsia" w:cstheme="majorBidi"/>
      <w:i/>
      <w:iCs/>
      <w:color w:val="595959" w:themeColor="text1" w:themeTint="A6"/>
      <w:kern w:val="0"/>
      <w:sz w:val="20"/>
      <w:szCs w:val="32"/>
      <w:lang w:eastAsia="en-IN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858BF"/>
    <w:rPr>
      <w:rFonts w:eastAsiaTheme="majorEastAsia" w:cstheme="majorBidi"/>
      <w:color w:val="595959" w:themeColor="text1" w:themeTint="A6"/>
      <w:kern w:val="0"/>
      <w:sz w:val="20"/>
      <w:szCs w:val="32"/>
      <w:lang w:eastAsia="en-IN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858BF"/>
    <w:rPr>
      <w:rFonts w:eastAsiaTheme="majorEastAsia" w:cstheme="majorBidi"/>
      <w:i/>
      <w:iCs/>
      <w:color w:val="272727" w:themeColor="text1" w:themeTint="D8"/>
      <w:kern w:val="0"/>
      <w:sz w:val="20"/>
      <w:szCs w:val="32"/>
      <w:lang w:eastAsia="en-IN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858BF"/>
    <w:rPr>
      <w:rFonts w:eastAsiaTheme="majorEastAsia" w:cstheme="majorBidi"/>
      <w:color w:val="272727" w:themeColor="text1" w:themeTint="D8"/>
      <w:kern w:val="0"/>
      <w:sz w:val="20"/>
      <w:szCs w:val="32"/>
      <w:lang w:eastAsia="en-IN"/>
      <w14:ligatures w14:val="none"/>
    </w:rPr>
  </w:style>
  <w:style w:type="paragraph" w:styleId="Title">
    <w:name w:val="Title"/>
    <w:basedOn w:val="Normal"/>
    <w:next w:val="Normal"/>
    <w:link w:val="TitleChar"/>
    <w:uiPriority w:val="1"/>
    <w:qFormat/>
    <w:rsid w:val="006C4846"/>
    <w:pPr>
      <w:spacing w:after="280"/>
      <w:contextualSpacing/>
    </w:pPr>
    <w:rPr>
      <w:rFonts w:asciiTheme="majorHAnsi" w:eastAsiaTheme="majorEastAsia" w:hAnsiTheme="majorHAnsi" w:cstheme="majorBidi"/>
      <w:spacing w:val="-10"/>
      <w:kern w:val="28"/>
      <w:sz w:val="96"/>
      <w:szCs w:val="56"/>
    </w:rPr>
  </w:style>
  <w:style w:type="character" w:customStyle="1" w:styleId="TitleChar">
    <w:name w:val="Title Char"/>
    <w:basedOn w:val="DefaultParagraphFont"/>
    <w:link w:val="Title"/>
    <w:uiPriority w:val="1"/>
    <w:rsid w:val="006C4846"/>
    <w:rPr>
      <w:rFonts w:asciiTheme="majorHAnsi" w:eastAsiaTheme="majorEastAsia" w:hAnsiTheme="majorHAnsi" w:cstheme="majorBidi"/>
      <w:color w:val="E6DFD2" w:themeColor="accent5" w:themeTint="66"/>
      <w:spacing w:val="-10"/>
      <w:kern w:val="28"/>
      <w:sz w:val="96"/>
      <w:szCs w:val="56"/>
      <w:lang w:eastAsia="en-IN"/>
      <w14:ligatures w14:val="none"/>
    </w:rPr>
  </w:style>
  <w:style w:type="paragraph" w:styleId="Subtitle">
    <w:name w:val="Subtitle"/>
    <w:basedOn w:val="Normal"/>
    <w:next w:val="Normal"/>
    <w:link w:val="SubtitleChar"/>
    <w:uiPriority w:val="1"/>
    <w:qFormat/>
    <w:rsid w:val="006C4846"/>
    <w:pPr>
      <w:numPr>
        <w:ilvl w:val="1"/>
      </w:numPr>
      <w:spacing w:after="0" w:line="360" w:lineRule="auto"/>
      <w:contextualSpacing/>
    </w:pPr>
    <w:rPr>
      <w:rFonts w:asciiTheme="majorHAnsi" w:eastAsiaTheme="majorEastAsia" w:hAnsiTheme="majorHAnsi" w:cstheme="majorBidi"/>
      <w:spacing w:val="100"/>
      <w:sz w:val="32"/>
      <w:szCs w:val="28"/>
    </w:rPr>
  </w:style>
  <w:style w:type="character" w:customStyle="1" w:styleId="SubtitleChar">
    <w:name w:val="Subtitle Char"/>
    <w:basedOn w:val="DefaultParagraphFont"/>
    <w:link w:val="Subtitle"/>
    <w:uiPriority w:val="1"/>
    <w:rsid w:val="006C4846"/>
    <w:rPr>
      <w:rFonts w:asciiTheme="majorHAnsi" w:eastAsiaTheme="majorEastAsia" w:hAnsiTheme="majorHAnsi" w:cstheme="majorBidi"/>
      <w:color w:val="E6DFD2" w:themeColor="accent5" w:themeTint="66"/>
      <w:spacing w:val="100"/>
      <w:kern w:val="0"/>
      <w:sz w:val="32"/>
      <w:szCs w:val="28"/>
      <w:lang w:eastAsia="en-IN"/>
      <w14:ligatures w14:val="none"/>
    </w:rPr>
  </w:style>
  <w:style w:type="character" w:styleId="PlaceholderText">
    <w:name w:val="Placeholder Text"/>
    <w:basedOn w:val="DefaultParagraphFont"/>
    <w:uiPriority w:val="99"/>
    <w:semiHidden/>
    <w:rsid w:val="00D858BF"/>
    <w:rPr>
      <w:color w:val="808080"/>
    </w:rPr>
  </w:style>
  <w:style w:type="paragraph" w:styleId="ListParagraph">
    <w:name w:val="List Paragraph"/>
    <w:basedOn w:val="Normal"/>
    <w:uiPriority w:val="34"/>
    <w:semiHidden/>
    <w:qFormat/>
    <w:rsid w:val="00652B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iana\AppData\Roaming\Microsoft\Templates\Modern%20flyer.dotx" TargetMode="External"/></Relationships>
</file>

<file path=word/theme/theme1.xml><?xml version="1.0" encoding="utf-8"?>
<a:theme xmlns:a="http://schemas.openxmlformats.org/drawingml/2006/main" name="Office Theme">
  <a:themeElements>
    <a:clrScheme name="Custom 172">
      <a:dk1>
        <a:sysClr val="windowText" lastClr="000000"/>
      </a:dk1>
      <a:lt1>
        <a:sysClr val="window" lastClr="FFFFFF"/>
      </a:lt1>
      <a:dk2>
        <a:srgbClr val="775F55"/>
      </a:dk2>
      <a:lt2>
        <a:srgbClr val="EBDDC3"/>
      </a:lt2>
      <a:accent1>
        <a:srgbClr val="484138"/>
      </a:accent1>
      <a:accent2>
        <a:srgbClr val="736D5F"/>
      </a:accent2>
      <a:accent3>
        <a:srgbClr val="95856B"/>
      </a:accent3>
      <a:accent4>
        <a:srgbClr val="73551D"/>
      </a:accent4>
      <a:accent5>
        <a:srgbClr val="C2B18F"/>
      </a:accent5>
      <a:accent6>
        <a:srgbClr val="A09990"/>
      </a:accent6>
      <a:hlink>
        <a:srgbClr val="C2AF84"/>
      </a:hlink>
      <a:folHlink>
        <a:srgbClr val="A88D52"/>
      </a:folHlink>
    </a:clrScheme>
    <a:fontScheme name="Custom 98">
      <a:majorFont>
        <a:latin typeface="Rod"/>
        <a:ea typeface=""/>
        <a:cs typeface=""/>
      </a:majorFont>
      <a:minorFont>
        <a:latin typeface="Speak Pro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30" ma:contentTypeDescription="Create a new document." ma:contentTypeScope="" ma:versionID="cec0622158e8f13124e9e8fd4de31bd1">
  <xsd:schema xmlns:xsd="http://www.w3.org/2001/XMLSchema" xmlns:xs="http://www.w3.org/2001/XMLSchema" xmlns:p="http://schemas.microsoft.com/office/2006/metadata/properties" xmlns:ns1="http://schemas.microsoft.com/sharepoint/v3" xmlns:ns2="71af3243-3dd4-4a8d-8c0d-dd76da1f02a5" xmlns:ns3="16c05727-aa75-4e4a-9b5f-8a80a1165891" xmlns:ns4="230e9df3-be65-4c73-a93b-d1236ebd677e" targetNamespace="http://schemas.microsoft.com/office/2006/metadata/properties" ma:root="true" ma:fieldsID="3b52f30ab005d15df08657af532e6e38" ns1:_="" ns2:_="" ns3:_="" ns4:_="">
    <xsd:import namespace="http://schemas.microsoft.com/sharepoint/v3"/>
    <xsd:import namespace="71af3243-3dd4-4a8d-8c0d-dd76da1f02a5"/>
    <xsd:import namespace="16c05727-aa75-4e4a-9b5f-8a80a1165891"/>
    <xsd:import namespace="230e9df3-be65-4c73-a93b-d1236ebd677e"/>
    <xsd:element name="properties">
      <xsd:complexType>
        <xsd:sequence>
          <xsd:element name="documentManagement">
            <xsd:complexType>
              <xsd:all>
                <xsd:element ref="ns2:Status" minOccurs="0"/>
                <xsd:element ref="ns2:Image" minOccurs="0"/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1:_ip_UnifiedCompliancePolicyProperties" minOccurs="0"/>
                <xsd:element ref="ns1:_ip_UnifiedCompliancePolicyUIAction" minOccurs="0"/>
                <xsd:element ref="ns4:TaxCatchAll" minOccurs="0"/>
                <xsd:element ref="ns2:ImageTagsTaxHTField" minOccurs="0"/>
                <xsd:element ref="ns2:MediaServiceLocation" minOccurs="0"/>
                <xsd:element ref="ns2:MediaLengthInSeconds" minOccurs="0"/>
                <xsd:element ref="ns2:Background" minOccurs="0"/>
                <xsd:element ref="ns2:MediaServiceSearchProperties" minOccurs="0"/>
                <xsd:element ref="ns2:MediaServiceDocTags" minOccurs="0"/>
                <xsd:element ref="ns2:MediaServiceObjectDetectorVersions" minOccurs="0"/>
                <xsd:element ref="ns2:MediaServiceSystemTag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 ma:readOnly="false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 ma:readOnly="fals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Status" ma:index="2" nillable="true" ma:displayName="Status" ma:default="Not started" ma:format="Dropdown" ma:hidden="true" ma:internalName="Status" ma:readOnly="false">
      <xsd:simpleType>
        <xsd:restriction base="dms:Choice">
          <xsd:enumeration value="Not started"/>
          <xsd:enumeration value="In Progress"/>
          <xsd:enumeration value="Completed"/>
        </xsd:restriction>
      </xsd:simpleType>
    </xsd:element>
    <xsd:element name="Image" ma:index="3" nillable="true" ma:displayName="Image" ma:format="Image" ma:hidden="true" ma:internalName="Image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hidden="true" ma:internalName="MediaServiceOCR" ma:readOnly="true">
      <xsd:simpleType>
        <xsd:restriction base="dms:Note"/>
      </xsd:simpleType>
    </xsd:element>
    <xsd:element name="MediaServiceAutoTags" ma:index="11" nillable="true" ma:displayName="MediaServiceAutoTags" ma:hidden="true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hidden="true" ma:internalName="MediaServiceKeyPoints" ma:readOnly="false">
      <xsd:simpleType>
        <xsd:restriction base="dms:Note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ImageTagsTaxHTField" ma:index="25" nillable="true" ma:taxonomy="true" ma:internalName="ImageTagsTaxHTField" ma:taxonomyFieldName="MediaServiceImageTags" ma:displayName="Image Tags" ma:readOnly="false" ma:fieldId="{5cf76f15-5ced-4ddc-b409-7134ff3c332f}" ma:taxonomyMulti="true" ma:sspId="e385fb40-52d4-4fae-9c5b-3e8ff8a587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6" nillable="true" ma:displayName="Location" ma:hidden="true" ma:internalName="MediaServiceLocation" ma:readOnly="true">
      <xsd:simpleType>
        <xsd:restriction base="dms:Text"/>
      </xsd:simpleType>
    </xsd:element>
    <xsd:element name="MediaLengthInSeconds" ma:index="27" nillable="true" ma:displayName="MediaLengthInSeconds" ma:hidden="true" ma:internalName="MediaLengthInSeconds" ma:readOnly="true">
      <xsd:simpleType>
        <xsd:restriction base="dms:Unknown"/>
      </xsd:simpleType>
    </xsd:element>
    <xsd:element name="Background" ma:index="28" nillable="true" ma:displayName="Background" ma:default="0" ma:format="Dropdown" ma:hidden="true" ma:internalName="Background" ma:readOnly="false">
      <xsd:simpleType>
        <xsd:restriction base="dms:Boolean"/>
      </xsd:simpleType>
    </xsd:element>
    <xsd:element name="MediaServiceSearchProperties" ma:index="2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ocTags" ma:index="30" nillable="true" ma:displayName="MediaServiceDocTags" ma:hidden="true" ma:internalName="MediaServiceDocTags" ma:readOnly="true">
      <xsd:simpleType>
        <xsd:restriction base="dms:Note"/>
      </xsd:simpleType>
    </xsd:element>
    <xsd:element name="MediaServiceObjectDetectorVersions" ma:index="3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3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BillingMetadata" ma:index="33" nillable="true" ma:displayName="MediaServiceBillingMetadata" ma:hidden="true" ma:internalName="MediaServiceBillingMetadata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0e9df3-be65-4c73-a93b-d1236ebd677e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3f6bfcbc-3db3-4ae6-bd76-326f0798ad28}" ma:internalName="TaxCatchAll" ma:readOnly="false" ma:showField="CatchAllData" ma:web="16c05727-aa75-4e4a-9b5f-8a80a116589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Image xmlns="71af3243-3dd4-4a8d-8c0d-dd76da1f02a5">
      <Url xsi:nil="true"/>
      <Description xsi:nil="true"/>
    </Image>
    <Status xmlns="71af3243-3dd4-4a8d-8c0d-dd76da1f02a5">Not started</Status>
    <Background xmlns="71af3243-3dd4-4a8d-8c0d-dd76da1f02a5">false</Background>
    <_ip_UnifiedCompliancePolicyProperties xmlns="http://schemas.microsoft.com/sharepoint/v3" xsi:nil="true"/>
    <ImageTagsTaxHTField xmlns="71af3243-3dd4-4a8d-8c0d-dd76da1f02a5">
      <Terms xmlns="http://schemas.microsoft.com/office/infopath/2007/PartnerControls"/>
    </ImageTagsTaxHTField>
    <TaxCatchAll xmlns="230e9df3-be65-4c73-a93b-d1236ebd677e" xsi:nil="true"/>
    <MediaServiceKeyPoints xmlns="71af3243-3dd4-4a8d-8c0d-dd76da1f02a5" xsi:nil="true"/>
  </documentManagement>
</p:properties>
</file>

<file path=customXml/itemProps1.xml><?xml version="1.0" encoding="utf-8"?>
<ds:datastoreItem xmlns:ds="http://schemas.openxmlformats.org/officeDocument/2006/customXml" ds:itemID="{F84F5969-F321-4DE2-8EBD-310B722CC0A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43ECCEA-18CD-4A78-AB27-048F42B0521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71af3243-3dd4-4a8d-8c0d-dd76da1f02a5"/>
    <ds:schemaRef ds:uri="16c05727-aa75-4e4a-9b5f-8a80a1165891"/>
    <ds:schemaRef ds:uri="230e9df3-be65-4c73-a93b-d1236ebd67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1819369-6B27-4742-A8D1-29F0A92D3C65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71af3243-3dd4-4a8d-8c0d-dd76da1f02a5"/>
    <ds:schemaRef ds:uri="230e9df3-be65-4c73-a93b-d1236ebd677e"/>
  </ds:schemaRefs>
</ds:datastoreItem>
</file>

<file path=docMetadata/LabelInfo.xml><?xml version="1.0" encoding="utf-8"?>
<clbl:labelList xmlns:clbl="http://schemas.microsoft.com/office/2020/mipLabelMetadata"/>
</file>

<file path=docProps/app.xml><?xml version="1.0" encoding="utf-8"?>
<Properties xmlns="http://schemas.openxmlformats.org/officeDocument/2006/extended-properties" xmlns:vt="http://schemas.openxmlformats.org/officeDocument/2006/docPropsVTypes">
  <Template>Modern flyer</Template>
  <TotalTime>0</TotalTime>
  <Pages>2</Pages>
  <Words>50</Words>
  <Characters>291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2026-08-13T15:58:00Z</dcterms:created>
  <dcterms:modified xsi:type="dcterms:W3CDTF">2026-08-13T17:01:00Z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  <property fmtid="{D5CDD505-2E9C-101B-9397-08002B2CF9AE}" pid="3" name="MediaServiceImageTags">
    <vt:lpwstr/>
  </property>
</Properties>
</file>